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53231" w14:textId="77777777" w:rsidR="007976E3" w:rsidRDefault="007976E3" w:rsidP="00BF1A9F">
      <w:pPr>
        <w:contextualSpacing/>
        <w:jc w:val="center"/>
        <w:rPr>
          <w:rFonts w:eastAsiaTheme="majorEastAsia"/>
          <w:b/>
          <w:color w:val="000000"/>
          <w:spacing w:val="5"/>
          <w:kern w:val="28"/>
          <w:sz w:val="26"/>
          <w:szCs w:val="26"/>
        </w:rPr>
        <w:sectPr w:rsidR="007976E3" w:rsidSect="004E6497">
          <w:headerReference w:type="default" r:id="rId11"/>
          <w:footerReference w:type="default" r:id="rId12"/>
          <w:pgSz w:w="12240" w:h="15840"/>
          <w:pgMar w:top="1440" w:right="1440" w:bottom="1080" w:left="1440" w:header="450" w:footer="86" w:gutter="0"/>
          <w:cols w:space="720"/>
          <w:docGrid w:linePitch="360"/>
        </w:sectPr>
      </w:pPr>
    </w:p>
    <w:p w14:paraId="68A52936" w14:textId="2BA90658" w:rsidR="00BF1A9F" w:rsidRPr="00BF1A9F" w:rsidRDefault="00BF1A9F" w:rsidP="00BF1A9F">
      <w:pPr>
        <w:contextualSpacing/>
        <w:jc w:val="center"/>
        <w:rPr>
          <w:rFonts w:eastAsiaTheme="majorEastAsia"/>
          <w:b/>
          <w:color w:val="000000"/>
          <w:spacing w:val="5"/>
          <w:kern w:val="28"/>
          <w:sz w:val="26"/>
          <w:szCs w:val="26"/>
        </w:rPr>
      </w:pPr>
      <w:r w:rsidRPr="00BF1A9F">
        <w:rPr>
          <w:rFonts w:eastAsiaTheme="majorEastAsia"/>
          <w:b/>
          <w:color w:val="000000"/>
          <w:spacing w:val="5"/>
          <w:kern w:val="28"/>
          <w:sz w:val="26"/>
          <w:szCs w:val="26"/>
        </w:rPr>
        <w:t>Department of Veterans Affairs, Employee Education System</w:t>
      </w:r>
    </w:p>
    <w:p w14:paraId="232ADA0E" w14:textId="77777777" w:rsidR="00BF1A9F" w:rsidRPr="00BF1A9F" w:rsidRDefault="00BF1A9F" w:rsidP="00BF1A9F">
      <w:pPr>
        <w:spacing w:after="0"/>
        <w:jc w:val="center"/>
        <w:rPr>
          <w:color w:val="000000"/>
        </w:rPr>
      </w:pPr>
      <w:r w:rsidRPr="00BF1A9F">
        <w:rPr>
          <w:color w:val="000000"/>
        </w:rPr>
        <w:t>and</w:t>
      </w:r>
    </w:p>
    <w:p w14:paraId="3DFC11F8" w14:textId="77777777" w:rsidR="00BF1A9F" w:rsidRPr="00BF1A9F" w:rsidRDefault="00BF1A9F" w:rsidP="00BF1A9F">
      <w:pPr>
        <w:keepNext/>
        <w:keepLines/>
        <w:spacing w:before="100"/>
        <w:ind w:left="-360" w:right="-360"/>
        <w:jc w:val="center"/>
        <w:outlineLvl w:val="0"/>
        <w:rPr>
          <w:rFonts w:eastAsiaTheme="majorEastAsia"/>
          <w:b/>
          <w:bCs/>
          <w:sz w:val="26"/>
          <w:szCs w:val="26"/>
        </w:rPr>
      </w:pPr>
      <w:r w:rsidRPr="00BF1A9F">
        <w:rPr>
          <w:rFonts w:eastAsiaTheme="majorEastAsia"/>
          <w:b/>
          <w:bCs/>
          <w:sz w:val="26"/>
          <w:szCs w:val="26"/>
        </w:rPr>
        <w:t>VHA Field Accreditation Services</w:t>
      </w:r>
    </w:p>
    <w:p w14:paraId="0A4A2A7E" w14:textId="77777777" w:rsidR="00BF1A9F" w:rsidRPr="00BF1A9F" w:rsidRDefault="00BF1A9F" w:rsidP="00BF1A9F">
      <w:pPr>
        <w:spacing w:after="0"/>
        <w:jc w:val="center"/>
        <w:rPr>
          <w:color w:val="000000"/>
        </w:rPr>
      </w:pPr>
      <w:r w:rsidRPr="00BF1A9F">
        <w:t>and</w:t>
      </w:r>
    </w:p>
    <w:sdt>
      <w:sdtPr>
        <w:rPr>
          <w:rFonts w:eastAsiaTheme="majorEastAsia"/>
          <w:bCs/>
          <w:sz w:val="26"/>
          <w:szCs w:val="26"/>
        </w:rPr>
        <w:id w:val="-2019304145"/>
        <w:placeholder>
          <w:docPart w:val="AECAE3A5DB7D4987B16F725B72C62328"/>
        </w:placeholder>
      </w:sdtPr>
      <w:sdtEndPr/>
      <w:sdtContent>
        <w:sdt>
          <w:sdtPr>
            <w:rPr>
              <w:rFonts w:eastAsiaTheme="majorEastAsia"/>
              <w:b/>
              <w:sz w:val="26"/>
              <w:szCs w:val="26"/>
            </w:rPr>
            <w:alias w:val="Enter Facility/VISN"/>
            <w:tag w:val="Enter Facility/VISN"/>
            <w:id w:val="-1001661475"/>
            <w:placeholder>
              <w:docPart w:val="D30679F84D1D4A6784F4C0C7CC713E6E"/>
            </w:placeholder>
          </w:sdtPr>
          <w:sdtEndPr>
            <w:rPr>
              <w:b w:val="0"/>
              <w:bCs/>
            </w:rPr>
          </w:sdtEndPr>
          <w:sdtContent>
            <w:p w14:paraId="5A4CDD9E" w14:textId="17150053" w:rsidR="00BF1A9F" w:rsidRPr="00BF1A9F" w:rsidRDefault="007C691D" w:rsidP="00BF1A9F">
              <w:pPr>
                <w:keepNext/>
                <w:keepLines/>
                <w:spacing w:before="100"/>
                <w:jc w:val="center"/>
                <w:outlineLvl w:val="0"/>
                <w:rPr>
                  <w:rFonts w:eastAsiaTheme="majorEastAsia"/>
                  <w:bCs/>
                  <w:sz w:val="26"/>
                  <w:szCs w:val="26"/>
                </w:rPr>
              </w:pPr>
              <w:r>
                <w:rPr>
                  <w:rFonts w:eastAsiaTheme="majorEastAsia"/>
                  <w:b/>
                  <w:sz w:val="26"/>
                  <w:szCs w:val="26"/>
                </w:rPr>
                <w:t>RLR VAMC</w:t>
              </w:r>
            </w:p>
          </w:sdtContent>
        </w:sdt>
      </w:sdtContent>
    </w:sdt>
    <w:p w14:paraId="51DED8EE" w14:textId="77777777" w:rsidR="00BF1A9F" w:rsidRPr="00BF1A9F" w:rsidRDefault="00BF1A9F" w:rsidP="00BF1A9F">
      <w:pPr>
        <w:spacing w:after="0"/>
        <w:jc w:val="center"/>
        <w:rPr>
          <w:color w:val="000000"/>
        </w:rPr>
      </w:pPr>
      <w:r w:rsidRPr="00BF1A9F">
        <w:rPr>
          <w:color w:val="000000"/>
        </w:rPr>
        <w:t>Present</w:t>
      </w:r>
    </w:p>
    <w:sdt>
      <w:sdtPr>
        <w:rPr>
          <w:rFonts w:eastAsiaTheme="majorEastAsia"/>
          <w:b/>
          <w:sz w:val="36"/>
          <w:szCs w:val="36"/>
        </w:rPr>
        <w:alias w:val="Enter Short Title"/>
        <w:tag w:val="Title"/>
        <w:id w:val="166910526"/>
        <w:placeholder>
          <w:docPart w:val="0CBD78EBA69044FBAF92365BF6681DE0"/>
        </w:placeholder>
      </w:sdtPr>
      <w:sdtEndPr>
        <w:rPr>
          <w:b w:val="0"/>
          <w:bCs/>
        </w:rPr>
      </w:sdtEndPr>
      <w:sdtContent>
        <w:p w14:paraId="23EE1116" w14:textId="405903E0" w:rsidR="00BF1A9F" w:rsidRPr="00BF1A9F" w:rsidRDefault="00D5000A" w:rsidP="00BF1A9F">
          <w:pPr>
            <w:keepNext/>
            <w:keepLines/>
            <w:spacing w:before="200" w:after="200"/>
            <w:jc w:val="center"/>
            <w:outlineLvl w:val="0"/>
            <w:rPr>
              <w:rFonts w:eastAsiaTheme="majorEastAsia"/>
              <w:bCs/>
              <w:sz w:val="36"/>
              <w:szCs w:val="36"/>
            </w:rPr>
          </w:pPr>
          <w:r>
            <w:rPr>
              <w:rFonts w:eastAsiaTheme="majorEastAsia"/>
              <w:b/>
              <w:sz w:val="36"/>
              <w:szCs w:val="36"/>
            </w:rPr>
            <w:t>2</w:t>
          </w:r>
          <w:r w:rsidRPr="00D5000A">
            <w:rPr>
              <w:rFonts w:eastAsiaTheme="majorEastAsia"/>
              <w:b/>
              <w:sz w:val="36"/>
              <w:szCs w:val="36"/>
              <w:vertAlign w:val="superscript"/>
            </w:rPr>
            <w:t>nd</w:t>
          </w:r>
          <w:r>
            <w:rPr>
              <w:rFonts w:eastAsiaTheme="majorEastAsia"/>
              <w:b/>
              <w:sz w:val="36"/>
              <w:szCs w:val="36"/>
            </w:rPr>
            <w:t xml:space="preserve"> </w:t>
          </w:r>
          <w:r w:rsidR="007C691D">
            <w:rPr>
              <w:rFonts w:eastAsiaTheme="majorEastAsia"/>
              <w:b/>
              <w:sz w:val="36"/>
              <w:szCs w:val="36"/>
            </w:rPr>
            <w:t xml:space="preserve">Annual VA Geriatric </w:t>
          </w:r>
          <w:r w:rsidR="005F5AFF">
            <w:rPr>
              <w:rFonts w:eastAsiaTheme="majorEastAsia"/>
              <w:b/>
              <w:sz w:val="36"/>
              <w:szCs w:val="36"/>
            </w:rPr>
            <w:t>Emergency Department</w:t>
          </w:r>
          <w:r w:rsidR="007C691D">
            <w:rPr>
              <w:rFonts w:eastAsiaTheme="majorEastAsia"/>
              <w:b/>
              <w:sz w:val="36"/>
              <w:szCs w:val="36"/>
            </w:rPr>
            <w:t xml:space="preserve"> Summit</w:t>
          </w:r>
        </w:p>
      </w:sdtContent>
    </w:sdt>
    <w:p w14:paraId="7F124C62" w14:textId="034CCEAC" w:rsidR="00BF1A9F" w:rsidRPr="00BF1A9F" w:rsidRDefault="00BF1A9F" w:rsidP="00BF1A9F">
      <w:pPr>
        <w:spacing w:before="100" w:after="200"/>
        <w:jc w:val="center"/>
        <w:outlineLvl w:val="1"/>
        <w:rPr>
          <w:rFonts w:eastAsiaTheme="majorEastAsia"/>
          <w:b/>
          <w:bCs/>
          <w:color w:val="000000"/>
          <w:sz w:val="26"/>
          <w:szCs w:val="26"/>
        </w:rPr>
      </w:pPr>
      <w:r w:rsidRPr="00BF1A9F">
        <w:rPr>
          <w:rFonts w:eastAsiaTheme="majorEastAsia"/>
          <w:bCs/>
        </w:rPr>
        <w:t>TMS Item Number:</w:t>
      </w:r>
      <w:r w:rsidRPr="00BF1A9F">
        <w:rPr>
          <w:b/>
          <w:i/>
          <w:iCs/>
        </w:rPr>
        <w:t xml:space="preserve"> </w:t>
      </w:r>
      <w:sdt>
        <w:sdtPr>
          <w:rPr>
            <w:b/>
          </w:rPr>
          <w:alias w:val="Enter TMS Item Number"/>
          <w:tag w:val="Item Number"/>
          <w:id w:val="847604018"/>
          <w:placeholder>
            <w:docPart w:val="44BF2CD0BEEB46659DFC7E1772B2F691"/>
          </w:placeholder>
          <w:text/>
        </w:sdtPr>
        <w:sdtEndPr>
          <w:rPr>
            <w:bCs/>
            <w:color w:val="FF0000"/>
          </w:rPr>
        </w:sdtEndPr>
        <w:sdtContent>
          <w:r w:rsidR="00F30DA4">
            <w:rPr>
              <w:b/>
            </w:rPr>
            <w:t>4568056</w:t>
          </w:r>
        </w:sdtContent>
      </w:sdt>
    </w:p>
    <w:p w14:paraId="7C09522B" w14:textId="2D3E3BD9" w:rsidR="00BF1A9F" w:rsidRPr="00BF1A9F" w:rsidRDefault="00BF1A9F" w:rsidP="00BF1A9F">
      <w:pPr>
        <w:spacing w:after="0"/>
        <w:ind w:left="-270"/>
        <w:jc w:val="center"/>
      </w:pPr>
      <w:r w:rsidRPr="00BF1A9F">
        <w:rPr>
          <w:b/>
          <w:bCs/>
        </w:rPr>
        <w:t>Program:</w:t>
      </w:r>
      <w:r w:rsidRPr="00BF1A9F">
        <w:rPr>
          <w:b/>
          <w:color w:val="000000"/>
        </w:rPr>
        <w:t xml:space="preserve"> </w:t>
      </w:r>
      <w:sdt>
        <w:sdtPr>
          <w:rPr>
            <w:b/>
          </w:rPr>
          <w:alias w:val="Start / Release "/>
          <w:tag w:val="Start / Release "/>
          <w:id w:val="-364439871"/>
          <w:placeholder>
            <w:docPart w:val="D9CD8E11C26240608DB9AAA287D8F735"/>
          </w:placeholder>
          <w:dropDownList>
            <w:listItem w:value="Choose an item."/>
            <w:listItem w:displayText="Start" w:value="Start"/>
            <w:listItem w:displayText="Release" w:value="Release"/>
          </w:dropDownList>
        </w:sdtPr>
        <w:sdtEndPr/>
        <w:sdtContent>
          <w:r w:rsidR="007C691D">
            <w:rPr>
              <w:b/>
            </w:rPr>
            <w:t>Start</w:t>
          </w:r>
        </w:sdtContent>
      </w:sdt>
      <w:r w:rsidRPr="00BF1A9F">
        <w:t xml:space="preserve"> </w:t>
      </w:r>
      <w:sdt>
        <w:sdtPr>
          <w:alias w:val="Select Start Date"/>
          <w:tag w:val="Start Date"/>
          <w:id w:val="908809893"/>
          <w:placeholder>
            <w:docPart w:val="57FB6067D59A4C959F83AA246F0F2C0E"/>
          </w:placeholder>
          <w:date w:fullDate="2021-05-06T00:00:00Z">
            <w:dateFormat w:val="MMMM d, yyyy"/>
            <w:lid w:val="en-US"/>
            <w:storeMappedDataAs w:val="dateTime"/>
            <w:calendar w:val="gregorian"/>
          </w:date>
        </w:sdtPr>
        <w:sdtEndPr/>
        <w:sdtContent>
          <w:r w:rsidR="007C691D">
            <w:t>May 6, 2021</w:t>
          </w:r>
        </w:sdtContent>
      </w:sdt>
      <w:r w:rsidRPr="00BF1A9F">
        <w:t xml:space="preserve">  </w:t>
      </w:r>
      <w:r w:rsidRPr="00BF1A9F">
        <w:rPr>
          <w:b/>
          <w:bCs/>
        </w:rPr>
        <w:t>Program:</w:t>
      </w:r>
      <w:r w:rsidRPr="00BF1A9F">
        <w:rPr>
          <w:b/>
        </w:rPr>
        <w:t xml:space="preserve"> </w:t>
      </w:r>
      <w:sdt>
        <w:sdtPr>
          <w:rPr>
            <w:b/>
          </w:rPr>
          <w:alias w:val="End / Expiration"/>
          <w:tag w:val="End / Expiration"/>
          <w:id w:val="1332865497"/>
          <w:placeholder>
            <w:docPart w:val="917944FFF8424A918441287434852E0E"/>
          </w:placeholder>
          <w:dropDownList>
            <w:listItem w:value="Choose an item."/>
            <w:listItem w:displayText="End" w:value="End"/>
            <w:listItem w:displayText="Expiration" w:value="Expiration"/>
          </w:dropDownList>
        </w:sdtPr>
        <w:sdtEndPr/>
        <w:sdtContent>
          <w:r w:rsidR="007C691D">
            <w:rPr>
              <w:b/>
            </w:rPr>
            <w:t>End</w:t>
          </w:r>
        </w:sdtContent>
      </w:sdt>
      <w:r w:rsidRPr="00BF1A9F">
        <w:rPr>
          <w:b/>
          <w:color w:val="000000"/>
        </w:rPr>
        <w:t xml:space="preserve"> </w:t>
      </w:r>
      <w:sdt>
        <w:sdtPr>
          <w:alias w:val="Select End Date"/>
          <w:tag w:val="End Date"/>
          <w:id w:val="-1932738816"/>
          <w:placeholder>
            <w:docPart w:val="09BEEED25EC34BF98C5C0B3D7B96217D"/>
          </w:placeholder>
          <w:date w:fullDate="2021-05-06T00:00:00Z">
            <w:dateFormat w:val="MMMM d, yyyy"/>
            <w:lid w:val="en-US"/>
            <w:storeMappedDataAs w:val="dateTime"/>
            <w:calendar w:val="gregorian"/>
          </w:date>
        </w:sdtPr>
        <w:sdtEndPr/>
        <w:sdtContent>
          <w:r w:rsidR="007C691D">
            <w:t>May 6, 2021</w:t>
          </w:r>
        </w:sdtContent>
      </w:sdt>
    </w:p>
    <w:p w14:paraId="72563661" w14:textId="77777777" w:rsidR="00895038" w:rsidRPr="0074412C" w:rsidRDefault="00895038" w:rsidP="00C46ACC">
      <w:pPr>
        <w:pStyle w:val="Heading1"/>
        <w:spacing w:before="360"/>
        <w:rPr>
          <w:color w:val="000000"/>
        </w:rPr>
      </w:pPr>
      <w:r w:rsidRPr="0074412C">
        <w:rPr>
          <w:color w:val="000000"/>
        </w:rPr>
        <w:t>Place</w:t>
      </w:r>
    </w:p>
    <w:sdt>
      <w:sdtPr>
        <w:alias w:val="Enter Full Address"/>
        <w:tag w:val="Place"/>
        <w:id w:val="416667938"/>
        <w:placeholder>
          <w:docPart w:val="780BAEE1CD364D8FB3FAD1817E6C813E"/>
        </w:placeholder>
      </w:sdtPr>
      <w:sdtEndPr>
        <w:rPr>
          <w:b/>
        </w:rPr>
      </w:sdtEndPr>
      <w:sdtContent>
        <w:p w14:paraId="33606D36" w14:textId="77777777" w:rsidR="00D5000A" w:rsidRDefault="00D5000A" w:rsidP="00C46ACC">
          <w:pPr>
            <w:spacing w:after="0"/>
          </w:pPr>
          <w:r>
            <w:t>RLR VAMC</w:t>
          </w:r>
        </w:p>
        <w:p w14:paraId="1D404C91" w14:textId="77777777" w:rsidR="00D5000A" w:rsidRDefault="00D5000A" w:rsidP="00C46ACC">
          <w:pPr>
            <w:spacing w:after="0"/>
          </w:pPr>
          <w:r>
            <w:t>1481 W 10</w:t>
          </w:r>
          <w:r w:rsidRPr="00D5000A">
            <w:rPr>
              <w:vertAlign w:val="superscript"/>
            </w:rPr>
            <w:t>th</w:t>
          </w:r>
          <w:r>
            <w:t xml:space="preserve"> St.</w:t>
          </w:r>
        </w:p>
        <w:p w14:paraId="72563662" w14:textId="33CFBDE9" w:rsidR="00BD5FBF" w:rsidRDefault="00D5000A" w:rsidP="00C46ACC">
          <w:pPr>
            <w:spacing w:after="0"/>
            <w:rPr>
              <w:b/>
            </w:rPr>
          </w:pPr>
          <w:r>
            <w:t>Indianapolis, IN. 46202</w:t>
          </w:r>
        </w:p>
      </w:sdtContent>
    </w:sdt>
    <w:p w14:paraId="72563663" w14:textId="77777777" w:rsidR="00895038" w:rsidRPr="0074412C" w:rsidRDefault="00895038" w:rsidP="00C46ACC">
      <w:pPr>
        <w:pStyle w:val="Heading1"/>
        <w:spacing w:before="360"/>
        <w:rPr>
          <w:color w:val="000000"/>
        </w:rPr>
      </w:pPr>
      <w:bookmarkStart w:id="0" w:name="_Hlk69971307"/>
      <w:r w:rsidRPr="0074412C">
        <w:rPr>
          <w:color w:val="000000"/>
        </w:rPr>
        <w:t>Purpose Statement</w:t>
      </w:r>
    </w:p>
    <w:sdt>
      <w:sdtPr>
        <w:alias w:val="Enter Purpose Statement"/>
        <w:tag w:val="Purpose Statement"/>
        <w:id w:val="491999399"/>
        <w:placeholder>
          <w:docPart w:val="009D7B260C674ADFA3643A952EEA0609"/>
        </w:placeholder>
      </w:sdtPr>
      <w:sdtEndPr/>
      <w:sdtContent>
        <w:p w14:paraId="2EC00289" w14:textId="06D013CA" w:rsidR="00C93D18" w:rsidRDefault="00C93D18" w:rsidP="00C93D18">
          <w:pPr>
            <w:spacing w:after="0"/>
          </w:pPr>
          <w:r>
            <w:t>More than 45 percent of our annual VA</w:t>
          </w:r>
          <w:r w:rsidR="00597E71">
            <w:t xml:space="preserve"> ED </w:t>
          </w:r>
          <w:r w:rsidR="001D3EE8">
            <w:t>(Emergency</w:t>
          </w:r>
          <w:r>
            <w:t xml:space="preserve"> Department</w:t>
          </w:r>
          <w:r w:rsidR="00597E71">
            <w:t>)</w:t>
          </w:r>
          <w:r>
            <w:t xml:space="preserve"> encounters are by veterans age 65 years and older.  The modern emergency care model is often poorly equipped to recognize and manage the unique aging pathology.  While guidelines exist to optimize their care, those guidelines are little know by both administrators and front-line clinicians.  Lack of knowledges surrounding these guidelines often leads older patients and their families feeling dissatisfied and without an optimal outcome upon discharge from the ED.  The VA with focus on geriatrics and integrated health system is positioned to lead the nation in aging friendly emergency care.</w:t>
          </w:r>
        </w:p>
        <w:p w14:paraId="172E19BD" w14:textId="77777777" w:rsidR="00C93D18" w:rsidRDefault="00C93D18" w:rsidP="00C93D18">
          <w:pPr>
            <w:spacing w:after="0"/>
          </w:pPr>
        </w:p>
        <w:p w14:paraId="5E9E2493" w14:textId="7A7CF931" w:rsidR="00C93D18" w:rsidRDefault="00C93D18" w:rsidP="00C93D18">
          <w:pPr>
            <w:spacing w:after="0"/>
          </w:pPr>
          <w:r>
            <w:t xml:space="preserve">This four-hour </w:t>
          </w:r>
          <w:r w:rsidR="006C27C7">
            <w:t xml:space="preserve">application based </w:t>
          </w:r>
          <w:r>
            <w:t>virtual course is directed at 33 VA ED-based interdisciplinary teams to help them identify opportunities in care of older ED patients.  We hope that this course will allow ED sites to optimize the care provided to older ED patient; and further the goals of becoming accredited as Level One, Level Two or Level Three Geriatric ED through the A</w:t>
          </w:r>
          <w:r w:rsidR="009B355A">
            <w:t>merican College of Emergency Physicians</w:t>
          </w:r>
          <w:r>
            <w:t xml:space="preserve"> Geriatric ED Accreditation Program.  </w:t>
          </w:r>
        </w:p>
        <w:p w14:paraId="73EE0F17" w14:textId="77777777" w:rsidR="00C93D18" w:rsidRDefault="00C93D18" w:rsidP="00C93D18">
          <w:pPr>
            <w:spacing w:after="0"/>
          </w:pPr>
        </w:p>
        <w:p w14:paraId="0EC5D095" w14:textId="4388232C" w:rsidR="00C93D18" w:rsidRDefault="00C93D18" w:rsidP="00C93D18">
          <w:pPr>
            <w:spacing w:after="0"/>
          </w:pPr>
          <w:r>
            <w:t xml:space="preserve">The program content allows participants to become familiar with guidelines, to work with interdisciplinary teams from their own ED, to identify site-specific opportunities and to use the guidelines to inform and implement quality improvement projects in their own ED.  It will involve some didactic material on Geriatric ED models of care and instructional material on </w:t>
          </w:r>
          <w:r w:rsidR="00597E71">
            <w:t>QI (</w:t>
          </w:r>
          <w:r>
            <w:t>Quality Improvement</w:t>
          </w:r>
          <w:r w:rsidR="00597E71">
            <w:t>)</w:t>
          </w:r>
          <w:r>
            <w:t xml:space="preserve"> methodology.  It encourages self-reflection, teamwork, interaction with both faculty and other participants, and the production of a QI proposal as an outcome.</w:t>
          </w:r>
        </w:p>
        <w:p w14:paraId="58BA332A" w14:textId="7A49A679" w:rsidR="00911959" w:rsidRPr="006C27C7" w:rsidRDefault="00911959" w:rsidP="00C93D18">
          <w:pPr>
            <w:spacing w:after="0"/>
          </w:pPr>
        </w:p>
        <w:p w14:paraId="76847673" w14:textId="77777777" w:rsidR="00911959" w:rsidRDefault="00911959" w:rsidP="00C93D18">
          <w:pPr>
            <w:spacing w:after="0"/>
          </w:pPr>
        </w:p>
        <w:p w14:paraId="4CDAD63E" w14:textId="0259E5D1" w:rsidR="00911959" w:rsidRDefault="00911959" w:rsidP="00C93D18">
          <w:pPr>
            <w:spacing w:after="0"/>
          </w:pPr>
        </w:p>
        <w:p w14:paraId="4DD22C83" w14:textId="77777777" w:rsidR="00911959" w:rsidRDefault="00911959" w:rsidP="00C93D18">
          <w:pPr>
            <w:spacing w:after="0"/>
          </w:pPr>
        </w:p>
        <w:p w14:paraId="39516743" w14:textId="77777777" w:rsidR="00911959" w:rsidRDefault="00911959" w:rsidP="00C93D18">
          <w:pPr>
            <w:spacing w:after="0"/>
          </w:pPr>
        </w:p>
        <w:p w14:paraId="72563664" w14:textId="55DF94E8" w:rsidR="00895038" w:rsidRDefault="00D217F6" w:rsidP="00C46ACC">
          <w:pPr>
            <w:spacing w:after="0"/>
          </w:pPr>
        </w:p>
      </w:sdtContent>
    </w:sdt>
    <w:bookmarkEnd w:id="0" w:displacedByCustomXml="prev"/>
    <w:p w14:paraId="7256366B" w14:textId="74020266" w:rsidR="00895038" w:rsidRDefault="00895038" w:rsidP="006A2957">
      <w:pPr>
        <w:pStyle w:val="Heading1"/>
        <w:spacing w:before="360"/>
        <w:rPr>
          <w:color w:val="000000"/>
        </w:rPr>
      </w:pPr>
      <w:r w:rsidRPr="0074412C">
        <w:rPr>
          <w:color w:val="000000"/>
        </w:rPr>
        <w:t>Target Audience</w:t>
      </w:r>
    </w:p>
    <w:p w14:paraId="0C2307E8" w14:textId="5E77E6AA" w:rsidR="00C93D18" w:rsidRPr="00C93D18" w:rsidRDefault="00C93D18" w:rsidP="00C93D18">
      <w:r w:rsidRPr="00C93D18">
        <w:t>The primary target audience are emergency department interdisciplinary teams consisting of physician, nurses, advance practice providers (nurse practitioners), social workers, and pharmacists.</w:t>
      </w:r>
    </w:p>
    <w:p w14:paraId="7256366F" w14:textId="77777777" w:rsidR="00895038" w:rsidRPr="0074412C" w:rsidRDefault="00895038" w:rsidP="00C46ACC">
      <w:pPr>
        <w:pStyle w:val="Heading1"/>
        <w:spacing w:before="360"/>
        <w:rPr>
          <w:color w:val="000000"/>
        </w:rPr>
      </w:pPr>
      <w:r w:rsidRPr="0074412C">
        <w:rPr>
          <w:color w:val="000000"/>
        </w:rPr>
        <w:t>Outcome/Objectives</w:t>
      </w:r>
    </w:p>
    <w:p w14:paraId="03C60817" w14:textId="04C55E20" w:rsidR="006A2957" w:rsidRDefault="00C46ACC" w:rsidP="006A2957">
      <w:pPr>
        <w:spacing w:after="0"/>
        <w:rPr>
          <w:color w:val="000000"/>
        </w:rPr>
      </w:pPr>
      <w:r w:rsidRPr="0074412C">
        <w:rPr>
          <w:color w:val="000000"/>
        </w:rPr>
        <w:t>At the conclusion of this educational program, learners will be able</w:t>
      </w:r>
      <w:r w:rsidR="006A2957">
        <w:rPr>
          <w:color w:val="000000"/>
        </w:rPr>
        <w:t xml:space="preserve"> to:</w:t>
      </w:r>
    </w:p>
    <w:p w14:paraId="676DBD16" w14:textId="0A12FA47" w:rsidR="00C93D18" w:rsidRPr="00C93D18" w:rsidRDefault="00C93D18" w:rsidP="00C93D18">
      <w:pPr>
        <w:spacing w:after="0"/>
        <w:rPr>
          <w:color w:val="000000"/>
        </w:rPr>
      </w:pPr>
      <w:r w:rsidRPr="00C93D18">
        <w:rPr>
          <w:color w:val="000000"/>
        </w:rPr>
        <w:t>1.</w:t>
      </w:r>
      <w:r w:rsidRPr="00C93D18">
        <w:rPr>
          <w:color w:val="000000"/>
        </w:rPr>
        <w:tab/>
        <w:t xml:space="preserve">Identify several practical geriatric ED quality initiative protocols for dissemination and implementation in VA EDs throughout the </w:t>
      </w:r>
      <w:r w:rsidR="00FA56FA" w:rsidRPr="00C93D18">
        <w:rPr>
          <w:color w:val="000000"/>
        </w:rPr>
        <w:t>nation</w:t>
      </w:r>
      <w:r w:rsidR="00FA56FA">
        <w:rPr>
          <w:color w:val="000000"/>
        </w:rPr>
        <w:t>.</w:t>
      </w:r>
    </w:p>
    <w:p w14:paraId="77FBE0A9" w14:textId="0F7A6A03" w:rsidR="00C93D18" w:rsidRPr="00C93D18" w:rsidRDefault="00C93D18" w:rsidP="00C93D18">
      <w:pPr>
        <w:spacing w:after="0"/>
        <w:rPr>
          <w:color w:val="000000"/>
        </w:rPr>
      </w:pPr>
      <w:r w:rsidRPr="00C93D18">
        <w:rPr>
          <w:color w:val="000000"/>
        </w:rPr>
        <w:t>2.</w:t>
      </w:r>
      <w:r w:rsidRPr="00C93D18">
        <w:rPr>
          <w:color w:val="000000"/>
        </w:rPr>
        <w:tab/>
      </w:r>
      <w:r w:rsidR="001714DE">
        <w:rPr>
          <w:color w:val="000000"/>
        </w:rPr>
        <w:t xml:space="preserve"> Strategize </w:t>
      </w:r>
      <w:r w:rsidR="009B355A">
        <w:rPr>
          <w:color w:val="000000"/>
        </w:rPr>
        <w:t>e</w:t>
      </w:r>
      <w:r w:rsidRPr="00C93D18">
        <w:rPr>
          <w:color w:val="000000"/>
        </w:rPr>
        <w:t xml:space="preserve">ach site to choose and implement at least one quality improvement process that that will be developed in detail, including: step by step process, team members, roles, timeline, </w:t>
      </w:r>
      <w:proofErr w:type="gramStart"/>
      <w:r w:rsidRPr="00C93D18">
        <w:rPr>
          <w:color w:val="000000"/>
        </w:rPr>
        <w:t>metrics</w:t>
      </w:r>
      <w:proofErr w:type="gramEnd"/>
      <w:r w:rsidRPr="00C93D18">
        <w:rPr>
          <w:color w:val="000000"/>
        </w:rPr>
        <w:t xml:space="preserve"> and evaluation </w:t>
      </w:r>
      <w:r w:rsidR="00FA56FA" w:rsidRPr="00C93D18">
        <w:rPr>
          <w:color w:val="000000"/>
        </w:rPr>
        <w:t>tools</w:t>
      </w:r>
      <w:r w:rsidR="00FA56FA">
        <w:rPr>
          <w:color w:val="000000"/>
        </w:rPr>
        <w:t>.</w:t>
      </w:r>
      <w:r w:rsidRPr="00C93D18">
        <w:rPr>
          <w:color w:val="000000"/>
        </w:rPr>
        <w:t xml:space="preserve"> </w:t>
      </w:r>
    </w:p>
    <w:p w14:paraId="14E6B446" w14:textId="53F93558" w:rsidR="00C93D18" w:rsidRPr="00C93D18" w:rsidRDefault="00C93D18" w:rsidP="00C93D18">
      <w:pPr>
        <w:spacing w:after="0"/>
        <w:rPr>
          <w:color w:val="000000"/>
        </w:rPr>
      </w:pPr>
      <w:r w:rsidRPr="00C93D18">
        <w:rPr>
          <w:color w:val="000000"/>
        </w:rPr>
        <w:t>3.</w:t>
      </w:r>
      <w:r w:rsidRPr="00C93D18">
        <w:rPr>
          <w:color w:val="000000"/>
        </w:rPr>
        <w:tab/>
      </w:r>
      <w:r w:rsidR="009B355A">
        <w:rPr>
          <w:color w:val="000000"/>
        </w:rPr>
        <w:t>Discuss</w:t>
      </w:r>
      <w:r w:rsidRPr="00C93D18">
        <w:rPr>
          <w:color w:val="000000"/>
        </w:rPr>
        <w:t xml:space="preserve"> a clear plan for items needed to be accomplished to ensure successful completion of an application by December 1, </w:t>
      </w:r>
      <w:r w:rsidR="00FA56FA" w:rsidRPr="00C93D18">
        <w:rPr>
          <w:color w:val="000000"/>
        </w:rPr>
        <w:t>2021</w:t>
      </w:r>
      <w:r w:rsidR="00FA56FA">
        <w:rPr>
          <w:color w:val="000000"/>
        </w:rPr>
        <w:t>.</w:t>
      </w:r>
    </w:p>
    <w:p w14:paraId="719EA516" w14:textId="7CB81448" w:rsidR="00C93D18" w:rsidRPr="00C93D18" w:rsidRDefault="00C93D18" w:rsidP="00C93D18">
      <w:pPr>
        <w:spacing w:after="0"/>
        <w:rPr>
          <w:color w:val="000000"/>
        </w:rPr>
      </w:pPr>
      <w:r w:rsidRPr="00C93D18">
        <w:rPr>
          <w:color w:val="000000"/>
        </w:rPr>
        <w:t>4.</w:t>
      </w:r>
      <w:r w:rsidRPr="00C93D18">
        <w:rPr>
          <w:color w:val="000000"/>
        </w:rPr>
        <w:tab/>
      </w:r>
      <w:r w:rsidR="009B355A">
        <w:rPr>
          <w:color w:val="000000"/>
        </w:rPr>
        <w:t xml:space="preserve"> Describe how to o</w:t>
      </w:r>
      <w:r w:rsidRPr="00C93D18">
        <w:rPr>
          <w:color w:val="000000"/>
        </w:rPr>
        <w:t>pen and start A</w:t>
      </w:r>
      <w:r w:rsidR="00FA56FA">
        <w:rPr>
          <w:color w:val="000000"/>
        </w:rPr>
        <w:t xml:space="preserve">merican College of Physicians and </w:t>
      </w:r>
      <w:r w:rsidR="00FA56FA" w:rsidRPr="00C93D18">
        <w:rPr>
          <w:color w:val="000000"/>
        </w:rPr>
        <w:t>Geriatric</w:t>
      </w:r>
      <w:r w:rsidR="00FA56FA">
        <w:rPr>
          <w:color w:val="000000"/>
        </w:rPr>
        <w:t xml:space="preserve"> Emergency Department Accreditation</w:t>
      </w:r>
      <w:r w:rsidRPr="00C93D18">
        <w:rPr>
          <w:color w:val="000000"/>
        </w:rPr>
        <w:t xml:space="preserve"> </w:t>
      </w:r>
      <w:r w:rsidR="00FA56FA" w:rsidRPr="00C93D18">
        <w:rPr>
          <w:color w:val="000000"/>
        </w:rPr>
        <w:t>application</w:t>
      </w:r>
      <w:r w:rsidR="00FA56FA">
        <w:rPr>
          <w:color w:val="000000"/>
        </w:rPr>
        <w:t>.</w:t>
      </w:r>
      <w:r w:rsidRPr="00C93D18">
        <w:rPr>
          <w:color w:val="000000"/>
        </w:rPr>
        <w:t xml:space="preserve"> </w:t>
      </w:r>
    </w:p>
    <w:p w14:paraId="6E303E04" w14:textId="3DB27A36" w:rsidR="00C93D18" w:rsidRPr="00C93D18" w:rsidRDefault="00C93D18" w:rsidP="00C93D18">
      <w:pPr>
        <w:spacing w:after="0"/>
        <w:rPr>
          <w:color w:val="000000"/>
        </w:rPr>
      </w:pPr>
      <w:r w:rsidRPr="00C93D18">
        <w:rPr>
          <w:color w:val="000000"/>
        </w:rPr>
        <w:t>5.</w:t>
      </w:r>
      <w:r w:rsidRPr="00C93D18">
        <w:rPr>
          <w:color w:val="000000"/>
        </w:rPr>
        <w:tab/>
        <w:t>Display familiarity with local and national VA resources that may be used to support ED staff geriatric education and programming</w:t>
      </w:r>
      <w:r w:rsidR="005F0F0C">
        <w:rPr>
          <w:color w:val="000000"/>
        </w:rPr>
        <w:t>; and</w:t>
      </w:r>
    </w:p>
    <w:p w14:paraId="22B89DD6" w14:textId="4BC81790" w:rsidR="00C93D18" w:rsidRPr="006A2957" w:rsidRDefault="00C93D18" w:rsidP="00C93D18">
      <w:pPr>
        <w:spacing w:after="0"/>
        <w:rPr>
          <w:color w:val="000000"/>
        </w:rPr>
      </w:pPr>
      <w:r w:rsidRPr="00C93D18">
        <w:rPr>
          <w:color w:val="000000"/>
        </w:rPr>
        <w:t>6.</w:t>
      </w:r>
      <w:r w:rsidRPr="00C93D18">
        <w:rPr>
          <w:color w:val="000000"/>
        </w:rPr>
        <w:tab/>
        <w:t>Describe VA home and community resources that can be enacted from the ED to support older Veterans and their caregivers.</w:t>
      </w:r>
    </w:p>
    <w:p w14:paraId="7256367A" w14:textId="77777777" w:rsidR="001D25B6" w:rsidRPr="008065FE" w:rsidRDefault="00931887" w:rsidP="008272C3">
      <w:pPr>
        <w:keepNext/>
        <w:keepLines/>
        <w:spacing w:before="360" w:after="0"/>
        <w:outlineLvl w:val="0"/>
        <w:rPr>
          <w:rStyle w:val="Strong"/>
          <w:sz w:val="26"/>
          <w:szCs w:val="26"/>
        </w:rPr>
      </w:pPr>
      <w:r w:rsidRPr="008065FE">
        <w:rPr>
          <w:rStyle w:val="Strong"/>
          <w:sz w:val="26"/>
          <w:szCs w:val="26"/>
        </w:rPr>
        <w:t>Registration / Particip</w:t>
      </w:r>
      <w:r w:rsidR="001D25B6" w:rsidRPr="008065FE">
        <w:rPr>
          <w:rStyle w:val="Strong"/>
          <w:sz w:val="26"/>
          <w:szCs w:val="26"/>
        </w:rPr>
        <w:t>ation in the Activity Procedure</w:t>
      </w:r>
    </w:p>
    <w:p w14:paraId="7256367C" w14:textId="071BF34A" w:rsidR="008272C3" w:rsidRPr="00931887" w:rsidRDefault="008272C3" w:rsidP="008272C3">
      <w:pPr>
        <w:numPr>
          <w:ilvl w:val="0"/>
          <w:numId w:val="17"/>
        </w:numPr>
        <w:tabs>
          <w:tab w:val="left" w:pos="0"/>
        </w:tabs>
        <w:spacing w:after="0"/>
        <w:contextualSpacing/>
        <w:rPr>
          <w:rFonts w:eastAsia="Calibri"/>
        </w:rPr>
      </w:pPr>
      <w:r w:rsidRPr="00931887">
        <w:rPr>
          <w:rFonts w:eastAsia="Calibri"/>
          <w:color w:val="000000"/>
        </w:rPr>
        <w:t>Length of course:</w:t>
      </w:r>
      <w:r w:rsidRPr="00931887">
        <w:rPr>
          <w:rFonts w:eastAsia="Calibri"/>
        </w:rPr>
        <w:t xml:space="preserve"> </w:t>
      </w:r>
      <w:sdt>
        <w:sdtPr>
          <w:rPr>
            <w:rFonts w:eastAsia="Calibri"/>
          </w:rPr>
          <w:alias w:val="Enter Length of Course"/>
          <w:tag w:val="Length of Course"/>
          <w:id w:val="1546246370"/>
          <w:placeholder>
            <w:docPart w:val="5897D084C033406A89D5AF5ACAE627DB"/>
          </w:placeholder>
        </w:sdtPr>
        <w:sdtEndPr/>
        <w:sdtContent>
          <w:r w:rsidR="00C93D18">
            <w:rPr>
              <w:rFonts w:eastAsia="Calibri"/>
            </w:rPr>
            <w:t>4</w:t>
          </w:r>
          <w:r w:rsidR="005F0F0C">
            <w:rPr>
              <w:rFonts w:eastAsia="Calibri"/>
            </w:rPr>
            <w:t xml:space="preserve"> hours</w:t>
          </w:r>
        </w:sdtContent>
      </w:sdt>
    </w:p>
    <w:p w14:paraId="7256367D" w14:textId="5C1B0E82" w:rsidR="008272C3" w:rsidRPr="00931887" w:rsidRDefault="008272C3" w:rsidP="008272C3">
      <w:pPr>
        <w:numPr>
          <w:ilvl w:val="0"/>
          <w:numId w:val="17"/>
        </w:numPr>
        <w:tabs>
          <w:tab w:val="left" w:pos="0"/>
        </w:tabs>
        <w:spacing w:after="0"/>
        <w:contextualSpacing/>
        <w:rPr>
          <w:rFonts w:eastAsia="Calibri"/>
          <w:color w:val="000000"/>
        </w:rPr>
      </w:pPr>
      <w:r w:rsidRPr="00931887">
        <w:rPr>
          <w:rFonts w:eastAsia="Calibri"/>
          <w:color w:val="000000"/>
        </w:rPr>
        <w:t>Review EES Program Brochure</w:t>
      </w:r>
    </w:p>
    <w:p w14:paraId="7256367E" w14:textId="77777777" w:rsidR="008272C3" w:rsidRPr="00931887" w:rsidRDefault="008272C3" w:rsidP="008272C3">
      <w:pPr>
        <w:numPr>
          <w:ilvl w:val="0"/>
          <w:numId w:val="17"/>
        </w:numPr>
        <w:tabs>
          <w:tab w:val="left" w:pos="0"/>
        </w:tabs>
        <w:spacing w:after="0"/>
        <w:contextualSpacing/>
        <w:rPr>
          <w:rFonts w:eastAsia="Calibri"/>
          <w:color w:val="000000"/>
        </w:rPr>
      </w:pPr>
      <w:r w:rsidRPr="00931887">
        <w:rPr>
          <w:rFonts w:eastAsia="Calibri"/>
          <w:color w:val="000000"/>
        </w:rPr>
        <w:t>Attend and participate in 100% of program activity</w:t>
      </w:r>
    </w:p>
    <w:p w14:paraId="72563680" w14:textId="43E43348" w:rsidR="008272C3" w:rsidRPr="00931887" w:rsidRDefault="008272C3" w:rsidP="008272C3">
      <w:pPr>
        <w:numPr>
          <w:ilvl w:val="0"/>
          <w:numId w:val="17"/>
        </w:numPr>
        <w:tabs>
          <w:tab w:val="left" w:pos="0"/>
        </w:tabs>
        <w:spacing w:after="0"/>
        <w:contextualSpacing/>
        <w:rPr>
          <w:rFonts w:eastAsia="Calibri"/>
          <w:color w:val="000000"/>
        </w:rPr>
      </w:pPr>
      <w:r w:rsidRPr="00931887">
        <w:rPr>
          <w:rFonts w:eastAsia="Calibri"/>
          <w:color w:val="000000"/>
        </w:rPr>
        <w:t xml:space="preserve">Complete Program Evaluation </w:t>
      </w:r>
      <w:r w:rsidRPr="00452387">
        <w:rPr>
          <w:rStyle w:val="Strong"/>
        </w:rPr>
        <w:t>no later than</w:t>
      </w:r>
      <w:r>
        <w:rPr>
          <w:rFonts w:eastAsia="Calibri"/>
          <w:b/>
          <w:color w:val="000000"/>
        </w:rPr>
        <w:t xml:space="preserve"> </w:t>
      </w:r>
      <w:sdt>
        <w:sdtPr>
          <w:rPr>
            <w:rFonts w:eastAsia="Calibri"/>
          </w:rPr>
          <w:alias w:val="Evaluation Date"/>
          <w:tag w:val="Evaluation Date"/>
          <w:id w:val="-1352643763"/>
          <w:placeholder>
            <w:docPart w:val="A3654E75347A4F4C989DAF11835B96BE"/>
          </w:placeholder>
          <w:date w:fullDate="2021-06-06T00:00:00Z">
            <w:dateFormat w:val="M/d/yyyy"/>
            <w:lid w:val="en-US"/>
            <w:storeMappedDataAs w:val="dateTime"/>
            <w:calendar w:val="gregorian"/>
          </w:date>
        </w:sdtPr>
        <w:sdtEndPr/>
        <w:sdtContent>
          <w:r w:rsidR="00C93D18">
            <w:rPr>
              <w:rFonts w:eastAsia="Calibri"/>
            </w:rPr>
            <w:t>6/6/2021</w:t>
          </w:r>
        </w:sdtContent>
      </w:sdt>
      <w:r>
        <w:rPr>
          <w:rFonts w:eastAsia="Calibri"/>
        </w:rPr>
        <w:t>.</w:t>
      </w:r>
    </w:p>
    <w:p w14:paraId="250E809F" w14:textId="77777777" w:rsidR="00D328D3" w:rsidRPr="00587B21" w:rsidRDefault="00D328D3" w:rsidP="00D328D3">
      <w:pPr>
        <w:pStyle w:val="Heading1"/>
      </w:pPr>
      <w:r w:rsidRPr="00587B21">
        <w:rPr>
          <w:rFonts w:eastAsia="Calibri"/>
        </w:rPr>
        <w:t>Instructions for Completing Registration in TMS</w:t>
      </w:r>
    </w:p>
    <w:p w14:paraId="3869194C" w14:textId="6AAA7898" w:rsidR="00D328D3" w:rsidRDefault="00D328D3" w:rsidP="00D328D3">
      <w:pPr>
        <w:spacing w:after="0"/>
        <w:rPr>
          <w:rFonts w:eastAsia="Calibri"/>
        </w:rPr>
      </w:pPr>
      <w:r w:rsidRPr="00093BCC">
        <w:rPr>
          <w:rStyle w:val="Strong"/>
        </w:rPr>
        <w:t>Registration:</w:t>
      </w:r>
      <w:r w:rsidRPr="008342CC">
        <w:rPr>
          <w:rFonts w:eastAsia="Calibri"/>
          <w:color w:val="000000"/>
        </w:rPr>
        <w:t xml:space="preserve"> It is essential that you use the course link and follow the instructions below to register for </w:t>
      </w:r>
      <w:sdt>
        <w:sdtPr>
          <w:rPr>
            <w:rFonts w:eastAsia="Calibri"/>
            <w:color w:val="000000"/>
          </w:rPr>
          <w:alias w:val="Offering name"/>
          <w:tag w:val="Offering"/>
          <w:id w:val="1481501184"/>
          <w:placeholder>
            <w:docPart w:val="F1329F2962A4439C97B81E297AB5CE84"/>
          </w:placeholder>
          <w:text/>
        </w:sdtPr>
        <w:sdtEndPr/>
        <w:sdtContent>
          <w:r w:rsidR="00C93D18">
            <w:rPr>
              <w:rFonts w:eastAsia="Calibri"/>
              <w:color w:val="000000"/>
            </w:rPr>
            <w:t>Annual VA Geriatric ED Summit</w:t>
          </w:r>
        </w:sdtContent>
      </w:sdt>
      <w:r w:rsidRPr="008342CC">
        <w:rPr>
          <w:rFonts w:eastAsia="Calibri"/>
          <w:color w:val="FF0000"/>
        </w:rPr>
        <w:t xml:space="preserve"> </w:t>
      </w:r>
      <w:r w:rsidRPr="008342CC">
        <w:rPr>
          <w:rFonts w:eastAsia="Calibri"/>
          <w:color w:val="000000"/>
        </w:rPr>
        <w:t xml:space="preserve">in TMS </w:t>
      </w:r>
      <w:r>
        <w:rPr>
          <w:rFonts w:eastAsia="Calibri"/>
        </w:rPr>
        <w:t xml:space="preserve">by </w:t>
      </w:r>
      <w:sdt>
        <w:sdtPr>
          <w:rPr>
            <w:rFonts w:eastAsia="Calibri"/>
          </w:rPr>
          <w:alias w:val="Registration Date"/>
          <w:tag w:val="Registration Date"/>
          <w:id w:val="390935476"/>
          <w:placeholder>
            <w:docPart w:val="F37CE950C00F47568D249584193F3C28"/>
          </w:placeholder>
          <w:date w:fullDate="2021-05-05T00:00:00Z">
            <w:dateFormat w:val="M/d/yyyy"/>
            <w:lid w:val="en-US"/>
            <w:storeMappedDataAs w:val="dateTime"/>
            <w:calendar w:val="gregorian"/>
          </w:date>
        </w:sdtPr>
        <w:sdtEndPr/>
        <w:sdtContent>
          <w:r w:rsidR="00C93D18">
            <w:rPr>
              <w:rFonts w:eastAsia="Calibri"/>
            </w:rPr>
            <w:t>5/5/2021</w:t>
          </w:r>
        </w:sdtContent>
      </w:sdt>
      <w:r>
        <w:rPr>
          <w:rFonts w:eastAsia="Calibri"/>
        </w:rPr>
        <w:t>.</w:t>
      </w:r>
    </w:p>
    <w:p w14:paraId="2111D0E1" w14:textId="69482E4F" w:rsidR="00503B00" w:rsidRDefault="00503B00" w:rsidP="00D328D3">
      <w:pPr>
        <w:spacing w:after="0"/>
        <w:rPr>
          <w:rFonts w:eastAsia="Calibri"/>
          <w:b/>
          <w:color w:val="000000"/>
        </w:rPr>
      </w:pPr>
    </w:p>
    <w:sdt>
      <w:sdtPr>
        <w:rPr>
          <w:rFonts w:eastAsia="Calibri"/>
          <w:b/>
          <w:color w:val="000000"/>
        </w:rPr>
        <w:alias w:val="Registration Link"/>
        <w:tag w:val="Registration Link"/>
        <w:id w:val="1198117093"/>
        <w:placeholder>
          <w:docPart w:val="91760423FA234F83B461D22CA4634EA3"/>
        </w:placeholder>
      </w:sdtPr>
      <w:sdtEndPr/>
      <w:sdtContent>
        <w:p w14:paraId="7DEBD0A1" w14:textId="7DFA44D3" w:rsidR="003B418A" w:rsidRDefault="00D217F6" w:rsidP="00503B00">
          <w:pPr>
            <w:spacing w:after="0"/>
            <w:rPr>
              <w:rFonts w:eastAsia="Calibri"/>
              <w:b/>
              <w:color w:val="000000"/>
            </w:rPr>
          </w:pPr>
          <w:hyperlink r:id="rId13" w:history="1">
            <w:r w:rsidR="003B418A" w:rsidRPr="00AE1F6D">
              <w:rPr>
                <w:rStyle w:val="Hyperlink"/>
                <w:rFonts w:eastAsia="Calibri"/>
                <w:b/>
              </w:rPr>
              <w:t>https://hcm03.ns2cloud.com/sf/learning?destUrl=https%3a%2f%2fva%2dhcm03%2ens2cloud%2ecom%2flearning%2fuser%2fdeeplink%5fredirect%2ejsp%3flinkId%3dREGISTRATION%26scheduleID%3d3734712%26fromSF%3dY&amp;company=VAHCM03</w:t>
            </w:r>
          </w:hyperlink>
        </w:p>
        <w:p w14:paraId="05BBD564" w14:textId="554CC9F0" w:rsidR="00503B00" w:rsidRPr="008342CC" w:rsidRDefault="00D217F6" w:rsidP="00503B00">
          <w:pPr>
            <w:spacing w:after="0"/>
            <w:rPr>
              <w:rFonts w:eastAsia="Calibri"/>
              <w:b/>
              <w:color w:val="000000"/>
            </w:rPr>
          </w:pPr>
        </w:p>
      </w:sdtContent>
    </w:sdt>
    <w:p w14:paraId="11F608B7" w14:textId="77777777" w:rsidR="00503B00" w:rsidRDefault="00503B00" w:rsidP="00503B00">
      <w:pPr>
        <w:spacing w:after="0"/>
        <w:rPr>
          <w:rStyle w:val="Strong"/>
        </w:rPr>
      </w:pPr>
    </w:p>
    <w:p w14:paraId="6C0088A8" w14:textId="77777777" w:rsidR="00D328D3" w:rsidRPr="000522B9" w:rsidRDefault="00D328D3" w:rsidP="00D328D3">
      <w:pPr>
        <w:spacing w:after="0"/>
        <w:rPr>
          <w:rFonts w:eastAsia="Calibri"/>
          <w:b/>
          <w:color w:val="000000"/>
        </w:rPr>
      </w:pPr>
      <w:r w:rsidRPr="00093BCC">
        <w:rPr>
          <w:rStyle w:val="Strong"/>
        </w:rPr>
        <w:t>Instructions for Registration</w:t>
      </w:r>
      <w:r w:rsidRPr="000522B9">
        <w:rPr>
          <w:rFonts w:eastAsia="Calibri"/>
          <w:b/>
          <w:color w:val="000000"/>
        </w:rPr>
        <w:t xml:space="preserve">:  </w:t>
      </w:r>
    </w:p>
    <w:p w14:paraId="6B87826D" w14:textId="77777777" w:rsidR="00D328D3" w:rsidRPr="008342CC" w:rsidRDefault="00D328D3" w:rsidP="00D328D3">
      <w:pPr>
        <w:numPr>
          <w:ilvl w:val="0"/>
          <w:numId w:val="18"/>
        </w:numPr>
        <w:spacing w:after="0"/>
        <w:rPr>
          <w:rFonts w:eastAsia="Calibri"/>
          <w:b/>
        </w:rPr>
      </w:pPr>
      <w:r w:rsidRPr="00DC5374">
        <w:rPr>
          <w:rFonts w:eastAsia="Calibri"/>
        </w:rPr>
        <w:t xml:space="preserve">If you </w:t>
      </w:r>
      <w:r w:rsidRPr="00093BCC">
        <w:rPr>
          <w:rStyle w:val="Strong"/>
        </w:rPr>
        <w:t>have not registered</w:t>
      </w:r>
      <w:r w:rsidRPr="008342CC">
        <w:rPr>
          <w:rFonts w:eastAsia="Calibri"/>
        </w:rPr>
        <w:t xml:space="preserve"> for the course:</w:t>
      </w:r>
    </w:p>
    <w:p w14:paraId="48A370EE" w14:textId="77777777" w:rsidR="00D328D3" w:rsidRPr="008342CC" w:rsidRDefault="00D328D3" w:rsidP="00D328D3">
      <w:pPr>
        <w:numPr>
          <w:ilvl w:val="1"/>
          <w:numId w:val="18"/>
        </w:numPr>
        <w:spacing w:after="0"/>
        <w:rPr>
          <w:rFonts w:eastAsia="Calibri"/>
        </w:rPr>
      </w:pPr>
      <w:r w:rsidRPr="008342CC">
        <w:rPr>
          <w:rFonts w:eastAsia="Calibri"/>
          <w:color w:val="000000"/>
        </w:rPr>
        <w:t>Control-Click on the Item Link above</w:t>
      </w:r>
      <w:r>
        <w:rPr>
          <w:rFonts w:eastAsia="Calibri"/>
        </w:rPr>
        <w:t>.</w:t>
      </w:r>
    </w:p>
    <w:p w14:paraId="41303280" w14:textId="77777777" w:rsidR="00D328D3" w:rsidRPr="008342CC" w:rsidRDefault="00D328D3" w:rsidP="00D328D3">
      <w:pPr>
        <w:numPr>
          <w:ilvl w:val="1"/>
          <w:numId w:val="18"/>
        </w:numPr>
        <w:spacing w:after="0"/>
        <w:rPr>
          <w:rFonts w:eastAsia="Calibri"/>
        </w:rPr>
      </w:pPr>
      <w:r w:rsidRPr="008342CC">
        <w:rPr>
          <w:rFonts w:eastAsia="Calibri"/>
        </w:rPr>
        <w:t>Log in to TMS</w:t>
      </w:r>
      <w:r>
        <w:rPr>
          <w:rFonts w:eastAsia="Calibri"/>
        </w:rPr>
        <w:t>.</w:t>
      </w:r>
    </w:p>
    <w:p w14:paraId="710E42BF" w14:textId="139E712B" w:rsidR="00D328D3" w:rsidRPr="008342CC" w:rsidRDefault="00D328D3" w:rsidP="00D328D3">
      <w:pPr>
        <w:numPr>
          <w:ilvl w:val="1"/>
          <w:numId w:val="18"/>
        </w:numPr>
        <w:spacing w:after="0"/>
        <w:rPr>
          <w:rFonts w:eastAsia="Calibri"/>
        </w:rPr>
      </w:pPr>
      <w:r w:rsidRPr="008342CC">
        <w:rPr>
          <w:rFonts w:eastAsia="Calibri"/>
          <w:color w:val="000000"/>
        </w:rPr>
        <w:t>On the right</w:t>
      </w:r>
      <w:r w:rsidR="003E7C17">
        <w:t xml:space="preserve"> side of the page there are 3</w:t>
      </w:r>
      <w:r>
        <w:t xml:space="preserve"> buttons: “Assign to Me</w:t>
      </w:r>
      <w:r w:rsidRPr="00C077BD">
        <w:t>”, “Start Course”</w:t>
      </w:r>
      <w:r w:rsidR="009B4D1D">
        <w:t xml:space="preserve"> and </w:t>
      </w:r>
      <w:r w:rsidRPr="00C077BD">
        <w:t>“Register Now”</w:t>
      </w:r>
      <w:r w:rsidR="009B4D1D">
        <w:t>.</w:t>
      </w:r>
    </w:p>
    <w:p w14:paraId="4B2388F4" w14:textId="77777777" w:rsidR="00D328D3" w:rsidRPr="00B27A7E" w:rsidRDefault="00D328D3" w:rsidP="00D328D3">
      <w:pPr>
        <w:numPr>
          <w:ilvl w:val="0"/>
          <w:numId w:val="18"/>
        </w:numPr>
        <w:spacing w:after="0"/>
        <w:rPr>
          <w:rFonts w:eastAsia="Calibri"/>
        </w:rPr>
      </w:pPr>
      <w:r w:rsidRPr="008342CC">
        <w:rPr>
          <w:rFonts w:eastAsia="Calibri"/>
          <w:color w:val="000000"/>
        </w:rPr>
        <w:lastRenderedPageBreak/>
        <w:t>Select the “</w:t>
      </w:r>
      <w:r w:rsidRPr="00093BCC">
        <w:rPr>
          <w:rStyle w:val="Strong"/>
        </w:rPr>
        <w:t>Register Now</w:t>
      </w:r>
      <w:r w:rsidRPr="008342CC">
        <w:rPr>
          <w:rFonts w:eastAsia="Calibri"/>
          <w:b/>
          <w:color w:val="000000"/>
        </w:rPr>
        <w:t xml:space="preserve">” </w:t>
      </w:r>
      <w:r w:rsidRPr="008342CC">
        <w:rPr>
          <w:rFonts w:eastAsia="Calibri"/>
          <w:color w:val="000000"/>
        </w:rPr>
        <w:t>button</w:t>
      </w:r>
      <w:r>
        <w:rPr>
          <w:rFonts w:eastAsia="Calibri"/>
          <w:color w:val="000000"/>
        </w:rPr>
        <w:t>.</w:t>
      </w:r>
    </w:p>
    <w:p w14:paraId="2D49E450" w14:textId="130EDA0F" w:rsidR="00D328D3" w:rsidRPr="00444125" w:rsidRDefault="00D328D3" w:rsidP="00D328D3">
      <w:pPr>
        <w:numPr>
          <w:ilvl w:val="0"/>
          <w:numId w:val="18"/>
        </w:numPr>
        <w:spacing w:after="0"/>
        <w:rPr>
          <w:rFonts w:eastAsia="Calibri"/>
        </w:rPr>
      </w:pPr>
      <w:r>
        <w:rPr>
          <w:rFonts w:eastAsia="Calibri"/>
          <w:color w:val="000000"/>
        </w:rPr>
        <w:t>After y</w:t>
      </w:r>
      <w:r w:rsidR="003E7C17">
        <w:rPr>
          <w:rFonts w:eastAsia="Calibri"/>
          <w:color w:val="000000"/>
        </w:rPr>
        <w:t>ou select “Register Now”, all</w:t>
      </w:r>
      <w:r>
        <w:rPr>
          <w:rFonts w:eastAsia="Calibri"/>
          <w:color w:val="000000"/>
        </w:rPr>
        <w:t xml:space="preserve"> your offering choices will appear.  Select the time/date that works with your schedule.</w:t>
      </w:r>
    </w:p>
    <w:p w14:paraId="06C8AB94" w14:textId="77777777" w:rsidR="00D328D3" w:rsidRPr="000A0FDF" w:rsidRDefault="00D328D3" w:rsidP="00D328D3">
      <w:pPr>
        <w:spacing w:before="120" w:after="120"/>
        <w:rPr>
          <w:rStyle w:val="Heading2Char"/>
          <w:b w:val="0"/>
        </w:rPr>
      </w:pPr>
      <w:r w:rsidRPr="000A0FDF">
        <w:rPr>
          <w:rStyle w:val="Strong"/>
          <w:b w:val="0"/>
        </w:rPr>
        <w:t>(</w:t>
      </w:r>
      <w:r w:rsidRPr="00A326B6">
        <w:rPr>
          <w:rStyle w:val="Strong"/>
          <w:u w:val="single"/>
        </w:rPr>
        <w:t>NOTE: If you select</w:t>
      </w:r>
      <w:r w:rsidRPr="00A326B6">
        <w:rPr>
          <w:u w:val="single"/>
        </w:rPr>
        <w:t xml:space="preserve"> </w:t>
      </w:r>
      <w:r w:rsidRPr="00A326B6">
        <w:rPr>
          <w:i/>
          <w:u w:val="single"/>
        </w:rPr>
        <w:t>“</w:t>
      </w:r>
      <w:r w:rsidRPr="00A326B6">
        <w:rPr>
          <w:rStyle w:val="Heading2Char"/>
          <w:u w:val="single"/>
        </w:rPr>
        <w:t>Add to Learning Plan” option, this will add the training to your My Learning pod, but it does not register you for the training.  You will then need to Register Now and register.)</w:t>
      </w:r>
      <w:r w:rsidRPr="000A0FDF">
        <w:rPr>
          <w:rStyle w:val="Heading2Char"/>
          <w:b w:val="0"/>
        </w:rPr>
        <w:t xml:space="preserve"> </w:t>
      </w:r>
    </w:p>
    <w:p w14:paraId="5B6B106D" w14:textId="77777777" w:rsidR="00D328D3" w:rsidRPr="008342CC" w:rsidRDefault="00D328D3" w:rsidP="00D328D3">
      <w:pPr>
        <w:numPr>
          <w:ilvl w:val="0"/>
          <w:numId w:val="18"/>
        </w:numPr>
        <w:spacing w:after="0"/>
        <w:contextualSpacing/>
        <w:rPr>
          <w:rFonts w:eastAsia="Calibri"/>
          <w:noProof/>
          <w:color w:val="000000"/>
        </w:rPr>
      </w:pPr>
      <w:r w:rsidRPr="008342CC">
        <w:rPr>
          <w:rFonts w:eastAsia="Calibri"/>
          <w:noProof/>
          <w:color w:val="000000"/>
        </w:rPr>
        <w:t>Aft</w:t>
      </w:r>
      <w:r>
        <w:rPr>
          <w:rFonts w:eastAsia="Calibri"/>
          <w:noProof/>
          <w:color w:val="000000"/>
        </w:rPr>
        <w:t>er clicking on the “Register Now</w:t>
      </w:r>
      <w:r w:rsidRPr="008342CC">
        <w:rPr>
          <w:rFonts w:eastAsia="Calibri"/>
          <w:noProof/>
          <w:color w:val="000000"/>
        </w:rPr>
        <w:t>” button, the date, time and location for the scheduled offering will appear.</w:t>
      </w:r>
    </w:p>
    <w:p w14:paraId="35620043" w14:textId="77777777" w:rsidR="00D328D3" w:rsidRPr="008342CC" w:rsidRDefault="00D328D3" w:rsidP="00D328D3">
      <w:pPr>
        <w:numPr>
          <w:ilvl w:val="0"/>
          <w:numId w:val="18"/>
        </w:numPr>
        <w:spacing w:after="0"/>
        <w:contextualSpacing/>
        <w:rPr>
          <w:rFonts w:eastAsia="Calibri"/>
          <w:noProof/>
          <w:color w:val="000000"/>
        </w:rPr>
      </w:pPr>
      <w:r w:rsidRPr="008342CC">
        <w:rPr>
          <w:rFonts w:eastAsia="Calibri"/>
          <w:noProof/>
          <w:color w:val="000000"/>
        </w:rPr>
        <w:t>Select this program by clicking on the “Register</w:t>
      </w:r>
      <w:r>
        <w:rPr>
          <w:rFonts w:eastAsia="Calibri"/>
          <w:noProof/>
          <w:color w:val="000000"/>
        </w:rPr>
        <w:t xml:space="preserve"> Now</w:t>
      </w:r>
      <w:r w:rsidRPr="008342CC">
        <w:rPr>
          <w:rFonts w:eastAsia="Calibri"/>
          <w:noProof/>
          <w:color w:val="000000"/>
        </w:rPr>
        <w:t>” button to the right of the offering.</w:t>
      </w:r>
    </w:p>
    <w:p w14:paraId="1B7A6C38" w14:textId="77777777" w:rsidR="003E7C17" w:rsidRDefault="003E7C17" w:rsidP="003E7C17">
      <w:pPr>
        <w:numPr>
          <w:ilvl w:val="0"/>
          <w:numId w:val="18"/>
        </w:numPr>
        <w:spacing w:after="0"/>
        <w:contextualSpacing/>
        <w:rPr>
          <w:rFonts w:eastAsia="Calibri"/>
          <w:noProof/>
          <w:color w:val="000000"/>
        </w:rPr>
      </w:pPr>
      <w:r>
        <w:rPr>
          <w:rFonts w:eastAsia="Calibri"/>
          <w:noProof/>
          <w:color w:val="000000"/>
        </w:rPr>
        <w:t xml:space="preserve">On the next page, add the accreditation you would like to receive from the dropdown – “Accredited Requested.”  Then </w:t>
      </w:r>
      <w:r w:rsidRPr="008342CC">
        <w:rPr>
          <w:rFonts w:eastAsia="Calibri"/>
          <w:noProof/>
          <w:color w:val="000000"/>
        </w:rPr>
        <w:t xml:space="preserve">click on the “Confirm” button on the upper right side of the page. This will register you and add the training to your </w:t>
      </w:r>
      <w:r>
        <w:rPr>
          <w:rFonts w:eastAsia="Calibri"/>
          <w:noProof/>
          <w:color w:val="000000"/>
        </w:rPr>
        <w:t>My Learning</w:t>
      </w:r>
      <w:r w:rsidRPr="008342CC">
        <w:rPr>
          <w:rFonts w:eastAsia="Calibri"/>
          <w:noProof/>
          <w:color w:val="000000"/>
        </w:rPr>
        <w:t>/No Due Date and you will receive an enrollment email confirmation from TMS.</w:t>
      </w:r>
    </w:p>
    <w:p w14:paraId="1AF2589C" w14:textId="77777777" w:rsidR="00D328D3" w:rsidRDefault="00D328D3" w:rsidP="00D328D3">
      <w:pPr>
        <w:spacing w:after="0"/>
        <w:contextualSpacing/>
        <w:rPr>
          <w:rFonts w:eastAsia="Calibri"/>
          <w:noProof/>
          <w:color w:val="000000"/>
          <w:highlight w:val="yellow"/>
        </w:rPr>
      </w:pPr>
    </w:p>
    <w:p w14:paraId="1F17210A" w14:textId="3D885F02" w:rsidR="00D328D3" w:rsidRPr="000A0FDF" w:rsidRDefault="00D328D3" w:rsidP="005F0F0C">
      <w:pPr>
        <w:spacing w:after="0"/>
        <w:contextualSpacing/>
        <w:rPr>
          <w:rFonts w:eastAsia="Calibri"/>
          <w:i/>
          <w:highlight w:val="yellow"/>
        </w:rPr>
      </w:pPr>
      <w:r w:rsidRPr="00B042D7">
        <w:rPr>
          <w:rFonts w:eastAsia="Times New Roman"/>
          <w:b/>
          <w:bCs/>
          <w:sz w:val="26"/>
          <w:szCs w:val="26"/>
        </w:rPr>
        <w:t xml:space="preserve">Instructions for Verification of Attendance </w:t>
      </w:r>
    </w:p>
    <w:p w14:paraId="555B2FCF" w14:textId="77777777" w:rsidR="00D328D3" w:rsidRPr="00991253" w:rsidRDefault="00D328D3" w:rsidP="00D328D3">
      <w:pPr>
        <w:spacing w:after="0"/>
        <w:rPr>
          <w:rFonts w:eastAsia="Calibri"/>
          <w:b/>
        </w:rPr>
      </w:pPr>
    </w:p>
    <w:p w14:paraId="2645F45D" w14:textId="77777777" w:rsidR="00D328D3" w:rsidRPr="00AF7E54" w:rsidRDefault="00D328D3" w:rsidP="00D328D3">
      <w:pPr>
        <w:spacing w:after="0"/>
        <w:ind w:left="630" w:hanging="360"/>
        <w:rPr>
          <w:rFonts w:eastAsia="Calibri"/>
        </w:rPr>
      </w:pPr>
      <w:r>
        <w:rPr>
          <w:rFonts w:eastAsia="Calibri"/>
        </w:rPr>
        <w:t>1.</w:t>
      </w:r>
      <w:r>
        <w:rPr>
          <w:rFonts w:eastAsia="Calibri"/>
        </w:rPr>
        <w:tab/>
        <w:t>Log in to TMS</w:t>
      </w:r>
    </w:p>
    <w:p w14:paraId="64BC574B" w14:textId="77777777" w:rsidR="00D328D3" w:rsidRPr="00AF7E54" w:rsidRDefault="00D328D3" w:rsidP="00D328D3">
      <w:pPr>
        <w:spacing w:after="0"/>
        <w:ind w:left="630" w:hanging="360"/>
        <w:rPr>
          <w:rFonts w:eastAsia="Calibri"/>
        </w:rPr>
      </w:pPr>
      <w:r w:rsidRPr="00AF7E54">
        <w:rPr>
          <w:rFonts w:eastAsia="Calibri"/>
        </w:rPr>
        <w:t>2.</w:t>
      </w:r>
      <w:r w:rsidRPr="00AF7E54">
        <w:rPr>
          <w:rFonts w:eastAsia="Calibri"/>
        </w:rPr>
        <w:tab/>
        <w:t>If you have not registered for the</w:t>
      </w:r>
      <w:r>
        <w:rPr>
          <w:rFonts w:eastAsia="Calibri"/>
        </w:rPr>
        <w:t xml:space="preserve"> course, you will need to do so</w:t>
      </w:r>
    </w:p>
    <w:p w14:paraId="286DCB56" w14:textId="77777777" w:rsidR="00D328D3" w:rsidRPr="00AF7E54" w:rsidRDefault="00D328D3" w:rsidP="00D328D3">
      <w:pPr>
        <w:spacing w:after="0"/>
        <w:ind w:left="630" w:hanging="360"/>
        <w:rPr>
          <w:rFonts w:eastAsia="Calibri"/>
        </w:rPr>
      </w:pPr>
      <w:r w:rsidRPr="00AF7E54">
        <w:rPr>
          <w:rFonts w:eastAsia="Calibri"/>
        </w:rPr>
        <w:t>3.</w:t>
      </w:r>
      <w:r w:rsidRPr="00AF7E54">
        <w:rPr>
          <w:rFonts w:eastAsia="Calibri"/>
        </w:rPr>
        <w:tab/>
      </w:r>
      <w:r>
        <w:rPr>
          <w:rFonts w:eastAsia="Calibri"/>
        </w:rPr>
        <w:t xml:space="preserve">When the program is over, </w:t>
      </w:r>
      <w:r w:rsidRPr="00AF7E54">
        <w:rPr>
          <w:rFonts w:eastAsia="Calibri"/>
        </w:rPr>
        <w:t xml:space="preserve">find </w:t>
      </w:r>
      <w:r>
        <w:rPr>
          <w:rFonts w:eastAsia="Calibri"/>
        </w:rPr>
        <w:t>the course i</w:t>
      </w:r>
      <w:r w:rsidRPr="00AF7E54">
        <w:rPr>
          <w:rFonts w:eastAsia="Calibri"/>
        </w:rPr>
        <w:t xml:space="preserve">n your </w:t>
      </w:r>
      <w:r w:rsidRPr="00776D30">
        <w:rPr>
          <w:rFonts w:eastAsia="Calibri"/>
          <w:b/>
        </w:rPr>
        <w:t>My Learning</w:t>
      </w:r>
      <w:r>
        <w:rPr>
          <w:rFonts w:eastAsia="Calibri"/>
        </w:rPr>
        <w:t xml:space="preserve"> pod </w:t>
      </w:r>
    </w:p>
    <w:p w14:paraId="171E7C16" w14:textId="77777777" w:rsidR="00D328D3" w:rsidRPr="00AF7E54" w:rsidRDefault="00D328D3" w:rsidP="00D328D3">
      <w:pPr>
        <w:spacing w:after="0"/>
        <w:ind w:left="630" w:hanging="360"/>
        <w:rPr>
          <w:rFonts w:eastAsia="Calibri"/>
        </w:rPr>
      </w:pPr>
      <w:r w:rsidRPr="00AF7E54">
        <w:rPr>
          <w:rFonts w:eastAsia="Calibri"/>
        </w:rPr>
        <w:t>4.</w:t>
      </w:r>
      <w:r w:rsidRPr="00AF7E54">
        <w:rPr>
          <w:rFonts w:eastAsia="Calibri"/>
        </w:rPr>
        <w:tab/>
      </w:r>
      <w:r>
        <w:rPr>
          <w:rFonts w:eastAsia="Calibri"/>
        </w:rPr>
        <w:t xml:space="preserve">Click on </w:t>
      </w:r>
      <w:r w:rsidRPr="00AF7E54">
        <w:rPr>
          <w:rFonts w:eastAsia="Calibri"/>
        </w:rPr>
        <w:t>Start Course or Continue Course button</w:t>
      </w:r>
      <w:r>
        <w:rPr>
          <w:rFonts w:eastAsia="Calibri"/>
        </w:rPr>
        <w:t xml:space="preserve"> to the right of the course title</w:t>
      </w:r>
    </w:p>
    <w:p w14:paraId="078B034E" w14:textId="77777777" w:rsidR="00D328D3" w:rsidRPr="00AF7E54" w:rsidRDefault="00D328D3" w:rsidP="00D328D3">
      <w:pPr>
        <w:spacing w:after="0"/>
        <w:ind w:left="630" w:hanging="360"/>
        <w:rPr>
          <w:rFonts w:eastAsia="Calibri"/>
        </w:rPr>
      </w:pPr>
      <w:r w:rsidRPr="00AF7E54">
        <w:rPr>
          <w:rFonts w:eastAsia="Calibri"/>
        </w:rPr>
        <w:t>5.</w:t>
      </w:r>
      <w:r w:rsidRPr="00AF7E54">
        <w:rPr>
          <w:rFonts w:eastAsia="Calibri"/>
        </w:rPr>
        <w:tab/>
        <w:t>Look for the l</w:t>
      </w:r>
      <w:r>
        <w:rPr>
          <w:rFonts w:eastAsia="Calibri"/>
        </w:rPr>
        <w:t>ink titled “Confirm Attendance”</w:t>
      </w:r>
    </w:p>
    <w:p w14:paraId="7B0A7A5C" w14:textId="77777777" w:rsidR="00D328D3" w:rsidRDefault="00D328D3" w:rsidP="00D328D3">
      <w:pPr>
        <w:spacing w:after="0"/>
        <w:ind w:left="630" w:hanging="360"/>
        <w:rPr>
          <w:rFonts w:eastAsia="Calibri"/>
        </w:rPr>
      </w:pPr>
      <w:r w:rsidRPr="00AF7E54">
        <w:rPr>
          <w:rFonts w:eastAsia="Calibri"/>
        </w:rPr>
        <w:t>6.</w:t>
      </w:r>
      <w:r w:rsidRPr="00AF7E54">
        <w:rPr>
          <w:rFonts w:eastAsia="Calibri"/>
        </w:rPr>
        <w:tab/>
        <w:t>Before clicking on this link, be sure you have completed all links</w:t>
      </w:r>
      <w:r>
        <w:rPr>
          <w:rFonts w:eastAsia="Calibri"/>
        </w:rPr>
        <w:t xml:space="preserve"> before “Confirm Attendance”</w:t>
      </w:r>
    </w:p>
    <w:p w14:paraId="5C051002" w14:textId="77777777" w:rsidR="00D328D3" w:rsidRDefault="00D328D3" w:rsidP="00D328D3">
      <w:pPr>
        <w:spacing w:after="0"/>
        <w:ind w:left="630" w:hanging="360"/>
        <w:rPr>
          <w:rFonts w:eastAsia="Calibri"/>
        </w:rPr>
      </w:pPr>
      <w:r w:rsidRPr="00991253">
        <w:rPr>
          <w:rFonts w:eastAsia="Calibri"/>
        </w:rPr>
        <w:t>7.</w:t>
      </w:r>
      <w:r w:rsidRPr="00991253">
        <w:rPr>
          <w:rFonts w:eastAsia="Calibri"/>
        </w:rPr>
        <w:tab/>
      </w:r>
      <w:r>
        <w:rPr>
          <w:rFonts w:eastAsia="Calibri"/>
        </w:rPr>
        <w:t>Click on Confirm Attendance</w:t>
      </w:r>
    </w:p>
    <w:p w14:paraId="49440ED8" w14:textId="77777777" w:rsidR="00D328D3" w:rsidRDefault="00D328D3" w:rsidP="00D328D3">
      <w:pPr>
        <w:spacing w:after="0"/>
        <w:ind w:left="630" w:hanging="360"/>
        <w:rPr>
          <w:rFonts w:eastAsia="Calibri"/>
        </w:rPr>
      </w:pPr>
      <w:r>
        <w:rPr>
          <w:rFonts w:eastAsia="Calibri"/>
        </w:rPr>
        <w:t>8.</w:t>
      </w:r>
      <w:r>
        <w:rPr>
          <w:rFonts w:eastAsia="Calibri"/>
        </w:rPr>
        <w:tab/>
        <w:t>A new window will open and say ‘</w:t>
      </w:r>
      <w:r w:rsidRPr="00776D30">
        <w:rPr>
          <w:rFonts w:eastAsia="Calibri"/>
        </w:rPr>
        <w:t>Thank you!  Your attendance is now confirmed.  Please close window</w:t>
      </w:r>
      <w:r>
        <w:rPr>
          <w:rFonts w:eastAsia="Calibri"/>
        </w:rPr>
        <w:t>”</w:t>
      </w:r>
    </w:p>
    <w:p w14:paraId="52FA4072" w14:textId="77777777" w:rsidR="00D328D3" w:rsidRPr="00991253" w:rsidRDefault="00D328D3" w:rsidP="00D328D3">
      <w:pPr>
        <w:spacing w:after="0"/>
        <w:ind w:left="630" w:hanging="360"/>
        <w:rPr>
          <w:rFonts w:eastAsia="Calibri"/>
        </w:rPr>
      </w:pPr>
      <w:r>
        <w:rPr>
          <w:rFonts w:eastAsia="Calibri"/>
        </w:rPr>
        <w:t>9.</w:t>
      </w:r>
      <w:r>
        <w:rPr>
          <w:rFonts w:eastAsia="Calibri"/>
        </w:rPr>
        <w:tab/>
      </w:r>
      <w:r w:rsidRPr="00991253">
        <w:rPr>
          <w:rFonts w:eastAsia="Calibri"/>
        </w:rPr>
        <w:t>Click “</w:t>
      </w:r>
      <w:r>
        <w:rPr>
          <w:rFonts w:eastAsia="Calibri"/>
        </w:rPr>
        <w:t>Close Window</w:t>
      </w:r>
      <w:r w:rsidRPr="00991253">
        <w:rPr>
          <w:rFonts w:eastAsia="Calibri"/>
        </w:rPr>
        <w:t>”</w:t>
      </w:r>
    </w:p>
    <w:p w14:paraId="6587364B" w14:textId="77777777" w:rsidR="00D328D3" w:rsidRPr="00991253" w:rsidRDefault="00D328D3" w:rsidP="00D328D3">
      <w:pPr>
        <w:spacing w:after="0"/>
        <w:ind w:left="630" w:hanging="360"/>
        <w:rPr>
          <w:rFonts w:eastAsia="Calibri"/>
        </w:rPr>
      </w:pPr>
      <w:r>
        <w:rPr>
          <w:rFonts w:eastAsia="Calibri"/>
        </w:rPr>
        <w:t>10.</w:t>
      </w:r>
      <w:r>
        <w:rPr>
          <w:rFonts w:eastAsia="Calibri"/>
        </w:rPr>
        <w:tab/>
      </w:r>
      <w:r w:rsidRPr="00991253">
        <w:rPr>
          <w:rFonts w:eastAsia="Calibri"/>
        </w:rPr>
        <w:t xml:space="preserve">You have now </w:t>
      </w:r>
      <w:r>
        <w:rPr>
          <w:rFonts w:eastAsia="Calibri"/>
        </w:rPr>
        <w:t>verified your registration</w:t>
      </w:r>
      <w:r w:rsidRPr="00991253">
        <w:rPr>
          <w:rFonts w:eastAsia="Calibri"/>
        </w:rPr>
        <w:t xml:space="preserve"> for this course, an</w:t>
      </w:r>
      <w:r>
        <w:rPr>
          <w:rFonts w:eastAsia="Calibri"/>
        </w:rPr>
        <w:t xml:space="preserve">d should see a green check mark </w:t>
      </w:r>
      <w:r w:rsidRPr="00991253">
        <w:rPr>
          <w:rFonts w:eastAsia="Calibri"/>
        </w:rPr>
        <w:t xml:space="preserve">and completion date next to the </w:t>
      </w:r>
      <w:r>
        <w:rPr>
          <w:rFonts w:eastAsia="Calibri"/>
        </w:rPr>
        <w:t>“Confirm Attendance”</w:t>
      </w:r>
    </w:p>
    <w:p w14:paraId="0F3AD622" w14:textId="77777777" w:rsidR="00D328D3" w:rsidRPr="00784407" w:rsidRDefault="00D328D3" w:rsidP="00D328D3">
      <w:pPr>
        <w:pStyle w:val="Heading1"/>
        <w:rPr>
          <w:rStyle w:val="Strong"/>
          <w:rFonts w:eastAsia="Calibri"/>
          <w:b/>
          <w:bCs/>
        </w:rPr>
      </w:pPr>
      <w:r w:rsidRPr="002E5C43">
        <w:rPr>
          <w:rFonts w:eastAsia="Calibri"/>
        </w:rPr>
        <w:t>Instructions for Completing Evaluation in TMS to Access Accredited Certificate</w:t>
      </w:r>
    </w:p>
    <w:p w14:paraId="5F3585A1" w14:textId="77777777" w:rsidR="00D328D3" w:rsidRPr="00393C47" w:rsidRDefault="00D328D3" w:rsidP="00D328D3">
      <w:pPr>
        <w:spacing w:after="0"/>
        <w:contextualSpacing/>
        <w:rPr>
          <w:b/>
          <w:bCs/>
        </w:rPr>
      </w:pPr>
      <w:r w:rsidRPr="00393C47">
        <w:rPr>
          <w:b/>
          <w:bCs/>
        </w:rPr>
        <w:t>Please note:  Program evaluations must be completed within</w:t>
      </w:r>
      <w:r w:rsidRPr="00393C47">
        <w:rPr>
          <w:rFonts w:eastAsia="Calibri"/>
          <w:b/>
          <w:bCs/>
        </w:rPr>
        <w:t xml:space="preserve"> </w:t>
      </w:r>
      <w:r w:rsidRPr="00393C47">
        <w:rPr>
          <w:b/>
          <w:i/>
          <w:iCs/>
        </w:rPr>
        <w:t>30 days</w:t>
      </w:r>
      <w:r w:rsidRPr="00393C47">
        <w:rPr>
          <w:rFonts w:eastAsia="Calibri"/>
          <w:b/>
          <w:bCs/>
        </w:rPr>
        <w:t xml:space="preserve"> </w:t>
      </w:r>
      <w:r w:rsidRPr="00393C47">
        <w:rPr>
          <w:b/>
          <w:bCs/>
        </w:rPr>
        <w:t xml:space="preserve">of the conclusion of the program </w:t>
      </w:r>
      <w:proofErr w:type="gramStart"/>
      <w:r w:rsidRPr="00393C47">
        <w:rPr>
          <w:b/>
          <w:bCs/>
        </w:rPr>
        <w:t>in order to</w:t>
      </w:r>
      <w:proofErr w:type="gramEnd"/>
      <w:r w:rsidRPr="00393C47">
        <w:rPr>
          <w:b/>
          <w:bCs/>
        </w:rPr>
        <w:t xml:space="preserve"> receive a program certificate</w:t>
      </w:r>
    </w:p>
    <w:p w14:paraId="235462EF" w14:textId="77777777" w:rsidR="00D328D3" w:rsidRPr="007B104E" w:rsidRDefault="00D328D3" w:rsidP="00D328D3">
      <w:pPr>
        <w:pStyle w:val="ListParagraph"/>
        <w:spacing w:after="0"/>
        <w:ind w:left="630"/>
        <w:rPr>
          <w:rStyle w:val="Strong"/>
        </w:rPr>
      </w:pPr>
      <w:r w:rsidRPr="007B104E">
        <w:t xml:space="preserve">After the program is over, </w:t>
      </w:r>
      <w:r w:rsidRPr="00BF5A10">
        <w:t xml:space="preserve">you must complete the self-certification in TMS. If you did not register for the program, </w:t>
      </w:r>
      <w:r w:rsidRPr="007B104E">
        <w:t>the TMS administrator will reconcile the registration list and mark you complete.  You must still complete the evaluation before you can receive your certificate</w:t>
      </w:r>
      <w:r>
        <w:t>.</w:t>
      </w:r>
    </w:p>
    <w:p w14:paraId="77641E72" w14:textId="77777777" w:rsidR="00D328D3" w:rsidRDefault="00D328D3" w:rsidP="00D328D3">
      <w:pPr>
        <w:numPr>
          <w:ilvl w:val="0"/>
          <w:numId w:val="19"/>
        </w:numPr>
        <w:spacing w:after="0"/>
        <w:rPr>
          <w:rFonts w:eastAsia="Calibri"/>
        </w:rPr>
      </w:pPr>
      <w:r>
        <w:rPr>
          <w:rFonts w:eastAsia="Calibri"/>
        </w:rPr>
        <w:t>Log in to TMS</w:t>
      </w:r>
    </w:p>
    <w:p w14:paraId="56F10163" w14:textId="7F4CF6BF" w:rsidR="00D328D3" w:rsidRDefault="00FE63F1" w:rsidP="00D328D3">
      <w:pPr>
        <w:numPr>
          <w:ilvl w:val="0"/>
          <w:numId w:val="19"/>
        </w:numPr>
        <w:spacing w:after="0"/>
        <w:rPr>
          <w:rFonts w:eastAsia="Calibri"/>
        </w:rPr>
      </w:pPr>
      <w:r>
        <w:rPr>
          <w:rFonts w:eastAsia="Calibri"/>
        </w:rPr>
        <w:t xml:space="preserve">Locate the course on </w:t>
      </w:r>
      <w:r w:rsidR="00D328D3">
        <w:rPr>
          <w:rFonts w:eastAsia="Calibri"/>
        </w:rPr>
        <w:t>your My Learning</w:t>
      </w:r>
    </w:p>
    <w:p w14:paraId="76CF041C" w14:textId="77777777" w:rsidR="00D328D3" w:rsidRPr="00733902" w:rsidRDefault="00D328D3" w:rsidP="00D328D3">
      <w:pPr>
        <w:pStyle w:val="NormalWeb"/>
        <w:numPr>
          <w:ilvl w:val="0"/>
          <w:numId w:val="19"/>
        </w:numPr>
        <w:spacing w:before="0" w:beforeAutospacing="0" w:after="0" w:afterAutospacing="0" w:line="276" w:lineRule="auto"/>
      </w:pPr>
      <w:r w:rsidRPr="00733902">
        <w:rPr>
          <w:rStyle w:val="Strong"/>
        </w:rPr>
        <w:t xml:space="preserve">For Enduring Material: </w:t>
      </w:r>
      <w:r w:rsidRPr="00733902">
        <w:t>Click on Continue Course</w:t>
      </w:r>
    </w:p>
    <w:p w14:paraId="7EDD9B82" w14:textId="77777777" w:rsidR="00D328D3" w:rsidRPr="00733902" w:rsidRDefault="00D328D3" w:rsidP="00D328D3">
      <w:pPr>
        <w:pStyle w:val="NormalWeb"/>
        <w:numPr>
          <w:ilvl w:val="0"/>
          <w:numId w:val="19"/>
        </w:numPr>
        <w:spacing w:before="0" w:beforeAutospacing="0" w:after="0" w:afterAutospacing="0" w:line="276" w:lineRule="auto"/>
      </w:pPr>
      <w:r w:rsidRPr="00733902">
        <w:rPr>
          <w:rStyle w:val="Strong"/>
        </w:rPr>
        <w:t xml:space="preserve">For Enduring Material: </w:t>
      </w:r>
      <w:r w:rsidRPr="00733902">
        <w:t>Be sure you have completed all the objects</w:t>
      </w:r>
    </w:p>
    <w:p w14:paraId="16A3B54D" w14:textId="77777777" w:rsidR="00D328D3" w:rsidRPr="00733902" w:rsidRDefault="00D328D3" w:rsidP="00D328D3">
      <w:pPr>
        <w:pStyle w:val="NormalWeb"/>
        <w:numPr>
          <w:ilvl w:val="0"/>
          <w:numId w:val="19"/>
        </w:numPr>
        <w:spacing w:before="0" w:beforeAutospacing="0" w:after="0" w:afterAutospacing="0" w:line="276" w:lineRule="auto"/>
      </w:pPr>
      <w:r w:rsidRPr="00733902">
        <w:rPr>
          <w:rStyle w:val="Strong"/>
        </w:rPr>
        <w:t xml:space="preserve">For Enduring Material: </w:t>
      </w:r>
      <w:r w:rsidRPr="00733902">
        <w:t>Click on the Self-Certification and self-certify</w:t>
      </w:r>
      <w:r>
        <w:t>, if appropriate</w:t>
      </w:r>
    </w:p>
    <w:p w14:paraId="216F142E" w14:textId="77777777" w:rsidR="00D328D3" w:rsidRDefault="00D328D3" w:rsidP="00D328D3">
      <w:pPr>
        <w:pStyle w:val="ListParagraph"/>
        <w:numPr>
          <w:ilvl w:val="0"/>
          <w:numId w:val="19"/>
        </w:numPr>
      </w:pPr>
      <w:r>
        <w:t>Locate the pending evaluation on your My Learning in the Due Later section, under course title.</w:t>
      </w:r>
    </w:p>
    <w:p w14:paraId="3D65EDF2" w14:textId="77777777" w:rsidR="00D328D3" w:rsidRDefault="00D328D3" w:rsidP="00D328D3">
      <w:pPr>
        <w:pStyle w:val="ListParagraph"/>
        <w:numPr>
          <w:ilvl w:val="0"/>
          <w:numId w:val="19"/>
        </w:numPr>
      </w:pPr>
      <w:r>
        <w:t>Click on “Start Course Survey”.</w:t>
      </w:r>
    </w:p>
    <w:p w14:paraId="0A663076" w14:textId="77777777" w:rsidR="00D328D3" w:rsidRDefault="00D328D3" w:rsidP="00D328D3">
      <w:pPr>
        <w:pStyle w:val="ListParagraph"/>
        <w:numPr>
          <w:ilvl w:val="0"/>
          <w:numId w:val="19"/>
        </w:numPr>
      </w:pPr>
      <w:r>
        <w:lastRenderedPageBreak/>
        <w:t>Complete evaluation content and click “Submit”.</w:t>
      </w:r>
    </w:p>
    <w:p w14:paraId="0D5DE6A7" w14:textId="77777777" w:rsidR="00D328D3" w:rsidRPr="00FC36C2" w:rsidRDefault="00D328D3" w:rsidP="00D328D3">
      <w:pPr>
        <w:pStyle w:val="ListParagraph"/>
        <w:numPr>
          <w:ilvl w:val="0"/>
          <w:numId w:val="19"/>
        </w:numPr>
      </w:pPr>
      <w:r w:rsidRPr="00FC36C2">
        <w:t>Click “Return to Online Content Structure.”</w:t>
      </w:r>
    </w:p>
    <w:p w14:paraId="66664897" w14:textId="77777777" w:rsidR="00D328D3" w:rsidRDefault="00D328D3" w:rsidP="00D328D3">
      <w:pPr>
        <w:pStyle w:val="ListParagraph"/>
        <w:numPr>
          <w:ilvl w:val="0"/>
          <w:numId w:val="19"/>
        </w:numPr>
      </w:pPr>
      <w:r w:rsidRPr="00FC36C2">
        <w:t xml:space="preserve">Follow the below instructions to access your accreditation certificate. </w:t>
      </w:r>
    </w:p>
    <w:p w14:paraId="7CFBC455" w14:textId="77777777" w:rsidR="00D328D3" w:rsidRPr="00093BCC" w:rsidRDefault="00D328D3" w:rsidP="00D328D3">
      <w:pPr>
        <w:spacing w:before="200" w:after="200"/>
        <w:jc w:val="center"/>
        <w:rPr>
          <w:rStyle w:val="IntenseEmphasis"/>
          <w:color w:val="auto"/>
        </w:rPr>
      </w:pPr>
      <w:r w:rsidRPr="00093BCC">
        <w:rPr>
          <w:rStyle w:val="IntenseEmphasis"/>
          <w:color w:val="auto"/>
        </w:rPr>
        <w:t>ACPE considers credit as a statement of credit instead of a certificate of credit</w:t>
      </w:r>
    </w:p>
    <w:p w14:paraId="51C87FF1" w14:textId="77777777" w:rsidR="00122846" w:rsidRDefault="00122846" w:rsidP="00D328D3">
      <w:pPr>
        <w:spacing w:after="0"/>
        <w:rPr>
          <w:rStyle w:val="Strong"/>
        </w:rPr>
      </w:pPr>
    </w:p>
    <w:p w14:paraId="61A7FE44" w14:textId="4EB6B19C" w:rsidR="00D328D3" w:rsidRPr="00093BCC" w:rsidRDefault="00D328D3" w:rsidP="00D328D3">
      <w:pPr>
        <w:spacing w:after="0"/>
        <w:rPr>
          <w:rStyle w:val="Strong"/>
        </w:rPr>
      </w:pPr>
      <w:r w:rsidRPr="00122846">
        <w:rPr>
          <w:rStyle w:val="Strong"/>
          <w:sz w:val="26"/>
          <w:szCs w:val="26"/>
        </w:rPr>
        <w:t>To access your accredited certificate in TMS, please follow the steps below</w:t>
      </w:r>
      <w:r w:rsidRPr="00093BCC">
        <w:rPr>
          <w:rStyle w:val="Strong"/>
        </w:rPr>
        <w:t>:</w:t>
      </w:r>
    </w:p>
    <w:p w14:paraId="04D26D9E" w14:textId="77777777" w:rsidR="00D328D3" w:rsidRPr="0035167B" w:rsidRDefault="00D328D3" w:rsidP="00D328D3">
      <w:pPr>
        <w:numPr>
          <w:ilvl w:val="0"/>
          <w:numId w:val="20"/>
        </w:numPr>
        <w:spacing w:after="0"/>
        <w:contextualSpacing/>
        <w:rPr>
          <w:rFonts w:eastAsia="Calibri"/>
          <w:noProof/>
          <w:color w:val="000000"/>
        </w:rPr>
      </w:pPr>
      <w:r w:rsidRPr="0035167B">
        <w:rPr>
          <w:rFonts w:eastAsia="Calibri"/>
          <w:noProof/>
          <w:color w:val="000000"/>
        </w:rPr>
        <w:t>From the Home screen in TMS, click on “</w:t>
      </w:r>
      <w:r>
        <w:rPr>
          <w:rFonts w:eastAsia="Calibri"/>
          <w:noProof/>
          <w:color w:val="000000"/>
        </w:rPr>
        <w:t>My History</w:t>
      </w:r>
      <w:r w:rsidRPr="0035167B">
        <w:rPr>
          <w:rFonts w:eastAsia="Calibri"/>
          <w:noProof/>
          <w:color w:val="000000"/>
        </w:rPr>
        <w:t>.”</w:t>
      </w:r>
    </w:p>
    <w:p w14:paraId="17C403FE" w14:textId="77777777" w:rsidR="00D328D3" w:rsidRPr="0035167B" w:rsidRDefault="00D328D3" w:rsidP="00D328D3">
      <w:pPr>
        <w:numPr>
          <w:ilvl w:val="0"/>
          <w:numId w:val="20"/>
        </w:numPr>
        <w:spacing w:after="0"/>
        <w:contextualSpacing/>
        <w:rPr>
          <w:rFonts w:eastAsia="Calibri"/>
          <w:noProof/>
          <w:color w:val="000000"/>
        </w:rPr>
      </w:pPr>
      <w:r w:rsidRPr="0035167B">
        <w:rPr>
          <w:rFonts w:eastAsia="Calibri"/>
          <w:noProof/>
          <w:color w:val="000000"/>
        </w:rPr>
        <w:t>Hover the mouse over the title of the program, and click “View Details” in the popup window that appears.   DO NOT click on the “Print Certificate” here – this will give you the generic TMS certificate.</w:t>
      </w:r>
    </w:p>
    <w:p w14:paraId="55D9E696" w14:textId="77777777" w:rsidR="00D328D3" w:rsidRPr="0035167B" w:rsidRDefault="00D328D3" w:rsidP="00D328D3">
      <w:pPr>
        <w:numPr>
          <w:ilvl w:val="0"/>
          <w:numId w:val="20"/>
        </w:numPr>
        <w:spacing w:after="0"/>
        <w:contextualSpacing/>
        <w:rPr>
          <w:rFonts w:eastAsia="Calibri"/>
          <w:noProof/>
          <w:color w:val="000000"/>
        </w:rPr>
      </w:pPr>
      <w:r w:rsidRPr="0035167B">
        <w:rPr>
          <w:rFonts w:eastAsia="Calibri"/>
          <w:noProof/>
          <w:color w:val="000000"/>
        </w:rPr>
        <w:t>In the Completed Work Details screen, you should see a section named “Accreditation Details</w:t>
      </w:r>
      <w:r>
        <w:rPr>
          <w:rFonts w:eastAsia="Calibri"/>
          <w:noProof/>
          <w:color w:val="000000"/>
        </w:rPr>
        <w:t>.</w:t>
      </w:r>
      <w:r w:rsidRPr="0035167B">
        <w:rPr>
          <w:rFonts w:eastAsia="Calibri"/>
          <w:noProof/>
          <w:color w:val="000000"/>
        </w:rPr>
        <w:t xml:space="preserve">” </w:t>
      </w:r>
    </w:p>
    <w:p w14:paraId="236FF4FE" w14:textId="77777777" w:rsidR="00D328D3" w:rsidRDefault="00D328D3" w:rsidP="00D328D3">
      <w:pPr>
        <w:numPr>
          <w:ilvl w:val="0"/>
          <w:numId w:val="20"/>
        </w:numPr>
        <w:spacing w:after="0"/>
        <w:contextualSpacing/>
        <w:rPr>
          <w:rFonts w:eastAsia="Calibri"/>
          <w:noProof/>
          <w:color w:val="000000"/>
        </w:rPr>
      </w:pPr>
      <w:r w:rsidRPr="0035167B">
        <w:rPr>
          <w:rFonts w:eastAsia="Calibri"/>
          <w:noProof/>
          <w:color w:val="000000"/>
        </w:rPr>
        <w:t>Click the “Print Accredited Certificate” button next to your requested Accreditation.</w:t>
      </w:r>
    </w:p>
    <w:p w14:paraId="1916685A" w14:textId="77777777" w:rsidR="00D328D3" w:rsidRDefault="00D328D3" w:rsidP="00D328D3">
      <w:pPr>
        <w:spacing w:after="0"/>
        <w:ind w:left="720"/>
        <w:contextualSpacing/>
        <w:rPr>
          <w:rFonts w:eastAsia="Calibri"/>
          <w:noProof/>
          <w:color w:val="000000"/>
        </w:rPr>
      </w:pPr>
    </w:p>
    <w:p w14:paraId="0BAE0164" w14:textId="77777777" w:rsidR="00D328D3" w:rsidRDefault="00D328D3" w:rsidP="00D328D3">
      <w:pPr>
        <w:spacing w:after="0"/>
        <w:ind w:left="720" w:hanging="720"/>
        <w:contextualSpacing/>
        <w:rPr>
          <w:rFonts w:eastAsia="Calibri"/>
          <w:noProof/>
          <w:color w:val="000000"/>
        </w:rPr>
      </w:pPr>
      <w:r w:rsidRPr="0035167B">
        <w:rPr>
          <w:rFonts w:eastAsia="Calibri"/>
          <w:noProof/>
          <w:color w:val="000000"/>
        </w:rPr>
        <w:t>Your Accredited certificate should appear on the screen for you to save or print</w:t>
      </w:r>
      <w:r>
        <w:rPr>
          <w:rFonts w:eastAsia="Calibri"/>
          <w:noProof/>
          <w:color w:val="000000"/>
        </w:rPr>
        <w:t>.</w:t>
      </w:r>
    </w:p>
    <w:p w14:paraId="725636CB" w14:textId="77777777" w:rsidR="00895038" w:rsidRDefault="00895038" w:rsidP="00837515">
      <w:pPr>
        <w:pStyle w:val="Heading1"/>
        <w:spacing w:before="360"/>
        <w:rPr>
          <w:color w:val="000000"/>
        </w:rPr>
      </w:pPr>
      <w:r w:rsidRPr="0074412C">
        <w:rPr>
          <w:color w:val="000000"/>
        </w:rPr>
        <w:t>Accreditation/Approval</w:t>
      </w:r>
    </w:p>
    <w:p w14:paraId="6D7AF64E" w14:textId="77777777" w:rsidR="001D5113" w:rsidRPr="0074412C" w:rsidRDefault="001D5113" w:rsidP="001D5113">
      <w:pPr>
        <w:rPr>
          <w:color w:val="000000"/>
        </w:rPr>
      </w:pPr>
      <w:r w:rsidRPr="0074412C">
        <w:rPr>
          <w:color w:val="000000"/>
        </w:rPr>
        <w:t>The accreditation organizations for this course are listed below.</w:t>
      </w:r>
    </w:p>
    <w:p w14:paraId="717B15F3" w14:textId="5858DCEA" w:rsidR="00DD3E2A" w:rsidRDefault="00DD3E2A" w:rsidP="00DD3E2A">
      <w:pPr>
        <w:pStyle w:val="Heading2"/>
        <w:rPr>
          <w:color w:val="000000"/>
        </w:rPr>
      </w:pPr>
      <w:bookmarkStart w:id="1" w:name="_Hlk534710397"/>
      <w:r w:rsidRPr="00DE4583">
        <w:rPr>
          <w:color w:val="000000"/>
        </w:rPr>
        <w:t>Joint Accreditation for Interprofessional Continuing Education</w:t>
      </w:r>
      <w:r>
        <w:rPr>
          <w:color w:val="000000"/>
        </w:rPr>
        <w:t xml:space="preserve"> </w:t>
      </w:r>
      <w:r w:rsidRPr="00AD3211">
        <w:t>(JA IPCE)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7274"/>
      </w:tblGrid>
      <w:tr w:rsidR="00B11957" w14:paraId="6505E9CD" w14:textId="77777777" w:rsidTr="00B11957">
        <w:tc>
          <w:tcPr>
            <w:tcW w:w="2076" w:type="dxa"/>
          </w:tcPr>
          <w:bookmarkEnd w:id="1"/>
          <w:p w14:paraId="4B108D09" w14:textId="75EF4AE6" w:rsidR="00B11957" w:rsidRDefault="00B11957" w:rsidP="00B11957">
            <w:pPr>
              <w:ind w:left="-113"/>
            </w:pPr>
            <w:r>
              <w:rPr>
                <w:noProof/>
              </w:rPr>
              <w:drawing>
                <wp:inline distT="0" distB="0" distL="0" distR="0" wp14:anchorId="78196059" wp14:editId="0DA5E2A9">
                  <wp:extent cx="1181100" cy="708660"/>
                  <wp:effectExtent l="0" t="0" r="0" b="0"/>
                  <wp:docPr id="8" name="Picture 8" descr="Joint Accreditation Decor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int Accr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1100" cy="708660"/>
                          </a:xfrm>
                          <a:prstGeom prst="rect">
                            <a:avLst/>
                          </a:prstGeom>
                        </pic:spPr>
                      </pic:pic>
                    </a:graphicData>
                  </a:graphic>
                </wp:inline>
              </w:drawing>
            </w:r>
          </w:p>
        </w:tc>
        <w:tc>
          <w:tcPr>
            <w:tcW w:w="7274" w:type="dxa"/>
          </w:tcPr>
          <w:p w14:paraId="54FF6657" w14:textId="5D67D217" w:rsidR="00B11957" w:rsidRDefault="00B11957" w:rsidP="0020173D">
            <w:r>
              <w:t xml:space="preserve">In support of improving patient care, VHA Employee Education System is jointly accredited by the Accreditation Council for Continuing Medical Education </w:t>
            </w:r>
            <w:r w:rsidRPr="00AB7D61">
              <w:t>(ACCME),</w:t>
            </w:r>
            <w:r>
              <w:t xml:space="preserve"> the Accreditation Council for Pharmacy Education </w:t>
            </w:r>
            <w:r w:rsidRPr="00AB7D61">
              <w:t>(ACPE),</w:t>
            </w:r>
            <w:r w:rsidRPr="00DA2904">
              <w:t xml:space="preserve"> </w:t>
            </w:r>
            <w:r>
              <w:t xml:space="preserve">and the American Nurses Credentialing Center </w:t>
            </w:r>
            <w:r w:rsidRPr="00AB7D61">
              <w:t>(ANCC),</w:t>
            </w:r>
            <w:r>
              <w:t xml:space="preserve"> to provide continuing education for the healthcare team.</w:t>
            </w:r>
          </w:p>
        </w:tc>
      </w:tr>
    </w:tbl>
    <w:p w14:paraId="28BF03D4" w14:textId="551F3CBF" w:rsidR="0020173D" w:rsidRPr="00DE4583" w:rsidRDefault="0020173D" w:rsidP="0020173D"/>
    <w:p w14:paraId="21480F97" w14:textId="780A5462" w:rsidR="001D5113" w:rsidRDefault="001D5113" w:rsidP="008E018A">
      <w:pPr>
        <w:pStyle w:val="Heading2"/>
      </w:pPr>
      <w:r w:rsidRPr="0074412C">
        <w:t>Accreditation Council for Continuing Medical Education (ACCME)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00"/>
      </w:tblGrid>
      <w:tr w:rsidR="00DA6E1E" w14:paraId="53360BF3" w14:textId="77777777" w:rsidTr="00DA6E1E">
        <w:tc>
          <w:tcPr>
            <w:tcW w:w="1260" w:type="dxa"/>
          </w:tcPr>
          <w:p w14:paraId="4251F3E4" w14:textId="01C752CC" w:rsidR="00DA6E1E" w:rsidRDefault="00E064F2" w:rsidP="00B11957">
            <w:pPr>
              <w:ind w:left="57"/>
              <w:rPr>
                <w:color w:val="000000"/>
              </w:rPr>
            </w:pPr>
            <w:r>
              <w:rPr>
                <w:noProof/>
                <w:color w:val="000000"/>
              </w:rPr>
              <w:drawing>
                <wp:inline distT="0" distB="0" distL="0" distR="0" wp14:anchorId="56C0126E" wp14:editId="39FFB469">
                  <wp:extent cx="662940" cy="609600"/>
                  <wp:effectExtent l="0" t="0" r="3810" b="0"/>
                  <wp:docPr id="4" name="Picture 4" descr="Accreditation Council for Continuing Medical Education (ACCME) Accredited with Comme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ME Logo.png"/>
                          <pic:cNvPicPr/>
                        </pic:nvPicPr>
                        <pic:blipFill>
                          <a:blip r:embed="rId15">
                            <a:extLst>
                              <a:ext uri="{28A0092B-C50C-407E-A947-70E740481C1C}">
                                <a14:useLocalDpi xmlns:a14="http://schemas.microsoft.com/office/drawing/2010/main" val="0"/>
                              </a:ext>
                            </a:extLst>
                          </a:blip>
                          <a:stretch>
                            <a:fillRect/>
                          </a:stretch>
                        </pic:blipFill>
                        <pic:spPr>
                          <a:xfrm>
                            <a:off x="0" y="0"/>
                            <a:ext cx="662940" cy="609600"/>
                          </a:xfrm>
                          <a:prstGeom prst="rect">
                            <a:avLst/>
                          </a:prstGeom>
                        </pic:spPr>
                      </pic:pic>
                    </a:graphicData>
                  </a:graphic>
                </wp:inline>
              </w:drawing>
            </w:r>
          </w:p>
        </w:tc>
        <w:tc>
          <w:tcPr>
            <w:tcW w:w="7200" w:type="dxa"/>
          </w:tcPr>
          <w:p w14:paraId="5D063BEE" w14:textId="049A0E2F" w:rsidR="00DA6E1E" w:rsidRDefault="00DA6E1E" w:rsidP="001D5113">
            <w:pPr>
              <w:rPr>
                <w:color w:val="000000"/>
              </w:rPr>
            </w:pPr>
            <w:r w:rsidRPr="0074412C">
              <w:rPr>
                <w:color w:val="000000"/>
              </w:rPr>
              <w:t>The VA Employee Education System is accredited by the Accreditation Council for Continuing Medical Education to provide continuing medical education for physicians.</w:t>
            </w:r>
          </w:p>
        </w:tc>
      </w:tr>
    </w:tbl>
    <w:p w14:paraId="3CF68391" w14:textId="77777777" w:rsidR="001D5113" w:rsidRPr="0074412C" w:rsidRDefault="001D5113" w:rsidP="008E018A">
      <w:pPr>
        <w:pStyle w:val="Heading2"/>
      </w:pPr>
      <w:r w:rsidRPr="0074412C">
        <w:t>American Nurses Credentialing Center (ANCC)</w:t>
      </w:r>
    </w:p>
    <w:p w14:paraId="58222106" w14:textId="77777777" w:rsidR="001D5113" w:rsidRPr="0074412C" w:rsidRDefault="001D5113" w:rsidP="001D5113">
      <w:pPr>
        <w:ind w:left="900"/>
        <w:rPr>
          <w:color w:val="000000"/>
        </w:rPr>
      </w:pPr>
      <w:r w:rsidRPr="0074412C">
        <w:rPr>
          <w:color w:val="000000"/>
        </w:rPr>
        <w:t>V</w:t>
      </w:r>
      <w:r>
        <w:rPr>
          <w:color w:val="000000"/>
        </w:rPr>
        <w:t>H</w:t>
      </w:r>
      <w:r w:rsidRPr="0074412C">
        <w:rPr>
          <w:color w:val="000000"/>
        </w:rPr>
        <w:t>A Employee Education System is accredited as a provider of continuing nursing education by the American Nurses Credentialing Center's Commission on Accreditation.</w:t>
      </w:r>
    </w:p>
    <w:p w14:paraId="3059CABB" w14:textId="33B19B41" w:rsidR="001D5113" w:rsidRDefault="001D5113" w:rsidP="001D5113">
      <w:pPr>
        <w:ind w:left="900"/>
        <w:rPr>
          <w:i/>
          <w:color w:val="000000"/>
        </w:rPr>
      </w:pPr>
      <w:r w:rsidRPr="0074412C">
        <w:rPr>
          <w:b/>
          <w:i/>
          <w:color w:val="000000"/>
        </w:rPr>
        <w:t>Note:</w:t>
      </w:r>
      <w:r w:rsidRPr="0074412C">
        <w:rPr>
          <w:i/>
          <w:color w:val="000000"/>
        </w:rPr>
        <w:t xml:space="preserve"> ANCC continuing nursing education contact hours are not accepted by the California Board of Registered Nursing (CA BRN) toward license renewal for CA-licensed registered nurses (RNs) and advanced practice nurses (APNs), unless the CA-licensed nurse-participants are physically outside of the state of CA when they start and complete activities sponsored by an ANCC accredited provider of continuing education for nurses.</w:t>
      </w:r>
    </w:p>
    <w:p w14:paraId="3F9DEA0D" w14:textId="2828BB9B" w:rsidR="005F0F0C" w:rsidRDefault="005F0F0C" w:rsidP="001D5113">
      <w:pPr>
        <w:ind w:left="900"/>
        <w:rPr>
          <w:i/>
          <w:color w:val="000000"/>
        </w:rPr>
      </w:pPr>
    </w:p>
    <w:p w14:paraId="3DB1FCB4" w14:textId="77777777" w:rsidR="005F0F0C" w:rsidRPr="0074412C" w:rsidRDefault="005F0F0C" w:rsidP="001D5113">
      <w:pPr>
        <w:ind w:left="900"/>
        <w:rPr>
          <w:i/>
          <w:color w:val="000000"/>
        </w:rPr>
      </w:pPr>
    </w:p>
    <w:p w14:paraId="0B2E688D" w14:textId="77777777" w:rsidR="001D7107" w:rsidRPr="00A61E50" w:rsidRDefault="001D7107" w:rsidP="001D7107">
      <w:pPr>
        <w:pStyle w:val="Heading1"/>
        <w:rPr>
          <w:rFonts w:eastAsia="Times New Roman"/>
        </w:rPr>
      </w:pPr>
      <w:r w:rsidRPr="00A61E50">
        <w:rPr>
          <w:rFonts w:eastAsia="Times New Roman"/>
        </w:rPr>
        <w:t>Designation of Continuing Education</w:t>
      </w:r>
    </w:p>
    <w:p w14:paraId="1EA2AAE2" w14:textId="77777777" w:rsidR="001D7107" w:rsidRDefault="001D7107" w:rsidP="001D7107">
      <w:pPr>
        <w:pStyle w:val="Heading2"/>
        <w:rPr>
          <w:color w:val="000000"/>
        </w:rPr>
      </w:pPr>
      <w:bookmarkStart w:id="2" w:name="_Hlk67397946"/>
      <w:r w:rsidRPr="00DE4583">
        <w:rPr>
          <w:color w:val="000000"/>
        </w:rPr>
        <w:t>Joint Accreditation for Interprofessional Continuing Education</w:t>
      </w:r>
      <w:r>
        <w:rPr>
          <w:color w:val="000000"/>
        </w:rPr>
        <w:t xml:space="preserve"> </w:t>
      </w:r>
      <w:r w:rsidRPr="00AD3211">
        <w:t>(JA IPCE)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645"/>
      </w:tblGrid>
      <w:tr w:rsidR="00E02F17" w14:paraId="7A835455" w14:textId="77777777" w:rsidTr="00E02F17">
        <w:tc>
          <w:tcPr>
            <w:tcW w:w="1705" w:type="dxa"/>
          </w:tcPr>
          <w:p w14:paraId="627833C9" w14:textId="6285E097" w:rsidR="00E02F17" w:rsidRDefault="00E02F17" w:rsidP="00F311ED">
            <w:pPr>
              <w:ind w:left="-113"/>
              <w:rPr>
                <w:sz w:val="22"/>
                <w:szCs w:val="22"/>
              </w:rPr>
            </w:pPr>
            <w:r>
              <w:rPr>
                <w:noProof/>
              </w:rPr>
              <w:drawing>
                <wp:inline distT="0" distB="0" distL="0" distR="0" wp14:anchorId="4505FDE9" wp14:editId="11EAB38E">
                  <wp:extent cx="933450" cy="666750"/>
                  <wp:effectExtent l="0" t="0" r="0" b="0"/>
                  <wp:docPr id="20" name="Picture 20" descr="Joint Accreditation for Interprofessional Continuing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P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3450" cy="666750"/>
                          </a:xfrm>
                          <a:prstGeom prst="rect">
                            <a:avLst/>
                          </a:prstGeom>
                        </pic:spPr>
                      </pic:pic>
                    </a:graphicData>
                  </a:graphic>
                </wp:inline>
              </w:drawing>
            </w:r>
          </w:p>
        </w:tc>
        <w:tc>
          <w:tcPr>
            <w:tcW w:w="7645" w:type="dxa"/>
          </w:tcPr>
          <w:p w14:paraId="4A271348" w14:textId="77777777" w:rsidR="00E02F17" w:rsidRDefault="00E02F17" w:rsidP="00F311ED">
            <w:pPr>
              <w:ind w:left="-113"/>
            </w:pPr>
            <w:r>
              <w:t xml:space="preserve">This activity was planned by and for the healthcare team, and learners will </w:t>
            </w:r>
          </w:p>
          <w:p w14:paraId="3867A074" w14:textId="4FD5BFA2" w:rsidR="00E02F17" w:rsidRDefault="00E02F17" w:rsidP="00F311ED">
            <w:pPr>
              <w:ind w:left="-113"/>
              <w:rPr>
                <w:sz w:val="22"/>
                <w:szCs w:val="22"/>
              </w:rPr>
            </w:pPr>
            <w:r>
              <w:t xml:space="preserve">receive  </w:t>
            </w:r>
            <w:sdt>
              <w:sdtPr>
                <w:rPr>
                  <w:rFonts w:eastAsia="Calibri"/>
                  <w:color w:val="000000"/>
                </w:rPr>
                <w:alias w:val="Enter IPCE Credits"/>
                <w:tag w:val="IPCE Credits"/>
                <w:id w:val="-1991476354"/>
                <w:placeholder>
                  <w:docPart w:val="7ECEB0D4C5CF403E8E88AD2FFEB12EE9"/>
                </w:placeholder>
              </w:sdtPr>
              <w:sdtEndPr/>
              <w:sdtContent>
                <w:r w:rsidR="00C93D18">
                  <w:rPr>
                    <w:rFonts w:eastAsia="Calibri"/>
                    <w:color w:val="000000"/>
                  </w:rPr>
                  <w:t>4</w:t>
                </w:r>
              </w:sdtContent>
            </w:sdt>
            <w:r>
              <w:rPr>
                <w:rFonts w:eastAsia="Calibri"/>
                <w:color w:val="000000"/>
              </w:rPr>
              <w:t xml:space="preserve"> Interprofessional Continuing Education </w:t>
            </w:r>
            <w:r w:rsidRPr="009A0016">
              <w:rPr>
                <w:rFonts w:eastAsia="Calibri"/>
                <w:color w:val="000000"/>
              </w:rPr>
              <w:t>(IPCE)</w:t>
            </w:r>
            <w:r>
              <w:rPr>
                <w:rFonts w:eastAsia="Calibri"/>
                <w:color w:val="000000"/>
              </w:rPr>
              <w:t xml:space="preserve"> credits for learning and change. </w:t>
            </w:r>
            <w:r>
              <w:t>(JA IPCE might not be recognized by all state boards. Please also print your accredited certificate for your professional practice for re-licensure purpose.)</w:t>
            </w:r>
          </w:p>
        </w:tc>
      </w:tr>
    </w:tbl>
    <w:p w14:paraId="64031D70" w14:textId="77777777" w:rsidR="001D7107" w:rsidRPr="00A61E50" w:rsidRDefault="001D7107" w:rsidP="001D7107">
      <w:pPr>
        <w:pStyle w:val="Heading2"/>
      </w:pPr>
      <w:r w:rsidRPr="00A61E50">
        <w:t>Accreditation Council for Continuing Medical Education (ACCME)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7636"/>
      </w:tblGrid>
      <w:tr w:rsidR="001D7107" w:rsidRPr="00A61E50" w14:paraId="128AAAA2" w14:textId="77777777" w:rsidTr="00415614">
        <w:tc>
          <w:tcPr>
            <w:tcW w:w="1728" w:type="dxa"/>
          </w:tcPr>
          <w:p w14:paraId="668D3D82" w14:textId="77777777" w:rsidR="001D7107" w:rsidRPr="00A61E50" w:rsidRDefault="001D7107" w:rsidP="00F311ED">
            <w:pPr>
              <w:ind w:left="-113"/>
              <w:rPr>
                <w:rFonts w:eastAsia="Calibri"/>
              </w:rPr>
            </w:pPr>
            <w:r w:rsidRPr="00A61E50">
              <w:rPr>
                <w:rFonts w:eastAsia="Calibri"/>
                <w:noProof/>
              </w:rPr>
              <w:drawing>
                <wp:inline distT="0" distB="0" distL="0" distR="0" wp14:anchorId="1AD9FD70" wp14:editId="5E8A3962">
                  <wp:extent cx="945162" cy="868939"/>
                  <wp:effectExtent l="0" t="0" r="7620" b="7620"/>
                  <wp:docPr id="9" name="Picture 9" descr="Accreditation Council for Continuing Medical Education (ACCME) Accredited with Comme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ME Logo.png"/>
                          <pic:cNvPicPr/>
                        </pic:nvPicPr>
                        <pic:blipFill>
                          <a:blip r:embed="rId15">
                            <a:extLst>
                              <a:ext uri="{28A0092B-C50C-407E-A947-70E740481C1C}">
                                <a14:useLocalDpi xmlns:a14="http://schemas.microsoft.com/office/drawing/2010/main" val="0"/>
                              </a:ext>
                            </a:extLst>
                          </a:blip>
                          <a:stretch>
                            <a:fillRect/>
                          </a:stretch>
                        </pic:blipFill>
                        <pic:spPr>
                          <a:xfrm>
                            <a:off x="0" y="0"/>
                            <a:ext cx="945162" cy="868939"/>
                          </a:xfrm>
                          <a:prstGeom prst="rect">
                            <a:avLst/>
                          </a:prstGeom>
                        </pic:spPr>
                      </pic:pic>
                    </a:graphicData>
                  </a:graphic>
                </wp:inline>
              </w:drawing>
            </w:r>
          </w:p>
        </w:tc>
        <w:tc>
          <w:tcPr>
            <w:tcW w:w="7848" w:type="dxa"/>
          </w:tcPr>
          <w:p w14:paraId="537D8CAD" w14:textId="09AB794E" w:rsidR="001D7107" w:rsidRPr="00DC297A" w:rsidRDefault="001D7107" w:rsidP="00F311ED">
            <w:pPr>
              <w:ind w:left="-113"/>
              <w:rPr>
                <w:rFonts w:eastAsia="Calibri"/>
                <w:color w:val="000000"/>
              </w:rPr>
            </w:pPr>
            <w:r w:rsidRPr="00A61E50">
              <w:rPr>
                <w:rFonts w:eastAsia="Calibri"/>
                <w:color w:val="000000"/>
              </w:rPr>
              <w:t xml:space="preserve">The VA Employee Education System designates this </w:t>
            </w:r>
            <w:sdt>
              <w:sdtPr>
                <w:rPr>
                  <w:rFonts w:eastAsia="Calibri"/>
                </w:rPr>
                <w:alias w:val="Select a Learning Format"/>
                <w:tag w:val="Learning Format"/>
                <w:id w:val="1596752183"/>
                <w:placeholder>
                  <w:docPart w:val="E757751E58B5417D87707E577648D384"/>
                </w:placeholder>
                <w:dropDownList>
                  <w:listItem w:displayText="&lt;&lt;choose an item&gt;&gt;" w:value="&lt;&lt;choose an item&gt;&gt;"/>
                  <w:listItem w:displayText="live activity" w:value="live activity"/>
                  <w:listItem w:displayText="enduring material" w:value="enduring material"/>
                  <w:listItem w:displayText="journal-based CME activity" w:value="journal-based CME activity"/>
                </w:dropDownList>
              </w:sdtPr>
              <w:sdtEndPr/>
              <w:sdtContent>
                <w:r w:rsidR="00C93D18">
                  <w:rPr>
                    <w:rFonts w:eastAsia="Calibri"/>
                  </w:rPr>
                  <w:t>live activity</w:t>
                </w:r>
              </w:sdtContent>
            </w:sdt>
            <w:r w:rsidRPr="00A61E50">
              <w:rPr>
                <w:rFonts w:eastAsia="Calibri"/>
              </w:rPr>
              <w:t xml:space="preserve"> </w:t>
            </w:r>
            <w:r w:rsidRPr="00A61E50">
              <w:rPr>
                <w:rFonts w:eastAsia="Calibri"/>
                <w:color w:val="000000"/>
              </w:rPr>
              <w:t xml:space="preserve">for a maximum of </w:t>
            </w:r>
            <w:bookmarkStart w:id="3" w:name="_Hlk534710645"/>
            <w:sdt>
              <w:sdtPr>
                <w:rPr>
                  <w:rFonts w:eastAsia="Calibri"/>
                  <w:color w:val="000000"/>
                </w:rPr>
                <w:alias w:val="Enter ACCME Credits"/>
                <w:tag w:val="ACCME Credits"/>
                <w:id w:val="1710763979"/>
                <w:placeholder>
                  <w:docPart w:val="8CA826DA0C774C9CA849B381B22383D8"/>
                </w:placeholder>
              </w:sdtPr>
              <w:sdtEndPr/>
              <w:sdtContent>
                <w:r w:rsidR="00C93D18">
                  <w:rPr>
                    <w:rFonts w:eastAsia="Calibri"/>
                    <w:color w:val="000000"/>
                  </w:rPr>
                  <w:t>4</w:t>
                </w:r>
              </w:sdtContent>
            </w:sdt>
            <w:bookmarkEnd w:id="3"/>
            <w:r w:rsidRPr="00A61E50">
              <w:rPr>
                <w:rFonts w:eastAsia="Calibri"/>
                <w:color w:val="000000"/>
              </w:rPr>
              <w:t xml:space="preserve"> </w:t>
            </w:r>
            <w:r w:rsidRPr="00A61E50">
              <w:rPr>
                <w:rFonts w:eastAsia="Calibri"/>
                <w:i/>
                <w:color w:val="000000"/>
              </w:rPr>
              <w:t>AMA PRA Category 1 Credit(s)</w:t>
            </w:r>
            <w:r w:rsidRPr="00A61E50">
              <w:rPr>
                <w:rFonts w:eastAsia="Calibri"/>
                <w:color w:val="000000"/>
              </w:rPr>
              <w:t xml:space="preserve"> ™. Physicians should claim only credit commensurate with the extent of their</w:t>
            </w:r>
            <w:r>
              <w:rPr>
                <w:rFonts w:eastAsia="Calibri"/>
                <w:color w:val="000000"/>
              </w:rPr>
              <w:t xml:space="preserve"> participation in the activity.</w:t>
            </w:r>
          </w:p>
        </w:tc>
      </w:tr>
    </w:tbl>
    <w:bookmarkEnd w:id="2"/>
    <w:p w14:paraId="6CC0BDE6" w14:textId="77777777" w:rsidR="001D7107" w:rsidRPr="00A61E50" w:rsidRDefault="001D7107" w:rsidP="001D7107">
      <w:pPr>
        <w:pStyle w:val="Heading2"/>
      </w:pPr>
      <w:r>
        <w:t>ACCME non-physician c</w:t>
      </w:r>
      <w:r w:rsidRPr="00A61E50">
        <w:t>ertificate option</w:t>
      </w:r>
      <w:r>
        <w:t xml:space="preserve"> (ACCME-NP)</w:t>
      </w:r>
    </w:p>
    <w:p w14:paraId="36A51E9B" w14:textId="77777777" w:rsidR="001D7107" w:rsidRDefault="001D7107" w:rsidP="001D7107">
      <w:pPr>
        <w:ind w:left="900"/>
      </w:pPr>
      <w:r w:rsidRPr="00A61E50">
        <w:rPr>
          <w:rFonts w:eastAsia="Calibri"/>
          <w:color w:val="000000"/>
        </w:rPr>
        <w:t xml:space="preserve">This course provides </w:t>
      </w:r>
      <w:r w:rsidRPr="00A61E50">
        <w:rPr>
          <w:rFonts w:eastAsia="Calibri"/>
          <w:i/>
          <w:color w:val="000000"/>
        </w:rPr>
        <w:t>Category 1 AMA Physicians Recognition Award</w:t>
      </w:r>
      <w:r w:rsidRPr="00A61E50">
        <w:rPr>
          <w:rFonts w:eastAsia="Calibri"/>
          <w:color w:val="000000"/>
        </w:rPr>
        <w:t xml:space="preserve">™ CME credit (ACCME) for physicians. </w:t>
      </w:r>
      <w:r w:rsidRPr="00A61E50">
        <w:rPr>
          <w:rFonts w:eastAsia="Calibri"/>
          <w:b/>
          <w:bCs/>
        </w:rPr>
        <w:t>ACCME – N</w:t>
      </w:r>
      <w:r>
        <w:rPr>
          <w:rFonts w:eastAsia="Calibri"/>
          <w:b/>
          <w:bCs/>
        </w:rPr>
        <w:t>P</w:t>
      </w:r>
      <w:r w:rsidRPr="00A61E50">
        <w:rPr>
          <w:rFonts w:eastAsia="Calibri"/>
          <w:b/>
          <w:bCs/>
        </w:rPr>
        <w:t xml:space="preserve"> (or ACCME-Non-Physician)</w:t>
      </w:r>
      <w:r w:rsidRPr="00A61E50">
        <w:rPr>
          <w:rFonts w:eastAsia="Calibri"/>
          <w:color w:val="000000"/>
        </w:rPr>
        <w:t xml:space="preserve"> may be used to provide attendees other than MDs, DOs a certificate that documents their attendance, and indicates that the accredited provider offered </w:t>
      </w:r>
      <w:r w:rsidRPr="00A61E50">
        <w:rPr>
          <w:rFonts w:eastAsia="Calibri"/>
          <w:i/>
          <w:color w:val="000000"/>
        </w:rPr>
        <w:t>Category 1 AMA Physicians Recognition Award</w:t>
      </w:r>
      <w:r w:rsidRPr="00A61E50">
        <w:rPr>
          <w:rFonts w:eastAsia="Calibri"/>
          <w:color w:val="000000"/>
        </w:rPr>
        <w:t>™ CME credit for the course or activity. ACCME – Non-Physician refers to healthcare professionals other than physicians.</w:t>
      </w:r>
      <w:r w:rsidRPr="004B382B">
        <w:t xml:space="preserve"> </w:t>
      </w:r>
    </w:p>
    <w:p w14:paraId="3CD3687B" w14:textId="77777777" w:rsidR="001D7107" w:rsidRPr="0050620E" w:rsidRDefault="001D7107" w:rsidP="001D7107">
      <w:pPr>
        <w:spacing w:before="200"/>
        <w:outlineLvl w:val="1"/>
        <w:rPr>
          <w:rFonts w:eastAsia="Times New Roman"/>
          <w:b/>
          <w:i/>
        </w:rPr>
      </w:pPr>
      <w:bookmarkStart w:id="4" w:name="_Hlk67397975"/>
      <w:r w:rsidRPr="0050620E">
        <w:rPr>
          <w:rFonts w:eastAsia="Times New Roman"/>
          <w:b/>
          <w:i/>
        </w:rPr>
        <w:t xml:space="preserve">Accreditation Council for Pharmacy Education (ACPE)  </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8269"/>
      </w:tblGrid>
      <w:tr w:rsidR="00A02AE2" w14:paraId="33EB9149" w14:textId="77777777" w:rsidTr="00A02AE2">
        <w:tc>
          <w:tcPr>
            <w:tcW w:w="1176" w:type="dxa"/>
          </w:tcPr>
          <w:p w14:paraId="17B868B3" w14:textId="48947EE2" w:rsidR="00A02AE2" w:rsidRDefault="00A02AE2" w:rsidP="00A02AE2">
            <w:r w:rsidRPr="0050620E">
              <w:rPr>
                <w:rFonts w:eastAsia="Calibri"/>
                <w:b/>
                <w:i/>
                <w:noProof/>
              </w:rPr>
              <w:drawing>
                <wp:inline distT="0" distB="0" distL="0" distR="0" wp14:anchorId="03D47165" wp14:editId="080EDDDA">
                  <wp:extent cx="609600" cy="508000"/>
                  <wp:effectExtent l="0" t="0" r="0" b="6350"/>
                  <wp:docPr id="15" name="Picture 15" descr="Accreditation Council for Pharmac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reditation Council for Pharmacy Edu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508000"/>
                          </a:xfrm>
                          <a:prstGeom prst="rect">
                            <a:avLst/>
                          </a:prstGeom>
                          <a:noFill/>
                        </pic:spPr>
                      </pic:pic>
                    </a:graphicData>
                  </a:graphic>
                </wp:inline>
              </w:drawing>
            </w:r>
          </w:p>
        </w:tc>
        <w:tc>
          <w:tcPr>
            <w:tcW w:w="8269" w:type="dxa"/>
          </w:tcPr>
          <w:p w14:paraId="18955506" w14:textId="1D9B5E2A" w:rsidR="00A02AE2" w:rsidRDefault="00A02AE2" w:rsidP="00A02AE2">
            <w:r w:rsidRPr="0050620E">
              <w:t xml:space="preserve">The VA Employee Education System is accredited by the Accreditation Council for Pharmacy Education as a provider of continuing pharmacy education Program </w:t>
            </w:r>
            <w:sdt>
              <w:sdtPr>
                <w:rPr>
                  <w:b/>
                  <w:i/>
                  <w:color w:val="000000"/>
                </w:rPr>
                <w:alias w:val="Enter ACPE Program Number"/>
                <w:tag w:val="ACPE Program Number"/>
                <w:id w:val="-670262292"/>
                <w:placeholder>
                  <w:docPart w:val="E8ABD27A593442628F1EA8A4A4901D5A"/>
                </w:placeholder>
              </w:sdtPr>
              <w:sdtEndPr/>
              <w:sdtContent>
                <w:r w:rsidR="00EC1F10" w:rsidRPr="00EC1F10">
                  <w:rPr>
                    <w:b/>
                    <w:i/>
                    <w:color w:val="000000"/>
                  </w:rPr>
                  <w:t>JA4008199-0000-21-604-L04-P</w:t>
                </w:r>
              </w:sdtContent>
            </w:sdt>
            <w:r w:rsidRPr="0050620E">
              <w:t xml:space="preserve">. This program is accredited for </w:t>
            </w:r>
            <w:sdt>
              <w:sdtPr>
                <w:rPr>
                  <w:b/>
                  <w:i/>
                  <w:color w:val="000000"/>
                </w:rPr>
                <w:alias w:val="Enter ACPE Contact Hours"/>
                <w:tag w:val="ACPE Contact Hours"/>
                <w:id w:val="555898446"/>
                <w:placeholder>
                  <w:docPart w:val="F379F3609379466F9E80E39C3282BF2A"/>
                </w:placeholder>
              </w:sdtPr>
              <w:sdtEndPr/>
              <w:sdtContent>
                <w:r w:rsidR="00C93D18">
                  <w:rPr>
                    <w:b/>
                    <w:i/>
                    <w:color w:val="000000"/>
                  </w:rPr>
                  <w:t>4</w:t>
                </w:r>
              </w:sdtContent>
            </w:sdt>
            <w:r w:rsidRPr="0050620E">
              <w:t xml:space="preserve"> contact hour(s). The Employee Education System maintains responsibility for the program. Continuing Pharmacy Education (CPE) credits will be awarded to participants and accreditation records will be on file at the Employee Education System. </w:t>
            </w:r>
            <w:proofErr w:type="gramStart"/>
            <w:r w:rsidRPr="0050620E">
              <w:t>In order to</w:t>
            </w:r>
            <w:proofErr w:type="gramEnd"/>
            <w:r w:rsidRPr="0050620E">
              <w:t xml:space="preserve"> receive continuing pharmacy education credit, participants must attend 100% of the program and complete an evaluation form. CPE will be reported directly to participants’ NABP e-Profiles and State Boards.</w:t>
            </w:r>
          </w:p>
        </w:tc>
      </w:tr>
      <w:bookmarkEnd w:id="4"/>
    </w:tbl>
    <w:p w14:paraId="2709FD7D" w14:textId="77777777" w:rsidR="00A02AE2" w:rsidRPr="00A02AE2" w:rsidRDefault="00A02AE2" w:rsidP="00A02AE2"/>
    <w:p w14:paraId="056073F9" w14:textId="77777777" w:rsidR="001D7107" w:rsidRPr="008E7E27" w:rsidRDefault="001D7107" w:rsidP="001D7107">
      <w:pPr>
        <w:pStyle w:val="Heading2"/>
        <w:rPr>
          <w:color w:val="000000"/>
        </w:rPr>
      </w:pPr>
      <w:r w:rsidRPr="008E7E27">
        <w:rPr>
          <w:color w:val="000000"/>
        </w:rPr>
        <w:t>American Nurses Credentialing Center (ANCC)</w:t>
      </w:r>
    </w:p>
    <w:p w14:paraId="604DBB1F" w14:textId="64E7AD12" w:rsidR="001D7107" w:rsidRPr="008E7E27" w:rsidRDefault="001D7107" w:rsidP="001D7107">
      <w:pPr>
        <w:ind w:left="900"/>
        <w:rPr>
          <w:color w:val="000000"/>
        </w:rPr>
      </w:pPr>
      <w:r w:rsidRPr="008E7E27">
        <w:rPr>
          <w:color w:val="000000"/>
        </w:rPr>
        <w:t>V</w:t>
      </w:r>
      <w:r>
        <w:rPr>
          <w:color w:val="000000"/>
        </w:rPr>
        <w:t>H</w:t>
      </w:r>
      <w:r w:rsidRPr="008E7E27">
        <w:rPr>
          <w:color w:val="000000"/>
        </w:rPr>
        <w:t xml:space="preserve">A Employee Education System designates this educational activity for </w:t>
      </w:r>
      <w:sdt>
        <w:sdtPr>
          <w:rPr>
            <w:color w:val="000000"/>
          </w:rPr>
          <w:alias w:val="Enter ANCC Contact Hours"/>
          <w:tag w:val="ANCC Contact Hours"/>
          <w:id w:val="491998604"/>
          <w:placeholder>
            <w:docPart w:val="91A8579A28554D5FA3C6510F706A2142"/>
          </w:placeholder>
        </w:sdtPr>
        <w:sdtEndPr/>
        <w:sdtContent>
          <w:r w:rsidR="00C93D18">
            <w:rPr>
              <w:color w:val="000000"/>
            </w:rPr>
            <w:t>4</w:t>
          </w:r>
        </w:sdtContent>
      </w:sdt>
      <w:r w:rsidRPr="008E7E27">
        <w:rPr>
          <w:color w:val="000000"/>
        </w:rPr>
        <w:t xml:space="preserve"> contact hours in continuing nursing education.</w:t>
      </w:r>
    </w:p>
    <w:p w14:paraId="21107FC9" w14:textId="77777777" w:rsidR="001D7107" w:rsidRPr="00895038" w:rsidRDefault="001D7107" w:rsidP="001D7107">
      <w:pPr>
        <w:ind w:left="900"/>
      </w:pPr>
      <w:r w:rsidRPr="00093BCC">
        <w:rPr>
          <w:rStyle w:val="Strong"/>
        </w:rPr>
        <w:t>Note:</w:t>
      </w:r>
      <w:r w:rsidRPr="008E7E27">
        <w:rPr>
          <w:color w:val="000000"/>
        </w:rPr>
        <w:t xml:space="preserve">  ANCC continuing nursing education contact hours are not accepted by the California Board of Registered Nursing (CA BRN) toward license renewal for CA-licensed registered nurses (RNs) and advanced practice nurses (APNs), unless the CA-</w:t>
      </w:r>
      <w:r w:rsidRPr="008E7E27">
        <w:rPr>
          <w:color w:val="000000"/>
        </w:rPr>
        <w:lastRenderedPageBreak/>
        <w:t>licensed nurse-participants are physically outside of the state of CA when they start and complete activities sponsored by an ANCC accredited provider of continuing education for nurses</w:t>
      </w:r>
      <w:r w:rsidRPr="00895038">
        <w:t>.</w:t>
      </w:r>
    </w:p>
    <w:p w14:paraId="3BC20792" w14:textId="77777777" w:rsidR="001D7107" w:rsidRDefault="001D7107" w:rsidP="001D7107">
      <w:pPr>
        <w:pStyle w:val="Heading2"/>
        <w:rPr>
          <w:color w:val="000000"/>
        </w:rPr>
      </w:pPr>
      <w:bookmarkStart w:id="5" w:name="_Hlk67398010"/>
      <w:r w:rsidRPr="008E7E27">
        <w:rPr>
          <w:color w:val="000000"/>
        </w:rPr>
        <w:t>Association of Social Work Boards (ASWB)</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
        <w:gridCol w:w="7149"/>
      </w:tblGrid>
      <w:tr w:rsidR="00F311ED" w14:paraId="02CB0312" w14:textId="77777777" w:rsidTr="00F311ED">
        <w:tc>
          <w:tcPr>
            <w:tcW w:w="1481" w:type="dxa"/>
          </w:tcPr>
          <w:p w14:paraId="7E4273FC" w14:textId="13176979" w:rsidR="00F311ED" w:rsidRDefault="001D7107" w:rsidP="001D7107">
            <w:r w:rsidRPr="004841E4">
              <w:t xml:space="preserve"> </w:t>
            </w:r>
            <w:r w:rsidR="00F311ED">
              <w:rPr>
                <w:noProof/>
              </w:rPr>
              <w:drawing>
                <wp:inline distT="0" distB="0" distL="0" distR="0" wp14:anchorId="3900D2A5" wp14:editId="58146A4F">
                  <wp:extent cx="803672" cy="381000"/>
                  <wp:effectExtent l="0" t="0" r="0" b="0"/>
                  <wp:docPr id="21" name="Picture 21" descr="Association of Social Work Boards (ASWB) Approved Continuing Education (A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E.jpg"/>
                          <pic:cNvPicPr/>
                        </pic:nvPicPr>
                        <pic:blipFill>
                          <a:blip r:embed="rId18">
                            <a:extLst>
                              <a:ext uri="{28A0092B-C50C-407E-A947-70E740481C1C}">
                                <a14:useLocalDpi xmlns:a14="http://schemas.microsoft.com/office/drawing/2010/main" val="0"/>
                              </a:ext>
                            </a:extLst>
                          </a:blip>
                          <a:stretch>
                            <a:fillRect/>
                          </a:stretch>
                        </pic:blipFill>
                        <pic:spPr>
                          <a:xfrm>
                            <a:off x="0" y="0"/>
                            <a:ext cx="803672" cy="381000"/>
                          </a:xfrm>
                          <a:prstGeom prst="rect">
                            <a:avLst/>
                          </a:prstGeom>
                        </pic:spPr>
                      </pic:pic>
                    </a:graphicData>
                  </a:graphic>
                </wp:inline>
              </w:drawing>
            </w:r>
          </w:p>
        </w:tc>
        <w:tc>
          <w:tcPr>
            <w:tcW w:w="7149" w:type="dxa"/>
          </w:tcPr>
          <w:p w14:paraId="56688534" w14:textId="6311C721" w:rsidR="00F311ED" w:rsidRDefault="00F311ED" w:rsidP="001D7107">
            <w:r>
              <w:t>As a Jointly Accredited Organization, VHA Employee Education System is approved to offer social work continuing education by the Association of Social Work Boards (ASWB) Approved Continuing Education (ACE) program. Organizations, not individual courses, are approved under this program. State and provincial regulatory boards have the final authority to determine whether an individual course may be accepted for continuing education credit. VHA Employee Education System maintains responsibility for this course. Social workers completing this course receive</w:t>
            </w:r>
            <w:r w:rsidRPr="004841E4">
              <w:t xml:space="preserve"> </w:t>
            </w:r>
            <w:sdt>
              <w:sdtPr>
                <w:alias w:val="Enter ASWB Clock Hourse"/>
                <w:tag w:val="ASWB Clock Hourse"/>
                <w:id w:val="491999479"/>
                <w:placeholder>
                  <w:docPart w:val="98642910AFA34F61BDAFA063E8E456CB"/>
                </w:placeholder>
              </w:sdtPr>
              <w:sdtEndPr/>
              <w:sdtContent>
                <w:r w:rsidR="00C93D18">
                  <w:t>4</w:t>
                </w:r>
              </w:sdtContent>
            </w:sdt>
            <w:r>
              <w:t xml:space="preserve">  </w:t>
            </w:r>
            <w:sdt>
              <w:sdtPr>
                <w:rPr>
                  <w:rFonts w:eastAsia="Calibri"/>
                  <w:color w:val="000000"/>
                </w:rPr>
                <w:alias w:val="ASWB Type"/>
                <w:tag w:val="ASWB Type"/>
                <w:id w:val="935634239"/>
                <w:placeholder>
                  <w:docPart w:val="B0F6C3EBDDB34A90898A066EC2CE289E"/>
                </w:placeholder>
                <w:dropDownList>
                  <w:listItem w:value="Choose ASWB Type"/>
                  <w:listItem w:displayText="Clinical" w:value="Clinical"/>
                  <w:listItem w:displayText="Ethics" w:value="Ethics"/>
                </w:dropDownList>
              </w:sdtPr>
              <w:sdtEndPr/>
              <w:sdtContent>
                <w:r w:rsidR="00C93D18">
                  <w:rPr>
                    <w:rFonts w:eastAsia="Calibri"/>
                    <w:color w:val="000000"/>
                  </w:rPr>
                  <w:t>Clinical</w:t>
                </w:r>
              </w:sdtContent>
            </w:sdt>
            <w:r>
              <w:rPr>
                <w:rFonts w:eastAsia="Calibri"/>
                <w:color w:val="000000"/>
              </w:rPr>
              <w:t xml:space="preserve"> continuing education clock hours.</w:t>
            </w:r>
          </w:p>
        </w:tc>
      </w:tr>
    </w:tbl>
    <w:bookmarkEnd w:id="5"/>
    <w:p w14:paraId="7E80C1B9" w14:textId="77777777" w:rsidR="001D7107" w:rsidRPr="00991CB7" w:rsidRDefault="001D7107" w:rsidP="001D7107">
      <w:pPr>
        <w:pStyle w:val="Heading2"/>
      </w:pPr>
      <w:r w:rsidRPr="00991CB7">
        <w:t>New York State Education Department (NYSED) Social Work Board</w:t>
      </w:r>
    </w:p>
    <w:p w14:paraId="2C94C8C6" w14:textId="77777777" w:rsidR="001D7107" w:rsidRPr="001F2A50" w:rsidRDefault="001D7107" w:rsidP="001D7107">
      <w:pPr>
        <w:ind w:left="720"/>
      </w:pPr>
      <w:r w:rsidRPr="001F2A50">
        <w:t>The Department of Veterans Affairs, Employee Education System SW CPE is recognized by the New York State Education Department's State Board for Social Work as an approved provider of continuing education for licensed social workers #0065.</w:t>
      </w:r>
    </w:p>
    <w:p w14:paraId="62E7236D" w14:textId="48C2B936" w:rsidR="001D7107" w:rsidRPr="001F2A50" w:rsidRDefault="001D7107" w:rsidP="001D7107">
      <w:pPr>
        <w:ind w:left="720"/>
      </w:pPr>
      <w:r w:rsidRPr="001F2A50">
        <w:rPr>
          <w:color w:val="000000"/>
        </w:rPr>
        <w:t xml:space="preserve">Social workers will receive </w:t>
      </w:r>
      <w:sdt>
        <w:sdtPr>
          <w:rPr>
            <w:color w:val="000000"/>
          </w:rPr>
          <w:alias w:val="Enter NYSED Hours"/>
          <w:tag w:val="NYSED Hours"/>
          <w:id w:val="1399635155"/>
          <w:placeholder>
            <w:docPart w:val="3B52F380C3B64A8092F39B239585955B"/>
          </w:placeholder>
        </w:sdtPr>
        <w:sdtEndPr/>
        <w:sdtContent>
          <w:r w:rsidR="00C93D18">
            <w:rPr>
              <w:color w:val="000000"/>
            </w:rPr>
            <w:t>4</w:t>
          </w:r>
        </w:sdtContent>
      </w:sdt>
      <w:r w:rsidRPr="001F2A50">
        <w:t xml:space="preserve"> </w:t>
      </w:r>
      <w:r w:rsidRPr="001F2A50">
        <w:rPr>
          <w:color w:val="000000"/>
        </w:rPr>
        <w:t>continuing education clock hours for participating in this course.</w:t>
      </w:r>
    </w:p>
    <w:p w14:paraId="725636ED" w14:textId="3990834E" w:rsidR="00F3135F" w:rsidRPr="0049321B" w:rsidRDefault="0049321B" w:rsidP="00452387">
      <w:pPr>
        <w:pStyle w:val="Heading1"/>
      </w:pPr>
      <w:r w:rsidRPr="0049321B">
        <w:t>S</w:t>
      </w:r>
      <w:r w:rsidR="00F3135F" w:rsidRPr="0049321B">
        <w:t>tatement of Participation</w:t>
      </w:r>
    </w:p>
    <w:p w14:paraId="725636EE" w14:textId="2E2122B2" w:rsidR="00C65528" w:rsidRPr="004F6891" w:rsidRDefault="00C65528" w:rsidP="004F6891">
      <w:pPr>
        <w:spacing w:after="0"/>
      </w:pPr>
      <w:r w:rsidRPr="00541915">
        <w:t>A certificate of completion will be awarded to participants and accreditation records will be on file at the U.S. Department of Veterans Affairs (</w:t>
      </w:r>
      <w:r w:rsidR="005E4271">
        <w:t>Field Accreditation Services</w:t>
      </w:r>
      <w:r w:rsidRPr="00541915">
        <w:t xml:space="preserve">). </w:t>
      </w:r>
      <w:proofErr w:type="gramStart"/>
      <w:r w:rsidRPr="00541915">
        <w:t>In order to</w:t>
      </w:r>
      <w:proofErr w:type="gramEnd"/>
      <w:r w:rsidRPr="00541915">
        <w:t xml:space="preserve"> receive a ce</w:t>
      </w:r>
      <w:r w:rsidR="005E4271">
        <w:t>rtificate of completion from FAS</w:t>
      </w:r>
      <w:r w:rsidRPr="00541915">
        <w:t xml:space="preserve">, you must register in the TMS, attend 100% of the program and complete the evaluation as directed. After submission of your evaluation you will be sent a certification of completion via e-mail. </w:t>
      </w:r>
    </w:p>
    <w:p w14:paraId="725636EF" w14:textId="7DE65D87" w:rsidR="00895038" w:rsidRPr="008E7E27" w:rsidRDefault="00895038" w:rsidP="00452387">
      <w:pPr>
        <w:pStyle w:val="Heading1"/>
      </w:pPr>
      <w:r w:rsidRPr="008E7E27">
        <w:t>Report of Training</w:t>
      </w:r>
    </w:p>
    <w:p w14:paraId="725636F0" w14:textId="62FC9D00" w:rsidR="00895038" w:rsidRPr="008E7E27" w:rsidRDefault="00895038" w:rsidP="00D75CE8">
      <w:pPr>
        <w:spacing w:after="0"/>
        <w:rPr>
          <w:color w:val="000000"/>
        </w:rPr>
      </w:pPr>
      <w:r w:rsidRPr="008E7E27">
        <w:rPr>
          <w:color w:val="000000"/>
        </w:rPr>
        <w:t>It is the program participant’s responsibility to ensure that this training is documented in the appropriate location according to his/her locally prescribed process.</w:t>
      </w:r>
    </w:p>
    <w:p w14:paraId="12EAEC56" w14:textId="77777777" w:rsidR="00307E8B" w:rsidRDefault="00307E8B" w:rsidP="00307E8B">
      <w:pPr>
        <w:spacing w:after="200" w:line="276" w:lineRule="auto"/>
      </w:pPr>
    </w:p>
    <w:p w14:paraId="725636F1" w14:textId="7881496E" w:rsidR="00895038" w:rsidRPr="00307E8B" w:rsidRDefault="00895038" w:rsidP="00307E8B">
      <w:pPr>
        <w:spacing w:after="200" w:line="276" w:lineRule="auto"/>
        <w:rPr>
          <w:rFonts w:eastAsiaTheme="majorEastAsia"/>
          <w:b/>
          <w:bCs/>
          <w:sz w:val="26"/>
          <w:szCs w:val="26"/>
        </w:rPr>
      </w:pPr>
      <w:r w:rsidRPr="00307E8B">
        <w:rPr>
          <w:b/>
          <w:bCs/>
          <w:sz w:val="26"/>
          <w:szCs w:val="26"/>
        </w:rPr>
        <w:t>Program Schedule</w:t>
      </w:r>
    </w:p>
    <w:p w14:paraId="725636F2" w14:textId="5246C065" w:rsidR="00895038" w:rsidRPr="00895038" w:rsidRDefault="002C44AC" w:rsidP="00895038">
      <w:r w:rsidRPr="008E7E27">
        <w:rPr>
          <w:color w:val="000000"/>
        </w:rPr>
        <w:t>Program Schedule Date</w:t>
      </w:r>
      <w:r w:rsidRPr="002C44AC">
        <w:t>:</w:t>
      </w:r>
      <w:r>
        <w:t xml:space="preserve"> </w:t>
      </w:r>
      <w:sdt>
        <w:sdtPr>
          <w:alias w:val="Select Program Schedule Date"/>
          <w:tag w:val="Program Schedule Date"/>
          <w:id w:val="416668832"/>
          <w:placeholder>
            <w:docPart w:val="E57BB3E3E4074839B3935C363990408B"/>
          </w:placeholder>
          <w:date w:fullDate="2021-05-06T00:00:00Z">
            <w:dateFormat w:val="M/d/yyyy"/>
            <w:lid w:val="en-US"/>
            <w:storeMappedDataAs w:val="dateTime"/>
            <w:calendar w:val="gregorian"/>
          </w:date>
        </w:sdtPr>
        <w:sdtEndPr/>
        <w:sdtContent>
          <w:r w:rsidR="00F03CB8">
            <w:t>5/6/2021</w:t>
          </w:r>
        </w:sdtContent>
      </w:sdt>
    </w:p>
    <w:p w14:paraId="05B0ECAF" w14:textId="0B4EDC99" w:rsidR="0002397D" w:rsidRDefault="0002397D" w:rsidP="0002397D">
      <w:pPr>
        <w:spacing w:before="200"/>
        <w:rPr>
          <w:color w:val="000000"/>
        </w:rPr>
      </w:pPr>
    </w:p>
    <w:tbl>
      <w:tblPr>
        <w:tblW w:w="945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A0" w:firstRow="1" w:lastRow="0" w:firstColumn="1" w:lastColumn="0" w:noHBand="0" w:noVBand="0"/>
      </w:tblPr>
      <w:tblGrid>
        <w:gridCol w:w="2160"/>
        <w:gridCol w:w="4770"/>
        <w:gridCol w:w="2520"/>
      </w:tblGrid>
      <w:tr w:rsidR="0002397D" w:rsidRPr="00C778CC" w14:paraId="1CFF0061" w14:textId="77777777" w:rsidTr="007E473B">
        <w:trPr>
          <w:cantSplit/>
          <w:trHeight w:val="281"/>
          <w:tblHeader/>
        </w:trPr>
        <w:tc>
          <w:tcPr>
            <w:tcW w:w="2160" w:type="dxa"/>
            <w:tcBorders>
              <w:top w:val="single" w:sz="4" w:space="0" w:color="auto"/>
            </w:tcBorders>
            <w:vAlign w:val="center"/>
          </w:tcPr>
          <w:p w14:paraId="6F74BA95" w14:textId="77777777" w:rsidR="0002397D" w:rsidRPr="00F46871" w:rsidRDefault="0002397D" w:rsidP="00122846">
            <w:pPr>
              <w:spacing w:after="0"/>
              <w:jc w:val="center"/>
              <w:rPr>
                <w:b/>
              </w:rPr>
            </w:pPr>
            <w:r w:rsidRPr="00F46871">
              <w:rPr>
                <w:b/>
              </w:rPr>
              <w:t>Time</w:t>
            </w:r>
          </w:p>
        </w:tc>
        <w:tc>
          <w:tcPr>
            <w:tcW w:w="4770" w:type="dxa"/>
            <w:tcBorders>
              <w:top w:val="single" w:sz="4" w:space="0" w:color="auto"/>
            </w:tcBorders>
            <w:vAlign w:val="center"/>
          </w:tcPr>
          <w:p w14:paraId="6C26CB21" w14:textId="62D07C62" w:rsidR="0002397D" w:rsidRPr="00F46871" w:rsidRDefault="0002397D" w:rsidP="00122846">
            <w:pPr>
              <w:spacing w:after="0"/>
              <w:jc w:val="center"/>
              <w:rPr>
                <w:b/>
              </w:rPr>
            </w:pPr>
            <w:r w:rsidRPr="00D75CE8">
              <w:rPr>
                <w:b/>
                <w:noProof/>
              </w:rPr>
              <w:t>Topic/Title of Content</w:t>
            </w:r>
          </w:p>
        </w:tc>
        <w:tc>
          <w:tcPr>
            <w:tcW w:w="2520" w:type="dxa"/>
            <w:tcBorders>
              <w:top w:val="single" w:sz="4" w:space="0" w:color="auto"/>
            </w:tcBorders>
            <w:vAlign w:val="center"/>
          </w:tcPr>
          <w:p w14:paraId="274BAB7F" w14:textId="77777777" w:rsidR="0002397D" w:rsidRPr="00F46871" w:rsidRDefault="0002397D" w:rsidP="00122846">
            <w:pPr>
              <w:spacing w:after="0"/>
              <w:jc w:val="center"/>
              <w:rPr>
                <w:b/>
              </w:rPr>
            </w:pPr>
            <w:r w:rsidRPr="00F46871">
              <w:rPr>
                <w:b/>
              </w:rPr>
              <w:t>Faculty</w:t>
            </w:r>
          </w:p>
        </w:tc>
      </w:tr>
      <w:tr w:rsidR="0002397D" w:rsidRPr="00C778CC" w14:paraId="3D24D5B8" w14:textId="77777777" w:rsidTr="007E473B">
        <w:trPr>
          <w:cantSplit/>
          <w:trHeight w:val="281"/>
        </w:trPr>
        <w:sdt>
          <w:sdtPr>
            <w:alias w:val="Enter Program Time"/>
            <w:tag w:val="Program Time"/>
            <w:id w:val="-320123154"/>
            <w:placeholder>
              <w:docPart w:val="FDD0F6DC476E435E89475082F8178214"/>
            </w:placeholder>
          </w:sdtPr>
          <w:sdtEndPr/>
          <w:sdtContent>
            <w:tc>
              <w:tcPr>
                <w:tcW w:w="2160" w:type="dxa"/>
              </w:tcPr>
              <w:p w14:paraId="7DBE4986" w14:textId="0FCABAD1" w:rsidR="0002397D" w:rsidRPr="008E3526" w:rsidRDefault="00E91032" w:rsidP="00122846">
                <w:r>
                  <w:t>12:00pm-12:05pm</w:t>
                </w:r>
              </w:p>
            </w:tc>
          </w:sdtContent>
        </w:sdt>
        <w:sdt>
          <w:sdtPr>
            <w:rPr>
              <w:noProof/>
            </w:rPr>
            <w:alias w:val="Enter Topic or Title"/>
            <w:tag w:val="Topic or Title"/>
            <w:id w:val="1727413616"/>
            <w:placeholder>
              <w:docPart w:val="4CFF1598ED334BEB8AD04C5B0D0B3AA0"/>
            </w:placeholder>
          </w:sdtPr>
          <w:sdtEndPr/>
          <w:sdtContent>
            <w:sdt>
              <w:sdtPr>
                <w:rPr>
                  <w:noProof/>
                </w:rPr>
                <w:alias w:val="Enter Program Content"/>
                <w:tag w:val="Program Content"/>
                <w:id w:val="-732999443"/>
              </w:sdtPr>
              <w:sdtEndPr/>
              <w:sdtContent>
                <w:tc>
                  <w:tcPr>
                    <w:tcW w:w="4770" w:type="dxa"/>
                  </w:tcPr>
                  <w:p w14:paraId="7CADF51C" w14:textId="2E1080FA" w:rsidR="00E91032" w:rsidRDefault="00E91032" w:rsidP="00E91032">
                    <w:pPr>
                      <w:rPr>
                        <w:noProof/>
                      </w:rPr>
                    </w:pPr>
                    <w:r>
                      <w:rPr>
                        <w:noProof/>
                      </w:rPr>
                      <w:t>Platform Review</w:t>
                    </w:r>
                  </w:p>
                  <w:p w14:paraId="0817940B" w14:textId="6F6D9C6B" w:rsidR="0002397D" w:rsidRPr="007E473B" w:rsidRDefault="0002397D" w:rsidP="00E91032">
                    <w:pPr>
                      <w:pStyle w:val="ListParagraph"/>
                      <w:rPr>
                        <w:highlight w:val="yellow"/>
                      </w:rPr>
                    </w:pPr>
                  </w:p>
                </w:tc>
              </w:sdtContent>
            </w:sdt>
          </w:sdtContent>
        </w:sdt>
        <w:sdt>
          <w:sdtPr>
            <w:alias w:val="Enter Program Faculty"/>
            <w:tag w:val="Program Faculty"/>
            <w:id w:val="915595920"/>
            <w:placeholder>
              <w:docPart w:val="41779638C71F42979747D35AB84B194D"/>
            </w:placeholder>
          </w:sdtPr>
          <w:sdtEndPr/>
          <w:sdtContent>
            <w:tc>
              <w:tcPr>
                <w:tcW w:w="2520" w:type="dxa"/>
              </w:tcPr>
              <w:p w14:paraId="0B970EF0" w14:textId="0128A6F6" w:rsidR="0002397D" w:rsidRPr="008E3526" w:rsidRDefault="00172A2C" w:rsidP="00122846">
                <w:r>
                  <w:t>Erica Gruber A-GNP</w:t>
                </w:r>
              </w:p>
            </w:tc>
          </w:sdtContent>
        </w:sdt>
      </w:tr>
      <w:tr w:rsidR="00E91032" w:rsidRPr="00C778CC" w14:paraId="00E2FD46" w14:textId="77777777" w:rsidTr="007E473B">
        <w:trPr>
          <w:cantSplit/>
          <w:trHeight w:val="281"/>
        </w:trPr>
        <w:tc>
          <w:tcPr>
            <w:tcW w:w="2160" w:type="dxa"/>
          </w:tcPr>
          <w:p w14:paraId="46870108" w14:textId="26BC8FA5" w:rsidR="00E91032" w:rsidRDefault="00E91032" w:rsidP="00122846">
            <w:r>
              <w:lastRenderedPageBreak/>
              <w:t>12:05pm-12:15pm</w:t>
            </w:r>
          </w:p>
        </w:tc>
        <w:tc>
          <w:tcPr>
            <w:tcW w:w="4770" w:type="dxa"/>
          </w:tcPr>
          <w:p w14:paraId="443F5FDB" w14:textId="691D9FC4" w:rsidR="00E91032" w:rsidRDefault="00E91032" w:rsidP="00E91032">
            <w:pPr>
              <w:rPr>
                <w:noProof/>
              </w:rPr>
            </w:pPr>
            <w:r>
              <w:rPr>
                <w:noProof/>
              </w:rPr>
              <w:t>Evolution</w:t>
            </w:r>
          </w:p>
        </w:tc>
        <w:tc>
          <w:tcPr>
            <w:tcW w:w="2520" w:type="dxa"/>
          </w:tcPr>
          <w:p w14:paraId="64076E51" w14:textId="104038C2" w:rsidR="00E91032" w:rsidRDefault="00E91032" w:rsidP="00122846">
            <w:r>
              <w:t>T</w:t>
            </w:r>
            <w:r w:rsidR="00172A2C">
              <w:t>homas</w:t>
            </w:r>
            <w:r>
              <w:t xml:space="preserve"> Edes</w:t>
            </w:r>
            <w:r w:rsidR="00172A2C">
              <w:t xml:space="preserve"> MD</w:t>
            </w:r>
          </w:p>
          <w:p w14:paraId="4E4D2721" w14:textId="3098CDE7" w:rsidR="00E91032" w:rsidRDefault="00E91032" w:rsidP="00122846">
            <w:r>
              <w:t>Chad Kessler</w:t>
            </w:r>
            <w:r w:rsidR="00172A2C">
              <w:t xml:space="preserve"> MD</w:t>
            </w:r>
          </w:p>
        </w:tc>
      </w:tr>
      <w:tr w:rsidR="00E91032" w:rsidRPr="00C778CC" w14:paraId="4FE7EB4D" w14:textId="77777777" w:rsidTr="007E473B">
        <w:trPr>
          <w:cantSplit/>
          <w:trHeight w:val="281"/>
        </w:trPr>
        <w:tc>
          <w:tcPr>
            <w:tcW w:w="2160" w:type="dxa"/>
          </w:tcPr>
          <w:p w14:paraId="0815AE7F" w14:textId="65BCFE75" w:rsidR="00E91032" w:rsidRDefault="00E91032" w:rsidP="00122846">
            <w:r>
              <w:t>12:15pm-12:20pm</w:t>
            </w:r>
          </w:p>
        </w:tc>
        <w:tc>
          <w:tcPr>
            <w:tcW w:w="4770" w:type="dxa"/>
          </w:tcPr>
          <w:p w14:paraId="42D3F390" w14:textId="6AAD17EE" w:rsidR="00E91032" w:rsidRDefault="00E91032" w:rsidP="00E91032">
            <w:pPr>
              <w:rPr>
                <w:noProof/>
              </w:rPr>
            </w:pPr>
            <w:r>
              <w:rPr>
                <w:noProof/>
              </w:rPr>
              <w:t>G</w:t>
            </w:r>
            <w:r w:rsidR="005F5AFF">
              <w:rPr>
                <w:noProof/>
              </w:rPr>
              <w:t xml:space="preserve">eriatric </w:t>
            </w:r>
            <w:r>
              <w:rPr>
                <w:noProof/>
              </w:rPr>
              <w:t>E</w:t>
            </w:r>
            <w:r w:rsidR="005F5AFF">
              <w:rPr>
                <w:noProof/>
              </w:rPr>
              <w:t>mergency Department</w:t>
            </w:r>
            <w:r>
              <w:rPr>
                <w:noProof/>
              </w:rPr>
              <w:t xml:space="preserve"> Core Team Intro</w:t>
            </w:r>
          </w:p>
        </w:tc>
        <w:tc>
          <w:tcPr>
            <w:tcW w:w="2520" w:type="dxa"/>
          </w:tcPr>
          <w:p w14:paraId="5833A258" w14:textId="7D8AAF40" w:rsidR="00E91032" w:rsidRDefault="00E91032" w:rsidP="00122846">
            <w:r>
              <w:t>E</w:t>
            </w:r>
            <w:r w:rsidR="009B13DE">
              <w:t xml:space="preserve">rica Gruber </w:t>
            </w:r>
            <w:r w:rsidR="00172A2C">
              <w:t>A-GNP</w:t>
            </w:r>
          </w:p>
        </w:tc>
      </w:tr>
      <w:tr w:rsidR="00E91032" w:rsidRPr="00C778CC" w14:paraId="47153B6D" w14:textId="77777777" w:rsidTr="007E473B">
        <w:trPr>
          <w:cantSplit/>
          <w:trHeight w:val="281"/>
        </w:trPr>
        <w:tc>
          <w:tcPr>
            <w:tcW w:w="2160" w:type="dxa"/>
          </w:tcPr>
          <w:p w14:paraId="0B30B3B3" w14:textId="0F69DB78" w:rsidR="00E91032" w:rsidRDefault="009B13DE" w:rsidP="00122846">
            <w:r>
              <w:t>12:20pm-12:35pm</w:t>
            </w:r>
          </w:p>
        </w:tc>
        <w:tc>
          <w:tcPr>
            <w:tcW w:w="4770" w:type="dxa"/>
          </w:tcPr>
          <w:p w14:paraId="666A8F60" w14:textId="03DEB61C" w:rsidR="00E91032" w:rsidRDefault="009B13DE" w:rsidP="00E91032">
            <w:pPr>
              <w:rPr>
                <w:noProof/>
              </w:rPr>
            </w:pPr>
            <w:r>
              <w:rPr>
                <w:noProof/>
              </w:rPr>
              <w:t>Funder Intro</w:t>
            </w:r>
          </w:p>
        </w:tc>
        <w:tc>
          <w:tcPr>
            <w:tcW w:w="2520" w:type="dxa"/>
          </w:tcPr>
          <w:p w14:paraId="210B3C4E" w14:textId="42CD5009" w:rsidR="00E91032" w:rsidRDefault="00E75C2A" w:rsidP="00122846">
            <w:r>
              <w:t>Kevin Biese</w:t>
            </w:r>
            <w:r w:rsidR="00465180">
              <w:t>, MD</w:t>
            </w:r>
          </w:p>
        </w:tc>
      </w:tr>
      <w:tr w:rsidR="00E91032" w:rsidRPr="00C778CC" w14:paraId="3F78D055" w14:textId="77777777" w:rsidTr="007E473B">
        <w:trPr>
          <w:cantSplit/>
          <w:trHeight w:val="281"/>
        </w:trPr>
        <w:tc>
          <w:tcPr>
            <w:tcW w:w="2160" w:type="dxa"/>
          </w:tcPr>
          <w:p w14:paraId="143F6DB5" w14:textId="65F36B92" w:rsidR="00E91032" w:rsidRDefault="00E75C2A" w:rsidP="00122846">
            <w:r>
              <w:t>12:35pm-12:45pm</w:t>
            </w:r>
          </w:p>
        </w:tc>
        <w:tc>
          <w:tcPr>
            <w:tcW w:w="4770" w:type="dxa"/>
          </w:tcPr>
          <w:p w14:paraId="60607B37" w14:textId="39CAB759" w:rsidR="00E91032" w:rsidRDefault="00E75C2A" w:rsidP="00E91032">
            <w:pPr>
              <w:rPr>
                <w:noProof/>
              </w:rPr>
            </w:pPr>
            <w:r>
              <w:rPr>
                <w:noProof/>
              </w:rPr>
              <w:t>Icebreaker/Cohort Status overview</w:t>
            </w:r>
          </w:p>
        </w:tc>
        <w:tc>
          <w:tcPr>
            <w:tcW w:w="2520" w:type="dxa"/>
          </w:tcPr>
          <w:p w14:paraId="7063CB3D" w14:textId="5C73746A" w:rsidR="00E91032" w:rsidRDefault="00E75C2A" w:rsidP="00122846">
            <w:r>
              <w:t>Luna Ragsdale</w:t>
            </w:r>
            <w:r w:rsidR="00172A2C">
              <w:t xml:space="preserve"> MD</w:t>
            </w:r>
          </w:p>
        </w:tc>
      </w:tr>
      <w:tr w:rsidR="00E91032" w:rsidRPr="00C778CC" w14:paraId="639E6ED0" w14:textId="77777777" w:rsidTr="007E473B">
        <w:trPr>
          <w:cantSplit/>
          <w:trHeight w:val="281"/>
        </w:trPr>
        <w:tc>
          <w:tcPr>
            <w:tcW w:w="2160" w:type="dxa"/>
          </w:tcPr>
          <w:p w14:paraId="5756F92D" w14:textId="1EBB8085" w:rsidR="00E91032" w:rsidRDefault="00E75C2A" w:rsidP="00122846">
            <w:r>
              <w:t>12:45pm-1:00pm</w:t>
            </w:r>
          </w:p>
        </w:tc>
        <w:tc>
          <w:tcPr>
            <w:tcW w:w="4770" w:type="dxa"/>
          </w:tcPr>
          <w:p w14:paraId="3EA2132E" w14:textId="3D6F73E5" w:rsidR="00E91032" w:rsidRDefault="00E57058" w:rsidP="00E91032">
            <w:pPr>
              <w:rPr>
                <w:noProof/>
              </w:rPr>
            </w:pPr>
            <w:r>
              <w:rPr>
                <w:noProof/>
              </w:rPr>
              <w:t>VA G</w:t>
            </w:r>
            <w:r w:rsidR="001D3EE8">
              <w:rPr>
                <w:noProof/>
              </w:rPr>
              <w:t>eriatric Emergency Deparment</w:t>
            </w:r>
            <w:r>
              <w:rPr>
                <w:noProof/>
              </w:rPr>
              <w:t xml:space="preserve"> Cohort Needs Assesment</w:t>
            </w:r>
          </w:p>
        </w:tc>
        <w:tc>
          <w:tcPr>
            <w:tcW w:w="2520" w:type="dxa"/>
          </w:tcPr>
          <w:p w14:paraId="6AC6B1C3" w14:textId="69A2EEB2" w:rsidR="00E91032" w:rsidRDefault="00C50E33" w:rsidP="00122846">
            <w:r>
              <w:t>Ula Hwang</w:t>
            </w:r>
            <w:r w:rsidR="00172A2C">
              <w:t xml:space="preserve"> MD</w:t>
            </w:r>
          </w:p>
        </w:tc>
      </w:tr>
      <w:tr w:rsidR="00E91032" w:rsidRPr="00C778CC" w14:paraId="57E24AB2" w14:textId="77777777" w:rsidTr="007E473B">
        <w:trPr>
          <w:cantSplit/>
          <w:trHeight w:val="281"/>
        </w:trPr>
        <w:tc>
          <w:tcPr>
            <w:tcW w:w="2160" w:type="dxa"/>
          </w:tcPr>
          <w:p w14:paraId="0981B499" w14:textId="7619116F" w:rsidR="00E91032" w:rsidRDefault="00C50E33" w:rsidP="00122846">
            <w:r>
              <w:t>1:00pm-1:15pm</w:t>
            </w:r>
          </w:p>
        </w:tc>
        <w:tc>
          <w:tcPr>
            <w:tcW w:w="4770" w:type="dxa"/>
          </w:tcPr>
          <w:p w14:paraId="4FFA0249" w14:textId="43E2227B" w:rsidR="00E91032" w:rsidRDefault="00C50E33" w:rsidP="00E91032">
            <w:pPr>
              <w:rPr>
                <w:noProof/>
              </w:rPr>
            </w:pPr>
            <w:r>
              <w:rPr>
                <w:noProof/>
              </w:rPr>
              <w:t>Break</w:t>
            </w:r>
          </w:p>
        </w:tc>
        <w:tc>
          <w:tcPr>
            <w:tcW w:w="2520" w:type="dxa"/>
          </w:tcPr>
          <w:p w14:paraId="453686E8" w14:textId="77777777" w:rsidR="00E91032" w:rsidRDefault="00E91032" w:rsidP="00122846"/>
        </w:tc>
      </w:tr>
      <w:tr w:rsidR="00E91032" w:rsidRPr="00C778CC" w14:paraId="59542769" w14:textId="77777777" w:rsidTr="007E473B">
        <w:trPr>
          <w:cantSplit/>
          <w:trHeight w:val="281"/>
        </w:trPr>
        <w:tc>
          <w:tcPr>
            <w:tcW w:w="2160" w:type="dxa"/>
          </w:tcPr>
          <w:p w14:paraId="6A24F0FE" w14:textId="5F5EEC9A" w:rsidR="00E91032" w:rsidRDefault="00C50E33" w:rsidP="00122846">
            <w:r>
              <w:t>1:15pm-</w:t>
            </w:r>
            <w:r w:rsidR="00B831DD">
              <w:t>1:20pm</w:t>
            </w:r>
          </w:p>
        </w:tc>
        <w:tc>
          <w:tcPr>
            <w:tcW w:w="4770" w:type="dxa"/>
          </w:tcPr>
          <w:p w14:paraId="263E3A7C" w14:textId="67D3064B" w:rsidR="00E91032" w:rsidRDefault="00B831DD" w:rsidP="00E91032">
            <w:pPr>
              <w:rPr>
                <w:noProof/>
              </w:rPr>
            </w:pPr>
            <w:r>
              <w:rPr>
                <w:noProof/>
              </w:rPr>
              <w:t>27 S</w:t>
            </w:r>
            <w:r w:rsidR="00597E71">
              <w:rPr>
                <w:noProof/>
              </w:rPr>
              <w:t>tandard Operating Procedures</w:t>
            </w:r>
            <w:r>
              <w:rPr>
                <w:noProof/>
              </w:rPr>
              <w:t>/Guidelines</w:t>
            </w:r>
          </w:p>
        </w:tc>
        <w:tc>
          <w:tcPr>
            <w:tcW w:w="2520" w:type="dxa"/>
          </w:tcPr>
          <w:p w14:paraId="3C566457" w14:textId="17C259B1" w:rsidR="00E91032" w:rsidRDefault="00B831DD" w:rsidP="00122846">
            <w:r>
              <w:t>Erica</w:t>
            </w:r>
            <w:r w:rsidR="004E2D8B">
              <w:t xml:space="preserve"> Gruber</w:t>
            </w:r>
            <w:r>
              <w:t xml:space="preserve"> </w:t>
            </w:r>
            <w:r w:rsidR="00465180">
              <w:t>A-GNP</w:t>
            </w:r>
          </w:p>
        </w:tc>
      </w:tr>
      <w:tr w:rsidR="00C50E33" w:rsidRPr="00C778CC" w14:paraId="5C09C4DB" w14:textId="77777777" w:rsidTr="007E473B">
        <w:trPr>
          <w:cantSplit/>
          <w:trHeight w:val="281"/>
        </w:trPr>
        <w:tc>
          <w:tcPr>
            <w:tcW w:w="2160" w:type="dxa"/>
          </w:tcPr>
          <w:p w14:paraId="7D6C3F25" w14:textId="3EF7F53B" w:rsidR="00C50E33" w:rsidRDefault="00B831DD" w:rsidP="00122846">
            <w:r>
              <w:t>1:20pm-1:25pm</w:t>
            </w:r>
          </w:p>
        </w:tc>
        <w:tc>
          <w:tcPr>
            <w:tcW w:w="4770" w:type="dxa"/>
          </w:tcPr>
          <w:p w14:paraId="3CBF6EF2" w14:textId="2B430721" w:rsidR="00C50E33" w:rsidRDefault="00B831DD" w:rsidP="00E91032">
            <w:pPr>
              <w:rPr>
                <w:noProof/>
              </w:rPr>
            </w:pPr>
            <w:r>
              <w:rPr>
                <w:noProof/>
              </w:rPr>
              <w:t>Frame Up</w:t>
            </w:r>
          </w:p>
        </w:tc>
        <w:tc>
          <w:tcPr>
            <w:tcW w:w="2520" w:type="dxa"/>
          </w:tcPr>
          <w:p w14:paraId="1710012C" w14:textId="78625999" w:rsidR="00C50E33" w:rsidRDefault="00B831DD" w:rsidP="00122846">
            <w:r>
              <w:t>Ula</w:t>
            </w:r>
            <w:r w:rsidR="00172A2C">
              <w:t xml:space="preserve"> Hwang MD</w:t>
            </w:r>
          </w:p>
        </w:tc>
      </w:tr>
      <w:tr w:rsidR="00C50E33" w:rsidRPr="00C778CC" w14:paraId="147F250A" w14:textId="77777777" w:rsidTr="007E473B">
        <w:trPr>
          <w:cantSplit/>
          <w:trHeight w:val="281"/>
        </w:trPr>
        <w:tc>
          <w:tcPr>
            <w:tcW w:w="2160" w:type="dxa"/>
          </w:tcPr>
          <w:p w14:paraId="50DD29F5" w14:textId="4EA7E0E1" w:rsidR="00C50E33" w:rsidRDefault="00B831DD" w:rsidP="00122846">
            <w:r>
              <w:t>1:25pm-1:35pm</w:t>
            </w:r>
          </w:p>
        </w:tc>
        <w:tc>
          <w:tcPr>
            <w:tcW w:w="4770" w:type="dxa"/>
          </w:tcPr>
          <w:p w14:paraId="4F9F7FBC" w14:textId="4FEB54C6" w:rsidR="00C50E33" w:rsidRDefault="00B831DD" w:rsidP="00E91032">
            <w:pPr>
              <w:rPr>
                <w:noProof/>
              </w:rPr>
            </w:pPr>
            <w:r>
              <w:rPr>
                <w:noProof/>
              </w:rPr>
              <w:t>E</w:t>
            </w:r>
            <w:r w:rsidR="001D3EE8">
              <w:rPr>
                <w:noProof/>
              </w:rPr>
              <w:t>lectronic Health records</w:t>
            </w:r>
            <w:r>
              <w:rPr>
                <w:noProof/>
              </w:rPr>
              <w:t xml:space="preserve"> Templates</w:t>
            </w:r>
          </w:p>
        </w:tc>
        <w:tc>
          <w:tcPr>
            <w:tcW w:w="2520" w:type="dxa"/>
          </w:tcPr>
          <w:p w14:paraId="34F42012" w14:textId="33CD047D" w:rsidR="00C50E33" w:rsidRDefault="00800F92" w:rsidP="00122846">
            <w:r>
              <w:t>Ula</w:t>
            </w:r>
            <w:r w:rsidR="00172A2C">
              <w:t xml:space="preserve"> Hwang MD</w:t>
            </w:r>
          </w:p>
        </w:tc>
      </w:tr>
      <w:tr w:rsidR="00C50E33" w:rsidRPr="00C778CC" w14:paraId="27BE390D" w14:textId="77777777" w:rsidTr="007E473B">
        <w:trPr>
          <w:cantSplit/>
          <w:trHeight w:val="281"/>
        </w:trPr>
        <w:tc>
          <w:tcPr>
            <w:tcW w:w="2160" w:type="dxa"/>
          </w:tcPr>
          <w:p w14:paraId="5212FE99" w14:textId="66F0701F" w:rsidR="00C50E33" w:rsidRDefault="00EE40A9" w:rsidP="00122846">
            <w:r>
              <w:t>1:35pm-1:40pm</w:t>
            </w:r>
          </w:p>
        </w:tc>
        <w:tc>
          <w:tcPr>
            <w:tcW w:w="4770" w:type="dxa"/>
          </w:tcPr>
          <w:p w14:paraId="3DBE1404" w14:textId="746016E5" w:rsidR="00C50E33" w:rsidRDefault="00EE40A9" w:rsidP="00E91032">
            <w:pPr>
              <w:rPr>
                <w:noProof/>
              </w:rPr>
            </w:pPr>
            <w:r>
              <w:rPr>
                <w:noProof/>
              </w:rPr>
              <w:t>Caregiver Support</w:t>
            </w:r>
          </w:p>
        </w:tc>
        <w:tc>
          <w:tcPr>
            <w:tcW w:w="2520" w:type="dxa"/>
          </w:tcPr>
          <w:p w14:paraId="4012AE87" w14:textId="00D2CC19" w:rsidR="00C50E33" w:rsidRDefault="00EE40A9" w:rsidP="00122846">
            <w:r>
              <w:t>Jamie Halaszynski</w:t>
            </w:r>
            <w:r w:rsidR="00172A2C">
              <w:t xml:space="preserve"> LCSW</w:t>
            </w:r>
          </w:p>
        </w:tc>
      </w:tr>
      <w:tr w:rsidR="00EE40A9" w:rsidRPr="00C778CC" w14:paraId="3C1B10BF" w14:textId="77777777" w:rsidTr="007E473B">
        <w:trPr>
          <w:cantSplit/>
          <w:trHeight w:val="281"/>
        </w:trPr>
        <w:tc>
          <w:tcPr>
            <w:tcW w:w="2160" w:type="dxa"/>
          </w:tcPr>
          <w:p w14:paraId="40691E88" w14:textId="33C87070" w:rsidR="00EE40A9" w:rsidRDefault="00416B9F" w:rsidP="00122846">
            <w:r>
              <w:t>1:40pm-</w:t>
            </w:r>
            <w:r w:rsidR="004507BB">
              <w:t>1:50pm</w:t>
            </w:r>
          </w:p>
        </w:tc>
        <w:tc>
          <w:tcPr>
            <w:tcW w:w="4770" w:type="dxa"/>
          </w:tcPr>
          <w:p w14:paraId="1BC51F99" w14:textId="0143626E" w:rsidR="00EE40A9" w:rsidRDefault="004507BB" w:rsidP="00E91032">
            <w:pPr>
              <w:rPr>
                <w:noProof/>
              </w:rPr>
            </w:pPr>
            <w:r>
              <w:rPr>
                <w:noProof/>
              </w:rPr>
              <w:t>Pharmacy Standardized Template/Polypharm</w:t>
            </w:r>
          </w:p>
        </w:tc>
        <w:tc>
          <w:tcPr>
            <w:tcW w:w="2520" w:type="dxa"/>
          </w:tcPr>
          <w:p w14:paraId="48F3AAF5" w14:textId="7EB2FC6E" w:rsidR="00172A2C" w:rsidRDefault="00172A2C" w:rsidP="00122846">
            <w:r>
              <w:t>Pharm D</w:t>
            </w:r>
          </w:p>
          <w:p w14:paraId="1CBB5904" w14:textId="0724F237" w:rsidR="00EE40A9" w:rsidRDefault="00800F92" w:rsidP="00122846">
            <w:r>
              <w:t>Kimberly Dickerson</w:t>
            </w:r>
          </w:p>
          <w:p w14:paraId="14B6B0E5" w14:textId="02B1EF3F" w:rsidR="00800F92" w:rsidRDefault="00800F92" w:rsidP="00122846">
            <w:r>
              <w:t>Camille Vaughn</w:t>
            </w:r>
            <w:r w:rsidR="00423B84">
              <w:t>, MD</w:t>
            </w:r>
          </w:p>
          <w:p w14:paraId="745A0267" w14:textId="77ADCD3E" w:rsidR="004507BB" w:rsidRDefault="004507BB" w:rsidP="00122846">
            <w:r>
              <w:t>Rachel Wilden</w:t>
            </w:r>
          </w:p>
        </w:tc>
      </w:tr>
      <w:tr w:rsidR="00EE40A9" w:rsidRPr="00C778CC" w14:paraId="2087B4BE" w14:textId="77777777" w:rsidTr="007E473B">
        <w:trPr>
          <w:cantSplit/>
          <w:trHeight w:val="281"/>
        </w:trPr>
        <w:tc>
          <w:tcPr>
            <w:tcW w:w="2160" w:type="dxa"/>
          </w:tcPr>
          <w:p w14:paraId="765B03F1" w14:textId="4F4AF9DC" w:rsidR="00EE40A9" w:rsidRDefault="004507BB" w:rsidP="00122846">
            <w:r>
              <w:t>1:50pm-2:00pm</w:t>
            </w:r>
          </w:p>
        </w:tc>
        <w:tc>
          <w:tcPr>
            <w:tcW w:w="4770" w:type="dxa"/>
          </w:tcPr>
          <w:p w14:paraId="1CB3276B" w14:textId="1C87C8B4" w:rsidR="00EE40A9" w:rsidRDefault="004E2D8B" w:rsidP="00E91032">
            <w:pPr>
              <w:rPr>
                <w:noProof/>
              </w:rPr>
            </w:pPr>
            <w:r>
              <w:rPr>
                <w:noProof/>
              </w:rPr>
              <w:t>Rounding  and ambulate in ED</w:t>
            </w:r>
          </w:p>
        </w:tc>
        <w:tc>
          <w:tcPr>
            <w:tcW w:w="2520" w:type="dxa"/>
          </w:tcPr>
          <w:p w14:paraId="1FFBF8E2" w14:textId="029F7A04" w:rsidR="00EE40A9" w:rsidRDefault="004E2D8B" w:rsidP="00122846">
            <w:r>
              <w:t>Kris Drager</w:t>
            </w:r>
            <w:r w:rsidR="00465180">
              <w:t>, MSN</w:t>
            </w:r>
          </w:p>
        </w:tc>
      </w:tr>
      <w:tr w:rsidR="00EE40A9" w:rsidRPr="00C778CC" w14:paraId="108847F6" w14:textId="77777777" w:rsidTr="007E473B">
        <w:trPr>
          <w:cantSplit/>
          <w:trHeight w:val="281"/>
        </w:trPr>
        <w:tc>
          <w:tcPr>
            <w:tcW w:w="2160" w:type="dxa"/>
          </w:tcPr>
          <w:p w14:paraId="7C6DA681" w14:textId="0E5848BF" w:rsidR="00EE40A9" w:rsidRDefault="004E2D8B" w:rsidP="00122846">
            <w:r>
              <w:t>2:00pm-2:05pm</w:t>
            </w:r>
          </w:p>
        </w:tc>
        <w:tc>
          <w:tcPr>
            <w:tcW w:w="4770" w:type="dxa"/>
          </w:tcPr>
          <w:p w14:paraId="15999415" w14:textId="16F45296" w:rsidR="00EE40A9" w:rsidRDefault="004E2D8B" w:rsidP="00E91032">
            <w:pPr>
              <w:rPr>
                <w:noProof/>
              </w:rPr>
            </w:pPr>
            <w:r>
              <w:rPr>
                <w:noProof/>
              </w:rPr>
              <w:t>Pact Tool</w:t>
            </w:r>
          </w:p>
        </w:tc>
        <w:tc>
          <w:tcPr>
            <w:tcW w:w="2520" w:type="dxa"/>
          </w:tcPr>
          <w:p w14:paraId="3FD2AECA" w14:textId="192F16B9" w:rsidR="00EE40A9" w:rsidRDefault="004E2D8B" w:rsidP="00122846">
            <w:r>
              <w:t>Lisa Edwards</w:t>
            </w:r>
            <w:r w:rsidR="00465180">
              <w:t>, BSc</w:t>
            </w:r>
          </w:p>
        </w:tc>
      </w:tr>
      <w:tr w:rsidR="004E2D8B" w:rsidRPr="00C778CC" w14:paraId="1A4A67A6" w14:textId="77777777" w:rsidTr="007E473B">
        <w:trPr>
          <w:cantSplit/>
          <w:trHeight w:val="281"/>
        </w:trPr>
        <w:tc>
          <w:tcPr>
            <w:tcW w:w="2160" w:type="dxa"/>
          </w:tcPr>
          <w:p w14:paraId="01B2BE16" w14:textId="19C71587" w:rsidR="004E2D8B" w:rsidRDefault="004E2D8B" w:rsidP="00122846">
            <w:r>
              <w:t>2:05pm-2:15pm</w:t>
            </w:r>
          </w:p>
        </w:tc>
        <w:tc>
          <w:tcPr>
            <w:tcW w:w="4770" w:type="dxa"/>
          </w:tcPr>
          <w:p w14:paraId="41330EAF" w14:textId="02B2C25F" w:rsidR="004E2D8B" w:rsidRDefault="004E2D8B" w:rsidP="00E91032">
            <w:pPr>
              <w:rPr>
                <w:noProof/>
              </w:rPr>
            </w:pPr>
            <w:r>
              <w:rPr>
                <w:noProof/>
              </w:rPr>
              <w:t>ED Provider Quick Access Consult Menu</w:t>
            </w:r>
          </w:p>
        </w:tc>
        <w:tc>
          <w:tcPr>
            <w:tcW w:w="2520" w:type="dxa"/>
          </w:tcPr>
          <w:p w14:paraId="5EC72E5C" w14:textId="2E68A9ED" w:rsidR="004E2D8B" w:rsidRDefault="004E2D8B" w:rsidP="00122846">
            <w:r>
              <w:t xml:space="preserve">Erica Gruber </w:t>
            </w:r>
            <w:r w:rsidR="00172A2C">
              <w:t>A-GNP</w:t>
            </w:r>
          </w:p>
        </w:tc>
      </w:tr>
      <w:tr w:rsidR="004E2D8B" w:rsidRPr="00C778CC" w14:paraId="3F135299" w14:textId="77777777" w:rsidTr="007E473B">
        <w:trPr>
          <w:cantSplit/>
          <w:trHeight w:val="281"/>
        </w:trPr>
        <w:tc>
          <w:tcPr>
            <w:tcW w:w="2160" w:type="dxa"/>
          </w:tcPr>
          <w:p w14:paraId="080E23DB" w14:textId="029F3D70" w:rsidR="004E2D8B" w:rsidRDefault="004E2D8B" w:rsidP="00122846">
            <w:r>
              <w:t>2:15pm-2:20pm</w:t>
            </w:r>
          </w:p>
        </w:tc>
        <w:tc>
          <w:tcPr>
            <w:tcW w:w="4770" w:type="dxa"/>
          </w:tcPr>
          <w:p w14:paraId="21824062" w14:textId="4FE07853" w:rsidR="004E2D8B" w:rsidRDefault="004E2D8B" w:rsidP="00E91032">
            <w:pPr>
              <w:rPr>
                <w:noProof/>
              </w:rPr>
            </w:pPr>
            <w:r>
              <w:rPr>
                <w:noProof/>
              </w:rPr>
              <w:t>Tranportation</w:t>
            </w:r>
          </w:p>
        </w:tc>
        <w:tc>
          <w:tcPr>
            <w:tcW w:w="2520" w:type="dxa"/>
          </w:tcPr>
          <w:p w14:paraId="1CECAF71" w14:textId="3AF33F44" w:rsidR="004E2D8B" w:rsidRDefault="004E2D8B" w:rsidP="00122846">
            <w:r>
              <w:t xml:space="preserve">Erich </w:t>
            </w:r>
            <w:proofErr w:type="spellStart"/>
            <w:r>
              <w:t>Orik</w:t>
            </w:r>
            <w:proofErr w:type="spellEnd"/>
            <w:r w:rsidR="00465180">
              <w:t>, MBA</w:t>
            </w:r>
          </w:p>
        </w:tc>
      </w:tr>
      <w:tr w:rsidR="00416B9F" w:rsidRPr="00C778CC" w14:paraId="0E0C8237" w14:textId="77777777" w:rsidTr="007E473B">
        <w:trPr>
          <w:cantSplit/>
          <w:trHeight w:val="281"/>
        </w:trPr>
        <w:tc>
          <w:tcPr>
            <w:tcW w:w="2160" w:type="dxa"/>
          </w:tcPr>
          <w:p w14:paraId="150E36CF" w14:textId="5C4E2596" w:rsidR="00416B9F" w:rsidRDefault="004E2D8B" w:rsidP="00122846">
            <w:r>
              <w:t>2:20pm-2:</w:t>
            </w:r>
            <w:r w:rsidR="00FC3AA1">
              <w:t>30pm</w:t>
            </w:r>
          </w:p>
        </w:tc>
        <w:tc>
          <w:tcPr>
            <w:tcW w:w="4770" w:type="dxa"/>
          </w:tcPr>
          <w:p w14:paraId="5D5962A9" w14:textId="30E11300" w:rsidR="00416B9F" w:rsidRDefault="00FC3AA1" w:rsidP="00E91032">
            <w:pPr>
              <w:rPr>
                <w:noProof/>
              </w:rPr>
            </w:pPr>
            <w:r>
              <w:rPr>
                <w:noProof/>
              </w:rPr>
              <w:t>EM Directive aspect that support criteria</w:t>
            </w:r>
          </w:p>
        </w:tc>
        <w:tc>
          <w:tcPr>
            <w:tcW w:w="2520" w:type="dxa"/>
          </w:tcPr>
          <w:p w14:paraId="757D215E" w14:textId="33D64454" w:rsidR="00416B9F" w:rsidRDefault="00416B9F" w:rsidP="00122846"/>
          <w:p w14:paraId="492AE7D4" w14:textId="4F6521B7" w:rsidR="00FC3AA1" w:rsidRDefault="00FC3AA1" w:rsidP="00122846">
            <w:r>
              <w:t>Chad</w:t>
            </w:r>
            <w:r w:rsidR="00465180">
              <w:t xml:space="preserve"> Kessler. MD</w:t>
            </w:r>
          </w:p>
        </w:tc>
      </w:tr>
      <w:tr w:rsidR="004E2D8B" w:rsidRPr="00C778CC" w14:paraId="7BB4DC39" w14:textId="77777777" w:rsidTr="007E473B">
        <w:trPr>
          <w:cantSplit/>
          <w:trHeight w:val="281"/>
        </w:trPr>
        <w:tc>
          <w:tcPr>
            <w:tcW w:w="2160" w:type="dxa"/>
          </w:tcPr>
          <w:p w14:paraId="7A5DCF76" w14:textId="5276D12C" w:rsidR="004E2D8B" w:rsidRDefault="0027550E" w:rsidP="00122846">
            <w:r>
              <w:t>2:30pm-2:50pm</w:t>
            </w:r>
          </w:p>
        </w:tc>
        <w:tc>
          <w:tcPr>
            <w:tcW w:w="4770" w:type="dxa"/>
          </w:tcPr>
          <w:p w14:paraId="7BECD63A" w14:textId="4E2B4EA6" w:rsidR="004E2D8B" w:rsidRDefault="0027550E" w:rsidP="00E91032">
            <w:pPr>
              <w:rPr>
                <w:noProof/>
              </w:rPr>
            </w:pPr>
            <w:r>
              <w:rPr>
                <w:noProof/>
              </w:rPr>
              <w:t>Tangible Workflows</w:t>
            </w:r>
          </w:p>
        </w:tc>
        <w:tc>
          <w:tcPr>
            <w:tcW w:w="2520" w:type="dxa"/>
          </w:tcPr>
          <w:p w14:paraId="47E372B8" w14:textId="16ADA9CE" w:rsidR="004E2D8B" w:rsidRDefault="0027550E" w:rsidP="00122846">
            <w:r>
              <w:t>Luna</w:t>
            </w:r>
            <w:r w:rsidR="00465180">
              <w:t xml:space="preserve"> Ragsdale, MD</w:t>
            </w:r>
          </w:p>
        </w:tc>
      </w:tr>
      <w:tr w:rsidR="004E2D8B" w:rsidRPr="00C778CC" w14:paraId="65A6678D" w14:textId="77777777" w:rsidTr="007E473B">
        <w:trPr>
          <w:cantSplit/>
          <w:trHeight w:val="281"/>
        </w:trPr>
        <w:tc>
          <w:tcPr>
            <w:tcW w:w="2160" w:type="dxa"/>
          </w:tcPr>
          <w:p w14:paraId="61363E06" w14:textId="542E76B4" w:rsidR="004E2D8B" w:rsidRDefault="0027550E" w:rsidP="00122846">
            <w:r>
              <w:t>2:50pm-3:00pm</w:t>
            </w:r>
          </w:p>
        </w:tc>
        <w:tc>
          <w:tcPr>
            <w:tcW w:w="4770" w:type="dxa"/>
          </w:tcPr>
          <w:p w14:paraId="78F64FD5" w14:textId="5705B067" w:rsidR="004E2D8B" w:rsidRDefault="0027550E" w:rsidP="00E91032">
            <w:pPr>
              <w:rPr>
                <w:noProof/>
              </w:rPr>
            </w:pPr>
            <w:r>
              <w:rPr>
                <w:noProof/>
              </w:rPr>
              <w:t>Break</w:t>
            </w:r>
          </w:p>
        </w:tc>
        <w:tc>
          <w:tcPr>
            <w:tcW w:w="2520" w:type="dxa"/>
          </w:tcPr>
          <w:p w14:paraId="1C618E8D" w14:textId="77777777" w:rsidR="004E2D8B" w:rsidRDefault="004E2D8B" w:rsidP="00122846"/>
        </w:tc>
      </w:tr>
      <w:tr w:rsidR="004E2D8B" w:rsidRPr="00C778CC" w14:paraId="3F71CC52" w14:textId="77777777" w:rsidTr="007E473B">
        <w:trPr>
          <w:cantSplit/>
          <w:trHeight w:val="281"/>
        </w:trPr>
        <w:tc>
          <w:tcPr>
            <w:tcW w:w="2160" w:type="dxa"/>
          </w:tcPr>
          <w:p w14:paraId="739C1A55" w14:textId="41E35F50" w:rsidR="004E2D8B" w:rsidRDefault="0027550E" w:rsidP="00122846">
            <w:r>
              <w:t>3:00pm-3:30pm</w:t>
            </w:r>
          </w:p>
        </w:tc>
        <w:tc>
          <w:tcPr>
            <w:tcW w:w="4770" w:type="dxa"/>
          </w:tcPr>
          <w:p w14:paraId="46AB36A6" w14:textId="0F752924" w:rsidR="004E2D8B" w:rsidRDefault="0027550E" w:rsidP="00E91032">
            <w:pPr>
              <w:rPr>
                <w:noProof/>
              </w:rPr>
            </w:pPr>
            <w:r>
              <w:rPr>
                <w:noProof/>
              </w:rPr>
              <w:t>Break out session</w:t>
            </w:r>
          </w:p>
        </w:tc>
        <w:tc>
          <w:tcPr>
            <w:tcW w:w="2520" w:type="dxa"/>
          </w:tcPr>
          <w:p w14:paraId="315C5D3D" w14:textId="3523588B" w:rsidR="004E2D8B" w:rsidRDefault="00597E71" w:rsidP="00122846">
            <w:r>
              <w:t>Ericka Gruber A-GNP</w:t>
            </w:r>
          </w:p>
        </w:tc>
      </w:tr>
      <w:tr w:rsidR="004E2D8B" w:rsidRPr="00C778CC" w14:paraId="7C0775F1" w14:textId="77777777" w:rsidTr="007E473B">
        <w:trPr>
          <w:cantSplit/>
          <w:trHeight w:val="281"/>
        </w:trPr>
        <w:tc>
          <w:tcPr>
            <w:tcW w:w="2160" w:type="dxa"/>
          </w:tcPr>
          <w:p w14:paraId="69E480E5" w14:textId="0616FC6C" w:rsidR="004E2D8B" w:rsidRDefault="0027550E" w:rsidP="00122846">
            <w:r>
              <w:t xml:space="preserve">3:30pm-4:00pm </w:t>
            </w:r>
          </w:p>
        </w:tc>
        <w:tc>
          <w:tcPr>
            <w:tcW w:w="4770" w:type="dxa"/>
          </w:tcPr>
          <w:p w14:paraId="7E31BE5C" w14:textId="1FCD33C3" w:rsidR="004E2D8B" w:rsidRDefault="0027550E" w:rsidP="00E91032">
            <w:pPr>
              <w:rPr>
                <w:noProof/>
              </w:rPr>
            </w:pPr>
            <w:r>
              <w:rPr>
                <w:noProof/>
              </w:rPr>
              <w:t>Accredited sites/ Q &amp; A</w:t>
            </w:r>
          </w:p>
        </w:tc>
        <w:tc>
          <w:tcPr>
            <w:tcW w:w="2520" w:type="dxa"/>
          </w:tcPr>
          <w:p w14:paraId="5560C236" w14:textId="32B3A8E2" w:rsidR="004E2D8B" w:rsidRDefault="0027550E" w:rsidP="00122846">
            <w:r>
              <w:t>Ericka Gruber</w:t>
            </w:r>
            <w:r w:rsidR="00172A2C">
              <w:t xml:space="preserve"> A-GNP</w:t>
            </w:r>
          </w:p>
        </w:tc>
      </w:tr>
      <w:tr w:rsidR="004E2D8B" w:rsidRPr="00C778CC" w14:paraId="6C329032" w14:textId="77777777" w:rsidTr="007E473B">
        <w:trPr>
          <w:cantSplit/>
          <w:trHeight w:val="281"/>
        </w:trPr>
        <w:tc>
          <w:tcPr>
            <w:tcW w:w="2160" w:type="dxa"/>
          </w:tcPr>
          <w:p w14:paraId="7C41B7CE" w14:textId="21171414" w:rsidR="004E2D8B" w:rsidRDefault="0027550E" w:rsidP="00122846">
            <w:r>
              <w:t>4:00pm-4:30pm</w:t>
            </w:r>
          </w:p>
        </w:tc>
        <w:tc>
          <w:tcPr>
            <w:tcW w:w="4770" w:type="dxa"/>
          </w:tcPr>
          <w:p w14:paraId="00355360" w14:textId="41DBE046" w:rsidR="004E2D8B" w:rsidRDefault="0027550E" w:rsidP="00E91032">
            <w:pPr>
              <w:rPr>
                <w:noProof/>
              </w:rPr>
            </w:pPr>
            <w:r>
              <w:rPr>
                <w:noProof/>
              </w:rPr>
              <w:t>Closeout</w:t>
            </w:r>
            <w:r w:rsidR="00597E71">
              <w:rPr>
                <w:noProof/>
              </w:rPr>
              <w:t xml:space="preserve"> Summary &amp; Next steps</w:t>
            </w:r>
          </w:p>
        </w:tc>
        <w:tc>
          <w:tcPr>
            <w:tcW w:w="2520" w:type="dxa"/>
          </w:tcPr>
          <w:p w14:paraId="18CC2EF8" w14:textId="59A397F5" w:rsidR="004E2D8B" w:rsidRDefault="0027550E" w:rsidP="00122846">
            <w:r>
              <w:t>Ericka Gruber</w:t>
            </w:r>
            <w:r w:rsidR="00172A2C">
              <w:t xml:space="preserve"> A-GNP</w:t>
            </w:r>
          </w:p>
        </w:tc>
      </w:tr>
    </w:tbl>
    <w:p w14:paraId="5DFBEB03" w14:textId="02FF1144" w:rsidR="0002397D" w:rsidRDefault="0002397D" w:rsidP="0002397D"/>
    <w:p w14:paraId="0E46147B" w14:textId="4071C2B8" w:rsidR="005F0F0C" w:rsidRDefault="005F0F0C" w:rsidP="0002397D"/>
    <w:p w14:paraId="6747D7FF" w14:textId="4A363298" w:rsidR="005F0F0C" w:rsidRDefault="005F0F0C" w:rsidP="0002397D"/>
    <w:p w14:paraId="1C3FCCB5" w14:textId="77777777" w:rsidR="005F0F0C" w:rsidRDefault="005F0F0C" w:rsidP="0002397D"/>
    <w:p w14:paraId="72563711" w14:textId="0B3C39AD" w:rsidR="00B10002" w:rsidRPr="00CC4B42" w:rsidRDefault="00B10002" w:rsidP="00C40DE0">
      <w:pPr>
        <w:pStyle w:val="Heading1"/>
        <w:spacing w:before="360"/>
        <w:rPr>
          <w:b w:val="0"/>
          <w:bCs w:val="0"/>
          <w:color w:val="000000"/>
        </w:rPr>
      </w:pPr>
      <w:r w:rsidRPr="00CC4B42">
        <w:rPr>
          <w:color w:val="000000"/>
        </w:rPr>
        <w:t>Faculty and Planning Committee Listing</w:t>
      </w:r>
    </w:p>
    <w:p w14:paraId="72563712" w14:textId="50439D56" w:rsidR="00B10002" w:rsidRPr="008E7E27" w:rsidRDefault="00B10002" w:rsidP="00B10002">
      <w:pPr>
        <w:spacing w:after="0"/>
        <w:rPr>
          <w:color w:val="000000"/>
        </w:rPr>
      </w:pPr>
      <w:r w:rsidRPr="008E7E27">
        <w:rPr>
          <w:color w:val="000000"/>
        </w:rPr>
        <w:t>*</w:t>
      </w:r>
      <w:r w:rsidR="00A313B5" w:rsidRPr="008E7E27">
        <w:rPr>
          <w:color w:val="000000"/>
        </w:rPr>
        <w:t xml:space="preserve"> </w:t>
      </w:r>
      <w:r w:rsidRPr="008E7E27">
        <w:rPr>
          <w:color w:val="000000"/>
        </w:rPr>
        <w:t>Denote</w:t>
      </w:r>
      <w:r w:rsidR="00335FBE">
        <w:rPr>
          <w:color w:val="000000"/>
        </w:rPr>
        <w:t>s</w:t>
      </w:r>
      <w:r w:rsidRPr="008E7E27">
        <w:rPr>
          <w:color w:val="000000"/>
        </w:rPr>
        <w:t xml:space="preserve"> planning committee</w:t>
      </w:r>
      <w:r w:rsidR="009D369E" w:rsidRPr="008E7E27">
        <w:rPr>
          <w:color w:val="000000"/>
        </w:rPr>
        <w:t xml:space="preserve"> member</w:t>
      </w:r>
    </w:p>
    <w:p w14:paraId="72563713" w14:textId="1AAD9917" w:rsidR="00B10002" w:rsidRPr="008E7E27" w:rsidRDefault="00B10002" w:rsidP="00B10002">
      <w:pPr>
        <w:spacing w:after="0"/>
        <w:rPr>
          <w:color w:val="000000"/>
        </w:rPr>
      </w:pPr>
      <w:r w:rsidRPr="008E7E27">
        <w:rPr>
          <w:color w:val="000000"/>
        </w:rPr>
        <w:t>+ Denotes faculty</w:t>
      </w:r>
      <w:r w:rsidR="009D369E" w:rsidRPr="008E7E27">
        <w:rPr>
          <w:color w:val="000000"/>
        </w:rPr>
        <w:t xml:space="preserve"> </w:t>
      </w:r>
    </w:p>
    <w:p w14:paraId="311A7A43" w14:textId="77777777" w:rsidR="00356040" w:rsidRPr="00A72179" w:rsidRDefault="00356040" w:rsidP="00B10002">
      <w:pPr>
        <w:spacing w:after="0"/>
        <w:rPr>
          <w:i/>
          <w:color w:val="000000"/>
        </w:rPr>
      </w:pPr>
    </w:p>
    <w:tbl>
      <w:tblPr>
        <w:tblStyle w:val="TableGrid"/>
        <w:tblW w:w="9749" w:type="dxa"/>
        <w:tblCellMar>
          <w:top w:w="43" w:type="dxa"/>
          <w:left w:w="115" w:type="dxa"/>
          <w:bottom w:w="43" w:type="dxa"/>
          <w:right w:w="115" w:type="dxa"/>
        </w:tblCellMar>
        <w:tblLook w:val="04A0" w:firstRow="1" w:lastRow="0" w:firstColumn="1" w:lastColumn="0" w:noHBand="0" w:noVBand="1"/>
      </w:tblPr>
      <w:tblGrid>
        <w:gridCol w:w="4874"/>
        <w:gridCol w:w="4875"/>
      </w:tblGrid>
      <w:tr w:rsidR="002A1584" w14:paraId="410B18C6" w14:textId="77777777" w:rsidTr="00122846">
        <w:tc>
          <w:tcPr>
            <w:tcW w:w="4874" w:type="dxa"/>
          </w:tcPr>
          <w:p w14:paraId="4CB7BF44" w14:textId="1D513920" w:rsidR="002A1584" w:rsidRPr="00FC7026" w:rsidRDefault="00D217F6" w:rsidP="00122846">
            <w:sdt>
              <w:sdtPr>
                <w:alias w:val="Enter Faculty/Planning Member Name"/>
                <w:tag w:val="Faculty/Planning Member Name"/>
                <w:id w:val="52982098"/>
                <w:placeholder>
                  <w:docPart w:val="70A779A46E4C433F9DCD65D140C6184B"/>
                </w:placeholder>
              </w:sdtPr>
              <w:sdtEndPr/>
              <w:sdtContent>
                <w:r w:rsidR="00597E71">
                  <w:t>*</w:t>
                </w:r>
                <w:r w:rsidR="007E121A">
                  <w:t>Lauren Abbate, MD</w:t>
                </w:r>
                <w:r w:rsidR="0039782D">
                  <w:t>, PhD</w:t>
                </w:r>
              </w:sdtContent>
            </w:sdt>
            <w:r w:rsidR="002A1584">
              <w:br/>
            </w:r>
            <w:sdt>
              <w:sdtPr>
                <w:alias w:val="Enter Faculty/Planning Member Title"/>
                <w:tag w:val="Faculty/Planning Member Title"/>
                <w:id w:val="-1189979534"/>
                <w:placeholder>
                  <w:docPart w:val="9EFEE2C8DC9C413E891643969397648D"/>
                </w:placeholder>
              </w:sdtPr>
              <w:sdtEndPr/>
              <w:sdtContent>
                <w:r w:rsidR="0039782D">
                  <w:t>Director</w:t>
                </w:r>
              </w:sdtContent>
            </w:sdt>
            <w:r w:rsidR="002A1584">
              <w:br/>
            </w:r>
            <w:sdt>
              <w:sdtPr>
                <w:alias w:val="Enter Faculty/Planning Member Office/Facility "/>
                <w:tag w:val="Faculty/Planning Member Office/Facility "/>
                <w:id w:val="326867689"/>
                <w:placeholder>
                  <w:docPart w:val="E35BBC29B5D4456092CD4034AAE8409C"/>
                </w:placeholder>
              </w:sdtPr>
              <w:sdtEndPr/>
              <w:sdtContent>
                <w:r w:rsidR="0039782D">
                  <w:t>Rocky Mountain Regional VAMC</w:t>
                </w:r>
              </w:sdtContent>
            </w:sdt>
            <w:r w:rsidR="002A1584">
              <w:br/>
            </w:r>
            <w:sdt>
              <w:sdtPr>
                <w:alias w:val="Enter Faculty/Planning Member City "/>
                <w:tag w:val="Faculty/Planning Member City "/>
                <w:id w:val="1294950955"/>
                <w:placeholder>
                  <w:docPart w:val="77CAFDCF5BAE482CA8A1A3A9642C8C09"/>
                </w:placeholder>
              </w:sdtPr>
              <w:sdtEndPr/>
              <w:sdtContent>
                <w:r w:rsidR="0039782D">
                  <w:t>Aurora</w:t>
                </w:r>
              </w:sdtContent>
            </w:sdt>
            <w:r w:rsidR="002A1584">
              <w:t xml:space="preserve">, </w:t>
            </w:r>
            <w:sdt>
              <w:sdtPr>
                <w:alias w:val="Enter Faculty/Planning Member State "/>
                <w:tag w:val="Faculty/Planning Member State "/>
                <w:id w:val="1930541522"/>
                <w:placeholder>
                  <w:docPart w:val="EA8ECC364689486EA7952452CB0EF9AB"/>
                </w:placeholder>
              </w:sdtPr>
              <w:sdtEndPr/>
              <w:sdtContent>
                <w:r w:rsidR="0039782D">
                  <w:t>CO</w:t>
                </w:r>
              </w:sdtContent>
            </w:sdt>
            <w:r w:rsidR="002A1584">
              <w:br/>
            </w:r>
            <w:r w:rsidR="002A1584" w:rsidRPr="008E7E27">
              <w:rPr>
                <w:color w:val="000000"/>
              </w:rPr>
              <w:t xml:space="preserve">Planning Member for </w:t>
            </w:r>
            <w:sdt>
              <w:sdtPr>
                <w:alias w:val="Enter Faculty/Planning Member For"/>
                <w:tag w:val="Planning Member For"/>
                <w:id w:val="497535982"/>
                <w:placeholder>
                  <w:docPart w:val="D52A9FD814FD4937ADEC992E17A2CFB8"/>
                </w:placeholder>
                <w:dropDownList>
                  <w:listItem w:displayText="&lt;&lt;Choose an item&gt;&gt;" w:value="&lt;&lt;Choose an item&gt;&gt;"/>
                  <w:listItem w:displayText="AAPA" w:value="AAPA"/>
                  <w:listItem w:displayText="AARC" w:value="AARC"/>
                  <w:listItem w:displayText="ACCME" w:value="ACCME"/>
                  <w:listItem w:displayText="ACCME-NP" w:value="ACCME-NP"/>
                  <w:listItem w:displayText="ACHE" w:value="ACHE"/>
                  <w:listItem w:displayText="ACPE" w:value="ACPE"/>
                  <w:listItem w:displayText="ACVREP" w:value="ACVREP"/>
                  <w:listItem w:displayText="ADA" w:value="ADA"/>
                  <w:listItem w:displayText="ANCC" w:value="ANCC"/>
                  <w:listItem w:displayText="AOTA" w:value="AOTA"/>
                  <w:listItem w:displayText="APA" w:value="APA"/>
                  <w:listItem w:displayText="APA and NBCC" w:value="APA and NBCC"/>
                  <w:listItem w:displayText="APTA" w:value="APTA"/>
                  <w:listItem w:displayText="ASHA" w:value="ASHA"/>
                  <w:listItem w:displayText="ASRT" w:value="ASRT"/>
                  <w:listItem w:displayText="ASWB and NYSED" w:value="ASWB and NYSED"/>
                  <w:listItem w:displayText="ASWB, NYSED, and NBCC" w:value="ASWB, NYSED, and NBCC"/>
                  <w:listItem w:displayText="CA BRN" w:value="CA BRN"/>
                  <w:listItem w:displayText="CDR" w:value="CDR"/>
                  <w:listItem w:displayText="COPE" w:value="COPE"/>
                  <w:listItem w:displayText="COPS-KT" w:value="COPS-KT"/>
                  <w:listItem w:displayText="CRCC" w:value="CRCC"/>
                  <w:listItem w:displayText="NBCC" w:value="NBCC"/>
                </w:dropDownList>
              </w:sdtPr>
              <w:sdtEndPr/>
              <w:sdtContent>
                <w:r w:rsidR="0039782D">
                  <w:t>ACCME</w:t>
                </w:r>
              </w:sdtContent>
            </w:sdt>
          </w:p>
        </w:tc>
        <w:tc>
          <w:tcPr>
            <w:tcW w:w="4875" w:type="dxa"/>
          </w:tcPr>
          <w:p w14:paraId="40315EB5" w14:textId="569D0D46" w:rsidR="002A1584" w:rsidRPr="00FC7026" w:rsidRDefault="00D217F6" w:rsidP="00122846">
            <w:sdt>
              <w:sdtPr>
                <w:alias w:val="Enter Faculty/Planning Member Name"/>
                <w:tag w:val="Faculty/Planning Member Name"/>
                <w:id w:val="-889804112"/>
                <w:placeholder>
                  <w:docPart w:val="A1AF941F48B54D0683D58E355A786B1A"/>
                </w:placeholder>
              </w:sdtPr>
              <w:sdtEndPr/>
              <w:sdtContent>
                <w:r w:rsidR="00423B84">
                  <w:t>+</w:t>
                </w:r>
                <w:r w:rsidR="007E121A">
                  <w:t>Kevin Biese,</w:t>
                </w:r>
                <w:r w:rsidR="00CD39BF">
                  <w:t xml:space="preserve"> MD, MAT</w:t>
                </w:r>
              </w:sdtContent>
            </w:sdt>
            <w:r w:rsidR="002A1584">
              <w:br/>
            </w:r>
            <w:sdt>
              <w:sdtPr>
                <w:alias w:val="Enter Faculty/Planning Member Title"/>
                <w:tag w:val="Faculty/Planning Member Title"/>
                <w:id w:val="2013949289"/>
                <w:placeholder>
                  <w:docPart w:val="25339DABBEA54DD09B29A758FA0BE25B"/>
                </w:placeholder>
              </w:sdtPr>
              <w:sdtEndPr/>
              <w:sdtContent>
                <w:r w:rsidR="00CD39BF">
                  <w:t>Co-Director, Division of Geriatric Emergency Medicine</w:t>
                </w:r>
              </w:sdtContent>
            </w:sdt>
            <w:r w:rsidR="002A1584">
              <w:br/>
            </w:r>
            <w:sdt>
              <w:sdtPr>
                <w:alias w:val="Enter Faculty/Planning Member Office/Facility "/>
                <w:tag w:val="Faculty/Planning Member Office/Facility "/>
                <w:id w:val="-1510288216"/>
                <w:placeholder>
                  <w:docPart w:val="C540805DB47C4593900A84C42A6BFB3F"/>
                </w:placeholder>
              </w:sdtPr>
              <w:sdtEndPr/>
              <w:sdtContent>
                <w:r w:rsidR="00CD39BF">
                  <w:t>University of North Carolina</w:t>
                </w:r>
              </w:sdtContent>
            </w:sdt>
            <w:r w:rsidR="002A1584">
              <w:br/>
            </w:r>
            <w:sdt>
              <w:sdtPr>
                <w:alias w:val="Enter Faculty/Planning Member City "/>
                <w:tag w:val="Faculty/Planning Member City "/>
                <w:id w:val="-1581900436"/>
                <w:placeholder>
                  <w:docPart w:val="83162CB9E1494634A1057B0E0FD94598"/>
                </w:placeholder>
              </w:sdtPr>
              <w:sdtEndPr/>
              <w:sdtContent>
                <w:r w:rsidR="00CD39BF">
                  <w:t>Chapel Hill</w:t>
                </w:r>
              </w:sdtContent>
            </w:sdt>
            <w:r w:rsidR="002A1584">
              <w:t xml:space="preserve">, </w:t>
            </w:r>
            <w:sdt>
              <w:sdtPr>
                <w:alias w:val="Enter Faculty/Planning Member State "/>
                <w:tag w:val="Faculty/Planning Member State "/>
                <w:id w:val="232126605"/>
                <w:placeholder>
                  <w:docPart w:val="0AA336614B764537A0A10E8ECE179BDC"/>
                </w:placeholder>
              </w:sdtPr>
              <w:sdtEndPr/>
              <w:sdtContent>
                <w:r w:rsidR="00CD39BF">
                  <w:t>NC</w:t>
                </w:r>
              </w:sdtContent>
            </w:sdt>
          </w:p>
        </w:tc>
      </w:tr>
      <w:tr w:rsidR="002A1584" w14:paraId="4A3B171E" w14:textId="77777777" w:rsidTr="00122846">
        <w:tc>
          <w:tcPr>
            <w:tcW w:w="4874" w:type="dxa"/>
          </w:tcPr>
          <w:p w14:paraId="61C247A8" w14:textId="1F9CD2B3" w:rsidR="002A1584" w:rsidRPr="00FC7026" w:rsidRDefault="00D217F6" w:rsidP="00122846">
            <w:sdt>
              <w:sdtPr>
                <w:alias w:val="Enter Faculty/Planning Member Name"/>
                <w:tag w:val="Faculty/Planning Member Name"/>
                <w:id w:val="-1910843709"/>
                <w:placeholder>
                  <w:docPart w:val="68CC7103AAD64276AE9D545DAA762555"/>
                </w:placeholder>
              </w:sdtPr>
              <w:sdtEndPr/>
              <w:sdtContent>
                <w:r w:rsidR="00597E71">
                  <w:t>*</w:t>
                </w:r>
                <w:r w:rsidR="007E121A">
                  <w:t>Kimberly Church, M Biotech, BS, B chem, BA</w:t>
                </w:r>
              </w:sdtContent>
            </w:sdt>
            <w:r w:rsidR="002A1584">
              <w:br/>
            </w:r>
            <w:sdt>
              <w:sdtPr>
                <w:alias w:val="Enter Faculty/Planning Member Title"/>
                <w:tag w:val="Faculty/Planning Member Title"/>
                <w:id w:val="1891698346"/>
                <w:placeholder>
                  <w:docPart w:val="E3C64BB695664D1E9E7D50DCE42724B2"/>
                </w:placeholder>
              </w:sdtPr>
              <w:sdtEndPr/>
              <w:sdtContent>
                <w:r w:rsidR="00452F94">
                  <w:t>Management Analyst</w:t>
                </w:r>
              </w:sdtContent>
            </w:sdt>
            <w:r w:rsidR="002A1584">
              <w:br/>
            </w:r>
            <w:sdt>
              <w:sdtPr>
                <w:alias w:val="Enter Faculty/Planning Member Office/Facility "/>
                <w:tag w:val="Faculty/Planning Member Office/Facility "/>
                <w:id w:val="-194469714"/>
                <w:placeholder>
                  <w:docPart w:val="E4BFC28BD3684ACE8846FA76954FFF6F"/>
                </w:placeholder>
              </w:sdtPr>
              <w:sdtEndPr/>
              <w:sdtContent>
                <w:r w:rsidR="00452F94">
                  <w:t>Office of Geriatric and Extended Care</w:t>
                </w:r>
              </w:sdtContent>
            </w:sdt>
            <w:r w:rsidR="002A1584">
              <w:br/>
            </w:r>
            <w:sdt>
              <w:sdtPr>
                <w:alias w:val="Enter Faculty/Planning Member City "/>
                <w:tag w:val="Faculty/Planning Member City "/>
                <w:id w:val="-1990546732"/>
                <w:placeholder>
                  <w:docPart w:val="62B33B8C5B8B4C9EA39F8EA1FC2C4A37"/>
                </w:placeholder>
              </w:sdtPr>
              <w:sdtEndPr/>
              <w:sdtContent>
                <w:r w:rsidR="006134C9">
                  <w:t>Colorado Springs</w:t>
                </w:r>
              </w:sdtContent>
            </w:sdt>
            <w:r w:rsidR="002A1584">
              <w:t xml:space="preserve">, </w:t>
            </w:r>
            <w:sdt>
              <w:sdtPr>
                <w:alias w:val="Enter Faculty/Planning Member State "/>
                <w:tag w:val="Faculty/Planning Member State "/>
                <w:id w:val="-275170357"/>
                <w:placeholder>
                  <w:docPart w:val="469CF302E79F4DE38F78E398FC03FF6A"/>
                </w:placeholder>
              </w:sdtPr>
              <w:sdtEndPr/>
              <w:sdtContent>
                <w:r w:rsidR="006134C9">
                  <w:t>CO</w:t>
                </w:r>
              </w:sdtContent>
            </w:sdt>
          </w:p>
        </w:tc>
        <w:tc>
          <w:tcPr>
            <w:tcW w:w="4875" w:type="dxa"/>
          </w:tcPr>
          <w:p w14:paraId="7543EF2A" w14:textId="1976A426" w:rsidR="002A1584" w:rsidRPr="00FC7026" w:rsidRDefault="00D217F6" w:rsidP="00122846">
            <w:sdt>
              <w:sdtPr>
                <w:alias w:val="Enter Faculty/Planning Member Name"/>
                <w:tag w:val="Faculty/Planning Member Name"/>
                <w:id w:val="13514989"/>
                <w:placeholder>
                  <w:docPart w:val="0DFDA55352334BBEB2E8D27C7E0E478B"/>
                </w:placeholder>
              </w:sdtPr>
              <w:sdtEndPr/>
              <w:sdtContent>
                <w:r w:rsidR="00597E71">
                  <w:t>*</w:t>
                </w:r>
                <w:r w:rsidR="007E121A">
                  <w:t>Kevin J. Corcoran</w:t>
                </w:r>
                <w:r w:rsidR="00597E71">
                  <w:t>, MD</w:t>
                </w:r>
              </w:sdtContent>
            </w:sdt>
            <w:r w:rsidR="002A1584">
              <w:br/>
            </w:r>
            <w:sdt>
              <w:sdtPr>
                <w:alias w:val="Enter Faculty/Planning Member Title"/>
                <w:tag w:val="Faculty/Planning Member Title"/>
                <w:id w:val="904419606"/>
                <w:placeholder>
                  <w:docPart w:val="AF39C03792504B5B978766BE92423CA7"/>
                </w:placeholder>
              </w:sdtPr>
              <w:sdtEndPr/>
              <w:sdtContent>
                <w:r w:rsidR="006134C9">
                  <w:t>Director of Geriatric Emergency Medicine</w:t>
                </w:r>
              </w:sdtContent>
            </w:sdt>
            <w:r w:rsidR="002A1584">
              <w:br/>
            </w:r>
            <w:sdt>
              <w:sdtPr>
                <w:alias w:val="Enter Faculty/Planning Member Office/Facility "/>
                <w:tag w:val="Faculty/Planning Member Office/Facility "/>
                <w:id w:val="-249657231"/>
                <w:placeholder>
                  <w:docPart w:val="4FAD576D635943AC8146D943A1400244"/>
                </w:placeholder>
              </w:sdtPr>
              <w:sdtEndPr/>
              <w:sdtContent>
                <w:r w:rsidR="006134C9">
                  <w:t>Syracuse VAMC</w:t>
                </w:r>
              </w:sdtContent>
            </w:sdt>
            <w:r w:rsidR="002A1584">
              <w:br/>
            </w:r>
            <w:sdt>
              <w:sdtPr>
                <w:alias w:val="Enter Faculty/Planning Member City "/>
                <w:tag w:val="Faculty/Planning Member City "/>
                <w:id w:val="-1298981398"/>
                <w:placeholder>
                  <w:docPart w:val="702161DA6A3B486CA799F0C9185F7038"/>
                </w:placeholder>
              </w:sdtPr>
              <w:sdtEndPr/>
              <w:sdtContent>
                <w:r w:rsidR="006134C9">
                  <w:t>Syracuse</w:t>
                </w:r>
              </w:sdtContent>
            </w:sdt>
            <w:r w:rsidR="002A1584">
              <w:t xml:space="preserve">, </w:t>
            </w:r>
            <w:sdt>
              <w:sdtPr>
                <w:alias w:val="Enter Faculty/Planning Member State "/>
                <w:tag w:val="Faculty/Planning Member State "/>
                <w:id w:val="-325593034"/>
                <w:placeholder>
                  <w:docPart w:val="7B8AC47F232646A1992D5EBC6BF427CA"/>
                </w:placeholder>
              </w:sdtPr>
              <w:sdtEndPr/>
              <w:sdtContent>
                <w:r w:rsidR="006134C9">
                  <w:t>IN</w:t>
                </w:r>
              </w:sdtContent>
            </w:sdt>
            <w:r w:rsidR="002A1584">
              <w:br/>
            </w:r>
          </w:p>
        </w:tc>
      </w:tr>
      <w:tr w:rsidR="002A1584" w14:paraId="4772B9ED" w14:textId="77777777" w:rsidTr="00122846">
        <w:tc>
          <w:tcPr>
            <w:tcW w:w="4874" w:type="dxa"/>
          </w:tcPr>
          <w:p w14:paraId="15D82988" w14:textId="50C4A7E3" w:rsidR="002A1584" w:rsidRDefault="00423B84" w:rsidP="00423B84">
            <w:pPr>
              <w:spacing w:after="0"/>
            </w:pPr>
            <w:r>
              <w:t>+</w:t>
            </w:r>
            <w:r w:rsidR="008212C3">
              <w:t>Kimberly W.  Dickerson, PharmD</w:t>
            </w:r>
          </w:p>
          <w:p w14:paraId="04698D66" w14:textId="3A964895" w:rsidR="00423B84" w:rsidRDefault="00423B84" w:rsidP="00423B84">
            <w:pPr>
              <w:spacing w:after="0"/>
            </w:pPr>
            <w:r>
              <w:t>Clinical Pharmacy Specialist</w:t>
            </w:r>
          </w:p>
          <w:p w14:paraId="5B63560A" w14:textId="77777777" w:rsidR="00423B84" w:rsidRDefault="00423B84" w:rsidP="00423B84">
            <w:pPr>
              <w:spacing w:after="0"/>
            </w:pPr>
            <w:r>
              <w:t>Central Arkansas VHS</w:t>
            </w:r>
          </w:p>
          <w:p w14:paraId="3AEA1741" w14:textId="77777777" w:rsidR="00423B84" w:rsidRDefault="00423B84" w:rsidP="00423B84">
            <w:pPr>
              <w:spacing w:after="0"/>
            </w:pPr>
            <w:r>
              <w:t>Little Rock, AR</w:t>
            </w:r>
          </w:p>
          <w:p w14:paraId="57F2B349" w14:textId="1DABE93C" w:rsidR="00423B84" w:rsidRPr="00FC7026" w:rsidRDefault="00423B84" w:rsidP="00423B84">
            <w:pPr>
              <w:spacing w:after="0"/>
            </w:pPr>
            <w:r>
              <w:t>Panning Member for ACPE</w:t>
            </w:r>
          </w:p>
        </w:tc>
        <w:tc>
          <w:tcPr>
            <w:tcW w:w="4875" w:type="dxa"/>
          </w:tcPr>
          <w:p w14:paraId="14D4EC1C" w14:textId="23698436" w:rsidR="002A1584" w:rsidRPr="00FC7026" w:rsidRDefault="00D217F6" w:rsidP="00122846">
            <w:sdt>
              <w:sdtPr>
                <w:alias w:val="Enter Faculty/Planning Member Name"/>
                <w:tag w:val="Faculty/Planning Member Name"/>
                <w:id w:val="-596023051"/>
                <w:placeholder>
                  <w:docPart w:val="16D04E7BB00244929EDB3AFE38E7EA1E"/>
                </w:placeholder>
              </w:sdtPr>
              <w:sdtEndPr/>
              <w:sdtContent>
                <w:r w:rsidR="00423B84">
                  <w:t>+</w:t>
                </w:r>
                <w:r w:rsidR="008212C3">
                  <w:t>Kris Drager, MSN, RN, CNL, CEN</w:t>
                </w:r>
              </w:sdtContent>
            </w:sdt>
            <w:r w:rsidR="008212C3">
              <w:br/>
            </w:r>
            <w:sdt>
              <w:sdtPr>
                <w:alias w:val="Enter Faculty/Planning Member Title"/>
                <w:tag w:val="Faculty/Planning Member Title"/>
                <w:id w:val="-658927009"/>
                <w:placeholder>
                  <w:docPart w:val="A50D0E33CC434F4A94431195727805EC"/>
                </w:placeholder>
              </w:sdtPr>
              <w:sdtEndPr/>
              <w:sdtContent>
                <w:r w:rsidR="008212C3">
                  <w:t>Chief, Emergent, Transitional &amp; MH Nursing</w:t>
                </w:r>
              </w:sdtContent>
            </w:sdt>
            <w:r w:rsidR="008212C3">
              <w:br/>
            </w:r>
            <w:sdt>
              <w:sdtPr>
                <w:alias w:val="Enter Faculty/Planning Member Office/Facility "/>
                <w:tag w:val="Faculty/Planning Member Office/Facility "/>
                <w:id w:val="-1777631505"/>
                <w:placeholder>
                  <w:docPart w:val="40DFA1376CCE425F8AEE67F287B896DB"/>
                </w:placeholder>
              </w:sdtPr>
              <w:sdtEndPr/>
              <w:sdtContent>
                <w:r w:rsidR="008212C3">
                  <w:t>William S Middleton Memorial VAMC</w:t>
                </w:r>
              </w:sdtContent>
            </w:sdt>
            <w:r w:rsidR="008212C3">
              <w:br/>
            </w:r>
            <w:sdt>
              <w:sdtPr>
                <w:alias w:val="Enter Faculty/Planning Member City "/>
                <w:tag w:val="Faculty/Planning Member City "/>
                <w:id w:val="4794302"/>
                <w:placeholder>
                  <w:docPart w:val="FC678887D6994D0FBAA82D48220AC030"/>
                </w:placeholder>
              </w:sdtPr>
              <w:sdtEndPr/>
              <w:sdtContent>
                <w:r w:rsidR="008212C3">
                  <w:t>Madison</w:t>
                </w:r>
              </w:sdtContent>
            </w:sdt>
            <w:r w:rsidR="008212C3">
              <w:t xml:space="preserve">, </w:t>
            </w:r>
            <w:sdt>
              <w:sdtPr>
                <w:alias w:val="Enter Faculty/Planning Member State "/>
                <w:tag w:val="Faculty/Planning Member State "/>
                <w:id w:val="-449553197"/>
                <w:placeholder>
                  <w:docPart w:val="B02820836F70469CBB6C9C3588A8DC49"/>
                </w:placeholder>
              </w:sdtPr>
              <w:sdtEndPr/>
              <w:sdtContent>
                <w:r w:rsidR="008212C3">
                  <w:t>WI</w:t>
                </w:r>
              </w:sdtContent>
            </w:sdt>
            <w:r w:rsidR="008212C3">
              <w:br/>
            </w:r>
          </w:p>
        </w:tc>
      </w:tr>
      <w:tr w:rsidR="007E121A" w14:paraId="5C5CA599" w14:textId="77777777" w:rsidTr="00122846">
        <w:tc>
          <w:tcPr>
            <w:tcW w:w="4874" w:type="dxa"/>
          </w:tcPr>
          <w:p w14:paraId="5D2DB4ED" w14:textId="13FBCF5B" w:rsidR="00ED2D50" w:rsidRDefault="00D217F6" w:rsidP="008212C3">
            <w:pPr>
              <w:spacing w:after="0"/>
            </w:pPr>
            <w:sdt>
              <w:sdtPr>
                <w:alias w:val="Enter Faculty/Planning Member Name"/>
                <w:tag w:val="Faculty/Planning Member Name"/>
                <w:id w:val="439881970"/>
                <w:placeholder>
                  <w:docPart w:val="EB6551C8C7C547FEBF0055B8581A8F04"/>
                </w:placeholder>
              </w:sdtPr>
              <w:sdtEndPr/>
              <w:sdtContent>
                <w:r w:rsidR="00423B84">
                  <w:t>+</w:t>
                </w:r>
                <w:r w:rsidR="008212C3">
                  <w:t>Thomas E. Edes, MS, MS</w:t>
                </w:r>
              </w:sdtContent>
            </w:sdt>
            <w:r w:rsidR="008212C3">
              <w:br/>
            </w:r>
            <w:sdt>
              <w:sdtPr>
                <w:alias w:val="Enter Faculty/Planning Member Title"/>
                <w:tag w:val="Faculty/Planning Member Title"/>
                <w:id w:val="1714538120"/>
                <w:placeholder>
                  <w:docPart w:val="8482DCAACDAD486292D4C385F3C0E0AE"/>
                </w:placeholder>
              </w:sdtPr>
              <w:sdtEndPr/>
              <w:sdtContent>
                <w:r w:rsidR="008212C3">
                  <w:t>Director, Comprehensive Geriatrics &amp; Palliative Care</w:t>
                </w:r>
              </w:sdtContent>
            </w:sdt>
            <w:r w:rsidR="008212C3">
              <w:br/>
            </w:r>
            <w:sdt>
              <w:sdtPr>
                <w:alias w:val="Enter Faculty/Planning Member Office/Facility "/>
                <w:tag w:val="Faculty/Planning Member Office/Facility "/>
                <w:id w:val="-1119679199"/>
                <w:placeholder>
                  <w:docPart w:val="5E75BA72B9F44A0190F3389A863C9A65"/>
                </w:placeholder>
              </w:sdtPr>
              <w:sdtEndPr/>
              <w:sdtContent>
                <w:r w:rsidR="008212C3">
                  <w:t>Washington DC VAMC</w:t>
                </w:r>
              </w:sdtContent>
            </w:sdt>
            <w:r w:rsidR="008212C3">
              <w:br/>
            </w:r>
            <w:sdt>
              <w:sdtPr>
                <w:alias w:val="Enter Faculty/Planning Member City "/>
                <w:tag w:val="Faculty/Planning Member City "/>
                <w:id w:val="-43065736"/>
                <w:placeholder>
                  <w:docPart w:val="2F1683634DD04F80A4015EACD19C7EFB"/>
                </w:placeholder>
              </w:sdtPr>
              <w:sdtEndPr/>
              <w:sdtContent>
                <w:r w:rsidR="008212C3">
                  <w:t>Washington</w:t>
                </w:r>
              </w:sdtContent>
            </w:sdt>
            <w:r w:rsidR="008212C3">
              <w:t xml:space="preserve">, </w:t>
            </w:r>
            <w:sdt>
              <w:sdtPr>
                <w:alias w:val="Enter Faculty/Planning Member State "/>
                <w:tag w:val="Faculty/Planning Member State "/>
                <w:id w:val="512490165"/>
                <w:placeholder>
                  <w:docPart w:val="99A0AEC63E6F4440984FB6F09DB3F16A"/>
                </w:placeholder>
              </w:sdtPr>
              <w:sdtEndPr/>
              <w:sdtContent>
                <w:r w:rsidR="008212C3">
                  <w:t>DC</w:t>
                </w:r>
              </w:sdtContent>
            </w:sdt>
          </w:p>
        </w:tc>
        <w:tc>
          <w:tcPr>
            <w:tcW w:w="4875" w:type="dxa"/>
          </w:tcPr>
          <w:p w14:paraId="60265B1C" w14:textId="2201CFCE" w:rsidR="008212C3" w:rsidRDefault="00423B84" w:rsidP="008212C3">
            <w:pPr>
              <w:spacing w:after="0"/>
            </w:pPr>
            <w:r>
              <w:t>+</w:t>
            </w:r>
            <w:r w:rsidR="008212C3">
              <w:t>Lisa Edwards, BSc, BA</w:t>
            </w:r>
          </w:p>
          <w:p w14:paraId="3A82299F" w14:textId="77777777" w:rsidR="008212C3" w:rsidRDefault="008212C3" w:rsidP="008212C3">
            <w:pPr>
              <w:spacing w:after="0"/>
            </w:pPr>
            <w:r>
              <w:t>Project Director</w:t>
            </w:r>
          </w:p>
          <w:p w14:paraId="2E839A8B" w14:textId="77777777" w:rsidR="008212C3" w:rsidRDefault="008212C3" w:rsidP="008212C3">
            <w:pPr>
              <w:spacing w:after="0"/>
            </w:pPr>
            <w:r>
              <w:t>Veterans Affairs Greater Los Angeles VAMC</w:t>
            </w:r>
          </w:p>
          <w:p w14:paraId="09CCA1EA" w14:textId="77777777" w:rsidR="008212C3" w:rsidRDefault="008212C3" w:rsidP="008212C3">
            <w:pPr>
              <w:spacing w:after="0"/>
            </w:pPr>
            <w:r>
              <w:t>Los Angeles, CA</w:t>
            </w:r>
          </w:p>
          <w:p w14:paraId="3D82C216" w14:textId="45F80935" w:rsidR="007E121A" w:rsidRDefault="007E121A" w:rsidP="00122846"/>
        </w:tc>
      </w:tr>
      <w:tr w:rsidR="007E121A" w14:paraId="630478FD" w14:textId="77777777" w:rsidTr="00122846">
        <w:tc>
          <w:tcPr>
            <w:tcW w:w="4874" w:type="dxa"/>
          </w:tcPr>
          <w:p w14:paraId="00BFB494" w14:textId="5BF502D0" w:rsidR="00B856CA" w:rsidRDefault="00597E71" w:rsidP="008212C3">
            <w:pPr>
              <w:spacing w:after="0"/>
            </w:pPr>
            <w:r>
              <w:t>*</w:t>
            </w:r>
            <w:r w:rsidR="008212C3">
              <w:t>Mishelle Evans, MSW, BSc, LCSW</w:t>
            </w:r>
          </w:p>
          <w:p w14:paraId="6475B200" w14:textId="77777777" w:rsidR="00423B84" w:rsidRDefault="00423B84" w:rsidP="008212C3">
            <w:pPr>
              <w:spacing w:after="0"/>
            </w:pPr>
            <w:r>
              <w:t>PACT Social Worker</w:t>
            </w:r>
          </w:p>
          <w:p w14:paraId="1A877FF4" w14:textId="77777777" w:rsidR="00423B84" w:rsidRDefault="00423B84" w:rsidP="008212C3">
            <w:pPr>
              <w:spacing w:after="0"/>
            </w:pPr>
            <w:r>
              <w:t>RLR VAMC</w:t>
            </w:r>
          </w:p>
          <w:p w14:paraId="780F8673" w14:textId="77777777" w:rsidR="00423B84" w:rsidRDefault="00423B84" w:rsidP="008212C3">
            <w:pPr>
              <w:spacing w:after="0"/>
            </w:pPr>
            <w:r>
              <w:t>Indianapolis, IN</w:t>
            </w:r>
          </w:p>
          <w:p w14:paraId="375DE260" w14:textId="66415188" w:rsidR="00423B84" w:rsidRDefault="00423B84" w:rsidP="008212C3">
            <w:pPr>
              <w:spacing w:after="0"/>
            </w:pPr>
            <w:r>
              <w:t>Planning Member for ASWB &amp; NYSED</w:t>
            </w:r>
          </w:p>
        </w:tc>
        <w:tc>
          <w:tcPr>
            <w:tcW w:w="4875" w:type="dxa"/>
          </w:tcPr>
          <w:p w14:paraId="32FF5853" w14:textId="112EC9E1" w:rsidR="008212C3" w:rsidRDefault="00423B84" w:rsidP="008212C3">
            <w:pPr>
              <w:spacing w:after="0"/>
            </w:pPr>
            <w:r>
              <w:t>*</w:t>
            </w:r>
            <w:r w:rsidR="008212C3">
              <w:t>Chad Gallien</w:t>
            </w:r>
          </w:p>
          <w:p w14:paraId="08EC4597" w14:textId="77777777" w:rsidR="008212C3" w:rsidRDefault="008212C3" w:rsidP="008212C3">
            <w:pPr>
              <w:spacing w:after="0"/>
            </w:pPr>
            <w:r>
              <w:t>Agent in Place</w:t>
            </w:r>
          </w:p>
          <w:p w14:paraId="6B3678BC" w14:textId="77777777" w:rsidR="008212C3" w:rsidRDefault="008212C3" w:rsidP="008212C3">
            <w:pPr>
              <w:spacing w:after="0"/>
            </w:pPr>
            <w:r>
              <w:t>RLR VAMCE</w:t>
            </w:r>
          </w:p>
          <w:p w14:paraId="27C24602" w14:textId="23C2BE0F" w:rsidR="007E121A" w:rsidRDefault="008212C3" w:rsidP="008212C3">
            <w:r>
              <w:t>Indianapolis, IN</w:t>
            </w:r>
          </w:p>
        </w:tc>
      </w:tr>
      <w:tr w:rsidR="007E121A" w14:paraId="1E41CDAD" w14:textId="77777777" w:rsidTr="00122846">
        <w:tc>
          <w:tcPr>
            <w:tcW w:w="4874" w:type="dxa"/>
          </w:tcPr>
          <w:p w14:paraId="1519A73A" w14:textId="57FFF38A" w:rsidR="007E121A" w:rsidRDefault="00423B84" w:rsidP="00CF3299">
            <w:pPr>
              <w:spacing w:after="0"/>
            </w:pPr>
            <w:r>
              <w:t>*+</w:t>
            </w:r>
            <w:r w:rsidR="00B856CA">
              <w:t>Erica Gruber, MSN, A-GNP, BCEN</w:t>
            </w:r>
          </w:p>
          <w:p w14:paraId="71249271" w14:textId="77777777" w:rsidR="00427A51" w:rsidRDefault="00427A51" w:rsidP="00CF3299">
            <w:pPr>
              <w:spacing w:after="0"/>
            </w:pPr>
            <w:r>
              <w:t>National VA Geriatric ED Core Team Lead</w:t>
            </w:r>
          </w:p>
          <w:p w14:paraId="56A69523" w14:textId="77777777" w:rsidR="00427A51" w:rsidRDefault="00427A51" w:rsidP="00CF3299">
            <w:pPr>
              <w:spacing w:after="0"/>
            </w:pPr>
            <w:r>
              <w:t>RLR VAMC</w:t>
            </w:r>
          </w:p>
          <w:p w14:paraId="460AB44F" w14:textId="77777777" w:rsidR="00427A51" w:rsidRDefault="00427A51" w:rsidP="00CF3299">
            <w:pPr>
              <w:spacing w:after="0"/>
            </w:pPr>
            <w:r>
              <w:t>Indianapolis, IN</w:t>
            </w:r>
          </w:p>
          <w:p w14:paraId="5B251FD0" w14:textId="5802BEC3" w:rsidR="00CF3299" w:rsidRDefault="00CF3299" w:rsidP="00CF3299">
            <w:pPr>
              <w:spacing w:after="0"/>
            </w:pPr>
            <w:r>
              <w:t>Planning Member for ANCC</w:t>
            </w:r>
          </w:p>
        </w:tc>
        <w:tc>
          <w:tcPr>
            <w:tcW w:w="4875" w:type="dxa"/>
          </w:tcPr>
          <w:p w14:paraId="1D557799" w14:textId="77777777" w:rsidR="007E121A" w:rsidRDefault="00423B84" w:rsidP="003C3659">
            <w:pPr>
              <w:spacing w:after="0"/>
            </w:pPr>
            <w:r>
              <w:t>+</w:t>
            </w:r>
            <w:r w:rsidR="00B856CA">
              <w:t>Jamie Halaszynski, MSW, LCSW, BA</w:t>
            </w:r>
          </w:p>
          <w:p w14:paraId="71EAC98C" w14:textId="77777777" w:rsidR="004907A9" w:rsidRDefault="004907A9" w:rsidP="003C3659">
            <w:pPr>
              <w:spacing w:after="0"/>
            </w:pPr>
            <w:r>
              <w:t>Supervisory Social Worker and VIST Coord</w:t>
            </w:r>
          </w:p>
          <w:p w14:paraId="16B38F0C" w14:textId="77777777" w:rsidR="004907A9" w:rsidRDefault="004907A9" w:rsidP="003C3659">
            <w:pPr>
              <w:spacing w:after="0"/>
            </w:pPr>
            <w:r>
              <w:t>Butler VA Health Care System</w:t>
            </w:r>
          </w:p>
          <w:p w14:paraId="3A425849" w14:textId="0FAAA34A" w:rsidR="004907A9" w:rsidRDefault="004907A9" w:rsidP="003C3659">
            <w:pPr>
              <w:spacing w:after="0"/>
            </w:pPr>
            <w:r>
              <w:t>Pittsburgh, PA</w:t>
            </w:r>
          </w:p>
        </w:tc>
      </w:tr>
      <w:tr w:rsidR="007E121A" w14:paraId="55D4CAEB" w14:textId="77777777" w:rsidTr="00122846">
        <w:tc>
          <w:tcPr>
            <w:tcW w:w="4874" w:type="dxa"/>
          </w:tcPr>
          <w:p w14:paraId="4EB9DCCE" w14:textId="77777777" w:rsidR="007E121A" w:rsidRDefault="00423B84" w:rsidP="00315FBA">
            <w:pPr>
              <w:spacing w:after="0"/>
            </w:pPr>
            <w:r>
              <w:t>+</w:t>
            </w:r>
            <w:r w:rsidR="00B856CA">
              <w:t>Ula Hwang, MD</w:t>
            </w:r>
            <w:r w:rsidR="00315FBA">
              <w:t>, MPH</w:t>
            </w:r>
          </w:p>
          <w:p w14:paraId="146C612D" w14:textId="77777777" w:rsidR="00315FBA" w:rsidRDefault="00315FBA" w:rsidP="00315FBA">
            <w:pPr>
              <w:spacing w:after="0"/>
            </w:pPr>
            <w:r>
              <w:t>Professor, Department of Emergency Medicine</w:t>
            </w:r>
          </w:p>
          <w:p w14:paraId="21A0F5D7" w14:textId="77777777" w:rsidR="00315FBA" w:rsidRDefault="00315FBA" w:rsidP="00315FBA">
            <w:pPr>
              <w:spacing w:after="0"/>
            </w:pPr>
            <w:r>
              <w:lastRenderedPageBreak/>
              <w:t>Yale University School of Medicine</w:t>
            </w:r>
          </w:p>
          <w:p w14:paraId="41253604" w14:textId="1C9C588C" w:rsidR="00315FBA" w:rsidRDefault="00315FBA" w:rsidP="00315FBA">
            <w:pPr>
              <w:spacing w:after="0"/>
            </w:pPr>
            <w:r>
              <w:t xml:space="preserve">New Haven, CT </w:t>
            </w:r>
          </w:p>
        </w:tc>
        <w:tc>
          <w:tcPr>
            <w:tcW w:w="4875" w:type="dxa"/>
          </w:tcPr>
          <w:p w14:paraId="3A82552C" w14:textId="77777777" w:rsidR="007E121A" w:rsidRDefault="00423B84" w:rsidP="00315FBA">
            <w:pPr>
              <w:spacing w:after="0"/>
            </w:pPr>
            <w:r>
              <w:lastRenderedPageBreak/>
              <w:t>+</w:t>
            </w:r>
            <w:r w:rsidR="00B856CA">
              <w:t>Chad Kessler, MD, MBA, MHPE, FACEP</w:t>
            </w:r>
          </w:p>
          <w:p w14:paraId="39C553EA" w14:textId="1D009D75" w:rsidR="00315FBA" w:rsidRDefault="00315FBA" w:rsidP="00315FBA">
            <w:pPr>
              <w:spacing w:after="0"/>
            </w:pPr>
            <w:r>
              <w:t xml:space="preserve">National Director of Emergency Medicine </w:t>
            </w:r>
          </w:p>
          <w:p w14:paraId="3BA5462E" w14:textId="058D8D17" w:rsidR="00315FBA" w:rsidRDefault="00315FBA" w:rsidP="00315FBA">
            <w:pPr>
              <w:spacing w:after="0"/>
            </w:pPr>
            <w:r>
              <w:lastRenderedPageBreak/>
              <w:t>VHA Central Office</w:t>
            </w:r>
          </w:p>
          <w:p w14:paraId="4B96089A" w14:textId="25835E62" w:rsidR="00315FBA" w:rsidRDefault="00315FBA" w:rsidP="00315FBA">
            <w:pPr>
              <w:spacing w:after="0"/>
            </w:pPr>
            <w:r>
              <w:t>Washington, DC</w:t>
            </w:r>
          </w:p>
        </w:tc>
      </w:tr>
      <w:tr w:rsidR="007E121A" w14:paraId="761796A6" w14:textId="77777777" w:rsidTr="00122846">
        <w:tc>
          <w:tcPr>
            <w:tcW w:w="4874" w:type="dxa"/>
          </w:tcPr>
          <w:p w14:paraId="2E3B25B9" w14:textId="3CAE52F2" w:rsidR="007E121A" w:rsidRDefault="005F0F0C" w:rsidP="001C02AA">
            <w:pPr>
              <w:spacing w:after="0"/>
            </w:pPr>
            <w:r>
              <w:lastRenderedPageBreak/>
              <w:t>*</w:t>
            </w:r>
            <w:r w:rsidR="00051ADE">
              <w:t>Colleen McQuown, MD</w:t>
            </w:r>
          </w:p>
          <w:p w14:paraId="3A655F61" w14:textId="77777777" w:rsidR="001C02AA" w:rsidRDefault="001C02AA" w:rsidP="001C02AA">
            <w:pPr>
              <w:spacing w:after="0"/>
            </w:pPr>
            <w:r>
              <w:t>Director Geriatric Emergency Medicine</w:t>
            </w:r>
          </w:p>
          <w:p w14:paraId="78296D7A" w14:textId="77777777" w:rsidR="001C02AA" w:rsidRDefault="001C02AA" w:rsidP="001C02AA">
            <w:pPr>
              <w:spacing w:after="0"/>
            </w:pPr>
            <w:r>
              <w:t>Louis Stokes Cleveland VAMC</w:t>
            </w:r>
          </w:p>
          <w:p w14:paraId="0CCC0321" w14:textId="4400F367" w:rsidR="001C02AA" w:rsidRDefault="001C02AA" w:rsidP="001C02AA">
            <w:pPr>
              <w:spacing w:after="0"/>
            </w:pPr>
            <w:r>
              <w:t>Cleveland, OH</w:t>
            </w:r>
          </w:p>
        </w:tc>
        <w:tc>
          <w:tcPr>
            <w:tcW w:w="4875" w:type="dxa"/>
          </w:tcPr>
          <w:p w14:paraId="6CACFC89" w14:textId="3E4EA110" w:rsidR="007E121A" w:rsidRDefault="005F0F0C" w:rsidP="00B91F64">
            <w:pPr>
              <w:spacing w:after="0"/>
            </w:pPr>
            <w:r>
              <w:t>+</w:t>
            </w:r>
            <w:r w:rsidR="00051ADE">
              <w:t xml:space="preserve">Erich </w:t>
            </w:r>
            <w:proofErr w:type="spellStart"/>
            <w:r w:rsidR="00051ADE">
              <w:t>Orik</w:t>
            </w:r>
            <w:proofErr w:type="spellEnd"/>
            <w:r w:rsidR="00B91F64">
              <w:t>, MBA</w:t>
            </w:r>
          </w:p>
          <w:p w14:paraId="4360E54D" w14:textId="77777777" w:rsidR="00B91F64" w:rsidRDefault="00B91F64" w:rsidP="00B91F64">
            <w:pPr>
              <w:spacing w:after="0"/>
            </w:pPr>
            <w:r>
              <w:t>Mobility Manager</w:t>
            </w:r>
          </w:p>
          <w:p w14:paraId="29B78C38" w14:textId="77777777" w:rsidR="00B91F64" w:rsidRDefault="00B91F64" w:rsidP="00B91F64">
            <w:pPr>
              <w:spacing w:after="0"/>
            </w:pPr>
            <w:r>
              <w:t>RLR VAMC</w:t>
            </w:r>
          </w:p>
          <w:p w14:paraId="4A9DF575" w14:textId="77777777" w:rsidR="00B91F64" w:rsidRDefault="00B91F64" w:rsidP="00B91F64">
            <w:pPr>
              <w:spacing w:after="0"/>
            </w:pPr>
            <w:r>
              <w:t>Indianapolis, IN</w:t>
            </w:r>
          </w:p>
          <w:p w14:paraId="09A0BA4B" w14:textId="06B0E06A" w:rsidR="005F0F0C" w:rsidRDefault="005F0F0C" w:rsidP="00B91F64">
            <w:pPr>
              <w:spacing w:after="0"/>
            </w:pPr>
          </w:p>
        </w:tc>
      </w:tr>
      <w:tr w:rsidR="007E121A" w14:paraId="0591D3B0" w14:textId="77777777" w:rsidTr="00122846">
        <w:tc>
          <w:tcPr>
            <w:tcW w:w="4874" w:type="dxa"/>
          </w:tcPr>
          <w:p w14:paraId="05E395B9" w14:textId="28DE7720" w:rsidR="007E121A" w:rsidRDefault="005F0F0C" w:rsidP="001C02AA">
            <w:pPr>
              <w:spacing w:after="0"/>
            </w:pPr>
            <w:r>
              <w:t>+</w:t>
            </w:r>
            <w:r w:rsidR="00051ADE">
              <w:t>Luna Ragsdale, MD, MPH</w:t>
            </w:r>
          </w:p>
          <w:p w14:paraId="79D46A5A" w14:textId="77777777" w:rsidR="00315FBA" w:rsidRDefault="00315FBA" w:rsidP="001C02AA">
            <w:pPr>
              <w:spacing w:after="0"/>
            </w:pPr>
            <w:r>
              <w:t>Deputy Director, Emergency Medicine</w:t>
            </w:r>
          </w:p>
          <w:p w14:paraId="7D96E87D" w14:textId="77777777" w:rsidR="001C02AA" w:rsidRDefault="001C02AA" w:rsidP="001C02AA">
            <w:pPr>
              <w:spacing w:after="0"/>
            </w:pPr>
            <w:r>
              <w:t>Durham VAMC</w:t>
            </w:r>
          </w:p>
          <w:p w14:paraId="5A89A726" w14:textId="03E65562" w:rsidR="001C02AA" w:rsidRDefault="001C02AA" w:rsidP="001C02AA">
            <w:pPr>
              <w:spacing w:after="0"/>
            </w:pPr>
            <w:r>
              <w:t>Durham, NC</w:t>
            </w:r>
          </w:p>
        </w:tc>
        <w:tc>
          <w:tcPr>
            <w:tcW w:w="4875" w:type="dxa"/>
          </w:tcPr>
          <w:p w14:paraId="5560247D" w14:textId="798CD67F" w:rsidR="00FA1B64" w:rsidRDefault="005F0F0C" w:rsidP="00FA1B64">
            <w:pPr>
              <w:spacing w:after="0"/>
            </w:pPr>
            <w:r>
              <w:t>+</w:t>
            </w:r>
            <w:r w:rsidR="00FA1B64">
              <w:t>Camille P. Vaughan, MD, MS</w:t>
            </w:r>
          </w:p>
          <w:p w14:paraId="6464C485" w14:textId="77777777" w:rsidR="00FA1B64" w:rsidRDefault="00FA1B64" w:rsidP="00FA1B64">
            <w:pPr>
              <w:spacing w:after="0"/>
            </w:pPr>
            <w:r>
              <w:t>Atlanta Site Director, Birmingham/Atlanta VA GRECC</w:t>
            </w:r>
          </w:p>
          <w:p w14:paraId="08D41EDA" w14:textId="77777777" w:rsidR="00FA1B64" w:rsidRDefault="00FA1B64" w:rsidP="00FA1B64">
            <w:pPr>
              <w:spacing w:after="0"/>
            </w:pPr>
            <w:r>
              <w:t>Emory School of Medicine</w:t>
            </w:r>
          </w:p>
          <w:p w14:paraId="6DDE55E3" w14:textId="4CB04053" w:rsidR="007E121A" w:rsidRDefault="00FA1B64" w:rsidP="00FA1B64">
            <w:r>
              <w:t>Atlanta, GA</w:t>
            </w:r>
          </w:p>
        </w:tc>
      </w:tr>
      <w:tr w:rsidR="007E121A" w14:paraId="56134623" w14:textId="77777777" w:rsidTr="00122846">
        <w:tc>
          <w:tcPr>
            <w:tcW w:w="4874" w:type="dxa"/>
          </w:tcPr>
          <w:p w14:paraId="58501FDD" w14:textId="2B0DB81B" w:rsidR="00FA1B64" w:rsidRDefault="005F0F0C" w:rsidP="00FA1B64">
            <w:pPr>
              <w:spacing w:after="0"/>
            </w:pPr>
            <w:r>
              <w:t>+</w:t>
            </w:r>
            <w:r w:rsidR="00FA1B64">
              <w:t>Rachel C. Wilden, PharmD</w:t>
            </w:r>
          </w:p>
          <w:p w14:paraId="14E35487" w14:textId="77777777" w:rsidR="00FA1B64" w:rsidRDefault="00FA1B64" w:rsidP="00FA1B64">
            <w:pPr>
              <w:spacing w:after="0"/>
            </w:pPr>
            <w:r>
              <w:t>Clinical Pharmacy Specialist ED</w:t>
            </w:r>
          </w:p>
          <w:p w14:paraId="702E8074" w14:textId="77777777" w:rsidR="00FA1B64" w:rsidRDefault="00FA1B64" w:rsidP="00FA1B64">
            <w:pPr>
              <w:spacing w:after="0"/>
            </w:pPr>
            <w:r>
              <w:t>VA Northeast Ohio HS</w:t>
            </w:r>
          </w:p>
          <w:p w14:paraId="1420892B" w14:textId="4302D1EF" w:rsidR="007E121A" w:rsidRDefault="00FA1B64" w:rsidP="00FA1B64">
            <w:r>
              <w:t>Cleveland, OH</w:t>
            </w:r>
          </w:p>
        </w:tc>
        <w:tc>
          <w:tcPr>
            <w:tcW w:w="4875" w:type="dxa"/>
          </w:tcPr>
          <w:p w14:paraId="3F3B03F3" w14:textId="3B80D3F5" w:rsidR="003C3659" w:rsidRDefault="003C3659" w:rsidP="003C3659">
            <w:pPr>
              <w:spacing w:after="0"/>
            </w:pPr>
          </w:p>
        </w:tc>
      </w:tr>
    </w:tbl>
    <w:p w14:paraId="7256371C" w14:textId="65BBEF7B" w:rsidR="008E7E27" w:rsidRDefault="000F67FC" w:rsidP="001E11B1">
      <w:pPr>
        <w:pStyle w:val="Heading1"/>
        <w:rPr>
          <w:color w:val="000000"/>
        </w:rPr>
      </w:pPr>
      <w:r>
        <w:rPr>
          <w:color w:val="000000"/>
        </w:rPr>
        <w:t>Point of Contact</w:t>
      </w:r>
      <w:r w:rsidR="0071019C">
        <w:rPr>
          <w:color w:val="000000"/>
        </w:rPr>
        <w:t xml:space="preserve"> </w:t>
      </w:r>
      <w:r w:rsidR="00E31C85">
        <w:rPr>
          <w:color w:val="000000"/>
        </w:rPr>
        <w:t>for this Activity</w:t>
      </w:r>
      <w:r w:rsidR="00E11589" w:rsidRPr="008E7E27">
        <w:rPr>
          <w:color w:val="000000"/>
        </w:rPr>
        <w:t xml:space="preserve">: </w:t>
      </w:r>
    </w:p>
    <w:sdt>
      <w:sdtPr>
        <w:rPr>
          <w:color w:val="000000"/>
        </w:rPr>
        <w:alias w:val="Enter Name"/>
        <w:tag w:val="Enter Name"/>
        <w:id w:val="-1769843126"/>
        <w:placeholder>
          <w:docPart w:val="2093B02486EB4446B7857FF8EF33B32D"/>
        </w:placeholder>
        <w:text/>
      </w:sdtPr>
      <w:sdtEndPr/>
      <w:sdtContent>
        <w:p w14:paraId="7256371D" w14:textId="22492628" w:rsidR="004E2D6B" w:rsidRDefault="00222A7E" w:rsidP="002C41AC">
          <w:pPr>
            <w:spacing w:after="0"/>
            <w:rPr>
              <w:color w:val="000000"/>
            </w:rPr>
          </w:pPr>
          <w:r>
            <w:rPr>
              <w:color w:val="000000"/>
            </w:rPr>
            <w:t>Erica Gruber</w:t>
          </w:r>
        </w:p>
      </w:sdtContent>
    </w:sdt>
    <w:sdt>
      <w:sdtPr>
        <w:rPr>
          <w:color w:val="000000"/>
        </w:rPr>
        <w:alias w:val="Enter Title"/>
        <w:tag w:val="Enter Title"/>
        <w:id w:val="-41757273"/>
        <w:placeholder>
          <w:docPart w:val="33209ECEC5544143B2196DFEE29EB2A2"/>
        </w:placeholder>
        <w:text/>
      </w:sdtPr>
      <w:sdtEndPr/>
      <w:sdtContent>
        <w:p w14:paraId="7256371E" w14:textId="57CBFD66" w:rsidR="0012689E" w:rsidRDefault="00222A7E" w:rsidP="002C41AC">
          <w:pPr>
            <w:spacing w:after="0"/>
            <w:rPr>
              <w:color w:val="000000"/>
            </w:rPr>
          </w:pPr>
          <w:r>
            <w:rPr>
              <w:color w:val="000000"/>
            </w:rPr>
            <w:t>National VA Geriatric ED Core Team Lead</w:t>
          </w:r>
        </w:p>
      </w:sdtContent>
    </w:sdt>
    <w:sdt>
      <w:sdtPr>
        <w:rPr>
          <w:color w:val="000000"/>
        </w:rPr>
        <w:alias w:val="Enter Email"/>
        <w:tag w:val="Enter Email"/>
        <w:id w:val="2094659308"/>
        <w:placeholder>
          <w:docPart w:val="DEDA0AD317FC42BDB0F27D65ED52374F"/>
        </w:placeholder>
        <w:text/>
      </w:sdtPr>
      <w:sdtEndPr/>
      <w:sdtContent>
        <w:p w14:paraId="7256371F" w14:textId="76BAF060" w:rsidR="0012689E" w:rsidRDefault="00222A7E" w:rsidP="0012689E">
          <w:pPr>
            <w:spacing w:after="0"/>
            <w:rPr>
              <w:color w:val="000000"/>
            </w:rPr>
          </w:pPr>
          <w:r>
            <w:rPr>
              <w:color w:val="000000"/>
            </w:rPr>
            <w:t>Erica.Gruber@va.gov</w:t>
          </w:r>
        </w:p>
      </w:sdtContent>
    </w:sdt>
    <w:sdt>
      <w:sdtPr>
        <w:rPr>
          <w:color w:val="000000"/>
        </w:rPr>
        <w:alias w:val="Enter Phone Number"/>
        <w:tag w:val="Enter Phone Number"/>
        <w:id w:val="-1608180830"/>
        <w:placeholder>
          <w:docPart w:val="4A55EA9255354BB8B1DA81F1C0C9099C"/>
        </w:placeholder>
        <w:text/>
      </w:sdtPr>
      <w:sdtEndPr/>
      <w:sdtContent>
        <w:p w14:paraId="72563720" w14:textId="77E77C9B" w:rsidR="0012689E" w:rsidRDefault="00222A7E" w:rsidP="0012689E">
          <w:pPr>
            <w:spacing w:after="0"/>
            <w:rPr>
              <w:color w:val="000000"/>
            </w:rPr>
          </w:pPr>
          <w:r>
            <w:rPr>
              <w:color w:val="000000"/>
            </w:rPr>
            <w:t>812-343-3552</w:t>
          </w:r>
        </w:p>
      </w:sdtContent>
    </w:sdt>
    <w:p w14:paraId="72563721" w14:textId="23148FB3" w:rsidR="0012689E" w:rsidRDefault="00D217F6" w:rsidP="0012689E">
      <w:pPr>
        <w:spacing w:after="240"/>
        <w:rPr>
          <w:color w:val="000000"/>
        </w:rPr>
      </w:pPr>
      <w:sdt>
        <w:sdtPr>
          <w:rPr>
            <w:color w:val="000000"/>
          </w:rPr>
          <w:alias w:val="Enter City, State"/>
          <w:tag w:val="Enter City, State"/>
          <w:id w:val="1995680742"/>
          <w:placeholder>
            <w:docPart w:val="BAE85ACAEF6648B9967F6DC0CFD35C90"/>
          </w:placeholder>
          <w:text/>
        </w:sdtPr>
        <w:sdtEndPr/>
        <w:sdtContent>
          <w:r w:rsidR="00222A7E">
            <w:rPr>
              <w:color w:val="000000"/>
            </w:rPr>
            <w:t>Indianapolis, IN</w:t>
          </w:r>
        </w:sdtContent>
      </w:sdt>
    </w:p>
    <w:sdt>
      <w:sdtPr>
        <w:rPr>
          <w:color w:val="000000"/>
        </w:rPr>
        <w:alias w:val="Enter Name"/>
        <w:tag w:val="Enter Name"/>
        <w:id w:val="-38050527"/>
        <w:placeholder>
          <w:docPart w:val="6A4FA067C3A94609945AAC56F59AAA2F"/>
        </w:placeholder>
        <w:text/>
      </w:sdtPr>
      <w:sdtEndPr/>
      <w:sdtContent>
        <w:p w14:paraId="018D9312" w14:textId="661600FF" w:rsidR="0055559A" w:rsidRDefault="00222A7E" w:rsidP="0055559A">
          <w:pPr>
            <w:spacing w:after="0"/>
            <w:rPr>
              <w:color w:val="000000"/>
            </w:rPr>
          </w:pPr>
          <w:r>
            <w:rPr>
              <w:color w:val="000000"/>
            </w:rPr>
            <w:t>Chad Gallien</w:t>
          </w:r>
        </w:p>
      </w:sdtContent>
    </w:sdt>
    <w:sdt>
      <w:sdtPr>
        <w:rPr>
          <w:color w:val="000000"/>
        </w:rPr>
        <w:alias w:val="Enter Title"/>
        <w:tag w:val="Enter Title"/>
        <w:id w:val="-5059318"/>
        <w:placeholder>
          <w:docPart w:val="83F19C1F836645209AD48EDF049700FC"/>
        </w:placeholder>
        <w:text/>
      </w:sdtPr>
      <w:sdtEndPr/>
      <w:sdtContent>
        <w:p w14:paraId="2F4FCAB2" w14:textId="696BA921" w:rsidR="0055559A" w:rsidRDefault="00222A7E" w:rsidP="0055559A">
          <w:pPr>
            <w:spacing w:after="0"/>
            <w:rPr>
              <w:color w:val="000000"/>
            </w:rPr>
          </w:pPr>
          <w:r>
            <w:rPr>
              <w:color w:val="000000"/>
            </w:rPr>
            <w:t>Agent in Place</w:t>
          </w:r>
        </w:p>
      </w:sdtContent>
    </w:sdt>
    <w:sdt>
      <w:sdtPr>
        <w:rPr>
          <w:color w:val="000000"/>
        </w:rPr>
        <w:alias w:val="Enter Email"/>
        <w:tag w:val="Enter Email"/>
        <w:id w:val="1754087543"/>
        <w:placeholder>
          <w:docPart w:val="2B7C583485814E24981203FB45A48B80"/>
        </w:placeholder>
        <w:text/>
      </w:sdtPr>
      <w:sdtEndPr/>
      <w:sdtContent>
        <w:p w14:paraId="231FC823" w14:textId="78B1F422" w:rsidR="0055559A" w:rsidRDefault="00222A7E" w:rsidP="0055559A">
          <w:pPr>
            <w:spacing w:after="0"/>
            <w:rPr>
              <w:color w:val="000000"/>
            </w:rPr>
          </w:pPr>
          <w:r>
            <w:rPr>
              <w:color w:val="000000"/>
            </w:rPr>
            <w:t>Chad.gallien@va.gov</w:t>
          </w:r>
        </w:p>
      </w:sdtContent>
    </w:sdt>
    <w:sdt>
      <w:sdtPr>
        <w:rPr>
          <w:color w:val="000000"/>
        </w:rPr>
        <w:alias w:val="Enter Phone Number"/>
        <w:tag w:val="Enter Phone Number"/>
        <w:id w:val="1442801340"/>
        <w:placeholder>
          <w:docPart w:val="44B8D2EC996341128F9D13A48F8943A6"/>
        </w:placeholder>
        <w:text/>
      </w:sdtPr>
      <w:sdtEndPr/>
      <w:sdtContent>
        <w:p w14:paraId="154DB1E9" w14:textId="08A0933C" w:rsidR="0055559A" w:rsidRDefault="00222A7E" w:rsidP="0055559A">
          <w:pPr>
            <w:spacing w:after="0"/>
            <w:rPr>
              <w:color w:val="000000"/>
            </w:rPr>
          </w:pPr>
          <w:r>
            <w:rPr>
              <w:color w:val="000000"/>
            </w:rPr>
            <w:t>317-988-4630</w:t>
          </w:r>
        </w:p>
      </w:sdtContent>
    </w:sdt>
    <w:p w14:paraId="60AEE28A" w14:textId="6010D8E4" w:rsidR="0055559A" w:rsidRDefault="00D217F6" w:rsidP="0055559A">
      <w:pPr>
        <w:spacing w:after="240"/>
        <w:rPr>
          <w:color w:val="000000"/>
        </w:rPr>
      </w:pPr>
      <w:sdt>
        <w:sdtPr>
          <w:rPr>
            <w:color w:val="000000"/>
          </w:rPr>
          <w:alias w:val="Enter City, State"/>
          <w:tag w:val="Enter City, State"/>
          <w:id w:val="-2001333325"/>
          <w:placeholder>
            <w:docPart w:val="D61DE26EF7CE402A8F0AB3D8B5468023"/>
          </w:placeholder>
          <w:text/>
        </w:sdtPr>
        <w:sdtEndPr/>
        <w:sdtContent>
          <w:r w:rsidR="00222A7E">
            <w:rPr>
              <w:color w:val="000000"/>
            </w:rPr>
            <w:t>Indianapolis, IN</w:t>
          </w:r>
        </w:sdtContent>
      </w:sdt>
    </w:p>
    <w:p w14:paraId="7256372A" w14:textId="36E0D429" w:rsidR="0012689E" w:rsidRPr="00690D73" w:rsidRDefault="0049321B" w:rsidP="00690D73">
      <w:pPr>
        <w:pStyle w:val="Heading1"/>
      </w:pPr>
      <w:r w:rsidRPr="00DA0EB0">
        <w:t>D</w:t>
      </w:r>
      <w:r w:rsidR="00F46871" w:rsidRPr="00DA0EB0">
        <w:t>eadline Date</w:t>
      </w:r>
    </w:p>
    <w:p w14:paraId="7256372C" w14:textId="6A6A80CC" w:rsidR="0012689E" w:rsidRPr="005F0F0C" w:rsidRDefault="0012689E" w:rsidP="00222A7E">
      <w:pPr>
        <w:pStyle w:val="Heading2"/>
        <w:spacing w:before="0" w:after="0"/>
        <w:rPr>
          <w:b w:val="0"/>
          <w:iCs/>
          <w:color w:val="000000"/>
        </w:rPr>
      </w:pPr>
      <w:r w:rsidRPr="00690D73">
        <w:rPr>
          <w:b w:val="0"/>
          <w:i w:val="0"/>
          <w:color w:val="000000"/>
        </w:rPr>
        <w:t xml:space="preserve">Please register </w:t>
      </w:r>
      <w:r w:rsidR="00B175DC" w:rsidRPr="00690D73">
        <w:rPr>
          <w:b w:val="0"/>
          <w:i w:val="0"/>
          <w:color w:val="000000"/>
        </w:rPr>
        <w:t>two weeks in advance of the activity</w:t>
      </w:r>
      <w:r w:rsidRPr="00690D73">
        <w:rPr>
          <w:b w:val="0"/>
          <w:i w:val="0"/>
          <w:color w:val="000000"/>
        </w:rPr>
        <w:t xml:space="preserve">. </w:t>
      </w:r>
      <w:r w:rsidR="00745977" w:rsidRPr="00690D73">
        <w:rPr>
          <w:b w:val="0"/>
          <w:i w:val="0"/>
          <w:color w:val="000000"/>
        </w:rPr>
        <w:t xml:space="preserve">For tardy registration requests, </w:t>
      </w:r>
      <w:r w:rsidR="00690D73">
        <w:rPr>
          <w:b w:val="0"/>
          <w:i w:val="0"/>
          <w:color w:val="000000"/>
        </w:rPr>
        <w:t>please contact the AIP listed above</w:t>
      </w:r>
      <w:r w:rsidR="00222A7E">
        <w:rPr>
          <w:b w:val="0"/>
          <w:i w:val="0"/>
          <w:color w:val="000000"/>
        </w:rPr>
        <w:t>.</w:t>
      </w:r>
    </w:p>
    <w:p w14:paraId="7256372D" w14:textId="77777777" w:rsidR="00F46871" w:rsidRPr="008E7E27" w:rsidRDefault="00F46871" w:rsidP="0012689E">
      <w:pPr>
        <w:pStyle w:val="Heading1"/>
        <w:spacing w:before="360"/>
        <w:rPr>
          <w:color w:val="000000"/>
        </w:rPr>
      </w:pPr>
      <w:r w:rsidRPr="008E7E27">
        <w:rPr>
          <w:color w:val="000000"/>
        </w:rPr>
        <w:t>Cancellation Policy</w:t>
      </w:r>
    </w:p>
    <w:p w14:paraId="7256372E" w14:textId="4043D02A" w:rsidR="00F46871" w:rsidRPr="004E44CC" w:rsidRDefault="00B94325" w:rsidP="00A7408E">
      <w:pPr>
        <w:rPr>
          <w:rFonts w:eastAsia="Calibri"/>
        </w:rPr>
      </w:pPr>
      <w:r w:rsidRPr="00B94325">
        <w:rPr>
          <w:rFonts w:eastAsia="Calibri"/>
        </w:rPr>
        <w:t xml:space="preserve">Those individuals who have been accepted to attend and need to </w:t>
      </w:r>
      <w:r w:rsidR="00B91F64" w:rsidRPr="00B94325">
        <w:rPr>
          <w:rFonts w:eastAsia="Calibri"/>
        </w:rPr>
        <w:t>cancel</w:t>
      </w:r>
      <w:r w:rsidR="00A709E6" w:rsidRPr="00A709E6">
        <w:rPr>
          <w:rFonts w:eastAsia="Calibri"/>
        </w:rPr>
        <w:t xml:space="preserve"> log into TMS, hover over the registered title and withdraw themselves at least two weeks prior to the program.</w:t>
      </w:r>
      <w:r w:rsidR="004E44CC">
        <w:rPr>
          <w:rFonts w:eastAsia="Calibri"/>
        </w:rPr>
        <w:t xml:space="preserve"> </w:t>
      </w:r>
    </w:p>
    <w:p w14:paraId="7256372F" w14:textId="77777777" w:rsidR="009035F3" w:rsidRPr="008E7E27" w:rsidRDefault="009035F3" w:rsidP="0012689E">
      <w:pPr>
        <w:pStyle w:val="Heading1"/>
        <w:spacing w:before="360"/>
        <w:rPr>
          <w:color w:val="000000"/>
        </w:rPr>
      </w:pPr>
      <w:r w:rsidRPr="008E7E27">
        <w:rPr>
          <w:color w:val="000000"/>
        </w:rPr>
        <w:t>Accessibility Statement: (Reasonable Accommodation)</w:t>
      </w:r>
    </w:p>
    <w:p w14:paraId="72563730" w14:textId="44393586" w:rsidR="00F46871" w:rsidRDefault="00B2710D" w:rsidP="009035F3">
      <w:pPr>
        <w:rPr>
          <w:color w:val="000000"/>
        </w:rPr>
      </w:pPr>
      <w:r w:rsidRPr="008E7E27">
        <w:rPr>
          <w:color w:val="000000"/>
        </w:rPr>
        <w:t>T</w:t>
      </w:r>
      <w:r w:rsidR="009035F3" w:rsidRPr="008E7E27">
        <w:rPr>
          <w:color w:val="000000"/>
        </w:rPr>
        <w:t xml:space="preserve">he U.S. Department of Veterans Affairs (Employee Education System) is committed to providing equal access to this meeting (or event) for all participants. If you need alternative </w:t>
      </w:r>
      <w:r w:rsidR="009035F3" w:rsidRPr="008E7E27">
        <w:rPr>
          <w:color w:val="000000"/>
        </w:rPr>
        <w:lastRenderedPageBreak/>
        <w:t>formats or services because of a disability, please contact</w:t>
      </w:r>
      <w:r w:rsidR="00745977">
        <w:rPr>
          <w:color w:val="000000"/>
        </w:rPr>
        <w:t xml:space="preserve"> your AIP two weeks in advance of the activity</w:t>
      </w:r>
      <w:r w:rsidR="00222A7E">
        <w:rPr>
          <w:color w:val="000000"/>
        </w:rPr>
        <w:t>.</w:t>
      </w:r>
    </w:p>
    <w:p w14:paraId="0B19862A" w14:textId="77777777" w:rsidR="0050641F" w:rsidRDefault="0050641F" w:rsidP="0050641F">
      <w:pPr>
        <w:pStyle w:val="Heading1"/>
        <w:spacing w:before="360"/>
        <w:rPr>
          <w:color w:val="000000"/>
        </w:rPr>
      </w:pPr>
      <w:r>
        <w:rPr>
          <w:color w:val="000000"/>
        </w:rPr>
        <w:t>Disclosure Statement</w:t>
      </w:r>
    </w:p>
    <w:p w14:paraId="6D3CA47D" w14:textId="77777777" w:rsidR="0050641F" w:rsidRDefault="0050641F" w:rsidP="0050641F">
      <w:pPr>
        <w:spacing w:after="0"/>
        <w:rPr>
          <w:color w:val="000000"/>
          <w:u w:val="single"/>
        </w:rPr>
      </w:pPr>
      <w:r>
        <w:rPr>
          <w:color w:val="000000"/>
        </w:rPr>
        <w:t xml:space="preserve">The VA Employee Education System (EES) must ensure balance, independence, objectivity, and scientific rigor in </w:t>
      </w:r>
      <w:proofErr w:type="gramStart"/>
      <w:r>
        <w:rPr>
          <w:color w:val="000000"/>
        </w:rPr>
        <w:t>all of</w:t>
      </w:r>
      <w:proofErr w:type="gramEnd"/>
      <w:r>
        <w:rPr>
          <w:color w:val="000000"/>
        </w:rPr>
        <w:t xml:space="preserve"> its individually sponsored or jointly EES sponsored educational activities. All prospective faculty and planning committee members participating in an EES activity must disclose any relevant financial relationship or other relationship with: (a) the manufacturer(s) of any commercial product(s) and / or provider(s) of commercial services discussed in an educational presentation, and (b) any commercial supporters of the activity. All financial relationships include, but is not limited to, such things as personal receipt of grants or research support, employee or consultant status, stockholder, member of speakers’ bureau, within the prior 24 months. EES is responsible for collecting such information from prospective planners and faculty, evaluating the disclosed information to determine if a relevant financial relationship is present and, if a relevant financial relationship is present, to mitigate such relationship. Information regarding such disclosures and the mitigation of the relevant financial relationship for planners and faculty shall be provided to activity participants. </w:t>
      </w:r>
      <w:r>
        <w:rPr>
          <w:color w:val="000000"/>
          <w:u w:val="single"/>
        </w:rPr>
        <w:t>When an unlabeled use of a commercial product or an investigational use not yet approved by the FDA for any purpose is discussed during an educational activity, EES shall require the speaker to disclose that the product is not labeled for the use under discussion or that the product is still investigational.</w:t>
      </w:r>
    </w:p>
    <w:p w14:paraId="4A7F4832" w14:textId="77777777" w:rsidR="0050641F" w:rsidRDefault="0050641F" w:rsidP="0050641F">
      <w:pPr>
        <w:spacing w:after="0"/>
        <w:rPr>
          <w:color w:val="000000"/>
        </w:rPr>
      </w:pPr>
      <w:r>
        <w:rPr>
          <w:color w:val="000000"/>
        </w:rPr>
        <w:t>The faculty and planning committee members reported that they had no relevant financial relationships with ineligible organization in any amount that occurred within the past 24 months that create a conflict of interest.</w:t>
      </w:r>
    </w:p>
    <w:p w14:paraId="10017883" w14:textId="77777777" w:rsidR="0050641F" w:rsidRDefault="0050641F" w:rsidP="0050641F">
      <w:pPr>
        <w:spacing w:after="0"/>
        <w:rPr>
          <w:color w:val="000000"/>
        </w:rPr>
      </w:pPr>
      <w:r>
        <w:rPr>
          <w:color w:val="000000"/>
        </w:rPr>
        <w:t>This activity includes no discussion of uses of FDA regulated drugs or medical devices which are experimental or off-label.</w:t>
      </w:r>
    </w:p>
    <w:p w14:paraId="237904F8" w14:textId="77777777" w:rsidR="0050641F" w:rsidRDefault="0050641F" w:rsidP="0050641F">
      <w:pPr>
        <w:spacing w:after="0"/>
        <w:rPr>
          <w:color w:val="000000"/>
          <w:sz w:val="20"/>
          <w:szCs w:val="20"/>
        </w:rPr>
      </w:pPr>
      <w:r>
        <w:rPr>
          <w:color w:val="000000"/>
          <w:sz w:val="20"/>
          <w:szCs w:val="20"/>
        </w:rPr>
        <w:t>* The ACCME defines “relevant financial relationships” as financial relationships in any amount occurring within the past 24 months that creates a conflict of interest.</w:t>
      </w:r>
    </w:p>
    <w:p w14:paraId="74C06D97" w14:textId="77777777" w:rsidR="0050641F" w:rsidRDefault="0050641F" w:rsidP="0050641F">
      <w:pPr>
        <w:spacing w:after="0"/>
        <w:rPr>
          <w:color w:val="000000"/>
          <w:sz w:val="20"/>
          <w:szCs w:val="20"/>
        </w:rPr>
      </w:pPr>
    </w:p>
    <w:p w14:paraId="72563740" w14:textId="13CBC38C" w:rsidR="00F46871" w:rsidRPr="008E7E27" w:rsidRDefault="00F46871" w:rsidP="0050641F">
      <w:pPr>
        <w:pStyle w:val="Heading1"/>
        <w:spacing w:before="360"/>
        <w:rPr>
          <w:b w:val="0"/>
          <w:bCs w:val="0"/>
          <w:color w:val="000000"/>
        </w:rPr>
      </w:pPr>
    </w:p>
    <w:sectPr w:rsidR="00F46871" w:rsidRPr="008E7E27" w:rsidSect="007976E3">
      <w:type w:val="continuous"/>
      <w:pgSz w:w="12240" w:h="15840"/>
      <w:pgMar w:top="1440" w:right="1440" w:bottom="1080" w:left="1440" w:header="450" w:footer="8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DA8C9" w14:textId="77777777" w:rsidR="00947BF9" w:rsidRDefault="00947BF9" w:rsidP="00895038">
      <w:r>
        <w:separator/>
      </w:r>
    </w:p>
  </w:endnote>
  <w:endnote w:type="continuationSeparator" w:id="0">
    <w:p w14:paraId="62A43C9A" w14:textId="77777777" w:rsidR="00947BF9" w:rsidRDefault="00947BF9" w:rsidP="00895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6374C" w14:textId="77777777" w:rsidR="007C691D" w:rsidRPr="008A5E13" w:rsidRDefault="007C691D" w:rsidP="00175333">
    <w:pPr>
      <w:pStyle w:val="Footer"/>
      <w:ind w:left="-810"/>
      <w:jc w:val="center"/>
      <w:rPr>
        <w:b/>
        <w:bCs/>
        <w:color w:val="000000"/>
        <w:szCs w:val="18"/>
      </w:rPr>
    </w:pPr>
  </w:p>
  <w:p w14:paraId="7256374D" w14:textId="526A3D5C" w:rsidR="007C691D" w:rsidRPr="008A5E13" w:rsidRDefault="007C691D" w:rsidP="008A5E13">
    <w:pPr>
      <w:pStyle w:val="Footer"/>
      <w:ind w:left="-630"/>
      <w:rPr>
        <w:color w:val="000000"/>
      </w:rPr>
    </w:pPr>
    <w:r>
      <w:rPr>
        <w:color w:val="000000"/>
      </w:rPr>
      <w:t>FAS Master Brochure Template 8.1 Updated January 27, 2021</w:t>
    </w:r>
    <w:r>
      <w:rPr>
        <w:color w:val="000000"/>
      </w:rPr>
      <w:tab/>
    </w:r>
    <w:r w:rsidRPr="008A5E13">
      <w:rPr>
        <w:color w:val="000000"/>
      </w:rPr>
      <w:tab/>
    </w:r>
    <w:sdt>
      <w:sdtPr>
        <w:rPr>
          <w:color w:val="000000"/>
        </w:rPr>
        <w:id w:val="960981605"/>
        <w:docPartObj>
          <w:docPartGallery w:val="Page Numbers (Top of Page)"/>
          <w:docPartUnique/>
        </w:docPartObj>
      </w:sdtPr>
      <w:sdtEndPr/>
      <w:sdtContent>
        <w:r w:rsidRPr="008A5E13">
          <w:rPr>
            <w:color w:val="000000"/>
          </w:rPr>
          <w:t xml:space="preserve">Page </w:t>
        </w:r>
        <w:r w:rsidRPr="008A5E13">
          <w:rPr>
            <w:color w:val="000000"/>
          </w:rPr>
          <w:fldChar w:fldCharType="begin"/>
        </w:r>
        <w:r w:rsidRPr="008A5E13">
          <w:rPr>
            <w:color w:val="000000"/>
          </w:rPr>
          <w:instrText xml:space="preserve"> PAGE </w:instrText>
        </w:r>
        <w:r w:rsidRPr="008A5E13">
          <w:rPr>
            <w:color w:val="000000"/>
          </w:rPr>
          <w:fldChar w:fldCharType="separate"/>
        </w:r>
        <w:r>
          <w:rPr>
            <w:noProof/>
            <w:color w:val="000000"/>
          </w:rPr>
          <w:t>1</w:t>
        </w:r>
        <w:r w:rsidRPr="008A5E13">
          <w:rPr>
            <w:noProof/>
            <w:color w:val="000000"/>
          </w:rPr>
          <w:fldChar w:fldCharType="end"/>
        </w:r>
        <w:r w:rsidRPr="008A5E13">
          <w:rPr>
            <w:color w:val="000000"/>
          </w:rPr>
          <w:t xml:space="preserve"> of </w:t>
        </w:r>
        <w:r w:rsidRPr="008A5E13">
          <w:rPr>
            <w:color w:val="000000"/>
          </w:rPr>
          <w:fldChar w:fldCharType="begin"/>
        </w:r>
        <w:r w:rsidRPr="008A5E13">
          <w:rPr>
            <w:color w:val="000000"/>
          </w:rPr>
          <w:instrText xml:space="preserve"> NUMPAGES  </w:instrText>
        </w:r>
        <w:r w:rsidRPr="008A5E13">
          <w:rPr>
            <w:color w:val="000000"/>
          </w:rPr>
          <w:fldChar w:fldCharType="separate"/>
        </w:r>
        <w:r>
          <w:rPr>
            <w:noProof/>
            <w:color w:val="000000"/>
          </w:rPr>
          <w:t>14</w:t>
        </w:r>
        <w:r w:rsidRPr="008A5E13">
          <w:rPr>
            <w:noProof/>
            <w:color w:val="000000"/>
          </w:rPr>
          <w:fldChar w:fldCharType="end"/>
        </w:r>
      </w:sdtContent>
    </w:sdt>
  </w:p>
  <w:p w14:paraId="7256374E" w14:textId="77777777" w:rsidR="007C691D" w:rsidRDefault="007C6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CF877" w14:textId="77777777" w:rsidR="00947BF9" w:rsidRDefault="00947BF9" w:rsidP="00895038">
      <w:r>
        <w:separator/>
      </w:r>
    </w:p>
  </w:footnote>
  <w:footnote w:type="continuationSeparator" w:id="0">
    <w:p w14:paraId="03AE0D68" w14:textId="77777777" w:rsidR="00947BF9" w:rsidRDefault="00947BF9" w:rsidP="00895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C691D" w14:paraId="57087766" w14:textId="77777777" w:rsidTr="00BD426E">
      <w:tc>
        <w:tcPr>
          <w:tcW w:w="4675" w:type="dxa"/>
        </w:tcPr>
        <w:p w14:paraId="58D8B641" w14:textId="757CB840" w:rsidR="007C691D" w:rsidRDefault="007C691D" w:rsidP="006F2B23">
          <w:pPr>
            <w:pStyle w:val="Header"/>
            <w:jc w:val="center"/>
          </w:pPr>
          <w:r>
            <w:rPr>
              <w:noProof/>
            </w:rPr>
            <w:drawing>
              <wp:inline distT="0" distB="0" distL="0" distR="0" wp14:anchorId="4CB56B2E" wp14:editId="0482B8C5">
                <wp:extent cx="2000248" cy="485775"/>
                <wp:effectExtent l="0" t="0" r="635" b="0"/>
                <wp:docPr id="14" name="Picture 14" descr="Decorative VA Seal&#10;US Department of Veterans Affairs&#10;Veterans Health Administration&#10;Employee Edu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ees.lrn.va.gov/Photo%20Gallery/graphics/ees%20logos/EES%20Logos%202/EES%20Logos%20for%20Video/VHA%20EES%20logo%20-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194" cy="497662"/>
                        </a:xfrm>
                        <a:prstGeom prst="rect">
                          <a:avLst/>
                        </a:prstGeom>
                        <a:noFill/>
                        <a:ln>
                          <a:noFill/>
                        </a:ln>
                      </pic:spPr>
                    </pic:pic>
                  </a:graphicData>
                </a:graphic>
              </wp:inline>
            </w:drawing>
          </w:r>
        </w:p>
      </w:tc>
      <w:tc>
        <w:tcPr>
          <w:tcW w:w="4675" w:type="dxa"/>
        </w:tcPr>
        <w:p w14:paraId="0CD4B3F5" w14:textId="719BFBF2" w:rsidR="007C691D" w:rsidRDefault="006C27C7" w:rsidP="006F2B23">
          <w:pPr>
            <w:pStyle w:val="Header"/>
            <w:jc w:val="center"/>
          </w:pPr>
          <w:r>
            <w:rPr>
              <w:noProof/>
            </w:rPr>
            <w:drawing>
              <wp:inline distT="0" distB="0" distL="0" distR="0" wp14:anchorId="2DF7065D" wp14:editId="0863A41F">
                <wp:extent cx="1790700" cy="603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0" cy="603250"/>
                        </a:xfrm>
                        <a:prstGeom prst="rect">
                          <a:avLst/>
                        </a:prstGeom>
                        <a:noFill/>
                        <a:ln>
                          <a:noFill/>
                        </a:ln>
                      </pic:spPr>
                    </pic:pic>
                  </a:graphicData>
                </a:graphic>
              </wp:inline>
            </w:drawing>
          </w:r>
        </w:p>
      </w:tc>
    </w:tr>
  </w:tbl>
  <w:p w14:paraId="7256374B" w14:textId="547B3C42" w:rsidR="007C691D" w:rsidRPr="00AC7060" w:rsidRDefault="007C691D" w:rsidP="00BD426E">
    <w:pPr>
      <w:pStyle w:val="Header"/>
      <w:tabs>
        <w:tab w:val="clear" w:pos="4680"/>
        <w:tab w:val="clear" w:pos="9360"/>
        <w:tab w:val="left" w:pos="53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E986F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4D95"/>
    <w:multiLevelType w:val="hybridMultilevel"/>
    <w:tmpl w:val="187CD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5218A"/>
    <w:multiLevelType w:val="hybridMultilevel"/>
    <w:tmpl w:val="A272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07E61"/>
    <w:multiLevelType w:val="hybridMultilevel"/>
    <w:tmpl w:val="D084001C"/>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B55594"/>
    <w:multiLevelType w:val="hybridMultilevel"/>
    <w:tmpl w:val="EE863F70"/>
    <w:lvl w:ilvl="0" w:tplc="0409000F">
      <w:start w:val="1"/>
      <w:numFmt w:val="decimal"/>
      <w:lvlText w:val="%1."/>
      <w:lvlJc w:val="left"/>
      <w:pPr>
        <w:ind w:left="1080" w:hanging="360"/>
      </w:pPr>
      <w:rPr>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7CF45C1"/>
    <w:multiLevelType w:val="hybridMultilevel"/>
    <w:tmpl w:val="BB0087CA"/>
    <w:lvl w:ilvl="0" w:tplc="D660D6EA">
      <w:start w:val="1"/>
      <w:numFmt w:val="decimal"/>
      <w:lvlText w:val="%1."/>
      <w:lvlJc w:val="left"/>
      <w:pPr>
        <w:ind w:left="63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916519B"/>
    <w:multiLevelType w:val="hybridMultilevel"/>
    <w:tmpl w:val="D084001C"/>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A1D38AD"/>
    <w:multiLevelType w:val="hybridMultilevel"/>
    <w:tmpl w:val="D4E4C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515B3E"/>
    <w:multiLevelType w:val="hybridMultilevel"/>
    <w:tmpl w:val="49F22722"/>
    <w:lvl w:ilvl="0" w:tplc="C90C8AB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7A5519"/>
    <w:multiLevelType w:val="hybridMultilevel"/>
    <w:tmpl w:val="C23606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722437"/>
    <w:multiLevelType w:val="hybridMultilevel"/>
    <w:tmpl w:val="51385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4505E0"/>
    <w:multiLevelType w:val="hybridMultilevel"/>
    <w:tmpl w:val="5D781B6E"/>
    <w:lvl w:ilvl="0" w:tplc="095671DC">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963476"/>
    <w:multiLevelType w:val="hybridMultilevel"/>
    <w:tmpl w:val="9DB6F48A"/>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1BE08A4"/>
    <w:multiLevelType w:val="hybridMultilevel"/>
    <w:tmpl w:val="5D309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777D43"/>
    <w:multiLevelType w:val="hybridMultilevel"/>
    <w:tmpl w:val="86A6E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295784"/>
    <w:multiLevelType w:val="hybridMultilevel"/>
    <w:tmpl w:val="65168528"/>
    <w:lvl w:ilvl="0" w:tplc="C18803F4">
      <w:start w:val="1"/>
      <w:numFmt w:val="decimal"/>
      <w:lvlText w:val="%1."/>
      <w:lvlJc w:val="left"/>
      <w:pPr>
        <w:ind w:left="630" w:hanging="360"/>
      </w:pPr>
      <w:rPr>
        <w:rFonts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657E00"/>
    <w:multiLevelType w:val="hybridMultilevel"/>
    <w:tmpl w:val="52DE6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604C2C"/>
    <w:multiLevelType w:val="hybridMultilevel"/>
    <w:tmpl w:val="71961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69014C"/>
    <w:multiLevelType w:val="hybridMultilevel"/>
    <w:tmpl w:val="771E2B6C"/>
    <w:lvl w:ilvl="0" w:tplc="ADB80838">
      <w:start w:val="1"/>
      <w:numFmt w:val="decimal"/>
      <w:lvlText w:val="%1."/>
      <w:lvlJc w:val="left"/>
      <w:pPr>
        <w:ind w:left="630" w:hanging="360"/>
      </w:pPr>
      <w:rPr>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39B027E"/>
    <w:multiLevelType w:val="hybridMultilevel"/>
    <w:tmpl w:val="23F0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7E71D3"/>
    <w:multiLevelType w:val="hybridMultilevel"/>
    <w:tmpl w:val="D974D8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DAA5359"/>
    <w:multiLevelType w:val="hybridMultilevel"/>
    <w:tmpl w:val="6D38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D77671"/>
    <w:multiLevelType w:val="hybridMultilevel"/>
    <w:tmpl w:val="575857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F57B12"/>
    <w:multiLevelType w:val="hybridMultilevel"/>
    <w:tmpl w:val="9418FB5C"/>
    <w:lvl w:ilvl="0" w:tplc="ADB80838">
      <w:start w:val="1"/>
      <w:numFmt w:val="decimal"/>
      <w:lvlText w:val="%1."/>
      <w:lvlJc w:val="left"/>
      <w:pPr>
        <w:ind w:left="630" w:hanging="360"/>
      </w:pPr>
      <w:rPr>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6"/>
  </w:num>
  <w:num w:numId="2">
    <w:abstractNumId w:val="13"/>
  </w:num>
  <w:num w:numId="3">
    <w:abstractNumId w:val="0"/>
  </w:num>
  <w:num w:numId="4">
    <w:abstractNumId w:val="9"/>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2"/>
  </w:num>
  <w:num w:numId="9">
    <w:abstractNumId w:val="6"/>
  </w:num>
  <w:num w:numId="10">
    <w:abstractNumId w:val="2"/>
  </w:num>
  <w:num w:numId="11">
    <w:abstractNumId w:val="1"/>
  </w:num>
  <w:num w:numId="12">
    <w:abstractNumId w:val="22"/>
  </w:num>
  <w:num w:numId="13">
    <w:abstractNumId w:val="11"/>
  </w:num>
  <w:num w:numId="14">
    <w:abstractNumId w:val="19"/>
  </w:num>
  <w:num w:numId="15">
    <w:abstractNumId w:val="21"/>
  </w:num>
  <w:num w:numId="16">
    <w:abstractNumId w:val="23"/>
  </w:num>
  <w:num w:numId="17">
    <w:abstractNumId w:val="4"/>
  </w:num>
  <w:num w:numId="18">
    <w:abstractNumId w:val="15"/>
  </w:num>
  <w:num w:numId="19">
    <w:abstractNumId w:val="18"/>
  </w:num>
  <w:num w:numId="20">
    <w:abstractNumId w:val="3"/>
  </w:num>
  <w:num w:numId="21">
    <w:abstractNumId w:val="20"/>
  </w:num>
  <w:num w:numId="22">
    <w:abstractNumId w:val="7"/>
  </w:num>
  <w:num w:numId="23">
    <w:abstractNumId w:val="14"/>
  </w:num>
  <w:num w:numId="24">
    <w:abstractNumId w:val="17"/>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mk0ebnVyY3cqWmBZBkXDTjTbr5Q8n9ACDfeHsiGgUm4FNS5Wk8EAzbKjOgvQInPDRUUsJHZcfpXvo8cMA9mkyQ==" w:salt="hZv3EEpHys3rBTDJs+tr2w=="/>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2B9"/>
    <w:rsid w:val="00001718"/>
    <w:rsid w:val="00003171"/>
    <w:rsid w:val="00005558"/>
    <w:rsid w:val="0000608C"/>
    <w:rsid w:val="00007812"/>
    <w:rsid w:val="0002397D"/>
    <w:rsid w:val="00025FF4"/>
    <w:rsid w:val="00027262"/>
    <w:rsid w:val="0003210A"/>
    <w:rsid w:val="00032C76"/>
    <w:rsid w:val="00042E6E"/>
    <w:rsid w:val="00051ADE"/>
    <w:rsid w:val="000522B9"/>
    <w:rsid w:val="00053C4F"/>
    <w:rsid w:val="0005469E"/>
    <w:rsid w:val="00056CE4"/>
    <w:rsid w:val="000577F8"/>
    <w:rsid w:val="00066A36"/>
    <w:rsid w:val="00082B95"/>
    <w:rsid w:val="00082F2A"/>
    <w:rsid w:val="00084E56"/>
    <w:rsid w:val="00086D5A"/>
    <w:rsid w:val="00090A36"/>
    <w:rsid w:val="00093FAD"/>
    <w:rsid w:val="00097D77"/>
    <w:rsid w:val="000A3910"/>
    <w:rsid w:val="000B0A36"/>
    <w:rsid w:val="000B255C"/>
    <w:rsid w:val="000B4CFD"/>
    <w:rsid w:val="000C1495"/>
    <w:rsid w:val="000C1D99"/>
    <w:rsid w:val="000C4F98"/>
    <w:rsid w:val="000D0181"/>
    <w:rsid w:val="000D40F2"/>
    <w:rsid w:val="000E20A7"/>
    <w:rsid w:val="000E40E2"/>
    <w:rsid w:val="000E4235"/>
    <w:rsid w:val="000E55ED"/>
    <w:rsid w:val="000E5A8C"/>
    <w:rsid w:val="000E5EE5"/>
    <w:rsid w:val="000F0AE4"/>
    <w:rsid w:val="000F1A6D"/>
    <w:rsid w:val="000F67FC"/>
    <w:rsid w:val="00111553"/>
    <w:rsid w:val="00113978"/>
    <w:rsid w:val="00115B26"/>
    <w:rsid w:val="001160C0"/>
    <w:rsid w:val="0012171D"/>
    <w:rsid w:val="00122846"/>
    <w:rsid w:val="00126421"/>
    <w:rsid w:val="00126778"/>
    <w:rsid w:val="0012689E"/>
    <w:rsid w:val="00130294"/>
    <w:rsid w:val="00130F2F"/>
    <w:rsid w:val="00132F17"/>
    <w:rsid w:val="001359B4"/>
    <w:rsid w:val="00136219"/>
    <w:rsid w:val="001505F8"/>
    <w:rsid w:val="0015743E"/>
    <w:rsid w:val="0016164A"/>
    <w:rsid w:val="00170448"/>
    <w:rsid w:val="001714DE"/>
    <w:rsid w:val="00172773"/>
    <w:rsid w:val="00172A2C"/>
    <w:rsid w:val="00172CD7"/>
    <w:rsid w:val="001730B3"/>
    <w:rsid w:val="00173B00"/>
    <w:rsid w:val="00175333"/>
    <w:rsid w:val="001758B8"/>
    <w:rsid w:val="001766D8"/>
    <w:rsid w:val="00177BF5"/>
    <w:rsid w:val="0018083E"/>
    <w:rsid w:val="00185114"/>
    <w:rsid w:val="00194C2C"/>
    <w:rsid w:val="001A29A2"/>
    <w:rsid w:val="001A4A21"/>
    <w:rsid w:val="001B2936"/>
    <w:rsid w:val="001B3943"/>
    <w:rsid w:val="001C02AA"/>
    <w:rsid w:val="001C3FA3"/>
    <w:rsid w:val="001C703C"/>
    <w:rsid w:val="001D21F7"/>
    <w:rsid w:val="001D25B6"/>
    <w:rsid w:val="001D290C"/>
    <w:rsid w:val="001D30A9"/>
    <w:rsid w:val="001D3EE8"/>
    <w:rsid w:val="001D42C9"/>
    <w:rsid w:val="001D42EF"/>
    <w:rsid w:val="001D5113"/>
    <w:rsid w:val="001D7107"/>
    <w:rsid w:val="001D7E18"/>
    <w:rsid w:val="001E11B1"/>
    <w:rsid w:val="001E48FC"/>
    <w:rsid w:val="001E7A43"/>
    <w:rsid w:val="001F0939"/>
    <w:rsid w:val="001F101B"/>
    <w:rsid w:val="001F1A07"/>
    <w:rsid w:val="001F2E29"/>
    <w:rsid w:val="001F3CFB"/>
    <w:rsid w:val="001F3FB6"/>
    <w:rsid w:val="001F45F0"/>
    <w:rsid w:val="001F6CFE"/>
    <w:rsid w:val="0020173D"/>
    <w:rsid w:val="00201A31"/>
    <w:rsid w:val="00211A41"/>
    <w:rsid w:val="002128D6"/>
    <w:rsid w:val="00214CE2"/>
    <w:rsid w:val="002158D6"/>
    <w:rsid w:val="0021602D"/>
    <w:rsid w:val="002205BD"/>
    <w:rsid w:val="00221DBE"/>
    <w:rsid w:val="00222A7E"/>
    <w:rsid w:val="00222BFB"/>
    <w:rsid w:val="00223246"/>
    <w:rsid w:val="00230AAB"/>
    <w:rsid w:val="0023384D"/>
    <w:rsid w:val="00233DA5"/>
    <w:rsid w:val="00233E58"/>
    <w:rsid w:val="002342B5"/>
    <w:rsid w:val="00234331"/>
    <w:rsid w:val="002407E5"/>
    <w:rsid w:val="00241208"/>
    <w:rsid w:val="002464DB"/>
    <w:rsid w:val="00256012"/>
    <w:rsid w:val="00260D30"/>
    <w:rsid w:val="0027550E"/>
    <w:rsid w:val="002802C1"/>
    <w:rsid w:val="00281ED1"/>
    <w:rsid w:val="00283B82"/>
    <w:rsid w:val="00294805"/>
    <w:rsid w:val="002A1584"/>
    <w:rsid w:val="002A4EE3"/>
    <w:rsid w:val="002A63E4"/>
    <w:rsid w:val="002A6552"/>
    <w:rsid w:val="002A6E24"/>
    <w:rsid w:val="002B56EE"/>
    <w:rsid w:val="002C41AC"/>
    <w:rsid w:val="002C44AC"/>
    <w:rsid w:val="002C78B6"/>
    <w:rsid w:val="002E5C43"/>
    <w:rsid w:val="002E5D2D"/>
    <w:rsid w:val="002F16AA"/>
    <w:rsid w:val="002F3115"/>
    <w:rsid w:val="002F441E"/>
    <w:rsid w:val="002F45E1"/>
    <w:rsid w:val="002F7638"/>
    <w:rsid w:val="00300E47"/>
    <w:rsid w:val="0030339D"/>
    <w:rsid w:val="00307E8B"/>
    <w:rsid w:val="00315FBA"/>
    <w:rsid w:val="00322A7D"/>
    <w:rsid w:val="00325591"/>
    <w:rsid w:val="0033187B"/>
    <w:rsid w:val="00333382"/>
    <w:rsid w:val="00333CC2"/>
    <w:rsid w:val="003342F3"/>
    <w:rsid w:val="00334C02"/>
    <w:rsid w:val="00335FBE"/>
    <w:rsid w:val="0033728C"/>
    <w:rsid w:val="003458A3"/>
    <w:rsid w:val="0035167B"/>
    <w:rsid w:val="003537BC"/>
    <w:rsid w:val="00356040"/>
    <w:rsid w:val="003605E8"/>
    <w:rsid w:val="00362D5D"/>
    <w:rsid w:val="0037337F"/>
    <w:rsid w:val="0037440C"/>
    <w:rsid w:val="00392929"/>
    <w:rsid w:val="003933D5"/>
    <w:rsid w:val="0039347E"/>
    <w:rsid w:val="00394449"/>
    <w:rsid w:val="00397054"/>
    <w:rsid w:val="0039782D"/>
    <w:rsid w:val="003A0BE1"/>
    <w:rsid w:val="003A3F57"/>
    <w:rsid w:val="003A5A7D"/>
    <w:rsid w:val="003B38B9"/>
    <w:rsid w:val="003B418A"/>
    <w:rsid w:val="003B69BE"/>
    <w:rsid w:val="003B7F58"/>
    <w:rsid w:val="003C3659"/>
    <w:rsid w:val="003C57F7"/>
    <w:rsid w:val="003D019F"/>
    <w:rsid w:val="003D19EB"/>
    <w:rsid w:val="003D20A3"/>
    <w:rsid w:val="003D4206"/>
    <w:rsid w:val="003D5241"/>
    <w:rsid w:val="003E2A05"/>
    <w:rsid w:val="003E7C17"/>
    <w:rsid w:val="003F2BA3"/>
    <w:rsid w:val="003F46A9"/>
    <w:rsid w:val="003F7C76"/>
    <w:rsid w:val="00400355"/>
    <w:rsid w:val="00411F6E"/>
    <w:rsid w:val="00415614"/>
    <w:rsid w:val="00416B9F"/>
    <w:rsid w:val="004225F2"/>
    <w:rsid w:val="00423B84"/>
    <w:rsid w:val="00427A51"/>
    <w:rsid w:val="004300B5"/>
    <w:rsid w:val="004302DA"/>
    <w:rsid w:val="00437B4F"/>
    <w:rsid w:val="00441C8A"/>
    <w:rsid w:val="00443964"/>
    <w:rsid w:val="00444EE5"/>
    <w:rsid w:val="004507BB"/>
    <w:rsid w:val="00452387"/>
    <w:rsid w:val="00452F94"/>
    <w:rsid w:val="0045321E"/>
    <w:rsid w:val="00456D25"/>
    <w:rsid w:val="004574B3"/>
    <w:rsid w:val="00463FAC"/>
    <w:rsid w:val="00465180"/>
    <w:rsid w:val="00465FEE"/>
    <w:rsid w:val="004721F6"/>
    <w:rsid w:val="00481FEE"/>
    <w:rsid w:val="004907A9"/>
    <w:rsid w:val="0049321B"/>
    <w:rsid w:val="00494366"/>
    <w:rsid w:val="00494F68"/>
    <w:rsid w:val="004952F3"/>
    <w:rsid w:val="00497ABC"/>
    <w:rsid w:val="004A175B"/>
    <w:rsid w:val="004A2E2E"/>
    <w:rsid w:val="004A2F26"/>
    <w:rsid w:val="004C0584"/>
    <w:rsid w:val="004C1BE7"/>
    <w:rsid w:val="004C295A"/>
    <w:rsid w:val="004C4296"/>
    <w:rsid w:val="004E01F4"/>
    <w:rsid w:val="004E24A7"/>
    <w:rsid w:val="004E2899"/>
    <w:rsid w:val="004E2D6B"/>
    <w:rsid w:val="004E2D8B"/>
    <w:rsid w:val="004E44CC"/>
    <w:rsid w:val="004E50B8"/>
    <w:rsid w:val="004E583A"/>
    <w:rsid w:val="004E6259"/>
    <w:rsid w:val="004E62CE"/>
    <w:rsid w:val="004E6497"/>
    <w:rsid w:val="004E783C"/>
    <w:rsid w:val="004F2806"/>
    <w:rsid w:val="004F6891"/>
    <w:rsid w:val="004F7DEC"/>
    <w:rsid w:val="00501A4D"/>
    <w:rsid w:val="00503B00"/>
    <w:rsid w:val="0050641F"/>
    <w:rsid w:val="00507820"/>
    <w:rsid w:val="00521780"/>
    <w:rsid w:val="00536644"/>
    <w:rsid w:val="00536CB9"/>
    <w:rsid w:val="005401D4"/>
    <w:rsid w:val="005405B2"/>
    <w:rsid w:val="00543052"/>
    <w:rsid w:val="00553C15"/>
    <w:rsid w:val="005544B3"/>
    <w:rsid w:val="0055559A"/>
    <w:rsid w:val="0055776F"/>
    <w:rsid w:val="00557BE9"/>
    <w:rsid w:val="005652F6"/>
    <w:rsid w:val="00566F05"/>
    <w:rsid w:val="00567A0E"/>
    <w:rsid w:val="00572533"/>
    <w:rsid w:val="005728EE"/>
    <w:rsid w:val="00577920"/>
    <w:rsid w:val="00580246"/>
    <w:rsid w:val="00584CA4"/>
    <w:rsid w:val="005911E5"/>
    <w:rsid w:val="0059464E"/>
    <w:rsid w:val="0059794A"/>
    <w:rsid w:val="005979A5"/>
    <w:rsid w:val="00597E71"/>
    <w:rsid w:val="005A0F46"/>
    <w:rsid w:val="005A559C"/>
    <w:rsid w:val="005B0378"/>
    <w:rsid w:val="005B0C54"/>
    <w:rsid w:val="005B6112"/>
    <w:rsid w:val="005B74A0"/>
    <w:rsid w:val="005C1BBF"/>
    <w:rsid w:val="005C25FA"/>
    <w:rsid w:val="005C567D"/>
    <w:rsid w:val="005D3D54"/>
    <w:rsid w:val="005D62BD"/>
    <w:rsid w:val="005E4271"/>
    <w:rsid w:val="005E6A03"/>
    <w:rsid w:val="005F0F0C"/>
    <w:rsid w:val="005F4B73"/>
    <w:rsid w:val="005F55B8"/>
    <w:rsid w:val="005F5AFF"/>
    <w:rsid w:val="005F6481"/>
    <w:rsid w:val="005F6DC8"/>
    <w:rsid w:val="006005CF"/>
    <w:rsid w:val="006049AB"/>
    <w:rsid w:val="00604E65"/>
    <w:rsid w:val="00606D1D"/>
    <w:rsid w:val="00607519"/>
    <w:rsid w:val="006127BC"/>
    <w:rsid w:val="006134C9"/>
    <w:rsid w:val="006153AE"/>
    <w:rsid w:val="0062116A"/>
    <w:rsid w:val="006240F8"/>
    <w:rsid w:val="00627A23"/>
    <w:rsid w:val="00632CFB"/>
    <w:rsid w:val="00633C56"/>
    <w:rsid w:val="00633DD3"/>
    <w:rsid w:val="00634451"/>
    <w:rsid w:val="0063450B"/>
    <w:rsid w:val="0063472B"/>
    <w:rsid w:val="00635158"/>
    <w:rsid w:val="006413E1"/>
    <w:rsid w:val="0064168A"/>
    <w:rsid w:val="006425D1"/>
    <w:rsid w:val="006435C5"/>
    <w:rsid w:val="0065292D"/>
    <w:rsid w:val="00652AAF"/>
    <w:rsid w:val="00652AB6"/>
    <w:rsid w:val="00653DF7"/>
    <w:rsid w:val="00662C99"/>
    <w:rsid w:val="00665B0F"/>
    <w:rsid w:val="0066614F"/>
    <w:rsid w:val="0067103B"/>
    <w:rsid w:val="00671769"/>
    <w:rsid w:val="00674715"/>
    <w:rsid w:val="0067569B"/>
    <w:rsid w:val="0068380C"/>
    <w:rsid w:val="006854B5"/>
    <w:rsid w:val="00690D73"/>
    <w:rsid w:val="0069399C"/>
    <w:rsid w:val="00694C92"/>
    <w:rsid w:val="006A2957"/>
    <w:rsid w:val="006A2D21"/>
    <w:rsid w:val="006A4A02"/>
    <w:rsid w:val="006A5E83"/>
    <w:rsid w:val="006A6480"/>
    <w:rsid w:val="006A7AA0"/>
    <w:rsid w:val="006A7E8D"/>
    <w:rsid w:val="006B2B9A"/>
    <w:rsid w:val="006B3B02"/>
    <w:rsid w:val="006C0341"/>
    <w:rsid w:val="006C0CDC"/>
    <w:rsid w:val="006C27C7"/>
    <w:rsid w:val="006C3679"/>
    <w:rsid w:val="006C6FA6"/>
    <w:rsid w:val="006C71AF"/>
    <w:rsid w:val="006D3D9D"/>
    <w:rsid w:val="006D4897"/>
    <w:rsid w:val="006D5826"/>
    <w:rsid w:val="006E19AA"/>
    <w:rsid w:val="006F277B"/>
    <w:rsid w:val="006F2B23"/>
    <w:rsid w:val="006F541D"/>
    <w:rsid w:val="006F7D1A"/>
    <w:rsid w:val="0071019C"/>
    <w:rsid w:val="007110B1"/>
    <w:rsid w:val="00714427"/>
    <w:rsid w:val="00725A5A"/>
    <w:rsid w:val="00726B35"/>
    <w:rsid w:val="00726D64"/>
    <w:rsid w:val="00730911"/>
    <w:rsid w:val="00731DA8"/>
    <w:rsid w:val="00732B2F"/>
    <w:rsid w:val="0073300A"/>
    <w:rsid w:val="0073600E"/>
    <w:rsid w:val="007414B5"/>
    <w:rsid w:val="0074412C"/>
    <w:rsid w:val="00745977"/>
    <w:rsid w:val="00746072"/>
    <w:rsid w:val="00753EC2"/>
    <w:rsid w:val="007654EB"/>
    <w:rsid w:val="00766169"/>
    <w:rsid w:val="0077021E"/>
    <w:rsid w:val="007725FB"/>
    <w:rsid w:val="0077270D"/>
    <w:rsid w:val="00775145"/>
    <w:rsid w:val="0078196B"/>
    <w:rsid w:val="00784BBD"/>
    <w:rsid w:val="00791637"/>
    <w:rsid w:val="0079395B"/>
    <w:rsid w:val="007976E3"/>
    <w:rsid w:val="007A2068"/>
    <w:rsid w:val="007A20D2"/>
    <w:rsid w:val="007A4D59"/>
    <w:rsid w:val="007A6B65"/>
    <w:rsid w:val="007A78E2"/>
    <w:rsid w:val="007B3E90"/>
    <w:rsid w:val="007C691D"/>
    <w:rsid w:val="007C6F50"/>
    <w:rsid w:val="007D281F"/>
    <w:rsid w:val="007D2FF9"/>
    <w:rsid w:val="007D5C09"/>
    <w:rsid w:val="007D667B"/>
    <w:rsid w:val="007D6C7F"/>
    <w:rsid w:val="007E0CB7"/>
    <w:rsid w:val="007E121A"/>
    <w:rsid w:val="007E17F6"/>
    <w:rsid w:val="007E34F5"/>
    <w:rsid w:val="007E473B"/>
    <w:rsid w:val="007E4B4E"/>
    <w:rsid w:val="007E627D"/>
    <w:rsid w:val="007F08E4"/>
    <w:rsid w:val="007F2335"/>
    <w:rsid w:val="007F7323"/>
    <w:rsid w:val="00800F92"/>
    <w:rsid w:val="00805CAB"/>
    <w:rsid w:val="00806333"/>
    <w:rsid w:val="00806488"/>
    <w:rsid w:val="008065FE"/>
    <w:rsid w:val="0080705C"/>
    <w:rsid w:val="008117B5"/>
    <w:rsid w:val="00811FD5"/>
    <w:rsid w:val="00813B15"/>
    <w:rsid w:val="00813FDB"/>
    <w:rsid w:val="00814111"/>
    <w:rsid w:val="00815E0D"/>
    <w:rsid w:val="008174E0"/>
    <w:rsid w:val="00820081"/>
    <w:rsid w:val="00820B3A"/>
    <w:rsid w:val="008212C3"/>
    <w:rsid w:val="008216A6"/>
    <w:rsid w:val="00823E27"/>
    <w:rsid w:val="008253FF"/>
    <w:rsid w:val="008272C3"/>
    <w:rsid w:val="008342CC"/>
    <w:rsid w:val="008349DD"/>
    <w:rsid w:val="00837515"/>
    <w:rsid w:val="00843A0C"/>
    <w:rsid w:val="0084793D"/>
    <w:rsid w:val="008505DA"/>
    <w:rsid w:val="00857EB8"/>
    <w:rsid w:val="00865DDF"/>
    <w:rsid w:val="008677F0"/>
    <w:rsid w:val="00870783"/>
    <w:rsid w:val="00872A64"/>
    <w:rsid w:val="008731A6"/>
    <w:rsid w:val="008738B5"/>
    <w:rsid w:val="00875432"/>
    <w:rsid w:val="0087724C"/>
    <w:rsid w:val="00877AF1"/>
    <w:rsid w:val="00881262"/>
    <w:rsid w:val="00883317"/>
    <w:rsid w:val="00890E0A"/>
    <w:rsid w:val="00891CA9"/>
    <w:rsid w:val="00895038"/>
    <w:rsid w:val="008A1A87"/>
    <w:rsid w:val="008A5E13"/>
    <w:rsid w:val="008A7CCE"/>
    <w:rsid w:val="008B1AE0"/>
    <w:rsid w:val="008B1CDA"/>
    <w:rsid w:val="008B38AF"/>
    <w:rsid w:val="008C04F8"/>
    <w:rsid w:val="008C10D3"/>
    <w:rsid w:val="008C6140"/>
    <w:rsid w:val="008D1DFF"/>
    <w:rsid w:val="008E018A"/>
    <w:rsid w:val="008E0D89"/>
    <w:rsid w:val="008E7E27"/>
    <w:rsid w:val="008E7F2B"/>
    <w:rsid w:val="008F122B"/>
    <w:rsid w:val="008F7630"/>
    <w:rsid w:val="00902291"/>
    <w:rsid w:val="009035F3"/>
    <w:rsid w:val="00903E41"/>
    <w:rsid w:val="00911959"/>
    <w:rsid w:val="00914E87"/>
    <w:rsid w:val="00914F09"/>
    <w:rsid w:val="00915AF7"/>
    <w:rsid w:val="00925695"/>
    <w:rsid w:val="00930C2A"/>
    <w:rsid w:val="00931887"/>
    <w:rsid w:val="009337CA"/>
    <w:rsid w:val="00934436"/>
    <w:rsid w:val="009345AB"/>
    <w:rsid w:val="00937899"/>
    <w:rsid w:val="00945351"/>
    <w:rsid w:val="00947BF9"/>
    <w:rsid w:val="009509E5"/>
    <w:rsid w:val="00957B66"/>
    <w:rsid w:val="009643C4"/>
    <w:rsid w:val="009648A8"/>
    <w:rsid w:val="00964BC8"/>
    <w:rsid w:val="0096648B"/>
    <w:rsid w:val="0096794A"/>
    <w:rsid w:val="00973ACE"/>
    <w:rsid w:val="00974E68"/>
    <w:rsid w:val="00981D44"/>
    <w:rsid w:val="00984C94"/>
    <w:rsid w:val="00990954"/>
    <w:rsid w:val="00993B3B"/>
    <w:rsid w:val="00997B6A"/>
    <w:rsid w:val="009A0006"/>
    <w:rsid w:val="009A41FD"/>
    <w:rsid w:val="009A4481"/>
    <w:rsid w:val="009A53CA"/>
    <w:rsid w:val="009A6BBF"/>
    <w:rsid w:val="009A7731"/>
    <w:rsid w:val="009B13DE"/>
    <w:rsid w:val="009B335A"/>
    <w:rsid w:val="009B355A"/>
    <w:rsid w:val="009B4D1D"/>
    <w:rsid w:val="009B6CCC"/>
    <w:rsid w:val="009C3BAE"/>
    <w:rsid w:val="009C6866"/>
    <w:rsid w:val="009D369E"/>
    <w:rsid w:val="009D38A6"/>
    <w:rsid w:val="009D4798"/>
    <w:rsid w:val="009D4AC5"/>
    <w:rsid w:val="009E1CE9"/>
    <w:rsid w:val="009E3DF7"/>
    <w:rsid w:val="009E50B9"/>
    <w:rsid w:val="009E5168"/>
    <w:rsid w:val="009F50AB"/>
    <w:rsid w:val="00A02AE2"/>
    <w:rsid w:val="00A03ED3"/>
    <w:rsid w:val="00A109F2"/>
    <w:rsid w:val="00A142A5"/>
    <w:rsid w:val="00A16A84"/>
    <w:rsid w:val="00A21839"/>
    <w:rsid w:val="00A23A3A"/>
    <w:rsid w:val="00A2466E"/>
    <w:rsid w:val="00A25C55"/>
    <w:rsid w:val="00A27EA2"/>
    <w:rsid w:val="00A30ABE"/>
    <w:rsid w:val="00A313B5"/>
    <w:rsid w:val="00A327D2"/>
    <w:rsid w:val="00A3473D"/>
    <w:rsid w:val="00A41CB2"/>
    <w:rsid w:val="00A4246D"/>
    <w:rsid w:val="00A430BF"/>
    <w:rsid w:val="00A4388B"/>
    <w:rsid w:val="00A47305"/>
    <w:rsid w:val="00A50786"/>
    <w:rsid w:val="00A53322"/>
    <w:rsid w:val="00A550F4"/>
    <w:rsid w:val="00A5515C"/>
    <w:rsid w:val="00A578E5"/>
    <w:rsid w:val="00A62E9E"/>
    <w:rsid w:val="00A63672"/>
    <w:rsid w:val="00A7078B"/>
    <w:rsid w:val="00A709E6"/>
    <w:rsid w:val="00A72179"/>
    <w:rsid w:val="00A7408E"/>
    <w:rsid w:val="00A741D0"/>
    <w:rsid w:val="00A746E5"/>
    <w:rsid w:val="00A75186"/>
    <w:rsid w:val="00A82DB6"/>
    <w:rsid w:val="00A86BFE"/>
    <w:rsid w:val="00A91F23"/>
    <w:rsid w:val="00A94AB0"/>
    <w:rsid w:val="00A95805"/>
    <w:rsid w:val="00A96E43"/>
    <w:rsid w:val="00AA0AC1"/>
    <w:rsid w:val="00AA18E4"/>
    <w:rsid w:val="00AA2270"/>
    <w:rsid w:val="00AA576B"/>
    <w:rsid w:val="00AB10D9"/>
    <w:rsid w:val="00AB53F5"/>
    <w:rsid w:val="00AC7060"/>
    <w:rsid w:val="00AD3B4D"/>
    <w:rsid w:val="00AD6FCB"/>
    <w:rsid w:val="00AD78F2"/>
    <w:rsid w:val="00AE0740"/>
    <w:rsid w:val="00AF0455"/>
    <w:rsid w:val="00AF7834"/>
    <w:rsid w:val="00B0129F"/>
    <w:rsid w:val="00B04E55"/>
    <w:rsid w:val="00B10002"/>
    <w:rsid w:val="00B10084"/>
    <w:rsid w:val="00B11957"/>
    <w:rsid w:val="00B141E3"/>
    <w:rsid w:val="00B170F5"/>
    <w:rsid w:val="00B175DC"/>
    <w:rsid w:val="00B17EA9"/>
    <w:rsid w:val="00B2414A"/>
    <w:rsid w:val="00B25E13"/>
    <w:rsid w:val="00B2695C"/>
    <w:rsid w:val="00B2710D"/>
    <w:rsid w:val="00B279C3"/>
    <w:rsid w:val="00B3010D"/>
    <w:rsid w:val="00B30D1F"/>
    <w:rsid w:val="00B3352A"/>
    <w:rsid w:val="00B351B1"/>
    <w:rsid w:val="00B40ED6"/>
    <w:rsid w:val="00B42E19"/>
    <w:rsid w:val="00B4332B"/>
    <w:rsid w:val="00B52961"/>
    <w:rsid w:val="00B72192"/>
    <w:rsid w:val="00B758E9"/>
    <w:rsid w:val="00B75B43"/>
    <w:rsid w:val="00B777F4"/>
    <w:rsid w:val="00B831DD"/>
    <w:rsid w:val="00B844C7"/>
    <w:rsid w:val="00B856CA"/>
    <w:rsid w:val="00B867F0"/>
    <w:rsid w:val="00B877EA"/>
    <w:rsid w:val="00B91A95"/>
    <w:rsid w:val="00B91F64"/>
    <w:rsid w:val="00B94325"/>
    <w:rsid w:val="00BA1788"/>
    <w:rsid w:val="00BA23D8"/>
    <w:rsid w:val="00BA34BE"/>
    <w:rsid w:val="00BA6E1E"/>
    <w:rsid w:val="00BA7330"/>
    <w:rsid w:val="00BB126A"/>
    <w:rsid w:val="00BB5038"/>
    <w:rsid w:val="00BC1DAF"/>
    <w:rsid w:val="00BC42F5"/>
    <w:rsid w:val="00BC5144"/>
    <w:rsid w:val="00BC6B9C"/>
    <w:rsid w:val="00BD257E"/>
    <w:rsid w:val="00BD426E"/>
    <w:rsid w:val="00BD5FBF"/>
    <w:rsid w:val="00BD67F4"/>
    <w:rsid w:val="00BE4D35"/>
    <w:rsid w:val="00BE6C4C"/>
    <w:rsid w:val="00BF064A"/>
    <w:rsid w:val="00BF1A9F"/>
    <w:rsid w:val="00BF1E01"/>
    <w:rsid w:val="00BF5C90"/>
    <w:rsid w:val="00C01D71"/>
    <w:rsid w:val="00C077BD"/>
    <w:rsid w:val="00C146D2"/>
    <w:rsid w:val="00C2112B"/>
    <w:rsid w:val="00C21FA8"/>
    <w:rsid w:val="00C23D35"/>
    <w:rsid w:val="00C25AA4"/>
    <w:rsid w:val="00C2617B"/>
    <w:rsid w:val="00C40DE0"/>
    <w:rsid w:val="00C41093"/>
    <w:rsid w:val="00C46ACC"/>
    <w:rsid w:val="00C47363"/>
    <w:rsid w:val="00C50B46"/>
    <w:rsid w:val="00C50E33"/>
    <w:rsid w:val="00C52E39"/>
    <w:rsid w:val="00C65528"/>
    <w:rsid w:val="00C6698F"/>
    <w:rsid w:val="00C71957"/>
    <w:rsid w:val="00C765C7"/>
    <w:rsid w:val="00C77806"/>
    <w:rsid w:val="00C819EA"/>
    <w:rsid w:val="00C820C1"/>
    <w:rsid w:val="00C829C2"/>
    <w:rsid w:val="00C876BC"/>
    <w:rsid w:val="00C92337"/>
    <w:rsid w:val="00C93D18"/>
    <w:rsid w:val="00CA4C93"/>
    <w:rsid w:val="00CB16FF"/>
    <w:rsid w:val="00CB2F1F"/>
    <w:rsid w:val="00CB3CA0"/>
    <w:rsid w:val="00CB416F"/>
    <w:rsid w:val="00CC0027"/>
    <w:rsid w:val="00CC04F7"/>
    <w:rsid w:val="00CC062B"/>
    <w:rsid w:val="00CC44F3"/>
    <w:rsid w:val="00CC45EE"/>
    <w:rsid w:val="00CC4B42"/>
    <w:rsid w:val="00CD27B6"/>
    <w:rsid w:val="00CD39BF"/>
    <w:rsid w:val="00CD65B5"/>
    <w:rsid w:val="00CE0494"/>
    <w:rsid w:val="00CE0E27"/>
    <w:rsid w:val="00CE100A"/>
    <w:rsid w:val="00CE1708"/>
    <w:rsid w:val="00CE1954"/>
    <w:rsid w:val="00CE256C"/>
    <w:rsid w:val="00CE61FD"/>
    <w:rsid w:val="00CF2386"/>
    <w:rsid w:val="00CF27A3"/>
    <w:rsid w:val="00CF3299"/>
    <w:rsid w:val="00D0532A"/>
    <w:rsid w:val="00D1030F"/>
    <w:rsid w:val="00D17765"/>
    <w:rsid w:val="00D178F5"/>
    <w:rsid w:val="00D217F6"/>
    <w:rsid w:val="00D24D96"/>
    <w:rsid w:val="00D26D63"/>
    <w:rsid w:val="00D328D3"/>
    <w:rsid w:val="00D35295"/>
    <w:rsid w:val="00D46549"/>
    <w:rsid w:val="00D5000A"/>
    <w:rsid w:val="00D52BAD"/>
    <w:rsid w:val="00D664B0"/>
    <w:rsid w:val="00D6708C"/>
    <w:rsid w:val="00D7022F"/>
    <w:rsid w:val="00D73743"/>
    <w:rsid w:val="00D75CE8"/>
    <w:rsid w:val="00D762E2"/>
    <w:rsid w:val="00D8138D"/>
    <w:rsid w:val="00D821AB"/>
    <w:rsid w:val="00D827E2"/>
    <w:rsid w:val="00D85F5C"/>
    <w:rsid w:val="00D90727"/>
    <w:rsid w:val="00DA0EB0"/>
    <w:rsid w:val="00DA2CBF"/>
    <w:rsid w:val="00DA42E2"/>
    <w:rsid w:val="00DA6E1E"/>
    <w:rsid w:val="00DC6A62"/>
    <w:rsid w:val="00DD0746"/>
    <w:rsid w:val="00DD2928"/>
    <w:rsid w:val="00DD2FE6"/>
    <w:rsid w:val="00DD3E2A"/>
    <w:rsid w:val="00DE2ECE"/>
    <w:rsid w:val="00DE4E18"/>
    <w:rsid w:val="00DE69F9"/>
    <w:rsid w:val="00DF01C9"/>
    <w:rsid w:val="00DF0A41"/>
    <w:rsid w:val="00DF0CD5"/>
    <w:rsid w:val="00DF32D1"/>
    <w:rsid w:val="00DF50CE"/>
    <w:rsid w:val="00DF778F"/>
    <w:rsid w:val="00E00345"/>
    <w:rsid w:val="00E01927"/>
    <w:rsid w:val="00E025EE"/>
    <w:rsid w:val="00E02F17"/>
    <w:rsid w:val="00E05333"/>
    <w:rsid w:val="00E060E2"/>
    <w:rsid w:val="00E06463"/>
    <w:rsid w:val="00E064F2"/>
    <w:rsid w:val="00E11589"/>
    <w:rsid w:val="00E1332A"/>
    <w:rsid w:val="00E178F6"/>
    <w:rsid w:val="00E20B89"/>
    <w:rsid w:val="00E27F4E"/>
    <w:rsid w:val="00E31C85"/>
    <w:rsid w:val="00E51D9A"/>
    <w:rsid w:val="00E52324"/>
    <w:rsid w:val="00E53410"/>
    <w:rsid w:val="00E534D6"/>
    <w:rsid w:val="00E57058"/>
    <w:rsid w:val="00E604D7"/>
    <w:rsid w:val="00E611C2"/>
    <w:rsid w:val="00E62867"/>
    <w:rsid w:val="00E66699"/>
    <w:rsid w:val="00E703A4"/>
    <w:rsid w:val="00E75C2A"/>
    <w:rsid w:val="00E83051"/>
    <w:rsid w:val="00E83F94"/>
    <w:rsid w:val="00E8405D"/>
    <w:rsid w:val="00E84FC5"/>
    <w:rsid w:val="00E86569"/>
    <w:rsid w:val="00E91032"/>
    <w:rsid w:val="00E92613"/>
    <w:rsid w:val="00E95D0F"/>
    <w:rsid w:val="00E97674"/>
    <w:rsid w:val="00EA3E93"/>
    <w:rsid w:val="00EB174C"/>
    <w:rsid w:val="00EB38D3"/>
    <w:rsid w:val="00EC088C"/>
    <w:rsid w:val="00EC1B40"/>
    <w:rsid w:val="00EC1F10"/>
    <w:rsid w:val="00EC545E"/>
    <w:rsid w:val="00ED2D50"/>
    <w:rsid w:val="00ED7B58"/>
    <w:rsid w:val="00EE40A9"/>
    <w:rsid w:val="00EE4278"/>
    <w:rsid w:val="00EF1342"/>
    <w:rsid w:val="00EF159F"/>
    <w:rsid w:val="00F01B17"/>
    <w:rsid w:val="00F02B78"/>
    <w:rsid w:val="00F03CB8"/>
    <w:rsid w:val="00F10063"/>
    <w:rsid w:val="00F13F49"/>
    <w:rsid w:val="00F2037A"/>
    <w:rsid w:val="00F238A7"/>
    <w:rsid w:val="00F24030"/>
    <w:rsid w:val="00F25BCD"/>
    <w:rsid w:val="00F30DA4"/>
    <w:rsid w:val="00F311ED"/>
    <w:rsid w:val="00F3135F"/>
    <w:rsid w:val="00F341BF"/>
    <w:rsid w:val="00F36ADC"/>
    <w:rsid w:val="00F4286E"/>
    <w:rsid w:val="00F44EF1"/>
    <w:rsid w:val="00F45195"/>
    <w:rsid w:val="00F461BD"/>
    <w:rsid w:val="00F46871"/>
    <w:rsid w:val="00F54E56"/>
    <w:rsid w:val="00F5520D"/>
    <w:rsid w:val="00F66CBF"/>
    <w:rsid w:val="00F67F46"/>
    <w:rsid w:val="00F70683"/>
    <w:rsid w:val="00F71396"/>
    <w:rsid w:val="00F75E42"/>
    <w:rsid w:val="00F76C10"/>
    <w:rsid w:val="00F77371"/>
    <w:rsid w:val="00F86710"/>
    <w:rsid w:val="00FA0F42"/>
    <w:rsid w:val="00FA1B64"/>
    <w:rsid w:val="00FA4844"/>
    <w:rsid w:val="00FA4B07"/>
    <w:rsid w:val="00FA56FA"/>
    <w:rsid w:val="00FA63E9"/>
    <w:rsid w:val="00FA65E5"/>
    <w:rsid w:val="00FB5FF1"/>
    <w:rsid w:val="00FC1517"/>
    <w:rsid w:val="00FC3AA1"/>
    <w:rsid w:val="00FD10EF"/>
    <w:rsid w:val="00FD3DEF"/>
    <w:rsid w:val="00FE46B3"/>
    <w:rsid w:val="00FE562E"/>
    <w:rsid w:val="00FE63F1"/>
    <w:rsid w:val="00FE77FC"/>
    <w:rsid w:val="00FF0085"/>
    <w:rsid w:val="00FF4982"/>
    <w:rsid w:val="00FF5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14:docId w14:val="72563656"/>
  <w15:docId w15:val="{A4A37900-81CE-4CF7-B157-9EB98B811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97D"/>
    <w:pPr>
      <w:spacing w:after="10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95038"/>
    <w:pPr>
      <w:keepNext/>
      <w:keepLines/>
      <w:spacing w:before="480" w:after="0"/>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443964"/>
    <w:pPr>
      <w:spacing w:before="200"/>
      <w:outlineLvl w:val="1"/>
    </w:pPr>
    <w:rPr>
      <w:b/>
      <w:i/>
    </w:rPr>
  </w:style>
  <w:style w:type="paragraph" w:styleId="Heading3">
    <w:name w:val="heading 3"/>
    <w:basedOn w:val="Normal"/>
    <w:next w:val="Normal"/>
    <w:link w:val="Heading3Char"/>
    <w:uiPriority w:val="9"/>
    <w:unhideWhenUsed/>
    <w:qFormat/>
    <w:rsid w:val="00F67F46"/>
    <w:pPr>
      <w:spacing w:before="10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038"/>
    <w:pPr>
      <w:tabs>
        <w:tab w:val="center" w:pos="4680"/>
        <w:tab w:val="right" w:pos="9360"/>
      </w:tabs>
      <w:spacing w:after="0"/>
    </w:pPr>
  </w:style>
  <w:style w:type="character" w:customStyle="1" w:styleId="HeaderChar">
    <w:name w:val="Header Char"/>
    <w:basedOn w:val="DefaultParagraphFont"/>
    <w:link w:val="Header"/>
    <w:uiPriority w:val="99"/>
    <w:rsid w:val="00895038"/>
  </w:style>
  <w:style w:type="paragraph" w:styleId="Footer">
    <w:name w:val="footer"/>
    <w:basedOn w:val="Normal"/>
    <w:link w:val="FooterChar"/>
    <w:uiPriority w:val="99"/>
    <w:unhideWhenUsed/>
    <w:qFormat/>
    <w:rsid w:val="00891CA9"/>
    <w:pPr>
      <w:tabs>
        <w:tab w:val="center" w:pos="4680"/>
        <w:tab w:val="right" w:pos="9360"/>
      </w:tabs>
      <w:spacing w:after="0"/>
    </w:pPr>
    <w:rPr>
      <w:sz w:val="18"/>
    </w:rPr>
  </w:style>
  <w:style w:type="character" w:customStyle="1" w:styleId="FooterChar">
    <w:name w:val="Footer Char"/>
    <w:basedOn w:val="DefaultParagraphFont"/>
    <w:link w:val="Footer"/>
    <w:uiPriority w:val="99"/>
    <w:rsid w:val="00891CA9"/>
    <w:rPr>
      <w:rFonts w:ascii="Times New Roman" w:hAnsi="Times New Roman" w:cs="Times New Roman"/>
      <w:sz w:val="18"/>
      <w:szCs w:val="24"/>
    </w:rPr>
  </w:style>
  <w:style w:type="paragraph" w:styleId="BalloonText">
    <w:name w:val="Balloon Text"/>
    <w:basedOn w:val="Normal"/>
    <w:link w:val="BalloonTextChar"/>
    <w:uiPriority w:val="99"/>
    <w:semiHidden/>
    <w:unhideWhenUsed/>
    <w:rsid w:val="008950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038"/>
    <w:rPr>
      <w:rFonts w:ascii="Tahoma" w:hAnsi="Tahoma" w:cs="Tahoma"/>
      <w:sz w:val="16"/>
      <w:szCs w:val="16"/>
    </w:rPr>
  </w:style>
  <w:style w:type="character" w:customStyle="1" w:styleId="Heading1Char">
    <w:name w:val="Heading 1 Char"/>
    <w:basedOn w:val="DefaultParagraphFont"/>
    <w:link w:val="Heading1"/>
    <w:uiPriority w:val="9"/>
    <w:rsid w:val="00895038"/>
    <w:rPr>
      <w:rFonts w:ascii="Times New Roman" w:eastAsiaTheme="majorEastAsia" w:hAnsi="Times New Roman" w:cs="Times New Roman"/>
      <w:b/>
      <w:bCs/>
      <w:sz w:val="26"/>
      <w:szCs w:val="26"/>
    </w:rPr>
  </w:style>
  <w:style w:type="character" w:customStyle="1" w:styleId="Heading2Char">
    <w:name w:val="Heading 2 Char"/>
    <w:basedOn w:val="DefaultParagraphFont"/>
    <w:link w:val="Heading2"/>
    <w:uiPriority w:val="9"/>
    <w:rsid w:val="00443964"/>
    <w:rPr>
      <w:rFonts w:ascii="Times New Roman" w:hAnsi="Times New Roman" w:cs="Times New Roman"/>
      <w:b/>
      <w:i/>
      <w:sz w:val="24"/>
      <w:szCs w:val="24"/>
    </w:rPr>
  </w:style>
  <w:style w:type="paragraph" w:styleId="Title">
    <w:name w:val="Title"/>
    <w:basedOn w:val="Normal"/>
    <w:next w:val="Normal"/>
    <w:link w:val="TitleChar"/>
    <w:uiPriority w:val="10"/>
    <w:qFormat/>
    <w:rsid w:val="00895038"/>
    <w:pPr>
      <w:spacing w:after="300"/>
      <w:contextualSpacing/>
      <w:jc w:val="center"/>
    </w:pPr>
    <w:rPr>
      <w:rFonts w:eastAsiaTheme="majorEastAsia"/>
      <w:b/>
      <w:spacing w:val="5"/>
      <w:kern w:val="28"/>
    </w:rPr>
  </w:style>
  <w:style w:type="character" w:customStyle="1" w:styleId="TitleChar">
    <w:name w:val="Title Char"/>
    <w:basedOn w:val="DefaultParagraphFont"/>
    <w:link w:val="Title"/>
    <w:uiPriority w:val="10"/>
    <w:rsid w:val="00895038"/>
    <w:rPr>
      <w:rFonts w:ascii="Times New Roman" w:eastAsiaTheme="majorEastAsia" w:hAnsi="Times New Roman" w:cs="Times New Roman"/>
      <w:b/>
      <w:spacing w:val="5"/>
      <w:kern w:val="28"/>
      <w:sz w:val="24"/>
      <w:szCs w:val="24"/>
    </w:rPr>
  </w:style>
  <w:style w:type="paragraph" w:styleId="ListParagraph">
    <w:name w:val="List Paragraph"/>
    <w:basedOn w:val="Normal"/>
    <w:uiPriority w:val="34"/>
    <w:qFormat/>
    <w:rsid w:val="002158D6"/>
    <w:pPr>
      <w:ind w:left="720"/>
      <w:contextualSpacing/>
    </w:pPr>
    <w:rPr>
      <w:noProof/>
    </w:rPr>
  </w:style>
  <w:style w:type="character" w:styleId="PlaceholderText">
    <w:name w:val="Placeholder Text"/>
    <w:basedOn w:val="DefaultParagraphFont"/>
    <w:uiPriority w:val="99"/>
    <w:semiHidden/>
    <w:rsid w:val="00333CC2"/>
    <w:rPr>
      <w:color w:val="808080"/>
    </w:rPr>
  </w:style>
  <w:style w:type="character" w:styleId="Hyperlink">
    <w:name w:val="Hyperlink"/>
    <w:basedOn w:val="DefaultParagraphFont"/>
    <w:uiPriority w:val="99"/>
    <w:unhideWhenUsed/>
    <w:rsid w:val="006A7E8D"/>
    <w:rPr>
      <w:color w:val="0000FF" w:themeColor="hyperlink"/>
      <w:u w:val="single"/>
    </w:rPr>
  </w:style>
  <w:style w:type="paragraph" w:customStyle="1" w:styleId="DocumentSection">
    <w:name w:val="Document Section"/>
    <w:basedOn w:val="Normal"/>
    <w:link w:val="DocumentSectionChar"/>
    <w:autoRedefine/>
    <w:qFormat/>
    <w:rsid w:val="00B10002"/>
    <w:pPr>
      <w:spacing w:after="120"/>
      <w:textboxTightWrap w:val="allLines"/>
    </w:pPr>
    <w:rPr>
      <w:rFonts w:eastAsia="Calibri"/>
      <w:b/>
      <w:szCs w:val="22"/>
    </w:rPr>
  </w:style>
  <w:style w:type="character" w:customStyle="1" w:styleId="DocumentSectionChar">
    <w:name w:val="Document Section Char"/>
    <w:basedOn w:val="DefaultParagraphFont"/>
    <w:link w:val="DocumentSection"/>
    <w:rsid w:val="00B10002"/>
    <w:rPr>
      <w:rFonts w:ascii="Times New Roman" w:eastAsia="Calibri" w:hAnsi="Times New Roman" w:cs="Times New Roman"/>
      <w:b/>
      <w:sz w:val="24"/>
    </w:rPr>
  </w:style>
  <w:style w:type="table" w:styleId="TableGrid">
    <w:name w:val="Table Grid"/>
    <w:basedOn w:val="TableNormal"/>
    <w:uiPriority w:val="59"/>
    <w:rsid w:val="00B10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67F46"/>
    <w:rPr>
      <w:rFonts w:ascii="Times New Roman" w:hAnsi="Times New Roman" w:cs="Times New Roman"/>
      <w:i/>
      <w:sz w:val="24"/>
      <w:szCs w:val="24"/>
    </w:rPr>
  </w:style>
  <w:style w:type="paragraph" w:styleId="CommentText">
    <w:name w:val="annotation text"/>
    <w:basedOn w:val="Normal"/>
    <w:link w:val="CommentTextChar"/>
    <w:uiPriority w:val="99"/>
    <w:semiHidden/>
    <w:unhideWhenUsed/>
    <w:rsid w:val="000B4CFD"/>
    <w:pPr>
      <w:spacing w:after="200"/>
    </w:pPr>
    <w:rPr>
      <w:sz w:val="20"/>
      <w:szCs w:val="20"/>
    </w:rPr>
  </w:style>
  <w:style w:type="character" w:customStyle="1" w:styleId="CommentTextChar">
    <w:name w:val="Comment Text Char"/>
    <w:basedOn w:val="DefaultParagraphFont"/>
    <w:link w:val="CommentText"/>
    <w:uiPriority w:val="99"/>
    <w:semiHidden/>
    <w:rsid w:val="000B4CFD"/>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D821AB"/>
    <w:rPr>
      <w:sz w:val="16"/>
      <w:szCs w:val="16"/>
    </w:rPr>
  </w:style>
  <w:style w:type="paragraph" w:styleId="NormalWeb">
    <w:name w:val="Normal (Web)"/>
    <w:basedOn w:val="Normal"/>
    <w:uiPriority w:val="99"/>
    <w:unhideWhenUsed/>
    <w:rsid w:val="00536CB9"/>
    <w:pPr>
      <w:spacing w:before="100" w:beforeAutospacing="1" w:afterAutospacing="1"/>
    </w:pPr>
    <w:rPr>
      <w:rFonts w:eastAsiaTheme="minorEastAsia"/>
    </w:rPr>
  </w:style>
  <w:style w:type="paragraph" w:styleId="CommentSubject">
    <w:name w:val="annotation subject"/>
    <w:basedOn w:val="CommentText"/>
    <w:next w:val="CommentText"/>
    <w:link w:val="CommentSubjectChar"/>
    <w:uiPriority w:val="99"/>
    <w:semiHidden/>
    <w:unhideWhenUsed/>
    <w:rsid w:val="00F238A7"/>
    <w:pPr>
      <w:spacing w:after="100"/>
    </w:pPr>
    <w:rPr>
      <w:b/>
      <w:bCs/>
    </w:rPr>
  </w:style>
  <w:style w:type="character" w:customStyle="1" w:styleId="CommentSubjectChar">
    <w:name w:val="Comment Subject Char"/>
    <w:basedOn w:val="CommentTextChar"/>
    <w:link w:val="CommentSubject"/>
    <w:uiPriority w:val="99"/>
    <w:semiHidden/>
    <w:rsid w:val="00F238A7"/>
    <w:rPr>
      <w:rFonts w:ascii="Times New Roman" w:hAnsi="Times New Roman" w:cs="Times New Roman"/>
      <w:b/>
      <w:bCs/>
      <w:sz w:val="20"/>
      <w:szCs w:val="20"/>
    </w:rPr>
  </w:style>
  <w:style w:type="paragraph" w:styleId="ListBullet">
    <w:name w:val="List Bullet"/>
    <w:basedOn w:val="Normal"/>
    <w:uiPriority w:val="99"/>
    <w:unhideWhenUsed/>
    <w:rsid w:val="00B777F4"/>
    <w:pPr>
      <w:numPr>
        <w:numId w:val="3"/>
      </w:numPr>
      <w:contextualSpacing/>
    </w:pPr>
    <w:rPr>
      <w:rFonts w:eastAsia="Calibri"/>
    </w:rPr>
  </w:style>
  <w:style w:type="character" w:styleId="FollowedHyperlink">
    <w:name w:val="FollowedHyperlink"/>
    <w:basedOn w:val="DefaultParagraphFont"/>
    <w:uiPriority w:val="99"/>
    <w:semiHidden/>
    <w:unhideWhenUsed/>
    <w:rsid w:val="007654EB"/>
    <w:rPr>
      <w:color w:val="800080" w:themeColor="followedHyperlink"/>
      <w:u w:val="single"/>
    </w:rPr>
  </w:style>
  <w:style w:type="character" w:styleId="Emphasis">
    <w:name w:val="Emphasis"/>
    <w:basedOn w:val="DefaultParagraphFont"/>
    <w:uiPriority w:val="20"/>
    <w:qFormat/>
    <w:rsid w:val="00990954"/>
    <w:rPr>
      <w:i/>
      <w:iCs/>
    </w:rPr>
  </w:style>
  <w:style w:type="character" w:styleId="IntenseEmphasis">
    <w:name w:val="Intense Emphasis"/>
    <w:basedOn w:val="DefaultParagraphFont"/>
    <w:uiPriority w:val="21"/>
    <w:qFormat/>
    <w:rsid w:val="00E84FC5"/>
    <w:rPr>
      <w:b/>
      <w:bCs/>
      <w:i/>
      <w:iCs/>
      <w:color w:val="4F81BD" w:themeColor="accent1"/>
    </w:rPr>
  </w:style>
  <w:style w:type="character" w:styleId="Strong">
    <w:name w:val="Strong"/>
    <w:basedOn w:val="DefaultParagraphFont"/>
    <w:uiPriority w:val="22"/>
    <w:qFormat/>
    <w:rsid w:val="00452387"/>
    <w:rPr>
      <w:b/>
      <w:bCs/>
    </w:rPr>
  </w:style>
  <w:style w:type="paragraph" w:styleId="IntenseQuote">
    <w:name w:val="Intense Quote"/>
    <w:basedOn w:val="Normal"/>
    <w:next w:val="Normal"/>
    <w:link w:val="IntenseQuoteChar"/>
    <w:uiPriority w:val="30"/>
    <w:qFormat/>
    <w:rsid w:val="003560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56040"/>
    <w:rPr>
      <w:rFonts w:ascii="Times New Roman" w:hAnsi="Times New Roman" w:cs="Times New Roman"/>
      <w:b/>
      <w:bCs/>
      <w:i/>
      <w:iCs/>
      <w:color w:val="4F81BD" w:themeColor="accent1"/>
      <w:sz w:val="24"/>
      <w:szCs w:val="24"/>
    </w:rPr>
  </w:style>
  <w:style w:type="paragraph" w:styleId="NoSpacing">
    <w:name w:val="No Spacing"/>
    <w:uiPriority w:val="1"/>
    <w:qFormat/>
    <w:rsid w:val="001D290C"/>
    <w:pPr>
      <w:spacing w:after="0" w:line="240" w:lineRule="auto"/>
    </w:pPr>
    <w:rPr>
      <w:rFonts w:ascii="Times New Roman" w:hAnsi="Times New Roman" w:cs="Times New Roman"/>
      <w:sz w:val="24"/>
      <w:szCs w:val="24"/>
    </w:rPr>
  </w:style>
  <w:style w:type="paragraph" w:styleId="BodyTextIndent">
    <w:name w:val="Body Text Indent"/>
    <w:basedOn w:val="Normal"/>
    <w:link w:val="BodyTextIndentChar"/>
    <w:uiPriority w:val="99"/>
    <w:unhideWhenUsed/>
    <w:rsid w:val="00A4246D"/>
    <w:pPr>
      <w:ind w:left="900"/>
    </w:pPr>
  </w:style>
  <w:style w:type="character" w:customStyle="1" w:styleId="BodyTextIndentChar">
    <w:name w:val="Body Text Indent Char"/>
    <w:basedOn w:val="DefaultParagraphFont"/>
    <w:link w:val="BodyTextIndent"/>
    <w:uiPriority w:val="99"/>
    <w:rsid w:val="00A4246D"/>
    <w:rPr>
      <w:rFonts w:ascii="Times New Roman" w:hAnsi="Times New Roman" w:cs="Times New Roman"/>
      <w:sz w:val="24"/>
      <w:szCs w:val="24"/>
    </w:rPr>
  </w:style>
  <w:style w:type="character" w:styleId="SubtleEmphasis">
    <w:name w:val="Subtle Emphasis"/>
    <w:basedOn w:val="DefaultParagraphFont"/>
    <w:uiPriority w:val="19"/>
    <w:qFormat/>
    <w:rsid w:val="002464DB"/>
    <w:rPr>
      <w:i/>
      <w:iCs/>
      <w:color w:val="808080" w:themeColor="text1" w:themeTint="7F"/>
    </w:rPr>
  </w:style>
  <w:style w:type="paragraph" w:customStyle="1" w:styleId="Strong1">
    <w:name w:val="Strong1"/>
    <w:basedOn w:val="Normal"/>
    <w:link w:val="strongChar"/>
    <w:qFormat/>
    <w:rsid w:val="002464DB"/>
    <w:pPr>
      <w:spacing w:after="0"/>
      <w:outlineLvl w:val="1"/>
    </w:pPr>
    <w:rPr>
      <w:rFonts w:eastAsia="Calibri"/>
    </w:rPr>
  </w:style>
  <w:style w:type="character" w:customStyle="1" w:styleId="strongChar">
    <w:name w:val="strong Char"/>
    <w:basedOn w:val="DefaultParagraphFont"/>
    <w:link w:val="Strong1"/>
    <w:rsid w:val="002464DB"/>
    <w:rPr>
      <w:rFonts w:ascii="Times New Roman" w:eastAsia="Calibri" w:hAnsi="Times New Roman" w:cs="Times New Roman"/>
      <w:sz w:val="24"/>
      <w:szCs w:val="24"/>
    </w:rPr>
  </w:style>
  <w:style w:type="character" w:styleId="UnresolvedMention">
    <w:name w:val="Unresolved Mention"/>
    <w:basedOn w:val="DefaultParagraphFont"/>
    <w:uiPriority w:val="99"/>
    <w:semiHidden/>
    <w:unhideWhenUsed/>
    <w:rsid w:val="003B418A"/>
    <w:rPr>
      <w:color w:val="605E5C"/>
      <w:shd w:val="clear" w:color="auto" w:fill="E1DFDD"/>
    </w:rPr>
  </w:style>
  <w:style w:type="paragraph" w:customStyle="1" w:styleId="Default">
    <w:name w:val="Default"/>
    <w:rsid w:val="008212C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833928">
      <w:bodyDiv w:val="1"/>
      <w:marLeft w:val="0"/>
      <w:marRight w:val="0"/>
      <w:marTop w:val="0"/>
      <w:marBottom w:val="0"/>
      <w:divBdr>
        <w:top w:val="none" w:sz="0" w:space="0" w:color="auto"/>
        <w:left w:val="none" w:sz="0" w:space="0" w:color="auto"/>
        <w:bottom w:val="none" w:sz="0" w:space="0" w:color="auto"/>
        <w:right w:val="none" w:sz="0" w:space="0" w:color="auto"/>
      </w:divBdr>
    </w:div>
    <w:div w:id="593051772">
      <w:bodyDiv w:val="1"/>
      <w:marLeft w:val="0"/>
      <w:marRight w:val="0"/>
      <w:marTop w:val="0"/>
      <w:marBottom w:val="0"/>
      <w:divBdr>
        <w:top w:val="none" w:sz="0" w:space="0" w:color="auto"/>
        <w:left w:val="none" w:sz="0" w:space="0" w:color="auto"/>
        <w:bottom w:val="none" w:sz="0" w:space="0" w:color="auto"/>
        <w:right w:val="none" w:sz="0" w:space="0" w:color="auto"/>
      </w:divBdr>
    </w:div>
    <w:div w:id="637996752">
      <w:bodyDiv w:val="1"/>
      <w:marLeft w:val="0"/>
      <w:marRight w:val="0"/>
      <w:marTop w:val="0"/>
      <w:marBottom w:val="0"/>
      <w:divBdr>
        <w:top w:val="none" w:sz="0" w:space="0" w:color="auto"/>
        <w:left w:val="none" w:sz="0" w:space="0" w:color="auto"/>
        <w:bottom w:val="none" w:sz="0" w:space="0" w:color="auto"/>
        <w:right w:val="none" w:sz="0" w:space="0" w:color="auto"/>
      </w:divBdr>
    </w:div>
    <w:div w:id="829978081">
      <w:bodyDiv w:val="1"/>
      <w:marLeft w:val="0"/>
      <w:marRight w:val="0"/>
      <w:marTop w:val="0"/>
      <w:marBottom w:val="0"/>
      <w:divBdr>
        <w:top w:val="none" w:sz="0" w:space="0" w:color="auto"/>
        <w:left w:val="none" w:sz="0" w:space="0" w:color="auto"/>
        <w:bottom w:val="none" w:sz="0" w:space="0" w:color="auto"/>
        <w:right w:val="none" w:sz="0" w:space="0" w:color="auto"/>
      </w:divBdr>
    </w:div>
    <w:div w:id="837308015">
      <w:bodyDiv w:val="1"/>
      <w:marLeft w:val="0"/>
      <w:marRight w:val="0"/>
      <w:marTop w:val="0"/>
      <w:marBottom w:val="0"/>
      <w:divBdr>
        <w:top w:val="none" w:sz="0" w:space="0" w:color="auto"/>
        <w:left w:val="none" w:sz="0" w:space="0" w:color="auto"/>
        <w:bottom w:val="none" w:sz="0" w:space="0" w:color="auto"/>
        <w:right w:val="none" w:sz="0" w:space="0" w:color="auto"/>
      </w:divBdr>
    </w:div>
    <w:div w:id="1069111308">
      <w:bodyDiv w:val="1"/>
      <w:marLeft w:val="0"/>
      <w:marRight w:val="0"/>
      <w:marTop w:val="0"/>
      <w:marBottom w:val="0"/>
      <w:divBdr>
        <w:top w:val="none" w:sz="0" w:space="0" w:color="auto"/>
        <w:left w:val="none" w:sz="0" w:space="0" w:color="auto"/>
        <w:bottom w:val="none" w:sz="0" w:space="0" w:color="auto"/>
        <w:right w:val="none" w:sz="0" w:space="0" w:color="auto"/>
      </w:divBdr>
    </w:div>
    <w:div w:id="1071150631">
      <w:bodyDiv w:val="1"/>
      <w:marLeft w:val="0"/>
      <w:marRight w:val="0"/>
      <w:marTop w:val="0"/>
      <w:marBottom w:val="0"/>
      <w:divBdr>
        <w:top w:val="none" w:sz="0" w:space="0" w:color="auto"/>
        <w:left w:val="none" w:sz="0" w:space="0" w:color="auto"/>
        <w:bottom w:val="none" w:sz="0" w:space="0" w:color="auto"/>
        <w:right w:val="none" w:sz="0" w:space="0" w:color="auto"/>
      </w:divBdr>
    </w:div>
    <w:div w:id="1099331205">
      <w:bodyDiv w:val="1"/>
      <w:marLeft w:val="0"/>
      <w:marRight w:val="0"/>
      <w:marTop w:val="0"/>
      <w:marBottom w:val="0"/>
      <w:divBdr>
        <w:top w:val="none" w:sz="0" w:space="0" w:color="auto"/>
        <w:left w:val="none" w:sz="0" w:space="0" w:color="auto"/>
        <w:bottom w:val="none" w:sz="0" w:space="0" w:color="auto"/>
        <w:right w:val="none" w:sz="0" w:space="0" w:color="auto"/>
      </w:divBdr>
    </w:div>
    <w:div w:id="1195265235">
      <w:bodyDiv w:val="1"/>
      <w:marLeft w:val="0"/>
      <w:marRight w:val="0"/>
      <w:marTop w:val="0"/>
      <w:marBottom w:val="0"/>
      <w:divBdr>
        <w:top w:val="none" w:sz="0" w:space="0" w:color="auto"/>
        <w:left w:val="none" w:sz="0" w:space="0" w:color="auto"/>
        <w:bottom w:val="none" w:sz="0" w:space="0" w:color="auto"/>
        <w:right w:val="none" w:sz="0" w:space="0" w:color="auto"/>
      </w:divBdr>
    </w:div>
    <w:div w:id="1237209923">
      <w:bodyDiv w:val="1"/>
      <w:marLeft w:val="0"/>
      <w:marRight w:val="0"/>
      <w:marTop w:val="0"/>
      <w:marBottom w:val="0"/>
      <w:divBdr>
        <w:top w:val="none" w:sz="0" w:space="0" w:color="auto"/>
        <w:left w:val="none" w:sz="0" w:space="0" w:color="auto"/>
        <w:bottom w:val="none" w:sz="0" w:space="0" w:color="auto"/>
        <w:right w:val="none" w:sz="0" w:space="0" w:color="auto"/>
      </w:divBdr>
    </w:div>
    <w:div w:id="1354113444">
      <w:bodyDiv w:val="1"/>
      <w:marLeft w:val="0"/>
      <w:marRight w:val="0"/>
      <w:marTop w:val="0"/>
      <w:marBottom w:val="0"/>
      <w:divBdr>
        <w:top w:val="none" w:sz="0" w:space="0" w:color="auto"/>
        <w:left w:val="none" w:sz="0" w:space="0" w:color="auto"/>
        <w:bottom w:val="none" w:sz="0" w:space="0" w:color="auto"/>
        <w:right w:val="none" w:sz="0" w:space="0" w:color="auto"/>
      </w:divBdr>
    </w:div>
    <w:div w:id="1462579891">
      <w:bodyDiv w:val="1"/>
      <w:marLeft w:val="0"/>
      <w:marRight w:val="0"/>
      <w:marTop w:val="0"/>
      <w:marBottom w:val="0"/>
      <w:divBdr>
        <w:top w:val="none" w:sz="0" w:space="0" w:color="auto"/>
        <w:left w:val="none" w:sz="0" w:space="0" w:color="auto"/>
        <w:bottom w:val="none" w:sz="0" w:space="0" w:color="auto"/>
        <w:right w:val="none" w:sz="0" w:space="0" w:color="auto"/>
      </w:divBdr>
    </w:div>
    <w:div w:id="1608729944">
      <w:bodyDiv w:val="1"/>
      <w:marLeft w:val="0"/>
      <w:marRight w:val="0"/>
      <w:marTop w:val="0"/>
      <w:marBottom w:val="0"/>
      <w:divBdr>
        <w:top w:val="none" w:sz="0" w:space="0" w:color="auto"/>
        <w:left w:val="none" w:sz="0" w:space="0" w:color="auto"/>
        <w:bottom w:val="none" w:sz="0" w:space="0" w:color="auto"/>
        <w:right w:val="none" w:sz="0" w:space="0" w:color="auto"/>
      </w:divBdr>
    </w:div>
    <w:div w:id="1629431506">
      <w:bodyDiv w:val="1"/>
      <w:marLeft w:val="0"/>
      <w:marRight w:val="0"/>
      <w:marTop w:val="0"/>
      <w:marBottom w:val="0"/>
      <w:divBdr>
        <w:top w:val="none" w:sz="0" w:space="0" w:color="auto"/>
        <w:left w:val="none" w:sz="0" w:space="0" w:color="auto"/>
        <w:bottom w:val="none" w:sz="0" w:space="0" w:color="auto"/>
        <w:right w:val="none" w:sz="0" w:space="0" w:color="auto"/>
      </w:divBdr>
    </w:div>
    <w:div w:id="1640457591">
      <w:bodyDiv w:val="1"/>
      <w:marLeft w:val="0"/>
      <w:marRight w:val="0"/>
      <w:marTop w:val="0"/>
      <w:marBottom w:val="0"/>
      <w:divBdr>
        <w:top w:val="none" w:sz="0" w:space="0" w:color="auto"/>
        <w:left w:val="none" w:sz="0" w:space="0" w:color="auto"/>
        <w:bottom w:val="none" w:sz="0" w:space="0" w:color="auto"/>
        <w:right w:val="none" w:sz="0" w:space="0" w:color="auto"/>
      </w:divBdr>
    </w:div>
    <w:div w:id="1687174663">
      <w:bodyDiv w:val="1"/>
      <w:marLeft w:val="0"/>
      <w:marRight w:val="0"/>
      <w:marTop w:val="0"/>
      <w:marBottom w:val="0"/>
      <w:divBdr>
        <w:top w:val="none" w:sz="0" w:space="0" w:color="auto"/>
        <w:left w:val="none" w:sz="0" w:space="0" w:color="auto"/>
        <w:bottom w:val="none" w:sz="0" w:space="0" w:color="auto"/>
        <w:right w:val="none" w:sz="0" w:space="0" w:color="auto"/>
      </w:divBdr>
    </w:div>
    <w:div w:id="1761482037">
      <w:bodyDiv w:val="1"/>
      <w:marLeft w:val="0"/>
      <w:marRight w:val="0"/>
      <w:marTop w:val="0"/>
      <w:marBottom w:val="0"/>
      <w:divBdr>
        <w:top w:val="none" w:sz="0" w:space="0" w:color="auto"/>
        <w:left w:val="none" w:sz="0" w:space="0" w:color="auto"/>
        <w:bottom w:val="none" w:sz="0" w:space="0" w:color="auto"/>
        <w:right w:val="none" w:sz="0" w:space="0" w:color="auto"/>
      </w:divBdr>
    </w:div>
    <w:div w:id="1770664223">
      <w:bodyDiv w:val="1"/>
      <w:marLeft w:val="0"/>
      <w:marRight w:val="0"/>
      <w:marTop w:val="0"/>
      <w:marBottom w:val="0"/>
      <w:divBdr>
        <w:top w:val="none" w:sz="0" w:space="0" w:color="auto"/>
        <w:left w:val="none" w:sz="0" w:space="0" w:color="auto"/>
        <w:bottom w:val="none" w:sz="0" w:space="0" w:color="auto"/>
        <w:right w:val="none" w:sz="0" w:space="0" w:color="auto"/>
      </w:divBdr>
    </w:div>
    <w:div w:id="1787967928">
      <w:bodyDiv w:val="1"/>
      <w:marLeft w:val="0"/>
      <w:marRight w:val="0"/>
      <w:marTop w:val="0"/>
      <w:marBottom w:val="0"/>
      <w:divBdr>
        <w:top w:val="none" w:sz="0" w:space="0" w:color="auto"/>
        <w:left w:val="none" w:sz="0" w:space="0" w:color="auto"/>
        <w:bottom w:val="none" w:sz="0" w:space="0" w:color="auto"/>
        <w:right w:val="none" w:sz="0" w:space="0" w:color="auto"/>
      </w:divBdr>
    </w:div>
    <w:div w:id="1990548887">
      <w:bodyDiv w:val="1"/>
      <w:marLeft w:val="0"/>
      <w:marRight w:val="0"/>
      <w:marTop w:val="0"/>
      <w:marBottom w:val="0"/>
      <w:divBdr>
        <w:top w:val="none" w:sz="0" w:space="0" w:color="auto"/>
        <w:left w:val="none" w:sz="0" w:space="0" w:color="auto"/>
        <w:bottom w:val="none" w:sz="0" w:space="0" w:color="auto"/>
        <w:right w:val="none" w:sz="0" w:space="0" w:color="auto"/>
      </w:divBdr>
    </w:div>
    <w:div w:id="2024743487">
      <w:bodyDiv w:val="1"/>
      <w:marLeft w:val="0"/>
      <w:marRight w:val="0"/>
      <w:marTop w:val="0"/>
      <w:marBottom w:val="0"/>
      <w:divBdr>
        <w:top w:val="none" w:sz="0" w:space="0" w:color="auto"/>
        <w:left w:val="none" w:sz="0" w:space="0" w:color="auto"/>
        <w:bottom w:val="none" w:sz="0" w:space="0" w:color="auto"/>
        <w:right w:val="none" w:sz="0" w:space="0" w:color="auto"/>
      </w:divBdr>
    </w:div>
    <w:div w:id="2081898290">
      <w:bodyDiv w:val="1"/>
      <w:marLeft w:val="0"/>
      <w:marRight w:val="0"/>
      <w:marTop w:val="0"/>
      <w:marBottom w:val="0"/>
      <w:divBdr>
        <w:top w:val="none" w:sz="0" w:space="0" w:color="auto"/>
        <w:left w:val="none" w:sz="0" w:space="0" w:color="auto"/>
        <w:bottom w:val="none" w:sz="0" w:space="0" w:color="auto"/>
        <w:right w:val="none" w:sz="0" w:space="0" w:color="auto"/>
      </w:divBdr>
    </w:div>
    <w:div w:id="213917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cm03.ns2cloud.com/sf/learning?destUrl=https%3a%2f%2fva%2dhcm03%2ens2cloud%2ecom%2flearning%2fuser%2fdeeplink%5fredirect%2ejsp%3flinkId%3dREGISTRATION%26scheduleID%3d3734712%26fromSF%3dY&amp;company=VAHCM03" TargetMode="External"/><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esttrustj\Desktop\Master%20Brochure%20Template%20Ver%2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80BAEE1CD364D8FB3FAD1817E6C813E"/>
        <w:category>
          <w:name w:val="General"/>
          <w:gallery w:val="placeholder"/>
        </w:category>
        <w:types>
          <w:type w:val="bbPlcHdr"/>
        </w:types>
        <w:behaviors>
          <w:behavior w:val="content"/>
        </w:behaviors>
        <w:guid w:val="{99936295-F564-4466-8130-8F56E0592CDF}"/>
      </w:docPartPr>
      <w:docPartBody>
        <w:p w:rsidR="007A6AFF" w:rsidRDefault="00BC0762" w:rsidP="005113B4">
          <w:pPr>
            <w:pStyle w:val="780BAEE1CD364D8FB3FAD1817E6C813E43"/>
          </w:pPr>
          <w:r w:rsidRPr="0049321B">
            <w:rPr>
              <w:rStyle w:val="PlaceholderText"/>
              <w:color w:val="FF0000"/>
            </w:rPr>
            <w:t>&lt;&lt;Enter place&gt;&gt;</w:t>
          </w:r>
        </w:p>
      </w:docPartBody>
    </w:docPart>
    <w:docPart>
      <w:docPartPr>
        <w:name w:val="009D7B260C674ADFA3643A952EEA0609"/>
        <w:category>
          <w:name w:val="General"/>
          <w:gallery w:val="placeholder"/>
        </w:category>
        <w:types>
          <w:type w:val="bbPlcHdr"/>
        </w:types>
        <w:behaviors>
          <w:behavior w:val="content"/>
        </w:behaviors>
        <w:guid w:val="{7C3D3862-7651-4BA5-8D74-734555CC0B39}"/>
      </w:docPartPr>
      <w:docPartBody>
        <w:p w:rsidR="007A6AFF" w:rsidRDefault="00BC0762" w:rsidP="005113B4">
          <w:pPr>
            <w:pStyle w:val="009D7B260C674ADFA3643A952EEA060943"/>
          </w:pPr>
          <w:r w:rsidRPr="00DC6A62">
            <w:rPr>
              <w:rStyle w:val="PlaceholderText"/>
              <w:color w:val="FF0000"/>
            </w:rPr>
            <w:t>&lt;&lt;Enter purpose statement&gt;&gt;</w:t>
          </w:r>
        </w:p>
      </w:docPartBody>
    </w:docPart>
    <w:docPart>
      <w:docPartPr>
        <w:name w:val="5897D084C033406A89D5AF5ACAE627DB"/>
        <w:category>
          <w:name w:val="General"/>
          <w:gallery w:val="placeholder"/>
        </w:category>
        <w:types>
          <w:type w:val="bbPlcHdr"/>
        </w:types>
        <w:behaviors>
          <w:behavior w:val="content"/>
        </w:behaviors>
        <w:guid w:val="{07DEF1AA-7797-401C-B42D-EC51B76F3972}"/>
      </w:docPartPr>
      <w:docPartBody>
        <w:p w:rsidR="005B04E4" w:rsidRDefault="00BC0762" w:rsidP="005113B4">
          <w:pPr>
            <w:pStyle w:val="5897D084C033406A89D5AF5ACAE627DB18"/>
          </w:pPr>
          <w:r w:rsidRPr="00931887">
            <w:rPr>
              <w:rFonts w:eastAsia="Calibri"/>
              <w:color w:val="FF0000"/>
            </w:rPr>
            <w:t>&lt;&lt;</w:t>
          </w:r>
          <w:r w:rsidRPr="00931887">
            <w:rPr>
              <w:rFonts w:eastAsia="Times New Roman"/>
              <w:b/>
              <w:bCs/>
              <w:color w:val="FF0000"/>
            </w:rPr>
            <w:t xml:space="preserve"> </w:t>
          </w:r>
          <w:r w:rsidRPr="00931887">
            <w:rPr>
              <w:rFonts w:eastAsia="Calibri"/>
              <w:color w:val="FF0000"/>
            </w:rPr>
            <w:t>Enter estimated time to complete the educational activity (equal to the credit hours)&gt;&gt;</w:t>
          </w:r>
        </w:p>
      </w:docPartBody>
    </w:docPart>
    <w:docPart>
      <w:docPartPr>
        <w:name w:val="A3654E75347A4F4C989DAF11835B96BE"/>
        <w:category>
          <w:name w:val="General"/>
          <w:gallery w:val="placeholder"/>
        </w:category>
        <w:types>
          <w:type w:val="bbPlcHdr"/>
        </w:types>
        <w:behaviors>
          <w:behavior w:val="content"/>
        </w:behaviors>
        <w:guid w:val="{CAD7DDCD-C313-4433-B679-D44B3EFA1949}"/>
      </w:docPartPr>
      <w:docPartBody>
        <w:p w:rsidR="005B04E4" w:rsidRDefault="00BC0762" w:rsidP="005113B4">
          <w:pPr>
            <w:pStyle w:val="A3654E75347A4F4C989DAF11835B96BE18"/>
          </w:pPr>
          <w:r w:rsidRPr="00053668">
            <w:rPr>
              <w:rFonts w:eastAsia="Calibri"/>
              <w:color w:val="FF0000"/>
            </w:rPr>
            <w:t>&lt;&lt;</w:t>
          </w:r>
          <w:r>
            <w:rPr>
              <w:rStyle w:val="PlaceholderText"/>
              <w:color w:val="FF0000"/>
            </w:rPr>
            <w:t>Click here to enter a date</w:t>
          </w:r>
          <w:r w:rsidRPr="006A7AA0">
            <w:rPr>
              <w:color w:val="FF0000"/>
            </w:rPr>
            <w:t xml:space="preserve"> or for RS insert “30 days following session”</w:t>
          </w:r>
          <w:r>
            <w:rPr>
              <w:rStyle w:val="PlaceholderText"/>
              <w:color w:val="FF0000"/>
            </w:rPr>
            <w:t>&gt;&gt;</w:t>
          </w:r>
        </w:p>
      </w:docPartBody>
    </w:docPart>
    <w:docPart>
      <w:docPartPr>
        <w:name w:val="F1329F2962A4439C97B81E297AB5CE84"/>
        <w:category>
          <w:name w:val="General"/>
          <w:gallery w:val="placeholder"/>
        </w:category>
        <w:types>
          <w:type w:val="bbPlcHdr"/>
        </w:types>
        <w:behaviors>
          <w:behavior w:val="content"/>
        </w:behaviors>
        <w:guid w:val="{3453248D-10ED-4830-87BE-D592597B132F}"/>
      </w:docPartPr>
      <w:docPartBody>
        <w:p w:rsidR="00413605" w:rsidRDefault="00BC0762" w:rsidP="005113B4">
          <w:pPr>
            <w:pStyle w:val="F1329F2962A4439C97B81E297AB5CE847"/>
          </w:pPr>
          <w:r w:rsidRPr="00FD29B2">
            <w:rPr>
              <w:rFonts w:eastAsia="Calibri"/>
              <w:color w:val="FF0000"/>
            </w:rPr>
            <w:t>&lt;&lt;Offering Name&gt;&gt;</w:t>
          </w:r>
        </w:p>
      </w:docPartBody>
    </w:docPart>
    <w:docPart>
      <w:docPartPr>
        <w:name w:val="F37CE950C00F47568D249584193F3C28"/>
        <w:category>
          <w:name w:val="General"/>
          <w:gallery w:val="placeholder"/>
        </w:category>
        <w:types>
          <w:type w:val="bbPlcHdr"/>
        </w:types>
        <w:behaviors>
          <w:behavior w:val="content"/>
        </w:behaviors>
        <w:guid w:val="{50FC4AB2-2A5D-4921-B151-9C8D1DDD4ECB}"/>
      </w:docPartPr>
      <w:docPartBody>
        <w:p w:rsidR="00413605" w:rsidRDefault="00BC0762" w:rsidP="005113B4">
          <w:pPr>
            <w:pStyle w:val="F37CE950C00F47568D249584193F3C287"/>
          </w:pPr>
          <w:r w:rsidRPr="00053668">
            <w:rPr>
              <w:rFonts w:eastAsia="Calibri"/>
              <w:color w:val="FF0000"/>
            </w:rPr>
            <w:t>&lt;&lt;</w:t>
          </w:r>
          <w:r>
            <w:rPr>
              <w:rStyle w:val="PlaceholderText"/>
              <w:color w:val="FF0000"/>
            </w:rPr>
            <w:t>Click here to enter a date or for RS enter a general statement such as “prior to session”&gt;&gt;</w:t>
          </w:r>
        </w:p>
      </w:docPartBody>
    </w:docPart>
    <w:docPart>
      <w:docPartPr>
        <w:name w:val="E57BB3E3E4074839B3935C363990408B"/>
        <w:category>
          <w:name w:val="General"/>
          <w:gallery w:val="placeholder"/>
        </w:category>
        <w:types>
          <w:type w:val="bbPlcHdr"/>
        </w:types>
        <w:behaviors>
          <w:behavior w:val="content"/>
        </w:behaviors>
        <w:guid w:val="{28C6F73D-D6F6-4A9E-A54D-00AF57C8D111}"/>
      </w:docPartPr>
      <w:docPartBody>
        <w:p w:rsidR="0047785D" w:rsidRDefault="00BC0762" w:rsidP="005113B4">
          <w:pPr>
            <w:pStyle w:val="E57BB3E3E4074839B3935C363990408B6"/>
          </w:pPr>
          <w:r w:rsidRPr="003A0BE1">
            <w:rPr>
              <w:rStyle w:val="PlaceholderText"/>
              <w:color w:val="FF0000"/>
            </w:rPr>
            <w:t>&lt;&lt;Select Program Schedule Date&gt;&gt;</w:t>
          </w:r>
        </w:p>
      </w:docPartBody>
    </w:docPart>
    <w:docPart>
      <w:docPartPr>
        <w:name w:val="2093B02486EB4446B7857FF8EF33B32D"/>
        <w:category>
          <w:name w:val="General"/>
          <w:gallery w:val="placeholder"/>
        </w:category>
        <w:types>
          <w:type w:val="bbPlcHdr"/>
        </w:types>
        <w:behaviors>
          <w:behavior w:val="content"/>
        </w:behaviors>
        <w:guid w:val="{7571AD11-0ACC-4B97-8BE1-7FAF6501614D}"/>
      </w:docPartPr>
      <w:docPartBody>
        <w:p w:rsidR="00BD77BE" w:rsidRDefault="00BC0762" w:rsidP="005113B4">
          <w:pPr>
            <w:pStyle w:val="2093B02486EB4446B7857FF8EF33B32D5"/>
          </w:pPr>
          <w:r w:rsidRPr="0012689E">
            <w:rPr>
              <w:rStyle w:val="PlaceholderText"/>
              <w:color w:val="FF0000"/>
            </w:rPr>
            <w:t>&lt;&lt;Name&gt;&gt;</w:t>
          </w:r>
        </w:p>
      </w:docPartBody>
    </w:docPart>
    <w:docPart>
      <w:docPartPr>
        <w:name w:val="33209ECEC5544143B2196DFEE29EB2A2"/>
        <w:category>
          <w:name w:val="General"/>
          <w:gallery w:val="placeholder"/>
        </w:category>
        <w:types>
          <w:type w:val="bbPlcHdr"/>
        </w:types>
        <w:behaviors>
          <w:behavior w:val="content"/>
        </w:behaviors>
        <w:guid w:val="{4F39ADDC-C201-4A56-8BF4-98133B14D574}"/>
      </w:docPartPr>
      <w:docPartBody>
        <w:p w:rsidR="00BD77BE" w:rsidRDefault="00BC0762" w:rsidP="005113B4">
          <w:pPr>
            <w:pStyle w:val="33209ECEC5544143B2196DFEE29EB2A25"/>
          </w:pPr>
          <w:r w:rsidRPr="0012689E">
            <w:rPr>
              <w:rStyle w:val="PlaceholderText"/>
              <w:color w:val="FF0000"/>
            </w:rPr>
            <w:t>&lt;&lt;Title&gt;&gt;</w:t>
          </w:r>
        </w:p>
      </w:docPartBody>
    </w:docPart>
    <w:docPart>
      <w:docPartPr>
        <w:name w:val="DEDA0AD317FC42BDB0F27D65ED52374F"/>
        <w:category>
          <w:name w:val="General"/>
          <w:gallery w:val="placeholder"/>
        </w:category>
        <w:types>
          <w:type w:val="bbPlcHdr"/>
        </w:types>
        <w:behaviors>
          <w:behavior w:val="content"/>
        </w:behaviors>
        <w:guid w:val="{13248C62-BB59-4224-8B3D-B7183693CBE3}"/>
      </w:docPartPr>
      <w:docPartBody>
        <w:p w:rsidR="00BD77BE" w:rsidRDefault="00BC0762" w:rsidP="005113B4">
          <w:pPr>
            <w:pStyle w:val="DEDA0AD317FC42BDB0F27D65ED52374F5"/>
          </w:pPr>
          <w:r w:rsidRPr="0012689E">
            <w:rPr>
              <w:rStyle w:val="PlaceholderText"/>
              <w:color w:val="FF0000"/>
            </w:rPr>
            <w:t>&lt;&lt;</w:t>
          </w:r>
          <w:r>
            <w:rPr>
              <w:rStyle w:val="PlaceholderText"/>
              <w:color w:val="FF0000"/>
            </w:rPr>
            <w:t>Email</w:t>
          </w:r>
          <w:r w:rsidRPr="0012689E">
            <w:rPr>
              <w:rStyle w:val="PlaceholderText"/>
              <w:color w:val="FF0000"/>
            </w:rPr>
            <w:t>&gt;&gt;</w:t>
          </w:r>
        </w:p>
      </w:docPartBody>
    </w:docPart>
    <w:docPart>
      <w:docPartPr>
        <w:name w:val="FDD0F6DC476E435E89475082F8178214"/>
        <w:category>
          <w:name w:val="General"/>
          <w:gallery w:val="placeholder"/>
        </w:category>
        <w:types>
          <w:type w:val="bbPlcHdr"/>
        </w:types>
        <w:behaviors>
          <w:behavior w:val="content"/>
        </w:behaviors>
        <w:guid w:val="{87C0D74B-0F2E-4D27-B4F3-205BFC3FEE0B}"/>
      </w:docPartPr>
      <w:docPartBody>
        <w:p w:rsidR="005113B4" w:rsidRDefault="00BC0762" w:rsidP="005113B4">
          <w:pPr>
            <w:pStyle w:val="FDD0F6DC476E435E89475082F81782142"/>
          </w:pPr>
          <w:r w:rsidRPr="003A0BE1">
            <w:rPr>
              <w:rStyle w:val="PlaceholderText"/>
              <w:color w:val="FF0000"/>
            </w:rPr>
            <w:t>&lt;&lt;Time HH:MM&gt;&gt;</w:t>
          </w:r>
        </w:p>
      </w:docPartBody>
    </w:docPart>
    <w:docPart>
      <w:docPartPr>
        <w:name w:val="4CFF1598ED334BEB8AD04C5B0D0B3AA0"/>
        <w:category>
          <w:name w:val="General"/>
          <w:gallery w:val="placeholder"/>
        </w:category>
        <w:types>
          <w:type w:val="bbPlcHdr"/>
        </w:types>
        <w:behaviors>
          <w:behavior w:val="content"/>
        </w:behaviors>
        <w:guid w:val="{2AB0299E-34E7-4E8F-BA4A-C2228F5848D0}"/>
      </w:docPartPr>
      <w:docPartBody>
        <w:p w:rsidR="005113B4" w:rsidRDefault="005B7964" w:rsidP="005B7964">
          <w:pPr>
            <w:pStyle w:val="4CFF1598ED334BEB8AD04C5B0D0B3AA0"/>
          </w:pPr>
          <w:r w:rsidRPr="003A0BE1">
            <w:rPr>
              <w:rStyle w:val="PlaceholderText"/>
              <w:color w:val="FF0000"/>
            </w:rPr>
            <w:t>&lt;&lt;Content&gt;&gt;</w:t>
          </w:r>
        </w:p>
      </w:docPartBody>
    </w:docPart>
    <w:docPart>
      <w:docPartPr>
        <w:name w:val="41779638C71F42979747D35AB84B194D"/>
        <w:category>
          <w:name w:val="General"/>
          <w:gallery w:val="placeholder"/>
        </w:category>
        <w:types>
          <w:type w:val="bbPlcHdr"/>
        </w:types>
        <w:behaviors>
          <w:behavior w:val="content"/>
        </w:behaviors>
        <w:guid w:val="{3D84156B-8E5F-4352-AE6B-75F7668F50D7}"/>
      </w:docPartPr>
      <w:docPartBody>
        <w:p w:rsidR="005113B4" w:rsidRDefault="00BC0762" w:rsidP="005113B4">
          <w:pPr>
            <w:pStyle w:val="41779638C71F42979747D35AB84B194D2"/>
          </w:pPr>
          <w:r w:rsidRPr="003A0BE1">
            <w:rPr>
              <w:rStyle w:val="PlaceholderText"/>
              <w:color w:val="FF0000"/>
            </w:rPr>
            <w:t>&lt;&lt;Faculty Name&gt;&gt;</w:t>
          </w:r>
        </w:p>
      </w:docPartBody>
    </w:docPart>
    <w:docPart>
      <w:docPartPr>
        <w:name w:val="4A55EA9255354BB8B1DA81F1C0C9099C"/>
        <w:category>
          <w:name w:val="General"/>
          <w:gallery w:val="placeholder"/>
        </w:category>
        <w:types>
          <w:type w:val="bbPlcHdr"/>
        </w:types>
        <w:behaviors>
          <w:behavior w:val="content"/>
        </w:behaviors>
        <w:guid w:val="{BCBF7645-492D-417E-BFC9-BC47E37A4E80}"/>
      </w:docPartPr>
      <w:docPartBody>
        <w:p w:rsidR="00DA7661" w:rsidRDefault="00BC0762">
          <w:r w:rsidRPr="0012689E">
            <w:rPr>
              <w:rStyle w:val="PlaceholderText"/>
              <w:color w:val="FF0000"/>
            </w:rPr>
            <w:t>&lt;</w:t>
          </w:r>
          <w:r>
            <w:rPr>
              <w:rStyle w:val="PlaceholderText"/>
              <w:color w:val="FF0000"/>
            </w:rPr>
            <w:t>&lt;Phone Number</w:t>
          </w:r>
          <w:r w:rsidRPr="0012689E">
            <w:rPr>
              <w:rStyle w:val="PlaceholderText"/>
              <w:color w:val="FF0000"/>
            </w:rPr>
            <w:t>&gt;&gt;</w:t>
          </w:r>
        </w:p>
      </w:docPartBody>
    </w:docPart>
    <w:docPart>
      <w:docPartPr>
        <w:name w:val="BAE85ACAEF6648B9967F6DC0CFD35C90"/>
        <w:category>
          <w:name w:val="General"/>
          <w:gallery w:val="placeholder"/>
        </w:category>
        <w:types>
          <w:type w:val="bbPlcHdr"/>
        </w:types>
        <w:behaviors>
          <w:behavior w:val="content"/>
        </w:behaviors>
        <w:guid w:val="{5578097F-B795-456F-BF7C-20949AE019E3}"/>
      </w:docPartPr>
      <w:docPartBody>
        <w:p w:rsidR="00DA7661" w:rsidRDefault="00BC0762">
          <w:r w:rsidRPr="0012689E">
            <w:rPr>
              <w:rStyle w:val="PlaceholderText"/>
              <w:color w:val="FF0000"/>
            </w:rPr>
            <w:t>&lt;</w:t>
          </w:r>
          <w:r>
            <w:rPr>
              <w:rStyle w:val="PlaceholderText"/>
              <w:color w:val="FF0000"/>
            </w:rPr>
            <w:t>&lt;City, State</w:t>
          </w:r>
          <w:r w:rsidRPr="0012689E">
            <w:rPr>
              <w:rStyle w:val="PlaceholderText"/>
              <w:color w:val="FF0000"/>
            </w:rPr>
            <w:t>&gt;&gt;</w:t>
          </w:r>
        </w:p>
      </w:docPartBody>
    </w:docPart>
    <w:docPart>
      <w:docPartPr>
        <w:name w:val="6A4FA067C3A94609945AAC56F59AAA2F"/>
        <w:category>
          <w:name w:val="General"/>
          <w:gallery w:val="placeholder"/>
        </w:category>
        <w:types>
          <w:type w:val="bbPlcHdr"/>
        </w:types>
        <w:behaviors>
          <w:behavior w:val="content"/>
        </w:behaviors>
        <w:guid w:val="{BFB101BA-E39F-41D9-A656-AB4CA188EE08}"/>
      </w:docPartPr>
      <w:docPartBody>
        <w:p w:rsidR="00DA7661" w:rsidRDefault="00BC0762">
          <w:r w:rsidRPr="0012689E">
            <w:rPr>
              <w:rStyle w:val="PlaceholderText"/>
              <w:color w:val="FF0000"/>
            </w:rPr>
            <w:t>&lt;&lt;Name&gt;&gt;</w:t>
          </w:r>
        </w:p>
      </w:docPartBody>
    </w:docPart>
    <w:docPart>
      <w:docPartPr>
        <w:name w:val="83F19C1F836645209AD48EDF049700FC"/>
        <w:category>
          <w:name w:val="General"/>
          <w:gallery w:val="placeholder"/>
        </w:category>
        <w:types>
          <w:type w:val="bbPlcHdr"/>
        </w:types>
        <w:behaviors>
          <w:behavior w:val="content"/>
        </w:behaviors>
        <w:guid w:val="{37476C15-EF98-466D-A12D-899EDFF8B333}"/>
      </w:docPartPr>
      <w:docPartBody>
        <w:p w:rsidR="00DA7661" w:rsidRDefault="00BC0762">
          <w:r w:rsidRPr="0012689E">
            <w:rPr>
              <w:rStyle w:val="PlaceholderText"/>
              <w:color w:val="FF0000"/>
            </w:rPr>
            <w:t>&lt;&lt;Title&gt;&gt;</w:t>
          </w:r>
        </w:p>
      </w:docPartBody>
    </w:docPart>
    <w:docPart>
      <w:docPartPr>
        <w:name w:val="2B7C583485814E24981203FB45A48B80"/>
        <w:category>
          <w:name w:val="General"/>
          <w:gallery w:val="placeholder"/>
        </w:category>
        <w:types>
          <w:type w:val="bbPlcHdr"/>
        </w:types>
        <w:behaviors>
          <w:behavior w:val="content"/>
        </w:behaviors>
        <w:guid w:val="{9325558F-3965-40EB-A528-93A6ED4E0544}"/>
      </w:docPartPr>
      <w:docPartBody>
        <w:p w:rsidR="00DA7661" w:rsidRDefault="00BC0762">
          <w:r w:rsidRPr="0012689E">
            <w:rPr>
              <w:rStyle w:val="PlaceholderText"/>
              <w:color w:val="FF0000"/>
            </w:rPr>
            <w:t>&lt;&lt;</w:t>
          </w:r>
          <w:r>
            <w:rPr>
              <w:rStyle w:val="PlaceholderText"/>
              <w:color w:val="FF0000"/>
            </w:rPr>
            <w:t>Email</w:t>
          </w:r>
          <w:r w:rsidRPr="0012689E">
            <w:rPr>
              <w:rStyle w:val="PlaceholderText"/>
              <w:color w:val="FF0000"/>
            </w:rPr>
            <w:t>&gt;&gt;</w:t>
          </w:r>
        </w:p>
      </w:docPartBody>
    </w:docPart>
    <w:docPart>
      <w:docPartPr>
        <w:name w:val="44B8D2EC996341128F9D13A48F8943A6"/>
        <w:category>
          <w:name w:val="General"/>
          <w:gallery w:val="placeholder"/>
        </w:category>
        <w:types>
          <w:type w:val="bbPlcHdr"/>
        </w:types>
        <w:behaviors>
          <w:behavior w:val="content"/>
        </w:behaviors>
        <w:guid w:val="{87EA73F2-D3B6-4CFF-981B-C24702706754}"/>
      </w:docPartPr>
      <w:docPartBody>
        <w:p w:rsidR="00DA7661" w:rsidRDefault="00BC0762">
          <w:r w:rsidRPr="0012689E">
            <w:rPr>
              <w:rStyle w:val="PlaceholderText"/>
              <w:color w:val="FF0000"/>
            </w:rPr>
            <w:t>&lt;</w:t>
          </w:r>
          <w:r>
            <w:rPr>
              <w:rStyle w:val="PlaceholderText"/>
              <w:color w:val="FF0000"/>
            </w:rPr>
            <w:t>&lt;Phone Number</w:t>
          </w:r>
          <w:r w:rsidRPr="0012689E">
            <w:rPr>
              <w:rStyle w:val="PlaceholderText"/>
              <w:color w:val="FF0000"/>
            </w:rPr>
            <w:t>&gt;&gt;</w:t>
          </w:r>
        </w:p>
      </w:docPartBody>
    </w:docPart>
    <w:docPart>
      <w:docPartPr>
        <w:name w:val="D61DE26EF7CE402A8F0AB3D8B5468023"/>
        <w:category>
          <w:name w:val="General"/>
          <w:gallery w:val="placeholder"/>
        </w:category>
        <w:types>
          <w:type w:val="bbPlcHdr"/>
        </w:types>
        <w:behaviors>
          <w:behavior w:val="content"/>
        </w:behaviors>
        <w:guid w:val="{FCCD1912-9746-4ADD-A293-22575037CB94}"/>
      </w:docPartPr>
      <w:docPartBody>
        <w:p w:rsidR="00DA7661" w:rsidRDefault="00BC0762">
          <w:r w:rsidRPr="0012689E">
            <w:rPr>
              <w:rStyle w:val="PlaceholderText"/>
              <w:color w:val="FF0000"/>
            </w:rPr>
            <w:t>&lt;</w:t>
          </w:r>
          <w:r>
            <w:rPr>
              <w:rStyle w:val="PlaceholderText"/>
              <w:color w:val="FF0000"/>
            </w:rPr>
            <w:t>&lt;City, State</w:t>
          </w:r>
          <w:r w:rsidRPr="0012689E">
            <w:rPr>
              <w:rStyle w:val="PlaceholderText"/>
              <w:color w:val="FF0000"/>
            </w:rPr>
            <w:t>&gt;&gt;</w:t>
          </w:r>
        </w:p>
      </w:docPartBody>
    </w:docPart>
    <w:docPart>
      <w:docPartPr>
        <w:name w:val="AECAE3A5DB7D4987B16F725B72C62328"/>
        <w:category>
          <w:name w:val="General"/>
          <w:gallery w:val="placeholder"/>
        </w:category>
        <w:types>
          <w:type w:val="bbPlcHdr"/>
        </w:types>
        <w:behaviors>
          <w:behavior w:val="content"/>
        </w:behaviors>
        <w:guid w:val="{5C17EF19-F1A4-49FA-A93B-3575EEC4C809}"/>
      </w:docPartPr>
      <w:docPartBody>
        <w:p w:rsidR="00B52E42" w:rsidRDefault="00DA7661">
          <w:r w:rsidRPr="00E05333">
            <w:rPr>
              <w:rStyle w:val="Heading1Char"/>
              <w:color w:val="FF0000"/>
            </w:rPr>
            <w:t>&lt;&lt;AON</w:t>
          </w:r>
          <w:r>
            <w:rPr>
              <w:rStyle w:val="Heading1Char"/>
              <w:color w:val="FF0000"/>
            </w:rPr>
            <w:t xml:space="preserve"> Facility/VISN</w:t>
          </w:r>
          <w:r w:rsidRPr="00E05333">
            <w:rPr>
              <w:rStyle w:val="Heading1Char"/>
              <w:color w:val="FF0000"/>
            </w:rPr>
            <w:t xml:space="preserve"> Name&gt;&gt;</w:t>
          </w:r>
        </w:p>
      </w:docPartBody>
    </w:docPart>
    <w:docPart>
      <w:docPartPr>
        <w:name w:val="D30679F84D1D4A6784F4C0C7CC713E6E"/>
        <w:category>
          <w:name w:val="General"/>
          <w:gallery w:val="placeholder"/>
        </w:category>
        <w:types>
          <w:type w:val="bbPlcHdr"/>
        </w:types>
        <w:behaviors>
          <w:behavior w:val="content"/>
        </w:behaviors>
        <w:guid w:val="{04350CA4-F6B0-48DF-BF01-BE98158A3C50}"/>
      </w:docPartPr>
      <w:docPartBody>
        <w:p w:rsidR="00B52E42" w:rsidRDefault="00BC0762">
          <w:r w:rsidRPr="00BF1A9F">
            <w:rPr>
              <w:rFonts w:eastAsiaTheme="majorEastAsia"/>
              <w:b/>
              <w:bCs/>
              <w:color w:val="FF0000"/>
              <w:sz w:val="26"/>
              <w:szCs w:val="26"/>
            </w:rPr>
            <w:t>&lt;&lt;Facility/VISN Name&gt;&gt;</w:t>
          </w:r>
        </w:p>
      </w:docPartBody>
    </w:docPart>
    <w:docPart>
      <w:docPartPr>
        <w:name w:val="0CBD78EBA69044FBAF92365BF6681DE0"/>
        <w:category>
          <w:name w:val="General"/>
          <w:gallery w:val="placeholder"/>
        </w:category>
        <w:types>
          <w:type w:val="bbPlcHdr"/>
        </w:types>
        <w:behaviors>
          <w:behavior w:val="content"/>
        </w:behaviors>
        <w:guid w:val="{BB779CC2-4A7C-4ADE-861B-581FC0F38F69}"/>
      </w:docPartPr>
      <w:docPartBody>
        <w:p w:rsidR="00B52E42" w:rsidRDefault="00BC0762">
          <w:r w:rsidRPr="00BF1A9F">
            <w:rPr>
              <w:rFonts w:eastAsiaTheme="majorEastAsia"/>
              <w:b/>
              <w:bCs/>
              <w:color w:val="FF0000"/>
              <w:sz w:val="36"/>
              <w:szCs w:val="36"/>
            </w:rPr>
            <w:t>&lt;&lt;Enter Title&gt;&gt;</w:t>
          </w:r>
        </w:p>
      </w:docPartBody>
    </w:docPart>
    <w:docPart>
      <w:docPartPr>
        <w:name w:val="44BF2CD0BEEB46659DFC7E1772B2F691"/>
        <w:category>
          <w:name w:val="General"/>
          <w:gallery w:val="placeholder"/>
        </w:category>
        <w:types>
          <w:type w:val="bbPlcHdr"/>
        </w:types>
        <w:behaviors>
          <w:behavior w:val="content"/>
        </w:behaviors>
        <w:guid w:val="{F0481423-CF89-4333-895C-965A06E8690D}"/>
      </w:docPartPr>
      <w:docPartBody>
        <w:p w:rsidR="00B52E42" w:rsidRDefault="00BC0762">
          <w:r w:rsidRPr="00BF1A9F">
            <w:rPr>
              <w:b/>
              <w:color w:val="FF0000"/>
            </w:rPr>
            <w:t>&lt;&lt;Item Number&gt;&gt;</w:t>
          </w:r>
        </w:p>
      </w:docPartBody>
    </w:docPart>
    <w:docPart>
      <w:docPartPr>
        <w:name w:val="D9CD8E11C26240608DB9AAA287D8F735"/>
        <w:category>
          <w:name w:val="General"/>
          <w:gallery w:val="placeholder"/>
        </w:category>
        <w:types>
          <w:type w:val="bbPlcHdr"/>
        </w:types>
        <w:behaviors>
          <w:behavior w:val="content"/>
        </w:behaviors>
        <w:guid w:val="{E3492DF2-D83F-4FFD-8A86-4BE3AB80E794}"/>
      </w:docPartPr>
      <w:docPartBody>
        <w:p w:rsidR="00B52E42" w:rsidRDefault="00BC0762">
          <w:r w:rsidRPr="00BF1A9F">
            <w:rPr>
              <w:b/>
              <w:color w:val="FF0000"/>
            </w:rPr>
            <w:t>&lt;&lt;</w:t>
          </w:r>
          <w:r w:rsidRPr="00BF1A9F">
            <w:rPr>
              <w:color w:val="FF0000"/>
            </w:rPr>
            <w:t>Start / Release&gt;&gt;</w:t>
          </w:r>
        </w:p>
      </w:docPartBody>
    </w:docPart>
    <w:docPart>
      <w:docPartPr>
        <w:name w:val="57FB6067D59A4C959F83AA246F0F2C0E"/>
        <w:category>
          <w:name w:val="General"/>
          <w:gallery w:val="placeholder"/>
        </w:category>
        <w:types>
          <w:type w:val="bbPlcHdr"/>
        </w:types>
        <w:behaviors>
          <w:behavior w:val="content"/>
        </w:behaviors>
        <w:guid w:val="{0338E822-1735-43EA-A287-332699E59B08}"/>
      </w:docPartPr>
      <w:docPartBody>
        <w:p w:rsidR="00B52E42" w:rsidRDefault="00BC0762">
          <w:r>
            <w:rPr>
              <w:color w:val="FF0000"/>
            </w:rPr>
            <w:t>&lt;&lt;</w:t>
          </w:r>
          <w:r w:rsidRPr="00BF1A9F">
            <w:rPr>
              <w:color w:val="FF0000"/>
            </w:rPr>
            <w:t>Date&gt;&gt;</w:t>
          </w:r>
        </w:p>
      </w:docPartBody>
    </w:docPart>
    <w:docPart>
      <w:docPartPr>
        <w:name w:val="917944FFF8424A918441287434852E0E"/>
        <w:category>
          <w:name w:val="General"/>
          <w:gallery w:val="placeholder"/>
        </w:category>
        <w:types>
          <w:type w:val="bbPlcHdr"/>
        </w:types>
        <w:behaviors>
          <w:behavior w:val="content"/>
        </w:behaviors>
        <w:guid w:val="{B094258A-02B9-4072-A596-FEE844C2EDEF}"/>
      </w:docPartPr>
      <w:docPartBody>
        <w:p w:rsidR="00B52E42" w:rsidRDefault="00BC0762">
          <w:r w:rsidRPr="00BF1A9F">
            <w:rPr>
              <w:b/>
              <w:color w:val="FF0000"/>
            </w:rPr>
            <w:t>&lt;&lt;</w:t>
          </w:r>
          <w:r w:rsidRPr="00BF1A9F">
            <w:rPr>
              <w:color w:val="FF0000"/>
            </w:rPr>
            <w:t>End / Expiration&gt;&gt;</w:t>
          </w:r>
        </w:p>
      </w:docPartBody>
    </w:docPart>
    <w:docPart>
      <w:docPartPr>
        <w:name w:val="09BEEED25EC34BF98C5C0B3D7B96217D"/>
        <w:category>
          <w:name w:val="General"/>
          <w:gallery w:val="placeholder"/>
        </w:category>
        <w:types>
          <w:type w:val="bbPlcHdr"/>
        </w:types>
        <w:behaviors>
          <w:behavior w:val="content"/>
        </w:behaviors>
        <w:guid w:val="{342C696C-BC7A-4C1B-831E-CDCA5C07D3DB}"/>
      </w:docPartPr>
      <w:docPartBody>
        <w:p w:rsidR="00B52E42" w:rsidRDefault="00BC0762">
          <w:r>
            <w:rPr>
              <w:color w:val="FF0000"/>
            </w:rPr>
            <w:t>&lt;&lt;</w:t>
          </w:r>
          <w:r w:rsidRPr="00BF1A9F">
            <w:rPr>
              <w:color w:val="FF0000"/>
            </w:rPr>
            <w:t>Date&gt;&gt;</w:t>
          </w:r>
        </w:p>
      </w:docPartBody>
    </w:docPart>
    <w:docPart>
      <w:docPartPr>
        <w:name w:val="91760423FA234F83B461D22CA4634EA3"/>
        <w:category>
          <w:name w:val="General"/>
          <w:gallery w:val="placeholder"/>
        </w:category>
        <w:types>
          <w:type w:val="bbPlcHdr"/>
        </w:types>
        <w:behaviors>
          <w:behavior w:val="content"/>
        </w:behaviors>
        <w:guid w:val="{002A4B1E-AA9D-4D4D-9D2B-811F8820597E}"/>
      </w:docPartPr>
      <w:docPartBody>
        <w:p w:rsidR="00340B56" w:rsidRDefault="00BC0762">
          <w:r>
            <w:rPr>
              <w:rFonts w:eastAsia="Calibri"/>
              <w:b/>
              <w:color w:val="FF0000"/>
            </w:rPr>
            <w:t>&lt;&lt;Insert Direct Link Here&gt;&gt;</w:t>
          </w:r>
        </w:p>
      </w:docPartBody>
    </w:docPart>
    <w:docPart>
      <w:docPartPr>
        <w:name w:val="70A779A46E4C433F9DCD65D140C6184B"/>
        <w:category>
          <w:name w:val="General"/>
          <w:gallery w:val="placeholder"/>
        </w:category>
        <w:types>
          <w:type w:val="bbPlcHdr"/>
        </w:types>
        <w:behaviors>
          <w:behavior w:val="content"/>
        </w:behaviors>
        <w:guid w:val="{225D8F1B-1493-43C9-8852-5EAAE8C4F974}"/>
      </w:docPartPr>
      <w:docPartBody>
        <w:p w:rsidR="00EB3586" w:rsidRDefault="00BC0762">
          <w:r w:rsidRPr="003A0BE1">
            <w:rPr>
              <w:rStyle w:val="PlaceholderText"/>
              <w:color w:val="FF0000"/>
            </w:rPr>
            <w:t>&lt;&lt;Name &gt;&gt;</w:t>
          </w:r>
        </w:p>
      </w:docPartBody>
    </w:docPart>
    <w:docPart>
      <w:docPartPr>
        <w:name w:val="9EFEE2C8DC9C413E891643969397648D"/>
        <w:category>
          <w:name w:val="General"/>
          <w:gallery w:val="placeholder"/>
        </w:category>
        <w:types>
          <w:type w:val="bbPlcHdr"/>
        </w:types>
        <w:behaviors>
          <w:behavior w:val="content"/>
        </w:behaviors>
        <w:guid w:val="{67ACF226-5FDE-419A-8F7B-84A6D3E4F587}"/>
      </w:docPartPr>
      <w:docPartBody>
        <w:p w:rsidR="00EB3586" w:rsidRDefault="00BC0762">
          <w:r w:rsidRPr="003A0BE1">
            <w:rPr>
              <w:rStyle w:val="PlaceholderText"/>
              <w:color w:val="FF0000"/>
            </w:rPr>
            <w:t>&lt;&lt;Title &gt;&gt;</w:t>
          </w:r>
        </w:p>
      </w:docPartBody>
    </w:docPart>
    <w:docPart>
      <w:docPartPr>
        <w:name w:val="E35BBC29B5D4456092CD4034AAE8409C"/>
        <w:category>
          <w:name w:val="General"/>
          <w:gallery w:val="placeholder"/>
        </w:category>
        <w:types>
          <w:type w:val="bbPlcHdr"/>
        </w:types>
        <w:behaviors>
          <w:behavior w:val="content"/>
        </w:behaviors>
        <w:guid w:val="{7F7BA4D8-FF09-4742-B4D5-C74DAC6D5E5D}"/>
      </w:docPartPr>
      <w:docPartBody>
        <w:p w:rsidR="00EB3586" w:rsidRDefault="00BC0762">
          <w:r w:rsidRPr="003A0BE1">
            <w:rPr>
              <w:rStyle w:val="PlaceholderText"/>
              <w:color w:val="FF0000"/>
            </w:rPr>
            <w:t>&lt;&lt;Office/Facility &gt;&gt;</w:t>
          </w:r>
        </w:p>
      </w:docPartBody>
    </w:docPart>
    <w:docPart>
      <w:docPartPr>
        <w:name w:val="77CAFDCF5BAE482CA8A1A3A9642C8C09"/>
        <w:category>
          <w:name w:val="General"/>
          <w:gallery w:val="placeholder"/>
        </w:category>
        <w:types>
          <w:type w:val="bbPlcHdr"/>
        </w:types>
        <w:behaviors>
          <w:behavior w:val="content"/>
        </w:behaviors>
        <w:guid w:val="{FF127AD9-7429-467F-BFC1-B46B5FB95BB0}"/>
      </w:docPartPr>
      <w:docPartBody>
        <w:p w:rsidR="00EB3586" w:rsidRDefault="00BC0762">
          <w:r w:rsidRPr="003A0BE1">
            <w:rPr>
              <w:rStyle w:val="PlaceholderText"/>
              <w:color w:val="FF0000"/>
            </w:rPr>
            <w:t>&lt;&lt;City &gt;&gt;</w:t>
          </w:r>
        </w:p>
      </w:docPartBody>
    </w:docPart>
    <w:docPart>
      <w:docPartPr>
        <w:name w:val="EA8ECC364689486EA7952452CB0EF9AB"/>
        <w:category>
          <w:name w:val="General"/>
          <w:gallery w:val="placeholder"/>
        </w:category>
        <w:types>
          <w:type w:val="bbPlcHdr"/>
        </w:types>
        <w:behaviors>
          <w:behavior w:val="content"/>
        </w:behaviors>
        <w:guid w:val="{AD8DC4F3-5824-44C6-B21E-6169FE0B4F3A}"/>
      </w:docPartPr>
      <w:docPartBody>
        <w:p w:rsidR="00EB3586" w:rsidRDefault="00BC0762">
          <w:r w:rsidRPr="003A0BE1">
            <w:rPr>
              <w:rStyle w:val="PlaceholderText"/>
              <w:color w:val="FF0000"/>
            </w:rPr>
            <w:t>&lt;&lt;State &gt;&gt;</w:t>
          </w:r>
        </w:p>
      </w:docPartBody>
    </w:docPart>
    <w:docPart>
      <w:docPartPr>
        <w:name w:val="D52A9FD814FD4937ADEC992E17A2CFB8"/>
        <w:category>
          <w:name w:val="General"/>
          <w:gallery w:val="placeholder"/>
        </w:category>
        <w:types>
          <w:type w:val="bbPlcHdr"/>
        </w:types>
        <w:behaviors>
          <w:behavior w:val="content"/>
        </w:behaviors>
        <w:guid w:val="{2F08AA44-438D-47BD-9B47-D692A5CD77FC}"/>
      </w:docPartPr>
      <w:docPartBody>
        <w:p w:rsidR="00EB3586" w:rsidRDefault="00BC0762">
          <w:r w:rsidRPr="003A0BE1">
            <w:rPr>
              <w:rStyle w:val="PlaceholderText"/>
              <w:color w:val="FF0000"/>
            </w:rPr>
            <w:t>&lt;&lt;Select an item&gt;&gt;</w:t>
          </w:r>
        </w:p>
      </w:docPartBody>
    </w:docPart>
    <w:docPart>
      <w:docPartPr>
        <w:name w:val="A1AF941F48B54D0683D58E355A786B1A"/>
        <w:category>
          <w:name w:val="General"/>
          <w:gallery w:val="placeholder"/>
        </w:category>
        <w:types>
          <w:type w:val="bbPlcHdr"/>
        </w:types>
        <w:behaviors>
          <w:behavior w:val="content"/>
        </w:behaviors>
        <w:guid w:val="{76841DD4-1054-424F-A171-77CBFFD83F48}"/>
      </w:docPartPr>
      <w:docPartBody>
        <w:p w:rsidR="00EB3586" w:rsidRDefault="00BC0762">
          <w:r w:rsidRPr="003A0BE1">
            <w:rPr>
              <w:rStyle w:val="PlaceholderText"/>
              <w:color w:val="FF0000"/>
            </w:rPr>
            <w:t>&lt;&lt;Name &gt;&gt;</w:t>
          </w:r>
        </w:p>
      </w:docPartBody>
    </w:docPart>
    <w:docPart>
      <w:docPartPr>
        <w:name w:val="25339DABBEA54DD09B29A758FA0BE25B"/>
        <w:category>
          <w:name w:val="General"/>
          <w:gallery w:val="placeholder"/>
        </w:category>
        <w:types>
          <w:type w:val="bbPlcHdr"/>
        </w:types>
        <w:behaviors>
          <w:behavior w:val="content"/>
        </w:behaviors>
        <w:guid w:val="{7CB5B2F2-2A6E-4820-B4E4-096BDDF29DC0}"/>
      </w:docPartPr>
      <w:docPartBody>
        <w:p w:rsidR="00EB3586" w:rsidRDefault="00BC0762">
          <w:r w:rsidRPr="003A0BE1">
            <w:rPr>
              <w:rStyle w:val="PlaceholderText"/>
              <w:color w:val="FF0000"/>
            </w:rPr>
            <w:t>&lt;&lt;Title &gt;&gt;</w:t>
          </w:r>
        </w:p>
      </w:docPartBody>
    </w:docPart>
    <w:docPart>
      <w:docPartPr>
        <w:name w:val="C540805DB47C4593900A84C42A6BFB3F"/>
        <w:category>
          <w:name w:val="General"/>
          <w:gallery w:val="placeholder"/>
        </w:category>
        <w:types>
          <w:type w:val="bbPlcHdr"/>
        </w:types>
        <w:behaviors>
          <w:behavior w:val="content"/>
        </w:behaviors>
        <w:guid w:val="{A8E640E5-A6FA-4D4F-AE34-94B4196303D2}"/>
      </w:docPartPr>
      <w:docPartBody>
        <w:p w:rsidR="00EB3586" w:rsidRDefault="00BC0762">
          <w:r w:rsidRPr="003A0BE1">
            <w:rPr>
              <w:rStyle w:val="PlaceholderText"/>
              <w:color w:val="FF0000"/>
            </w:rPr>
            <w:t>&lt;&lt;Office/Facility &gt;&gt;</w:t>
          </w:r>
        </w:p>
      </w:docPartBody>
    </w:docPart>
    <w:docPart>
      <w:docPartPr>
        <w:name w:val="83162CB9E1494634A1057B0E0FD94598"/>
        <w:category>
          <w:name w:val="General"/>
          <w:gallery w:val="placeholder"/>
        </w:category>
        <w:types>
          <w:type w:val="bbPlcHdr"/>
        </w:types>
        <w:behaviors>
          <w:behavior w:val="content"/>
        </w:behaviors>
        <w:guid w:val="{D4FFDF63-C679-4480-8199-CCDDA710E102}"/>
      </w:docPartPr>
      <w:docPartBody>
        <w:p w:rsidR="00EB3586" w:rsidRDefault="00BC0762">
          <w:r w:rsidRPr="003A0BE1">
            <w:rPr>
              <w:rStyle w:val="PlaceholderText"/>
              <w:color w:val="FF0000"/>
            </w:rPr>
            <w:t>&lt;&lt;City &gt;&gt;</w:t>
          </w:r>
        </w:p>
      </w:docPartBody>
    </w:docPart>
    <w:docPart>
      <w:docPartPr>
        <w:name w:val="0AA336614B764537A0A10E8ECE179BDC"/>
        <w:category>
          <w:name w:val="General"/>
          <w:gallery w:val="placeholder"/>
        </w:category>
        <w:types>
          <w:type w:val="bbPlcHdr"/>
        </w:types>
        <w:behaviors>
          <w:behavior w:val="content"/>
        </w:behaviors>
        <w:guid w:val="{B472D3B3-38A7-4DD1-BC38-639B9BEED66E}"/>
      </w:docPartPr>
      <w:docPartBody>
        <w:p w:rsidR="00EB3586" w:rsidRDefault="00BC0762">
          <w:r w:rsidRPr="003A0BE1">
            <w:rPr>
              <w:rStyle w:val="PlaceholderText"/>
              <w:color w:val="FF0000"/>
            </w:rPr>
            <w:t>&lt;&lt;State &gt;&gt;</w:t>
          </w:r>
        </w:p>
      </w:docPartBody>
    </w:docPart>
    <w:docPart>
      <w:docPartPr>
        <w:name w:val="68CC7103AAD64276AE9D545DAA762555"/>
        <w:category>
          <w:name w:val="General"/>
          <w:gallery w:val="placeholder"/>
        </w:category>
        <w:types>
          <w:type w:val="bbPlcHdr"/>
        </w:types>
        <w:behaviors>
          <w:behavior w:val="content"/>
        </w:behaviors>
        <w:guid w:val="{2912856D-8D0B-41B6-BE98-140429DFF99B}"/>
      </w:docPartPr>
      <w:docPartBody>
        <w:p w:rsidR="00EB3586" w:rsidRDefault="00BC0762">
          <w:r w:rsidRPr="003A0BE1">
            <w:rPr>
              <w:rStyle w:val="PlaceholderText"/>
              <w:color w:val="FF0000"/>
            </w:rPr>
            <w:t>&lt;&lt;Name &gt;&gt;</w:t>
          </w:r>
        </w:p>
      </w:docPartBody>
    </w:docPart>
    <w:docPart>
      <w:docPartPr>
        <w:name w:val="E3C64BB695664D1E9E7D50DCE42724B2"/>
        <w:category>
          <w:name w:val="General"/>
          <w:gallery w:val="placeholder"/>
        </w:category>
        <w:types>
          <w:type w:val="bbPlcHdr"/>
        </w:types>
        <w:behaviors>
          <w:behavior w:val="content"/>
        </w:behaviors>
        <w:guid w:val="{922B9922-A1F2-41DD-B0B6-687CC696F332}"/>
      </w:docPartPr>
      <w:docPartBody>
        <w:p w:rsidR="00EB3586" w:rsidRDefault="00BC0762">
          <w:r w:rsidRPr="003A0BE1">
            <w:rPr>
              <w:rStyle w:val="PlaceholderText"/>
              <w:color w:val="FF0000"/>
            </w:rPr>
            <w:t>&lt;&lt;Title &gt;&gt;</w:t>
          </w:r>
        </w:p>
      </w:docPartBody>
    </w:docPart>
    <w:docPart>
      <w:docPartPr>
        <w:name w:val="E4BFC28BD3684ACE8846FA76954FFF6F"/>
        <w:category>
          <w:name w:val="General"/>
          <w:gallery w:val="placeholder"/>
        </w:category>
        <w:types>
          <w:type w:val="bbPlcHdr"/>
        </w:types>
        <w:behaviors>
          <w:behavior w:val="content"/>
        </w:behaviors>
        <w:guid w:val="{A7D28ADE-A779-4CC6-BC8D-DE24A4258B4C}"/>
      </w:docPartPr>
      <w:docPartBody>
        <w:p w:rsidR="00EB3586" w:rsidRDefault="00BC0762">
          <w:r w:rsidRPr="003A0BE1">
            <w:rPr>
              <w:rStyle w:val="PlaceholderText"/>
              <w:color w:val="FF0000"/>
            </w:rPr>
            <w:t>&lt;&lt;Office/Facility &gt;&gt;</w:t>
          </w:r>
        </w:p>
      </w:docPartBody>
    </w:docPart>
    <w:docPart>
      <w:docPartPr>
        <w:name w:val="62B33B8C5B8B4C9EA39F8EA1FC2C4A37"/>
        <w:category>
          <w:name w:val="General"/>
          <w:gallery w:val="placeholder"/>
        </w:category>
        <w:types>
          <w:type w:val="bbPlcHdr"/>
        </w:types>
        <w:behaviors>
          <w:behavior w:val="content"/>
        </w:behaviors>
        <w:guid w:val="{7DEAE1E9-612A-4540-A65A-98FCCCD7D2E6}"/>
      </w:docPartPr>
      <w:docPartBody>
        <w:p w:rsidR="00EB3586" w:rsidRDefault="00BC0762">
          <w:r w:rsidRPr="003A0BE1">
            <w:rPr>
              <w:rStyle w:val="PlaceholderText"/>
              <w:color w:val="FF0000"/>
            </w:rPr>
            <w:t>&lt;&lt;City &gt;&gt;</w:t>
          </w:r>
        </w:p>
      </w:docPartBody>
    </w:docPart>
    <w:docPart>
      <w:docPartPr>
        <w:name w:val="469CF302E79F4DE38F78E398FC03FF6A"/>
        <w:category>
          <w:name w:val="General"/>
          <w:gallery w:val="placeholder"/>
        </w:category>
        <w:types>
          <w:type w:val="bbPlcHdr"/>
        </w:types>
        <w:behaviors>
          <w:behavior w:val="content"/>
        </w:behaviors>
        <w:guid w:val="{AFD69FC6-6B37-4B5F-A935-F3FA4EE2A55B}"/>
      </w:docPartPr>
      <w:docPartBody>
        <w:p w:rsidR="00EB3586" w:rsidRDefault="00BC0762">
          <w:r w:rsidRPr="003A0BE1">
            <w:rPr>
              <w:rStyle w:val="PlaceholderText"/>
              <w:color w:val="FF0000"/>
            </w:rPr>
            <w:t>&lt;&lt;State &gt;&gt;</w:t>
          </w:r>
        </w:p>
      </w:docPartBody>
    </w:docPart>
    <w:docPart>
      <w:docPartPr>
        <w:name w:val="0DFDA55352334BBEB2E8D27C7E0E478B"/>
        <w:category>
          <w:name w:val="General"/>
          <w:gallery w:val="placeholder"/>
        </w:category>
        <w:types>
          <w:type w:val="bbPlcHdr"/>
        </w:types>
        <w:behaviors>
          <w:behavior w:val="content"/>
        </w:behaviors>
        <w:guid w:val="{2BB8AE2B-7F6A-4B75-8840-B5705271D6D1}"/>
      </w:docPartPr>
      <w:docPartBody>
        <w:p w:rsidR="00EB3586" w:rsidRDefault="00BC0762">
          <w:r w:rsidRPr="003A0BE1">
            <w:rPr>
              <w:rStyle w:val="PlaceholderText"/>
              <w:color w:val="FF0000"/>
            </w:rPr>
            <w:t>&lt;&lt;Name &gt;&gt;</w:t>
          </w:r>
        </w:p>
      </w:docPartBody>
    </w:docPart>
    <w:docPart>
      <w:docPartPr>
        <w:name w:val="AF39C03792504B5B978766BE92423CA7"/>
        <w:category>
          <w:name w:val="General"/>
          <w:gallery w:val="placeholder"/>
        </w:category>
        <w:types>
          <w:type w:val="bbPlcHdr"/>
        </w:types>
        <w:behaviors>
          <w:behavior w:val="content"/>
        </w:behaviors>
        <w:guid w:val="{0E6891B0-2F97-4790-A207-02B615A658D6}"/>
      </w:docPartPr>
      <w:docPartBody>
        <w:p w:rsidR="00EB3586" w:rsidRDefault="00BC0762">
          <w:r w:rsidRPr="003A0BE1">
            <w:rPr>
              <w:rStyle w:val="PlaceholderText"/>
              <w:color w:val="FF0000"/>
            </w:rPr>
            <w:t>&lt;&lt;Title &gt;&gt;</w:t>
          </w:r>
        </w:p>
      </w:docPartBody>
    </w:docPart>
    <w:docPart>
      <w:docPartPr>
        <w:name w:val="4FAD576D635943AC8146D943A1400244"/>
        <w:category>
          <w:name w:val="General"/>
          <w:gallery w:val="placeholder"/>
        </w:category>
        <w:types>
          <w:type w:val="bbPlcHdr"/>
        </w:types>
        <w:behaviors>
          <w:behavior w:val="content"/>
        </w:behaviors>
        <w:guid w:val="{C6A12146-085E-4CC4-AADE-0BA0040E05E4}"/>
      </w:docPartPr>
      <w:docPartBody>
        <w:p w:rsidR="00EB3586" w:rsidRDefault="00BC0762">
          <w:r w:rsidRPr="003A0BE1">
            <w:rPr>
              <w:rStyle w:val="PlaceholderText"/>
              <w:color w:val="FF0000"/>
            </w:rPr>
            <w:t>&lt;&lt;Office/Facility &gt;&gt;</w:t>
          </w:r>
        </w:p>
      </w:docPartBody>
    </w:docPart>
    <w:docPart>
      <w:docPartPr>
        <w:name w:val="702161DA6A3B486CA799F0C9185F7038"/>
        <w:category>
          <w:name w:val="General"/>
          <w:gallery w:val="placeholder"/>
        </w:category>
        <w:types>
          <w:type w:val="bbPlcHdr"/>
        </w:types>
        <w:behaviors>
          <w:behavior w:val="content"/>
        </w:behaviors>
        <w:guid w:val="{B2B13455-3BA9-4C1F-8425-B4EFA3B6B85C}"/>
      </w:docPartPr>
      <w:docPartBody>
        <w:p w:rsidR="00EB3586" w:rsidRDefault="00BC0762">
          <w:r w:rsidRPr="003A0BE1">
            <w:rPr>
              <w:rStyle w:val="PlaceholderText"/>
              <w:color w:val="FF0000"/>
            </w:rPr>
            <w:t>&lt;&lt;City &gt;&gt;</w:t>
          </w:r>
        </w:p>
      </w:docPartBody>
    </w:docPart>
    <w:docPart>
      <w:docPartPr>
        <w:name w:val="7B8AC47F232646A1992D5EBC6BF427CA"/>
        <w:category>
          <w:name w:val="General"/>
          <w:gallery w:val="placeholder"/>
        </w:category>
        <w:types>
          <w:type w:val="bbPlcHdr"/>
        </w:types>
        <w:behaviors>
          <w:behavior w:val="content"/>
        </w:behaviors>
        <w:guid w:val="{0C76235D-1E66-45F8-8266-283ACB5CCF90}"/>
      </w:docPartPr>
      <w:docPartBody>
        <w:p w:rsidR="00EB3586" w:rsidRDefault="00BC0762">
          <w:r w:rsidRPr="003A0BE1">
            <w:rPr>
              <w:rStyle w:val="PlaceholderText"/>
              <w:color w:val="FF0000"/>
            </w:rPr>
            <w:t>&lt;&lt;State &gt;&gt;</w:t>
          </w:r>
        </w:p>
      </w:docPartBody>
    </w:docPart>
    <w:docPart>
      <w:docPartPr>
        <w:name w:val="E757751E58B5417D87707E577648D384"/>
        <w:category>
          <w:name w:val="General"/>
          <w:gallery w:val="placeholder"/>
        </w:category>
        <w:types>
          <w:type w:val="bbPlcHdr"/>
        </w:types>
        <w:behaviors>
          <w:behavior w:val="content"/>
        </w:behaviors>
        <w:guid w:val="{6F4B81F5-73D9-475F-A91D-DC8973DDDA19}"/>
      </w:docPartPr>
      <w:docPartBody>
        <w:p w:rsidR="00C94EDE" w:rsidRDefault="00181B30">
          <w:r w:rsidRPr="00A61E50">
            <w:rPr>
              <w:rFonts w:eastAsia="Calibri"/>
              <w:color w:val="FF0000"/>
            </w:rPr>
            <w:t>&lt;&lt;Select a Learning Format&gt;&gt;</w:t>
          </w:r>
        </w:p>
      </w:docPartBody>
    </w:docPart>
    <w:docPart>
      <w:docPartPr>
        <w:name w:val="8CA826DA0C774C9CA849B381B22383D8"/>
        <w:category>
          <w:name w:val="General"/>
          <w:gallery w:val="placeholder"/>
        </w:category>
        <w:types>
          <w:type w:val="bbPlcHdr"/>
        </w:types>
        <w:behaviors>
          <w:behavior w:val="content"/>
        </w:behaviors>
        <w:guid w:val="{E8C9B75D-D00F-4C6D-9B10-0BEC9269B817}"/>
      </w:docPartPr>
      <w:docPartBody>
        <w:p w:rsidR="00C94EDE" w:rsidRDefault="00181B30">
          <w:r w:rsidRPr="00A61E50">
            <w:rPr>
              <w:rFonts w:eastAsia="Calibri"/>
              <w:color w:val="FF0000"/>
            </w:rPr>
            <w:t>&lt;&lt;Enter credits&gt;&gt;</w:t>
          </w:r>
        </w:p>
      </w:docPartBody>
    </w:docPart>
    <w:docPart>
      <w:docPartPr>
        <w:name w:val="91A8579A28554D5FA3C6510F706A2142"/>
        <w:category>
          <w:name w:val="General"/>
          <w:gallery w:val="placeholder"/>
        </w:category>
        <w:types>
          <w:type w:val="bbPlcHdr"/>
        </w:types>
        <w:behaviors>
          <w:behavior w:val="content"/>
        </w:behaviors>
        <w:guid w:val="{9E7C5C0C-D4E0-417D-B209-2420307421C3}"/>
      </w:docPartPr>
      <w:docPartBody>
        <w:p w:rsidR="00C94EDE" w:rsidRDefault="00181B30">
          <w:r w:rsidRPr="008A5E13">
            <w:rPr>
              <w:rStyle w:val="PlaceholderText"/>
              <w:color w:val="FF0000"/>
            </w:rPr>
            <w:t>&lt;&lt;Enter contact hours&gt;&gt;</w:t>
          </w:r>
        </w:p>
      </w:docPartBody>
    </w:docPart>
    <w:docPart>
      <w:docPartPr>
        <w:name w:val="3B52F380C3B64A8092F39B239585955B"/>
        <w:category>
          <w:name w:val="General"/>
          <w:gallery w:val="placeholder"/>
        </w:category>
        <w:types>
          <w:type w:val="bbPlcHdr"/>
        </w:types>
        <w:behaviors>
          <w:behavior w:val="content"/>
        </w:behaviors>
        <w:guid w:val="{D441277A-B87E-4231-8FA3-EFFD0C8AB5A8}"/>
      </w:docPartPr>
      <w:docPartBody>
        <w:p w:rsidR="00C94EDE" w:rsidRDefault="00181B30">
          <w:r w:rsidRPr="001F2A50">
            <w:rPr>
              <w:color w:val="FF0000"/>
            </w:rPr>
            <w:t>&lt;&lt;Enter hours&gt;&gt;</w:t>
          </w:r>
        </w:p>
      </w:docPartBody>
    </w:docPart>
    <w:docPart>
      <w:docPartPr>
        <w:name w:val="7ECEB0D4C5CF403E8E88AD2FFEB12EE9"/>
        <w:category>
          <w:name w:val="General"/>
          <w:gallery w:val="placeholder"/>
        </w:category>
        <w:types>
          <w:type w:val="bbPlcHdr"/>
        </w:types>
        <w:behaviors>
          <w:behavior w:val="content"/>
        </w:behaviors>
        <w:guid w:val="{AB23469B-8D5A-4609-86B3-29F67718598B}"/>
      </w:docPartPr>
      <w:docPartBody>
        <w:p w:rsidR="00C1317B" w:rsidRDefault="00C1317B">
          <w:r w:rsidRPr="00A61E50">
            <w:rPr>
              <w:rFonts w:eastAsia="Calibri"/>
              <w:color w:val="FF0000"/>
            </w:rPr>
            <w:t>&lt;&lt;Enter credits&gt;&gt;</w:t>
          </w:r>
        </w:p>
      </w:docPartBody>
    </w:docPart>
    <w:docPart>
      <w:docPartPr>
        <w:name w:val="E8ABD27A593442628F1EA8A4A4901D5A"/>
        <w:category>
          <w:name w:val="General"/>
          <w:gallery w:val="placeholder"/>
        </w:category>
        <w:types>
          <w:type w:val="bbPlcHdr"/>
        </w:types>
        <w:behaviors>
          <w:behavior w:val="content"/>
        </w:behaviors>
        <w:guid w:val="{C095C3D7-F171-4441-832B-23F251AE4763}"/>
      </w:docPartPr>
      <w:docPartBody>
        <w:p w:rsidR="00C1317B" w:rsidRDefault="00C1317B">
          <w:r w:rsidRPr="0050620E">
            <w:rPr>
              <w:color w:val="FF0000"/>
            </w:rPr>
            <w:t>&lt;&lt;Enter UAN&gt;&gt;</w:t>
          </w:r>
        </w:p>
      </w:docPartBody>
    </w:docPart>
    <w:docPart>
      <w:docPartPr>
        <w:name w:val="F379F3609379466F9E80E39C3282BF2A"/>
        <w:category>
          <w:name w:val="General"/>
          <w:gallery w:val="placeholder"/>
        </w:category>
        <w:types>
          <w:type w:val="bbPlcHdr"/>
        </w:types>
        <w:behaviors>
          <w:behavior w:val="content"/>
        </w:behaviors>
        <w:guid w:val="{2CA0AFBC-FA38-4C9A-A60F-CFCE37D9EBF7}"/>
      </w:docPartPr>
      <w:docPartBody>
        <w:p w:rsidR="00C1317B" w:rsidRDefault="00C1317B">
          <w:r w:rsidRPr="0050620E">
            <w:rPr>
              <w:color w:val="FF0000"/>
            </w:rPr>
            <w:t>&lt;&lt;Enter contact hours&gt;&gt;</w:t>
          </w:r>
        </w:p>
      </w:docPartBody>
    </w:docPart>
    <w:docPart>
      <w:docPartPr>
        <w:name w:val="98642910AFA34F61BDAFA063E8E456CB"/>
        <w:category>
          <w:name w:val="General"/>
          <w:gallery w:val="placeholder"/>
        </w:category>
        <w:types>
          <w:type w:val="bbPlcHdr"/>
        </w:types>
        <w:behaviors>
          <w:behavior w:val="content"/>
        </w:behaviors>
        <w:guid w:val="{1902A460-9DEF-46F1-B189-AC3ED1D5594E}"/>
      </w:docPartPr>
      <w:docPartBody>
        <w:p w:rsidR="00C96388" w:rsidRDefault="00C1317B">
          <w:r w:rsidRPr="003A0BE1">
            <w:rPr>
              <w:rStyle w:val="PlaceholderText"/>
              <w:color w:val="FF0000"/>
            </w:rPr>
            <w:t>&lt;&lt;Enter clock hours&gt;&gt;</w:t>
          </w:r>
        </w:p>
      </w:docPartBody>
    </w:docPart>
    <w:docPart>
      <w:docPartPr>
        <w:name w:val="B0F6C3EBDDB34A90898A066EC2CE289E"/>
        <w:category>
          <w:name w:val="General"/>
          <w:gallery w:val="placeholder"/>
        </w:category>
        <w:types>
          <w:type w:val="bbPlcHdr"/>
        </w:types>
        <w:behaviors>
          <w:behavior w:val="content"/>
        </w:behaviors>
        <w:guid w:val="{F29C0E2E-827F-41FB-A5E7-43AB4DF07341}"/>
      </w:docPartPr>
      <w:docPartBody>
        <w:p w:rsidR="00C96388" w:rsidRDefault="00C1317B">
          <w:r w:rsidRPr="00163D67">
            <w:rPr>
              <w:rFonts w:eastAsia="Calibri"/>
              <w:color w:val="FF0000"/>
            </w:rPr>
            <w:t>&lt;&lt;</w:t>
          </w:r>
          <w:r>
            <w:rPr>
              <w:rStyle w:val="PlaceholderText"/>
              <w:color w:val="FF0000"/>
            </w:rPr>
            <w:t>ASWB Type</w:t>
          </w:r>
          <w:r w:rsidRPr="00163D67">
            <w:rPr>
              <w:rStyle w:val="PlaceholderText"/>
              <w:color w:val="FF0000"/>
            </w:rPr>
            <w:t>&gt;&gt;</w:t>
          </w:r>
        </w:p>
      </w:docPartBody>
    </w:docPart>
    <w:docPart>
      <w:docPartPr>
        <w:name w:val="EB6551C8C7C547FEBF0055B8581A8F04"/>
        <w:category>
          <w:name w:val="General"/>
          <w:gallery w:val="placeholder"/>
        </w:category>
        <w:types>
          <w:type w:val="bbPlcHdr"/>
        </w:types>
        <w:behaviors>
          <w:behavior w:val="content"/>
        </w:behaviors>
        <w:guid w:val="{4EFC4990-A606-4EAE-ACEE-8C55F864710F}"/>
      </w:docPartPr>
      <w:docPartBody>
        <w:p w:rsidR="00DB76EA" w:rsidRDefault="003444FF">
          <w:r w:rsidRPr="003A0BE1">
            <w:rPr>
              <w:rStyle w:val="PlaceholderText"/>
              <w:color w:val="FF0000"/>
            </w:rPr>
            <w:t>&lt;&lt;Name &gt;&gt;</w:t>
          </w:r>
        </w:p>
      </w:docPartBody>
    </w:docPart>
    <w:docPart>
      <w:docPartPr>
        <w:name w:val="8482DCAACDAD486292D4C385F3C0E0AE"/>
        <w:category>
          <w:name w:val="General"/>
          <w:gallery w:val="placeholder"/>
        </w:category>
        <w:types>
          <w:type w:val="bbPlcHdr"/>
        </w:types>
        <w:behaviors>
          <w:behavior w:val="content"/>
        </w:behaviors>
        <w:guid w:val="{CCC40E03-A6FC-4D5F-B4B3-629DE0F067F5}"/>
      </w:docPartPr>
      <w:docPartBody>
        <w:p w:rsidR="00DB76EA" w:rsidRDefault="003444FF">
          <w:r w:rsidRPr="003A0BE1">
            <w:rPr>
              <w:rStyle w:val="PlaceholderText"/>
              <w:color w:val="FF0000"/>
            </w:rPr>
            <w:t>&lt;&lt;Title &gt;&gt;</w:t>
          </w:r>
        </w:p>
      </w:docPartBody>
    </w:docPart>
    <w:docPart>
      <w:docPartPr>
        <w:name w:val="5E75BA72B9F44A0190F3389A863C9A65"/>
        <w:category>
          <w:name w:val="General"/>
          <w:gallery w:val="placeholder"/>
        </w:category>
        <w:types>
          <w:type w:val="bbPlcHdr"/>
        </w:types>
        <w:behaviors>
          <w:behavior w:val="content"/>
        </w:behaviors>
        <w:guid w:val="{99B1042C-3AD5-4693-BDFA-B4371DAA9EA8}"/>
      </w:docPartPr>
      <w:docPartBody>
        <w:p w:rsidR="00DB76EA" w:rsidRDefault="003444FF">
          <w:r w:rsidRPr="003A0BE1">
            <w:rPr>
              <w:rStyle w:val="PlaceholderText"/>
              <w:color w:val="FF0000"/>
            </w:rPr>
            <w:t>&lt;&lt;Office/Facility &gt;&gt;</w:t>
          </w:r>
        </w:p>
      </w:docPartBody>
    </w:docPart>
    <w:docPart>
      <w:docPartPr>
        <w:name w:val="2F1683634DD04F80A4015EACD19C7EFB"/>
        <w:category>
          <w:name w:val="General"/>
          <w:gallery w:val="placeholder"/>
        </w:category>
        <w:types>
          <w:type w:val="bbPlcHdr"/>
        </w:types>
        <w:behaviors>
          <w:behavior w:val="content"/>
        </w:behaviors>
        <w:guid w:val="{D3C811F8-97AC-4EFA-BDC4-EC840A1B80C6}"/>
      </w:docPartPr>
      <w:docPartBody>
        <w:p w:rsidR="00DB76EA" w:rsidRDefault="003444FF">
          <w:r w:rsidRPr="003A0BE1">
            <w:rPr>
              <w:rStyle w:val="PlaceholderText"/>
              <w:color w:val="FF0000"/>
            </w:rPr>
            <w:t>&lt;&lt;City &gt;&gt;</w:t>
          </w:r>
        </w:p>
      </w:docPartBody>
    </w:docPart>
    <w:docPart>
      <w:docPartPr>
        <w:name w:val="99A0AEC63E6F4440984FB6F09DB3F16A"/>
        <w:category>
          <w:name w:val="General"/>
          <w:gallery w:val="placeholder"/>
        </w:category>
        <w:types>
          <w:type w:val="bbPlcHdr"/>
        </w:types>
        <w:behaviors>
          <w:behavior w:val="content"/>
        </w:behaviors>
        <w:guid w:val="{860F83BB-3DFA-4EB3-B4C8-1714708FB66B}"/>
      </w:docPartPr>
      <w:docPartBody>
        <w:p w:rsidR="00DB76EA" w:rsidRDefault="003444FF">
          <w:r w:rsidRPr="003A0BE1">
            <w:rPr>
              <w:rStyle w:val="PlaceholderText"/>
              <w:color w:val="FF0000"/>
            </w:rPr>
            <w:t>&lt;&lt;State &gt;&gt;</w:t>
          </w:r>
        </w:p>
      </w:docPartBody>
    </w:docPart>
    <w:docPart>
      <w:docPartPr>
        <w:name w:val="16D04E7BB00244929EDB3AFE38E7EA1E"/>
        <w:category>
          <w:name w:val="General"/>
          <w:gallery w:val="placeholder"/>
        </w:category>
        <w:types>
          <w:type w:val="bbPlcHdr"/>
        </w:types>
        <w:behaviors>
          <w:behavior w:val="content"/>
        </w:behaviors>
        <w:guid w:val="{D8332FB7-38B1-40DC-A748-76C290E19540}"/>
      </w:docPartPr>
      <w:docPartBody>
        <w:p w:rsidR="00DB76EA" w:rsidRDefault="003444FF">
          <w:r w:rsidRPr="003A0BE1">
            <w:rPr>
              <w:rStyle w:val="PlaceholderText"/>
              <w:color w:val="FF0000"/>
            </w:rPr>
            <w:t>&lt;&lt;Name &gt;&gt;</w:t>
          </w:r>
        </w:p>
      </w:docPartBody>
    </w:docPart>
    <w:docPart>
      <w:docPartPr>
        <w:name w:val="A50D0E33CC434F4A94431195727805EC"/>
        <w:category>
          <w:name w:val="General"/>
          <w:gallery w:val="placeholder"/>
        </w:category>
        <w:types>
          <w:type w:val="bbPlcHdr"/>
        </w:types>
        <w:behaviors>
          <w:behavior w:val="content"/>
        </w:behaviors>
        <w:guid w:val="{E4303A47-2066-43BA-B23A-EF8BDD0466AE}"/>
      </w:docPartPr>
      <w:docPartBody>
        <w:p w:rsidR="00DB76EA" w:rsidRDefault="003444FF">
          <w:r w:rsidRPr="003A0BE1">
            <w:rPr>
              <w:rStyle w:val="PlaceholderText"/>
              <w:color w:val="FF0000"/>
            </w:rPr>
            <w:t>&lt;&lt;Title &gt;&gt;</w:t>
          </w:r>
        </w:p>
      </w:docPartBody>
    </w:docPart>
    <w:docPart>
      <w:docPartPr>
        <w:name w:val="40DFA1376CCE425F8AEE67F287B896DB"/>
        <w:category>
          <w:name w:val="General"/>
          <w:gallery w:val="placeholder"/>
        </w:category>
        <w:types>
          <w:type w:val="bbPlcHdr"/>
        </w:types>
        <w:behaviors>
          <w:behavior w:val="content"/>
        </w:behaviors>
        <w:guid w:val="{CF63A522-C45E-48D0-BEC9-4F318CCFA9C8}"/>
      </w:docPartPr>
      <w:docPartBody>
        <w:p w:rsidR="00DB76EA" w:rsidRDefault="003444FF">
          <w:r w:rsidRPr="003A0BE1">
            <w:rPr>
              <w:rStyle w:val="PlaceholderText"/>
              <w:color w:val="FF0000"/>
            </w:rPr>
            <w:t>&lt;&lt;Office/Facility &gt;&gt;</w:t>
          </w:r>
        </w:p>
      </w:docPartBody>
    </w:docPart>
    <w:docPart>
      <w:docPartPr>
        <w:name w:val="FC678887D6994D0FBAA82D48220AC030"/>
        <w:category>
          <w:name w:val="General"/>
          <w:gallery w:val="placeholder"/>
        </w:category>
        <w:types>
          <w:type w:val="bbPlcHdr"/>
        </w:types>
        <w:behaviors>
          <w:behavior w:val="content"/>
        </w:behaviors>
        <w:guid w:val="{FBECEEA3-81EC-4A93-BC4C-08C96D17B5F8}"/>
      </w:docPartPr>
      <w:docPartBody>
        <w:p w:rsidR="00DB76EA" w:rsidRDefault="003444FF">
          <w:r w:rsidRPr="003A0BE1">
            <w:rPr>
              <w:rStyle w:val="PlaceholderText"/>
              <w:color w:val="FF0000"/>
            </w:rPr>
            <w:t>&lt;&lt;City &gt;&gt;</w:t>
          </w:r>
        </w:p>
      </w:docPartBody>
    </w:docPart>
    <w:docPart>
      <w:docPartPr>
        <w:name w:val="B02820836F70469CBB6C9C3588A8DC49"/>
        <w:category>
          <w:name w:val="General"/>
          <w:gallery w:val="placeholder"/>
        </w:category>
        <w:types>
          <w:type w:val="bbPlcHdr"/>
        </w:types>
        <w:behaviors>
          <w:behavior w:val="content"/>
        </w:behaviors>
        <w:guid w:val="{4DBB22FD-F460-4263-943C-713AA417451E}"/>
      </w:docPartPr>
      <w:docPartBody>
        <w:p w:rsidR="00DB76EA" w:rsidRDefault="003444FF">
          <w:r w:rsidRPr="003A0BE1">
            <w:rPr>
              <w:rStyle w:val="PlaceholderText"/>
              <w:color w:val="FF0000"/>
            </w:rPr>
            <w:t>&lt;&lt;State &gt;&gt;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6D1D"/>
    <w:rsid w:val="00027226"/>
    <w:rsid w:val="00033B60"/>
    <w:rsid w:val="00082E0A"/>
    <w:rsid w:val="000A6316"/>
    <w:rsid w:val="000C6CA1"/>
    <w:rsid w:val="000D43CF"/>
    <w:rsid w:val="000F13A0"/>
    <w:rsid w:val="000F5FA0"/>
    <w:rsid w:val="001357D5"/>
    <w:rsid w:val="00137934"/>
    <w:rsid w:val="00181B30"/>
    <w:rsid w:val="0019392A"/>
    <w:rsid w:val="001A2735"/>
    <w:rsid w:val="001B61F0"/>
    <w:rsid w:val="001E16D1"/>
    <w:rsid w:val="001F1DB6"/>
    <w:rsid w:val="001F627E"/>
    <w:rsid w:val="002437B9"/>
    <w:rsid w:val="00256659"/>
    <w:rsid w:val="00282B74"/>
    <w:rsid w:val="002C7620"/>
    <w:rsid w:val="002D600B"/>
    <w:rsid w:val="002E5B8E"/>
    <w:rsid w:val="002F7D7E"/>
    <w:rsid w:val="00317440"/>
    <w:rsid w:val="00326D1D"/>
    <w:rsid w:val="00340B56"/>
    <w:rsid w:val="003444FF"/>
    <w:rsid w:val="003512A7"/>
    <w:rsid w:val="003530E1"/>
    <w:rsid w:val="003577A2"/>
    <w:rsid w:val="00381476"/>
    <w:rsid w:val="00392FAA"/>
    <w:rsid w:val="003B6F02"/>
    <w:rsid w:val="003E01C9"/>
    <w:rsid w:val="00413372"/>
    <w:rsid w:val="00413605"/>
    <w:rsid w:val="00422CF5"/>
    <w:rsid w:val="0042690D"/>
    <w:rsid w:val="00450137"/>
    <w:rsid w:val="0047785D"/>
    <w:rsid w:val="004A1151"/>
    <w:rsid w:val="004A3910"/>
    <w:rsid w:val="004A66C2"/>
    <w:rsid w:val="004B6807"/>
    <w:rsid w:val="004B7266"/>
    <w:rsid w:val="004D2A47"/>
    <w:rsid w:val="004D3AD9"/>
    <w:rsid w:val="005113B4"/>
    <w:rsid w:val="00563602"/>
    <w:rsid w:val="0058212B"/>
    <w:rsid w:val="005B04E4"/>
    <w:rsid w:val="005B7964"/>
    <w:rsid w:val="005F3597"/>
    <w:rsid w:val="00630503"/>
    <w:rsid w:val="006B2E59"/>
    <w:rsid w:val="00754D18"/>
    <w:rsid w:val="007560D7"/>
    <w:rsid w:val="007A6AFF"/>
    <w:rsid w:val="007C2B3E"/>
    <w:rsid w:val="00810ED4"/>
    <w:rsid w:val="00821D8B"/>
    <w:rsid w:val="00834028"/>
    <w:rsid w:val="008515E8"/>
    <w:rsid w:val="00855A6E"/>
    <w:rsid w:val="008970A5"/>
    <w:rsid w:val="008A152E"/>
    <w:rsid w:val="008D5FEF"/>
    <w:rsid w:val="00902AE3"/>
    <w:rsid w:val="00925B94"/>
    <w:rsid w:val="00953999"/>
    <w:rsid w:val="00986798"/>
    <w:rsid w:val="00A11E71"/>
    <w:rsid w:val="00A17491"/>
    <w:rsid w:val="00A34317"/>
    <w:rsid w:val="00A4125F"/>
    <w:rsid w:val="00A425A1"/>
    <w:rsid w:val="00A73E10"/>
    <w:rsid w:val="00A87030"/>
    <w:rsid w:val="00AF5D5B"/>
    <w:rsid w:val="00B05928"/>
    <w:rsid w:val="00B22705"/>
    <w:rsid w:val="00B478C0"/>
    <w:rsid w:val="00B52E42"/>
    <w:rsid w:val="00B5481F"/>
    <w:rsid w:val="00B6459F"/>
    <w:rsid w:val="00B64743"/>
    <w:rsid w:val="00B65EC0"/>
    <w:rsid w:val="00B772D0"/>
    <w:rsid w:val="00BA3BA6"/>
    <w:rsid w:val="00BC0762"/>
    <w:rsid w:val="00BD77BE"/>
    <w:rsid w:val="00C05937"/>
    <w:rsid w:val="00C1317B"/>
    <w:rsid w:val="00C37FB4"/>
    <w:rsid w:val="00C63E9E"/>
    <w:rsid w:val="00C93260"/>
    <w:rsid w:val="00C94EDE"/>
    <w:rsid w:val="00C96388"/>
    <w:rsid w:val="00CB2F3D"/>
    <w:rsid w:val="00CC1FD9"/>
    <w:rsid w:val="00CE6F59"/>
    <w:rsid w:val="00D11778"/>
    <w:rsid w:val="00D23DA5"/>
    <w:rsid w:val="00D30CBF"/>
    <w:rsid w:val="00D32056"/>
    <w:rsid w:val="00D40324"/>
    <w:rsid w:val="00D67C4D"/>
    <w:rsid w:val="00D73B8B"/>
    <w:rsid w:val="00DA262B"/>
    <w:rsid w:val="00DA7661"/>
    <w:rsid w:val="00DB359C"/>
    <w:rsid w:val="00DB5A54"/>
    <w:rsid w:val="00DB76EA"/>
    <w:rsid w:val="00DF0E2C"/>
    <w:rsid w:val="00E44290"/>
    <w:rsid w:val="00E55565"/>
    <w:rsid w:val="00E900A3"/>
    <w:rsid w:val="00EB3586"/>
    <w:rsid w:val="00EB4C93"/>
    <w:rsid w:val="00ED585A"/>
    <w:rsid w:val="00EE102F"/>
    <w:rsid w:val="00EF41C5"/>
    <w:rsid w:val="00F06538"/>
    <w:rsid w:val="00F12558"/>
    <w:rsid w:val="00F465DB"/>
    <w:rsid w:val="00F5769A"/>
    <w:rsid w:val="00F5769D"/>
    <w:rsid w:val="00FB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E0E7C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7661"/>
    <w:pPr>
      <w:keepNext/>
      <w:keepLines/>
      <w:spacing w:before="480" w:after="0" w:line="240" w:lineRule="auto"/>
      <w:outlineLvl w:val="0"/>
    </w:pPr>
    <w:rPr>
      <w:rFonts w:ascii="Times New Roman" w:eastAsiaTheme="majorEastAsia"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44FF"/>
    <w:rPr>
      <w:color w:val="808080"/>
    </w:rPr>
  </w:style>
  <w:style w:type="paragraph" w:customStyle="1" w:styleId="88F380E0AA494181822260F35ABAFD42">
    <w:name w:val="88F380E0AA494181822260F35ABAFD42"/>
  </w:style>
  <w:style w:type="paragraph" w:customStyle="1" w:styleId="E837F18BCE0C4A54BF1FF440FD994AF9">
    <w:name w:val="E837F18BCE0C4A54BF1FF440FD994AF9"/>
  </w:style>
  <w:style w:type="paragraph" w:customStyle="1" w:styleId="91C8541A9B994227A353D680CF02856D">
    <w:name w:val="91C8541A9B994227A353D680CF02856D"/>
  </w:style>
  <w:style w:type="paragraph" w:customStyle="1" w:styleId="8A4A94C2F8104B659EAA1AE651D0AA1D">
    <w:name w:val="8A4A94C2F8104B659EAA1AE651D0AA1D"/>
  </w:style>
  <w:style w:type="paragraph" w:customStyle="1" w:styleId="BCC09F921BE54B1DAF16E9A0C85E624C">
    <w:name w:val="BCC09F921BE54B1DAF16E9A0C85E624C"/>
  </w:style>
  <w:style w:type="paragraph" w:customStyle="1" w:styleId="51AB895B8467423B870E3D669BA2E8F7">
    <w:name w:val="51AB895B8467423B870E3D669BA2E8F7"/>
  </w:style>
  <w:style w:type="paragraph" w:customStyle="1" w:styleId="0A29C254263F4018A790F7988EABD900">
    <w:name w:val="0A29C254263F4018A790F7988EABD900"/>
  </w:style>
  <w:style w:type="paragraph" w:customStyle="1" w:styleId="80E48399FB394F07A10940EA447FA18B">
    <w:name w:val="80E48399FB394F07A10940EA447FA18B"/>
  </w:style>
  <w:style w:type="paragraph" w:customStyle="1" w:styleId="A39FD8EABA37434282A6BD7AC775F84C">
    <w:name w:val="A39FD8EABA37434282A6BD7AC775F84C"/>
  </w:style>
  <w:style w:type="paragraph" w:customStyle="1" w:styleId="780BAEE1CD364D8FB3FAD1817E6C813E">
    <w:name w:val="780BAEE1CD364D8FB3FAD1817E6C813E"/>
  </w:style>
  <w:style w:type="paragraph" w:customStyle="1" w:styleId="DE66441FB40D45C3B84DBCC8C0B914B9">
    <w:name w:val="DE66441FB40D45C3B84DBCC8C0B914B9"/>
  </w:style>
  <w:style w:type="paragraph" w:customStyle="1" w:styleId="98031EDFA6F44EC3A95261EEEFA611D8">
    <w:name w:val="98031EDFA6F44EC3A95261EEEFA611D8"/>
  </w:style>
  <w:style w:type="paragraph" w:customStyle="1" w:styleId="ADD99607C9C34EA4978248DB5B6CBB31">
    <w:name w:val="ADD99607C9C34EA4978248DB5B6CBB31"/>
  </w:style>
  <w:style w:type="paragraph" w:customStyle="1" w:styleId="2356AFE943F74AEDBC2F158BCAEC4C8E">
    <w:name w:val="2356AFE943F74AEDBC2F158BCAEC4C8E"/>
  </w:style>
  <w:style w:type="paragraph" w:customStyle="1" w:styleId="EE2297AF69334AEDB6A00F9F6ABC3820">
    <w:name w:val="EE2297AF69334AEDB6A00F9F6ABC3820"/>
  </w:style>
  <w:style w:type="paragraph" w:customStyle="1" w:styleId="D74F0E662751487FA28FCD1E231A9004">
    <w:name w:val="D74F0E662751487FA28FCD1E231A9004"/>
  </w:style>
  <w:style w:type="paragraph" w:customStyle="1" w:styleId="009D7B260C674ADFA3643A952EEA0609">
    <w:name w:val="009D7B260C674ADFA3643A952EEA0609"/>
  </w:style>
  <w:style w:type="paragraph" w:customStyle="1" w:styleId="DB4691E81DC449F6A25AB6CA7614B5C5">
    <w:name w:val="DB4691E81DC449F6A25AB6CA7614B5C5"/>
  </w:style>
  <w:style w:type="paragraph" w:customStyle="1" w:styleId="08C093F78711425997A31DC0BC6C9A8E">
    <w:name w:val="08C093F78711425997A31DC0BC6C9A8E"/>
  </w:style>
  <w:style w:type="paragraph" w:customStyle="1" w:styleId="B309BD84C24F4C9E9FBF58A658F5FC7A">
    <w:name w:val="B309BD84C24F4C9E9FBF58A658F5FC7A"/>
  </w:style>
  <w:style w:type="paragraph" w:customStyle="1" w:styleId="F08981EECAB34898A41E70D53F4531AC">
    <w:name w:val="F08981EECAB34898A41E70D53F4531AC"/>
  </w:style>
  <w:style w:type="character" w:customStyle="1" w:styleId="heading1char0">
    <w:name w:val="heading1char"/>
    <w:basedOn w:val="DefaultParagraphFont"/>
  </w:style>
  <w:style w:type="paragraph" w:customStyle="1" w:styleId="136BEB0666004E79B616C5992049BA28">
    <w:name w:val="136BEB0666004E79B616C5992049BA28"/>
  </w:style>
  <w:style w:type="paragraph" w:customStyle="1" w:styleId="0569B97422CF48208A990A941C0C4628">
    <w:name w:val="0569B97422CF48208A990A941C0C4628"/>
  </w:style>
  <w:style w:type="paragraph" w:customStyle="1" w:styleId="7747AC3701614DF2B27345B9AED43A05">
    <w:name w:val="7747AC3701614DF2B27345B9AED43A05"/>
  </w:style>
  <w:style w:type="paragraph" w:customStyle="1" w:styleId="9B6D0F423B1E45149D3841EFADA79541">
    <w:name w:val="9B6D0F423B1E45149D3841EFADA79541"/>
  </w:style>
  <w:style w:type="paragraph" w:customStyle="1" w:styleId="2ADB4FE0E7E54B28AEF126F017B7BCDA">
    <w:name w:val="2ADB4FE0E7E54B28AEF126F017B7BCDA"/>
  </w:style>
  <w:style w:type="paragraph" w:customStyle="1" w:styleId="D436FD76169643E5A23AB0AC364543DF">
    <w:name w:val="D436FD76169643E5A23AB0AC364543DF"/>
  </w:style>
  <w:style w:type="paragraph" w:customStyle="1" w:styleId="57D48B27C9B346DE8BA45A595A38807E">
    <w:name w:val="57D48B27C9B346DE8BA45A595A38807E"/>
  </w:style>
  <w:style w:type="paragraph" w:customStyle="1" w:styleId="78BF4377772745699244505866E0BEF4">
    <w:name w:val="78BF4377772745699244505866E0BEF4"/>
  </w:style>
  <w:style w:type="paragraph" w:customStyle="1" w:styleId="4724DF018511480E8D3E110D6C74B08D">
    <w:name w:val="4724DF018511480E8D3E110D6C74B08D"/>
  </w:style>
  <w:style w:type="paragraph" w:customStyle="1" w:styleId="4ECCAED3F26343428FFE9ACFC02E74E8">
    <w:name w:val="4ECCAED3F26343428FFE9ACFC02E74E8"/>
  </w:style>
  <w:style w:type="paragraph" w:customStyle="1" w:styleId="840962F86C8E49D2991A6B96F4E60267">
    <w:name w:val="840962F86C8E49D2991A6B96F4E60267"/>
  </w:style>
  <w:style w:type="paragraph" w:customStyle="1" w:styleId="67180C13A6DC4840AC8B1565A7039771">
    <w:name w:val="67180C13A6DC4840AC8B1565A7039771"/>
  </w:style>
  <w:style w:type="paragraph" w:customStyle="1" w:styleId="637BB1CAA5F2403ABC15E92F5648672D">
    <w:name w:val="637BB1CAA5F2403ABC15E92F5648672D"/>
  </w:style>
  <w:style w:type="paragraph" w:customStyle="1" w:styleId="21EC1EF24BF242A7AAB2D7E28BA6DF63">
    <w:name w:val="21EC1EF24BF242A7AAB2D7E28BA6DF63"/>
  </w:style>
  <w:style w:type="paragraph" w:customStyle="1" w:styleId="EEA2D3C6335442C0AD75427B1B60A0DF">
    <w:name w:val="EEA2D3C6335442C0AD75427B1B60A0DF"/>
  </w:style>
  <w:style w:type="paragraph" w:customStyle="1" w:styleId="895241DDEF8647D3A72FD5A2BB05D54E">
    <w:name w:val="895241DDEF8647D3A72FD5A2BB05D54E"/>
  </w:style>
  <w:style w:type="paragraph" w:customStyle="1" w:styleId="30ED883A44374F3597987F00E2E9D712">
    <w:name w:val="30ED883A44374F3597987F00E2E9D712"/>
  </w:style>
  <w:style w:type="paragraph" w:customStyle="1" w:styleId="C310472DE28C4C25962BB362EE3155E6">
    <w:name w:val="C310472DE28C4C25962BB362EE3155E6"/>
  </w:style>
  <w:style w:type="paragraph" w:customStyle="1" w:styleId="4B00C1A4328F4DF8BAA2D067DDA920CE">
    <w:name w:val="4B00C1A4328F4DF8BAA2D067DDA920CE"/>
  </w:style>
  <w:style w:type="paragraph" w:customStyle="1" w:styleId="A6EEB70F4ECC491A84505452C2E708F1">
    <w:name w:val="A6EEB70F4ECC491A84505452C2E708F1"/>
  </w:style>
  <w:style w:type="paragraph" w:customStyle="1" w:styleId="6C65FE64AF884CECA6C891927DF08AA1">
    <w:name w:val="6C65FE64AF884CECA6C891927DF08AA1"/>
  </w:style>
  <w:style w:type="paragraph" w:customStyle="1" w:styleId="37229F7D6AE64EBA84790C24157153FF">
    <w:name w:val="37229F7D6AE64EBA84790C24157153FF"/>
  </w:style>
  <w:style w:type="paragraph" w:customStyle="1" w:styleId="8A1A9E2E1BB8474D889F968B92E8E9CD">
    <w:name w:val="8A1A9E2E1BB8474D889F968B92E8E9CD"/>
  </w:style>
  <w:style w:type="paragraph" w:customStyle="1" w:styleId="169F8EE681904C81B081580642E40E88">
    <w:name w:val="169F8EE681904C81B081580642E40E88"/>
  </w:style>
  <w:style w:type="paragraph" w:customStyle="1" w:styleId="F254E341850C4CDFA9365AEC04A15094">
    <w:name w:val="F254E341850C4CDFA9365AEC04A15094"/>
  </w:style>
  <w:style w:type="paragraph" w:customStyle="1" w:styleId="44FDCF15F74A40BCBCC13E953E65470D">
    <w:name w:val="44FDCF15F74A40BCBCC13E953E65470D"/>
  </w:style>
  <w:style w:type="paragraph" w:customStyle="1" w:styleId="DD60055E48414A8CBEB99A30A3E43A1E">
    <w:name w:val="DD60055E48414A8CBEB99A30A3E43A1E"/>
  </w:style>
  <w:style w:type="paragraph" w:customStyle="1" w:styleId="EE049A2234024A1E892755765673FD4C">
    <w:name w:val="EE049A2234024A1E892755765673FD4C"/>
  </w:style>
  <w:style w:type="paragraph" w:customStyle="1" w:styleId="CA838C93ECD14C08B78D62BE9B647B47">
    <w:name w:val="CA838C93ECD14C08B78D62BE9B647B47"/>
  </w:style>
  <w:style w:type="paragraph" w:customStyle="1" w:styleId="83DA3A32072A42A48F5C9EFF1BF98E6C">
    <w:name w:val="83DA3A32072A42A48F5C9EFF1BF98E6C"/>
  </w:style>
  <w:style w:type="paragraph" w:customStyle="1" w:styleId="A5439EE1240D4F2987267FFD940CBF33">
    <w:name w:val="A5439EE1240D4F2987267FFD940CBF33"/>
  </w:style>
  <w:style w:type="paragraph" w:customStyle="1" w:styleId="66B72E5B5C5349A7933914A5DB093233">
    <w:name w:val="66B72E5B5C5349A7933914A5DB093233"/>
  </w:style>
  <w:style w:type="paragraph" w:customStyle="1" w:styleId="8CE2952DA88249BB8C08A46E80E37481">
    <w:name w:val="8CE2952DA88249BB8C08A46E80E37481"/>
  </w:style>
  <w:style w:type="paragraph" w:customStyle="1" w:styleId="8445FE9D1E494055981341005226E60D">
    <w:name w:val="8445FE9D1E494055981341005226E60D"/>
  </w:style>
  <w:style w:type="paragraph" w:customStyle="1" w:styleId="2B24881BE6574554BFFEEBEEAD9AE286">
    <w:name w:val="2B24881BE6574554BFFEEBEEAD9AE286"/>
  </w:style>
  <w:style w:type="paragraph" w:customStyle="1" w:styleId="88F380E0AA494181822260F35ABAFD421">
    <w:name w:val="88F380E0AA494181822260F35ABAFD42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
    <w:name w:val="E837F18BCE0C4A54BF1FF440FD994AF9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
    <w:name w:val="91C8541A9B994227A353D680CF02856D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
    <w:name w:val="8A4A94C2F8104B659EAA1AE651D0AA1D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
    <w:name w:val="BCC09F921BE54B1DAF16E9A0C85E624C1"/>
    <w:rsid w:val="00B22705"/>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
    <w:name w:val="51AB895B8467423B870E3D669BA2E8F71"/>
    <w:rsid w:val="00B22705"/>
    <w:pPr>
      <w:spacing w:after="100" w:line="240" w:lineRule="auto"/>
    </w:pPr>
    <w:rPr>
      <w:rFonts w:ascii="Times New Roman" w:eastAsiaTheme="minorHAnsi" w:hAnsi="Times New Roman" w:cs="Times New Roman"/>
      <w:sz w:val="24"/>
      <w:szCs w:val="24"/>
    </w:rPr>
  </w:style>
  <w:style w:type="paragraph" w:customStyle="1" w:styleId="0A29C254263F4018A790F7988EABD9001">
    <w:name w:val="0A29C254263F4018A790F7988EABD9001"/>
    <w:rsid w:val="00B22705"/>
    <w:pPr>
      <w:spacing w:after="100" w:line="240" w:lineRule="auto"/>
    </w:pPr>
    <w:rPr>
      <w:rFonts w:ascii="Times New Roman" w:eastAsiaTheme="minorHAnsi" w:hAnsi="Times New Roman" w:cs="Times New Roman"/>
      <w:sz w:val="24"/>
      <w:szCs w:val="24"/>
    </w:rPr>
  </w:style>
  <w:style w:type="paragraph" w:customStyle="1" w:styleId="80E48399FB394F07A10940EA447FA18B1">
    <w:name w:val="80E48399FB394F07A10940EA447FA18B1"/>
    <w:rsid w:val="00B22705"/>
    <w:pPr>
      <w:spacing w:after="100" w:line="240" w:lineRule="auto"/>
    </w:pPr>
    <w:rPr>
      <w:rFonts w:ascii="Times New Roman" w:eastAsiaTheme="minorHAnsi" w:hAnsi="Times New Roman" w:cs="Times New Roman"/>
      <w:sz w:val="24"/>
      <w:szCs w:val="24"/>
    </w:rPr>
  </w:style>
  <w:style w:type="paragraph" w:customStyle="1" w:styleId="A39FD8EABA37434282A6BD7AC775F84C1">
    <w:name w:val="A39FD8EABA37434282A6BD7AC775F84C1"/>
    <w:rsid w:val="00B22705"/>
    <w:pPr>
      <w:spacing w:after="100" w:line="240" w:lineRule="auto"/>
    </w:pPr>
    <w:rPr>
      <w:rFonts w:ascii="Times New Roman" w:eastAsiaTheme="minorHAnsi" w:hAnsi="Times New Roman" w:cs="Times New Roman"/>
      <w:sz w:val="24"/>
      <w:szCs w:val="24"/>
    </w:rPr>
  </w:style>
  <w:style w:type="paragraph" w:customStyle="1" w:styleId="780BAEE1CD364D8FB3FAD1817E6C813E1">
    <w:name w:val="780BAEE1CD364D8FB3FAD1817E6C813E1"/>
    <w:rsid w:val="00B22705"/>
    <w:pPr>
      <w:spacing w:after="100" w:line="240" w:lineRule="auto"/>
    </w:pPr>
    <w:rPr>
      <w:rFonts w:ascii="Times New Roman" w:eastAsiaTheme="minorHAnsi" w:hAnsi="Times New Roman" w:cs="Times New Roman"/>
      <w:sz w:val="24"/>
      <w:szCs w:val="24"/>
    </w:rPr>
  </w:style>
  <w:style w:type="paragraph" w:customStyle="1" w:styleId="DE66441FB40D45C3B84DBCC8C0B914B91">
    <w:name w:val="DE66441FB40D45C3B84DBCC8C0B914B91"/>
    <w:rsid w:val="00B22705"/>
    <w:pPr>
      <w:spacing w:after="100" w:line="240" w:lineRule="auto"/>
    </w:pPr>
    <w:rPr>
      <w:rFonts w:ascii="Times New Roman" w:eastAsiaTheme="minorHAnsi" w:hAnsi="Times New Roman" w:cs="Times New Roman"/>
      <w:sz w:val="24"/>
      <w:szCs w:val="24"/>
    </w:rPr>
  </w:style>
  <w:style w:type="paragraph" w:customStyle="1" w:styleId="98031EDFA6F44EC3A95261EEEFA611D81">
    <w:name w:val="98031EDFA6F44EC3A95261EEEFA611D81"/>
    <w:rsid w:val="00B22705"/>
    <w:pPr>
      <w:spacing w:after="100" w:line="240" w:lineRule="auto"/>
    </w:pPr>
    <w:rPr>
      <w:rFonts w:ascii="Times New Roman" w:eastAsiaTheme="minorHAnsi" w:hAnsi="Times New Roman" w:cs="Times New Roman"/>
      <w:sz w:val="24"/>
      <w:szCs w:val="24"/>
    </w:rPr>
  </w:style>
  <w:style w:type="paragraph" w:customStyle="1" w:styleId="ADD99607C9C34EA4978248DB5B6CBB311">
    <w:name w:val="ADD99607C9C34EA4978248DB5B6CBB311"/>
    <w:rsid w:val="00B22705"/>
    <w:pPr>
      <w:spacing w:after="100" w:line="240" w:lineRule="auto"/>
    </w:pPr>
    <w:rPr>
      <w:rFonts w:ascii="Times New Roman" w:eastAsiaTheme="minorHAnsi" w:hAnsi="Times New Roman" w:cs="Times New Roman"/>
      <w:sz w:val="24"/>
      <w:szCs w:val="24"/>
    </w:rPr>
  </w:style>
  <w:style w:type="paragraph" w:customStyle="1" w:styleId="2356AFE943F74AEDBC2F158BCAEC4C8E1">
    <w:name w:val="2356AFE943F74AEDBC2F158BCAEC4C8E1"/>
    <w:rsid w:val="00B22705"/>
    <w:pPr>
      <w:spacing w:after="100" w:line="240" w:lineRule="auto"/>
    </w:pPr>
    <w:rPr>
      <w:rFonts w:ascii="Times New Roman" w:eastAsiaTheme="minorHAnsi" w:hAnsi="Times New Roman" w:cs="Times New Roman"/>
      <w:sz w:val="24"/>
      <w:szCs w:val="24"/>
    </w:rPr>
  </w:style>
  <w:style w:type="paragraph" w:customStyle="1" w:styleId="EE2297AF69334AEDB6A00F9F6ABC38201">
    <w:name w:val="EE2297AF69334AEDB6A00F9F6ABC38201"/>
    <w:rsid w:val="00B22705"/>
    <w:pPr>
      <w:spacing w:after="100" w:line="240" w:lineRule="auto"/>
    </w:pPr>
    <w:rPr>
      <w:rFonts w:ascii="Times New Roman" w:eastAsiaTheme="minorHAnsi" w:hAnsi="Times New Roman" w:cs="Times New Roman"/>
      <w:sz w:val="24"/>
      <w:szCs w:val="24"/>
    </w:rPr>
  </w:style>
  <w:style w:type="paragraph" w:customStyle="1" w:styleId="D74F0E662751487FA28FCD1E231A90041">
    <w:name w:val="D74F0E662751487FA28FCD1E231A90041"/>
    <w:rsid w:val="00B22705"/>
    <w:pPr>
      <w:spacing w:after="100" w:line="240" w:lineRule="auto"/>
    </w:pPr>
    <w:rPr>
      <w:rFonts w:ascii="Times New Roman" w:eastAsiaTheme="minorHAnsi" w:hAnsi="Times New Roman" w:cs="Times New Roman"/>
      <w:sz w:val="24"/>
      <w:szCs w:val="24"/>
    </w:rPr>
  </w:style>
  <w:style w:type="paragraph" w:customStyle="1" w:styleId="009D7B260C674ADFA3643A952EEA06091">
    <w:name w:val="009D7B260C674ADFA3643A952EEA06091"/>
    <w:rsid w:val="00B22705"/>
    <w:pPr>
      <w:spacing w:after="100" w:line="240" w:lineRule="auto"/>
    </w:pPr>
    <w:rPr>
      <w:rFonts w:ascii="Times New Roman" w:eastAsiaTheme="minorHAnsi" w:hAnsi="Times New Roman" w:cs="Times New Roman"/>
      <w:sz w:val="24"/>
      <w:szCs w:val="24"/>
    </w:rPr>
  </w:style>
  <w:style w:type="paragraph" w:customStyle="1" w:styleId="DB4691E81DC449F6A25AB6CA7614B5C51">
    <w:name w:val="DB4691E81DC449F6A25AB6CA7614B5C51"/>
    <w:rsid w:val="00B22705"/>
    <w:pPr>
      <w:spacing w:after="100" w:line="240" w:lineRule="auto"/>
    </w:pPr>
    <w:rPr>
      <w:rFonts w:ascii="Times New Roman" w:eastAsiaTheme="minorHAnsi" w:hAnsi="Times New Roman" w:cs="Times New Roman"/>
      <w:sz w:val="24"/>
      <w:szCs w:val="24"/>
    </w:rPr>
  </w:style>
  <w:style w:type="paragraph" w:customStyle="1" w:styleId="B309BD84C24F4C9E9FBF58A658F5FC7A1">
    <w:name w:val="B309BD84C24F4C9E9FBF58A658F5FC7A1"/>
    <w:rsid w:val="00B22705"/>
    <w:pPr>
      <w:spacing w:after="100" w:line="240" w:lineRule="auto"/>
    </w:pPr>
    <w:rPr>
      <w:rFonts w:ascii="Times New Roman" w:eastAsiaTheme="minorHAnsi" w:hAnsi="Times New Roman" w:cs="Times New Roman"/>
      <w:sz w:val="24"/>
      <w:szCs w:val="24"/>
    </w:rPr>
  </w:style>
  <w:style w:type="paragraph" w:customStyle="1" w:styleId="F08981EECAB34898A41E70D53F4531AC1">
    <w:name w:val="F08981EECAB34898A41E70D53F4531AC1"/>
    <w:rsid w:val="00B22705"/>
    <w:pPr>
      <w:spacing w:after="100" w:line="240" w:lineRule="auto"/>
    </w:pPr>
    <w:rPr>
      <w:rFonts w:ascii="Times New Roman" w:eastAsiaTheme="minorHAnsi" w:hAnsi="Times New Roman" w:cs="Times New Roman"/>
      <w:sz w:val="24"/>
      <w:szCs w:val="24"/>
    </w:rPr>
  </w:style>
  <w:style w:type="paragraph" w:customStyle="1" w:styleId="136BEB0666004E79B616C5992049BA281">
    <w:name w:val="136BEB0666004E79B616C5992049BA281"/>
    <w:rsid w:val="00B22705"/>
    <w:pPr>
      <w:spacing w:after="100" w:line="240" w:lineRule="auto"/>
    </w:pPr>
    <w:rPr>
      <w:rFonts w:ascii="Times New Roman" w:eastAsiaTheme="minorHAnsi" w:hAnsi="Times New Roman" w:cs="Times New Roman"/>
      <w:sz w:val="24"/>
      <w:szCs w:val="24"/>
    </w:rPr>
  </w:style>
  <w:style w:type="paragraph" w:customStyle="1" w:styleId="0569B97422CF48208A990A941C0C46281">
    <w:name w:val="0569B97422CF48208A990A941C0C46281"/>
    <w:rsid w:val="00B22705"/>
    <w:pPr>
      <w:spacing w:after="100" w:line="240" w:lineRule="auto"/>
    </w:pPr>
    <w:rPr>
      <w:rFonts w:ascii="Times New Roman" w:eastAsiaTheme="minorHAnsi" w:hAnsi="Times New Roman" w:cs="Times New Roman"/>
      <w:sz w:val="24"/>
      <w:szCs w:val="24"/>
    </w:rPr>
  </w:style>
  <w:style w:type="paragraph" w:customStyle="1" w:styleId="7747AC3701614DF2B27345B9AED43A051">
    <w:name w:val="7747AC3701614DF2B27345B9AED43A051"/>
    <w:rsid w:val="00B22705"/>
    <w:pPr>
      <w:spacing w:after="100" w:line="240" w:lineRule="auto"/>
    </w:pPr>
    <w:rPr>
      <w:rFonts w:ascii="Times New Roman" w:eastAsiaTheme="minorHAnsi" w:hAnsi="Times New Roman" w:cs="Times New Roman"/>
      <w:sz w:val="24"/>
      <w:szCs w:val="24"/>
    </w:rPr>
  </w:style>
  <w:style w:type="paragraph" w:customStyle="1" w:styleId="9B6D0F423B1E45149D3841EFADA795411">
    <w:name w:val="9B6D0F423B1E45149D3841EFADA795411"/>
    <w:rsid w:val="00B22705"/>
    <w:pPr>
      <w:spacing w:after="100" w:line="240" w:lineRule="auto"/>
    </w:pPr>
    <w:rPr>
      <w:rFonts w:ascii="Times New Roman" w:eastAsiaTheme="minorHAnsi" w:hAnsi="Times New Roman" w:cs="Times New Roman"/>
      <w:sz w:val="24"/>
      <w:szCs w:val="24"/>
    </w:rPr>
  </w:style>
  <w:style w:type="paragraph" w:customStyle="1" w:styleId="D436FD76169643E5A23AB0AC364543DF1">
    <w:name w:val="D436FD76169643E5A23AB0AC364543DF1"/>
    <w:rsid w:val="00B22705"/>
    <w:pPr>
      <w:spacing w:after="100" w:line="240" w:lineRule="auto"/>
    </w:pPr>
    <w:rPr>
      <w:rFonts w:ascii="Times New Roman" w:eastAsiaTheme="minorHAnsi" w:hAnsi="Times New Roman" w:cs="Times New Roman"/>
      <w:sz w:val="24"/>
      <w:szCs w:val="24"/>
    </w:rPr>
  </w:style>
  <w:style w:type="paragraph" w:customStyle="1" w:styleId="57D48B27C9B346DE8BA45A595A38807E1">
    <w:name w:val="57D48B27C9B346DE8BA45A595A38807E1"/>
    <w:rsid w:val="00B22705"/>
    <w:pPr>
      <w:spacing w:after="100" w:line="240" w:lineRule="auto"/>
    </w:pPr>
    <w:rPr>
      <w:rFonts w:ascii="Times New Roman" w:eastAsiaTheme="minorHAnsi" w:hAnsi="Times New Roman" w:cs="Times New Roman"/>
      <w:sz w:val="24"/>
      <w:szCs w:val="24"/>
    </w:rPr>
  </w:style>
  <w:style w:type="paragraph" w:customStyle="1" w:styleId="78BF4377772745699244505866E0BEF41">
    <w:name w:val="78BF4377772745699244505866E0BEF41"/>
    <w:rsid w:val="00B22705"/>
    <w:pPr>
      <w:spacing w:after="100" w:line="240" w:lineRule="auto"/>
    </w:pPr>
    <w:rPr>
      <w:rFonts w:ascii="Times New Roman" w:eastAsiaTheme="minorHAnsi" w:hAnsi="Times New Roman" w:cs="Times New Roman"/>
      <w:sz w:val="24"/>
      <w:szCs w:val="24"/>
    </w:rPr>
  </w:style>
  <w:style w:type="paragraph" w:customStyle="1" w:styleId="4724DF018511480E8D3E110D6C74B08D1">
    <w:name w:val="4724DF018511480E8D3E110D6C74B08D1"/>
    <w:rsid w:val="00B22705"/>
    <w:pPr>
      <w:spacing w:after="100" w:line="240" w:lineRule="auto"/>
    </w:pPr>
    <w:rPr>
      <w:rFonts w:ascii="Times New Roman" w:eastAsiaTheme="minorHAnsi" w:hAnsi="Times New Roman" w:cs="Times New Roman"/>
      <w:sz w:val="24"/>
      <w:szCs w:val="24"/>
    </w:rPr>
  </w:style>
  <w:style w:type="paragraph" w:customStyle="1" w:styleId="4ECCAED3F26343428FFE9ACFC02E74E81">
    <w:name w:val="4ECCAED3F26343428FFE9ACFC02E74E81"/>
    <w:rsid w:val="00B22705"/>
    <w:pPr>
      <w:spacing w:after="100" w:line="240" w:lineRule="auto"/>
    </w:pPr>
    <w:rPr>
      <w:rFonts w:ascii="Times New Roman" w:eastAsiaTheme="minorHAnsi" w:hAnsi="Times New Roman" w:cs="Times New Roman"/>
      <w:sz w:val="24"/>
      <w:szCs w:val="24"/>
    </w:rPr>
  </w:style>
  <w:style w:type="paragraph" w:customStyle="1" w:styleId="840962F86C8E49D2991A6B96F4E602671">
    <w:name w:val="840962F86C8E49D2991A6B96F4E602671"/>
    <w:rsid w:val="00B22705"/>
    <w:pPr>
      <w:spacing w:after="100" w:line="240" w:lineRule="auto"/>
    </w:pPr>
    <w:rPr>
      <w:rFonts w:ascii="Times New Roman" w:eastAsiaTheme="minorHAnsi" w:hAnsi="Times New Roman" w:cs="Times New Roman"/>
      <w:sz w:val="24"/>
      <w:szCs w:val="24"/>
    </w:rPr>
  </w:style>
  <w:style w:type="paragraph" w:customStyle="1" w:styleId="67180C13A6DC4840AC8B1565A70397711">
    <w:name w:val="67180C13A6DC4840AC8B1565A70397711"/>
    <w:rsid w:val="00B22705"/>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1">
    <w:name w:val="637BB1CAA5F2403ABC15E92F5648672D1"/>
    <w:rsid w:val="00B22705"/>
    <w:pPr>
      <w:spacing w:after="100" w:line="240" w:lineRule="auto"/>
    </w:pPr>
    <w:rPr>
      <w:rFonts w:ascii="Times New Roman" w:eastAsiaTheme="minorHAnsi" w:hAnsi="Times New Roman" w:cs="Times New Roman"/>
      <w:sz w:val="24"/>
      <w:szCs w:val="24"/>
    </w:rPr>
  </w:style>
  <w:style w:type="paragraph" w:customStyle="1" w:styleId="21EC1EF24BF242A7AAB2D7E28BA6DF631">
    <w:name w:val="21EC1EF24BF242A7AAB2D7E28BA6DF631"/>
    <w:rsid w:val="00B22705"/>
    <w:pPr>
      <w:spacing w:after="100" w:line="240" w:lineRule="auto"/>
    </w:pPr>
    <w:rPr>
      <w:rFonts w:ascii="Times New Roman" w:eastAsiaTheme="minorHAnsi" w:hAnsi="Times New Roman" w:cs="Times New Roman"/>
      <w:sz w:val="24"/>
      <w:szCs w:val="24"/>
    </w:rPr>
  </w:style>
  <w:style w:type="paragraph" w:customStyle="1" w:styleId="EEA2D3C6335442C0AD75427B1B60A0DF1">
    <w:name w:val="EEA2D3C6335442C0AD75427B1B60A0DF1"/>
    <w:rsid w:val="00B22705"/>
    <w:pPr>
      <w:spacing w:after="100" w:line="240" w:lineRule="auto"/>
    </w:pPr>
    <w:rPr>
      <w:rFonts w:ascii="Times New Roman" w:eastAsiaTheme="minorHAnsi" w:hAnsi="Times New Roman" w:cs="Times New Roman"/>
      <w:sz w:val="24"/>
      <w:szCs w:val="24"/>
    </w:rPr>
  </w:style>
  <w:style w:type="paragraph" w:customStyle="1" w:styleId="895241DDEF8647D3A72FD5A2BB05D54E1">
    <w:name w:val="895241DDEF8647D3A72FD5A2BB05D54E1"/>
    <w:rsid w:val="00B22705"/>
    <w:pPr>
      <w:spacing w:after="100" w:line="240" w:lineRule="auto"/>
    </w:pPr>
    <w:rPr>
      <w:rFonts w:ascii="Times New Roman" w:eastAsiaTheme="minorHAnsi" w:hAnsi="Times New Roman" w:cs="Times New Roman"/>
      <w:sz w:val="24"/>
      <w:szCs w:val="24"/>
    </w:rPr>
  </w:style>
  <w:style w:type="paragraph" w:customStyle="1" w:styleId="C310472DE28C4C25962BB362EE3155E61">
    <w:name w:val="C310472DE28C4C25962BB362EE3155E61"/>
    <w:rsid w:val="00B22705"/>
    <w:pPr>
      <w:spacing w:after="100" w:line="240" w:lineRule="auto"/>
    </w:pPr>
    <w:rPr>
      <w:rFonts w:ascii="Times New Roman" w:eastAsiaTheme="minorHAnsi" w:hAnsi="Times New Roman" w:cs="Times New Roman"/>
      <w:sz w:val="24"/>
      <w:szCs w:val="24"/>
    </w:rPr>
  </w:style>
  <w:style w:type="paragraph" w:customStyle="1" w:styleId="4B00C1A4328F4DF8BAA2D067DDA920CE1">
    <w:name w:val="4B00C1A4328F4DF8BAA2D067DDA920CE1"/>
    <w:rsid w:val="00B22705"/>
    <w:pPr>
      <w:spacing w:after="100" w:line="240" w:lineRule="auto"/>
    </w:pPr>
    <w:rPr>
      <w:rFonts w:ascii="Times New Roman" w:eastAsiaTheme="minorHAnsi" w:hAnsi="Times New Roman" w:cs="Times New Roman"/>
      <w:sz w:val="24"/>
      <w:szCs w:val="24"/>
    </w:rPr>
  </w:style>
  <w:style w:type="paragraph" w:customStyle="1" w:styleId="A6EEB70F4ECC491A84505452C2E708F11">
    <w:name w:val="A6EEB70F4ECC491A84505452C2E708F11"/>
    <w:rsid w:val="00B22705"/>
    <w:pPr>
      <w:spacing w:after="100" w:line="240" w:lineRule="auto"/>
    </w:pPr>
    <w:rPr>
      <w:rFonts w:ascii="Times New Roman" w:eastAsiaTheme="minorHAnsi" w:hAnsi="Times New Roman" w:cs="Times New Roman"/>
      <w:sz w:val="24"/>
      <w:szCs w:val="24"/>
    </w:rPr>
  </w:style>
  <w:style w:type="paragraph" w:customStyle="1" w:styleId="37229F7D6AE64EBA84790C24157153FF1">
    <w:name w:val="37229F7D6AE64EBA84790C24157153FF1"/>
    <w:rsid w:val="00B22705"/>
    <w:pPr>
      <w:spacing w:after="100" w:line="240" w:lineRule="auto"/>
    </w:pPr>
    <w:rPr>
      <w:rFonts w:ascii="Times New Roman" w:eastAsiaTheme="minorHAnsi" w:hAnsi="Times New Roman" w:cs="Times New Roman"/>
      <w:sz w:val="24"/>
      <w:szCs w:val="24"/>
    </w:rPr>
  </w:style>
  <w:style w:type="paragraph" w:customStyle="1" w:styleId="8A1A9E2E1BB8474D889F968B92E8E9CD1">
    <w:name w:val="8A1A9E2E1BB8474D889F968B92E8E9CD1"/>
    <w:rsid w:val="00B22705"/>
    <w:pPr>
      <w:spacing w:after="100" w:line="240" w:lineRule="auto"/>
    </w:pPr>
    <w:rPr>
      <w:rFonts w:ascii="Times New Roman" w:eastAsiaTheme="minorHAnsi" w:hAnsi="Times New Roman" w:cs="Times New Roman"/>
      <w:sz w:val="24"/>
      <w:szCs w:val="24"/>
    </w:rPr>
  </w:style>
  <w:style w:type="paragraph" w:customStyle="1" w:styleId="44FDCF15F74A40BCBCC13E953E65470D1">
    <w:name w:val="44FDCF15F74A40BCBCC13E953E65470D1"/>
    <w:rsid w:val="00B22705"/>
    <w:pPr>
      <w:spacing w:after="100" w:line="240" w:lineRule="auto"/>
    </w:pPr>
    <w:rPr>
      <w:rFonts w:ascii="Times New Roman" w:eastAsiaTheme="minorHAnsi" w:hAnsi="Times New Roman" w:cs="Times New Roman"/>
      <w:sz w:val="24"/>
      <w:szCs w:val="24"/>
    </w:rPr>
  </w:style>
  <w:style w:type="paragraph" w:customStyle="1" w:styleId="EE049A2234024A1E892755765673FD4C1">
    <w:name w:val="EE049A2234024A1E892755765673FD4C1"/>
    <w:rsid w:val="00B22705"/>
    <w:pPr>
      <w:spacing w:after="100" w:line="240" w:lineRule="auto"/>
    </w:pPr>
    <w:rPr>
      <w:rFonts w:ascii="Times New Roman" w:eastAsiaTheme="minorHAnsi" w:hAnsi="Times New Roman" w:cs="Times New Roman"/>
      <w:sz w:val="24"/>
      <w:szCs w:val="24"/>
    </w:rPr>
  </w:style>
  <w:style w:type="paragraph" w:customStyle="1" w:styleId="CA838C93ECD14C08B78D62BE9B647B471">
    <w:name w:val="CA838C93ECD14C08B78D62BE9B647B471"/>
    <w:rsid w:val="00B22705"/>
    <w:pPr>
      <w:spacing w:after="100" w:line="240" w:lineRule="auto"/>
    </w:pPr>
    <w:rPr>
      <w:rFonts w:ascii="Times New Roman" w:eastAsiaTheme="minorHAnsi" w:hAnsi="Times New Roman" w:cs="Times New Roman"/>
      <w:sz w:val="24"/>
      <w:szCs w:val="24"/>
    </w:rPr>
  </w:style>
  <w:style w:type="paragraph" w:customStyle="1" w:styleId="83DA3A32072A42A48F5C9EFF1BF98E6C1">
    <w:name w:val="83DA3A32072A42A48F5C9EFF1BF98E6C1"/>
    <w:rsid w:val="00B22705"/>
    <w:pPr>
      <w:spacing w:after="100" w:line="240" w:lineRule="auto"/>
    </w:pPr>
    <w:rPr>
      <w:rFonts w:ascii="Times New Roman" w:eastAsiaTheme="minorHAnsi" w:hAnsi="Times New Roman" w:cs="Times New Roman"/>
      <w:sz w:val="24"/>
      <w:szCs w:val="24"/>
    </w:rPr>
  </w:style>
  <w:style w:type="paragraph" w:customStyle="1" w:styleId="A5439EE1240D4F2987267FFD940CBF331">
    <w:name w:val="A5439EE1240D4F2987267FFD940CBF331"/>
    <w:rsid w:val="00B22705"/>
    <w:pPr>
      <w:spacing w:after="100" w:line="240" w:lineRule="auto"/>
    </w:pPr>
    <w:rPr>
      <w:rFonts w:ascii="Times New Roman" w:eastAsiaTheme="minorHAnsi" w:hAnsi="Times New Roman" w:cs="Times New Roman"/>
      <w:sz w:val="24"/>
      <w:szCs w:val="24"/>
    </w:rPr>
  </w:style>
  <w:style w:type="paragraph" w:customStyle="1" w:styleId="34975A9D5D4A4B24875D3616D5A3A373">
    <w:name w:val="34975A9D5D4A4B24875D3616D5A3A373"/>
    <w:rsid w:val="00B22705"/>
    <w:pPr>
      <w:spacing w:after="100" w:line="240" w:lineRule="auto"/>
    </w:pPr>
    <w:rPr>
      <w:rFonts w:ascii="Times New Roman" w:eastAsiaTheme="minorHAnsi" w:hAnsi="Times New Roman" w:cs="Times New Roman"/>
      <w:sz w:val="24"/>
      <w:szCs w:val="24"/>
    </w:rPr>
  </w:style>
  <w:style w:type="paragraph" w:customStyle="1" w:styleId="CF906E7A0AE149E79238F5EE3686FCFF">
    <w:name w:val="CF906E7A0AE149E79238F5EE3686FCFF"/>
    <w:rsid w:val="00B22705"/>
    <w:pPr>
      <w:spacing w:after="100" w:line="240" w:lineRule="auto"/>
    </w:pPr>
    <w:rPr>
      <w:rFonts w:ascii="Times New Roman" w:eastAsiaTheme="minorHAnsi" w:hAnsi="Times New Roman" w:cs="Times New Roman"/>
      <w:sz w:val="24"/>
      <w:szCs w:val="24"/>
    </w:rPr>
  </w:style>
  <w:style w:type="paragraph" w:customStyle="1" w:styleId="1B0D0DB7A48F42AEB6BBE32DCAF2185B">
    <w:name w:val="1B0D0DB7A48F42AEB6BBE32DCAF2185B"/>
    <w:rsid w:val="00B22705"/>
    <w:pPr>
      <w:spacing w:after="100" w:line="240" w:lineRule="auto"/>
    </w:pPr>
    <w:rPr>
      <w:rFonts w:ascii="Times New Roman" w:eastAsiaTheme="minorHAnsi" w:hAnsi="Times New Roman" w:cs="Times New Roman"/>
      <w:sz w:val="24"/>
      <w:szCs w:val="24"/>
    </w:rPr>
  </w:style>
  <w:style w:type="paragraph" w:customStyle="1" w:styleId="6E15C9D82AFE4068B30218D8E9A05B28">
    <w:name w:val="6E15C9D82AFE4068B30218D8E9A05B28"/>
    <w:rsid w:val="00B22705"/>
    <w:pPr>
      <w:spacing w:after="100" w:line="240" w:lineRule="auto"/>
    </w:pPr>
    <w:rPr>
      <w:rFonts w:ascii="Times New Roman" w:eastAsiaTheme="minorHAnsi" w:hAnsi="Times New Roman" w:cs="Times New Roman"/>
      <w:sz w:val="24"/>
      <w:szCs w:val="24"/>
    </w:rPr>
  </w:style>
  <w:style w:type="paragraph" w:customStyle="1" w:styleId="69C43850E0804251B20C100F7B31EEC9">
    <w:name w:val="69C43850E0804251B20C100F7B31EEC9"/>
    <w:rsid w:val="00B22705"/>
    <w:pPr>
      <w:spacing w:after="100" w:line="240" w:lineRule="auto"/>
    </w:pPr>
    <w:rPr>
      <w:rFonts w:ascii="Times New Roman" w:eastAsiaTheme="minorHAnsi" w:hAnsi="Times New Roman" w:cs="Times New Roman"/>
      <w:sz w:val="24"/>
      <w:szCs w:val="24"/>
    </w:rPr>
  </w:style>
  <w:style w:type="paragraph" w:customStyle="1" w:styleId="77FC0A65F7CD4818A6FB431F81465DFC">
    <w:name w:val="77FC0A65F7CD4818A6FB431F81465DFC"/>
    <w:rsid w:val="00B22705"/>
    <w:pPr>
      <w:spacing w:after="100" w:line="240" w:lineRule="auto"/>
    </w:pPr>
    <w:rPr>
      <w:rFonts w:ascii="Times New Roman" w:eastAsiaTheme="minorHAnsi" w:hAnsi="Times New Roman" w:cs="Times New Roman"/>
      <w:sz w:val="24"/>
      <w:szCs w:val="24"/>
    </w:rPr>
  </w:style>
  <w:style w:type="paragraph" w:customStyle="1" w:styleId="53E63DECDB6C4EC7A1D8E38393720E58">
    <w:name w:val="53E63DECDB6C4EC7A1D8E38393720E58"/>
    <w:rsid w:val="00B22705"/>
    <w:pPr>
      <w:spacing w:after="100" w:line="240" w:lineRule="auto"/>
    </w:pPr>
    <w:rPr>
      <w:rFonts w:ascii="Times New Roman" w:eastAsiaTheme="minorHAnsi" w:hAnsi="Times New Roman" w:cs="Times New Roman"/>
      <w:sz w:val="24"/>
      <w:szCs w:val="24"/>
    </w:rPr>
  </w:style>
  <w:style w:type="paragraph" w:customStyle="1" w:styleId="6A5309AFEBEB45EB85FFC7768E3B5677">
    <w:name w:val="6A5309AFEBEB45EB85FFC7768E3B5677"/>
    <w:rsid w:val="00B22705"/>
    <w:pPr>
      <w:spacing w:after="100" w:line="240" w:lineRule="auto"/>
    </w:pPr>
    <w:rPr>
      <w:rFonts w:ascii="Times New Roman" w:eastAsiaTheme="minorHAnsi" w:hAnsi="Times New Roman" w:cs="Times New Roman"/>
      <w:sz w:val="24"/>
      <w:szCs w:val="24"/>
    </w:rPr>
  </w:style>
  <w:style w:type="paragraph" w:customStyle="1" w:styleId="87976626F37541108B46AA7AF07650FA">
    <w:name w:val="87976626F37541108B46AA7AF07650FA"/>
    <w:rsid w:val="00B22705"/>
    <w:pPr>
      <w:spacing w:after="100" w:line="240" w:lineRule="auto"/>
    </w:pPr>
    <w:rPr>
      <w:rFonts w:ascii="Times New Roman" w:eastAsiaTheme="minorHAnsi" w:hAnsi="Times New Roman" w:cs="Times New Roman"/>
      <w:sz w:val="24"/>
      <w:szCs w:val="24"/>
    </w:rPr>
  </w:style>
  <w:style w:type="paragraph" w:customStyle="1" w:styleId="26996DFDEB7E491FBC34A3AE99131D9B">
    <w:name w:val="26996DFDEB7E491FBC34A3AE99131D9B"/>
    <w:rsid w:val="00B22705"/>
    <w:pPr>
      <w:spacing w:after="100" w:line="240" w:lineRule="auto"/>
    </w:pPr>
    <w:rPr>
      <w:rFonts w:ascii="Times New Roman" w:eastAsiaTheme="minorHAnsi" w:hAnsi="Times New Roman" w:cs="Times New Roman"/>
      <w:sz w:val="24"/>
      <w:szCs w:val="24"/>
    </w:rPr>
  </w:style>
  <w:style w:type="paragraph" w:customStyle="1" w:styleId="148B723818A04D46AD846A081158F293">
    <w:name w:val="148B723818A04D46AD846A081158F293"/>
    <w:rsid w:val="00B22705"/>
    <w:pPr>
      <w:spacing w:after="100" w:line="240" w:lineRule="auto"/>
    </w:pPr>
    <w:rPr>
      <w:rFonts w:ascii="Times New Roman" w:eastAsiaTheme="minorHAnsi" w:hAnsi="Times New Roman" w:cs="Times New Roman"/>
      <w:sz w:val="24"/>
      <w:szCs w:val="24"/>
    </w:rPr>
  </w:style>
  <w:style w:type="paragraph" w:customStyle="1" w:styleId="851854B154A14D99B40CF23E4B04888F">
    <w:name w:val="851854B154A14D99B40CF23E4B04888F"/>
    <w:rsid w:val="00B22705"/>
    <w:pPr>
      <w:spacing w:after="100" w:line="240" w:lineRule="auto"/>
    </w:pPr>
    <w:rPr>
      <w:rFonts w:ascii="Times New Roman" w:eastAsiaTheme="minorHAnsi" w:hAnsi="Times New Roman" w:cs="Times New Roman"/>
      <w:sz w:val="24"/>
      <w:szCs w:val="24"/>
    </w:rPr>
  </w:style>
  <w:style w:type="paragraph" w:customStyle="1" w:styleId="5EF3248CDB2F45E0BD8F9CBB93E6768D">
    <w:name w:val="5EF3248CDB2F45E0BD8F9CBB93E6768D"/>
    <w:rsid w:val="00B22705"/>
    <w:pPr>
      <w:spacing w:after="100" w:line="240" w:lineRule="auto"/>
    </w:pPr>
    <w:rPr>
      <w:rFonts w:ascii="Times New Roman" w:eastAsiaTheme="minorHAnsi" w:hAnsi="Times New Roman" w:cs="Times New Roman"/>
      <w:sz w:val="24"/>
      <w:szCs w:val="24"/>
    </w:rPr>
  </w:style>
  <w:style w:type="paragraph" w:customStyle="1" w:styleId="CD3395BA75BC456B8B69F1A124637578">
    <w:name w:val="CD3395BA75BC456B8B69F1A124637578"/>
    <w:rsid w:val="00B22705"/>
    <w:pPr>
      <w:spacing w:after="100" w:line="240" w:lineRule="auto"/>
    </w:pPr>
    <w:rPr>
      <w:rFonts w:ascii="Times New Roman" w:eastAsiaTheme="minorHAnsi" w:hAnsi="Times New Roman" w:cs="Times New Roman"/>
      <w:sz w:val="24"/>
      <w:szCs w:val="24"/>
    </w:rPr>
  </w:style>
  <w:style w:type="paragraph" w:customStyle="1" w:styleId="3A4AEC46E5604A5587A75D9BFCD25D85">
    <w:name w:val="3A4AEC46E5604A5587A75D9BFCD25D85"/>
    <w:rsid w:val="00B22705"/>
    <w:pPr>
      <w:spacing w:after="100" w:line="240" w:lineRule="auto"/>
    </w:pPr>
    <w:rPr>
      <w:rFonts w:ascii="Times New Roman" w:eastAsiaTheme="minorHAnsi" w:hAnsi="Times New Roman" w:cs="Times New Roman"/>
      <w:sz w:val="24"/>
      <w:szCs w:val="24"/>
    </w:rPr>
  </w:style>
  <w:style w:type="paragraph" w:customStyle="1" w:styleId="FEC190EB791C4751A5FC5A8429762BB1">
    <w:name w:val="FEC190EB791C4751A5FC5A8429762BB1"/>
    <w:rsid w:val="00B22705"/>
    <w:pPr>
      <w:spacing w:after="100" w:line="240" w:lineRule="auto"/>
    </w:pPr>
    <w:rPr>
      <w:rFonts w:ascii="Times New Roman" w:eastAsiaTheme="minorHAnsi" w:hAnsi="Times New Roman" w:cs="Times New Roman"/>
      <w:sz w:val="24"/>
      <w:szCs w:val="24"/>
    </w:rPr>
  </w:style>
  <w:style w:type="paragraph" w:customStyle="1" w:styleId="7EC0E04011A544ECB2FD8BA8AF357F13">
    <w:name w:val="7EC0E04011A544ECB2FD8BA8AF357F13"/>
    <w:rsid w:val="00B22705"/>
    <w:pPr>
      <w:spacing w:after="100" w:line="240" w:lineRule="auto"/>
    </w:pPr>
    <w:rPr>
      <w:rFonts w:ascii="Times New Roman" w:eastAsiaTheme="minorHAnsi" w:hAnsi="Times New Roman" w:cs="Times New Roman"/>
      <w:sz w:val="24"/>
      <w:szCs w:val="24"/>
    </w:rPr>
  </w:style>
  <w:style w:type="paragraph" w:customStyle="1" w:styleId="5A24EAAAD3DC4C22A875A9865DC635C2">
    <w:name w:val="5A24EAAAD3DC4C22A875A9865DC635C2"/>
    <w:rsid w:val="00B22705"/>
    <w:pPr>
      <w:spacing w:after="100" w:line="240" w:lineRule="auto"/>
    </w:pPr>
    <w:rPr>
      <w:rFonts w:ascii="Times New Roman" w:eastAsiaTheme="minorHAnsi" w:hAnsi="Times New Roman" w:cs="Times New Roman"/>
      <w:sz w:val="24"/>
      <w:szCs w:val="24"/>
    </w:rPr>
  </w:style>
  <w:style w:type="paragraph" w:customStyle="1" w:styleId="5A1F3BF11F084E9EA53E0B41A05F838E">
    <w:name w:val="5A1F3BF11F084E9EA53E0B41A05F838E"/>
    <w:rsid w:val="00B22705"/>
    <w:pPr>
      <w:spacing w:after="100" w:line="240" w:lineRule="auto"/>
    </w:pPr>
    <w:rPr>
      <w:rFonts w:ascii="Times New Roman" w:eastAsiaTheme="minorHAnsi" w:hAnsi="Times New Roman" w:cs="Times New Roman"/>
      <w:sz w:val="24"/>
      <w:szCs w:val="24"/>
    </w:rPr>
  </w:style>
  <w:style w:type="paragraph" w:customStyle="1" w:styleId="1DB5E7A7CE0C48C9A3E049760A84E12E">
    <w:name w:val="1DB5E7A7CE0C48C9A3E049760A84E12E"/>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
    <w:name w:val="1A9A5DAB91BD4FCC8E670B14F42056EF"/>
    <w:rsid w:val="00B22705"/>
    <w:pPr>
      <w:spacing w:after="100" w:line="240" w:lineRule="auto"/>
    </w:pPr>
    <w:rPr>
      <w:rFonts w:ascii="Times New Roman" w:eastAsiaTheme="minorHAnsi" w:hAnsi="Times New Roman" w:cs="Times New Roman"/>
      <w:sz w:val="24"/>
      <w:szCs w:val="24"/>
    </w:rPr>
  </w:style>
  <w:style w:type="paragraph" w:customStyle="1" w:styleId="8AF6290B069F4DCF80656E3C0F4CD16A">
    <w:name w:val="8AF6290B069F4DCF80656E3C0F4CD16A"/>
    <w:rsid w:val="00B22705"/>
    <w:pPr>
      <w:spacing w:after="100" w:line="240" w:lineRule="auto"/>
    </w:pPr>
    <w:rPr>
      <w:rFonts w:ascii="Times New Roman" w:eastAsiaTheme="minorHAnsi" w:hAnsi="Times New Roman" w:cs="Times New Roman"/>
      <w:sz w:val="24"/>
      <w:szCs w:val="24"/>
    </w:rPr>
  </w:style>
  <w:style w:type="paragraph" w:customStyle="1" w:styleId="E403FA9C647345EB8E678D28E6E019E4">
    <w:name w:val="E403FA9C647345EB8E678D28E6E019E4"/>
    <w:rsid w:val="00B22705"/>
    <w:pPr>
      <w:spacing w:after="100" w:line="240" w:lineRule="auto"/>
    </w:pPr>
    <w:rPr>
      <w:rFonts w:ascii="Times New Roman" w:eastAsiaTheme="minorHAnsi" w:hAnsi="Times New Roman" w:cs="Times New Roman"/>
      <w:sz w:val="24"/>
      <w:szCs w:val="24"/>
    </w:rPr>
  </w:style>
  <w:style w:type="paragraph" w:customStyle="1" w:styleId="C9FAFA6E3A8E425F8AB10F31744CF39E">
    <w:name w:val="C9FAFA6E3A8E425F8AB10F31744CF39E"/>
    <w:rsid w:val="00B22705"/>
    <w:pPr>
      <w:spacing w:after="100" w:line="240" w:lineRule="auto"/>
    </w:pPr>
    <w:rPr>
      <w:rFonts w:ascii="Times New Roman" w:eastAsiaTheme="minorHAnsi" w:hAnsi="Times New Roman" w:cs="Times New Roman"/>
      <w:sz w:val="24"/>
      <w:szCs w:val="24"/>
    </w:rPr>
  </w:style>
  <w:style w:type="paragraph" w:customStyle="1" w:styleId="B73B6DAF60494FDF9EC5C043E9F4982D">
    <w:name w:val="B73B6DAF60494FDF9EC5C043E9F4982D"/>
    <w:rsid w:val="00B22705"/>
    <w:pPr>
      <w:spacing w:after="100" w:line="240" w:lineRule="auto"/>
    </w:pPr>
    <w:rPr>
      <w:rFonts w:ascii="Times New Roman" w:eastAsiaTheme="minorHAnsi" w:hAnsi="Times New Roman" w:cs="Times New Roman"/>
      <w:sz w:val="24"/>
      <w:szCs w:val="24"/>
    </w:rPr>
  </w:style>
  <w:style w:type="paragraph" w:customStyle="1" w:styleId="8D2A3945B4C548E5B8D170C389E564DA">
    <w:name w:val="8D2A3945B4C548E5B8D170C389E564DA"/>
    <w:rsid w:val="00B22705"/>
    <w:pPr>
      <w:spacing w:after="100" w:line="240" w:lineRule="auto"/>
    </w:pPr>
    <w:rPr>
      <w:rFonts w:ascii="Times New Roman" w:eastAsiaTheme="minorHAnsi" w:hAnsi="Times New Roman" w:cs="Times New Roman"/>
      <w:sz w:val="24"/>
      <w:szCs w:val="24"/>
    </w:rPr>
  </w:style>
  <w:style w:type="paragraph" w:customStyle="1" w:styleId="6425DEAFD56A492D82D6EEF650C3F4DB">
    <w:name w:val="6425DEAFD56A492D82D6EEF650C3F4DB"/>
    <w:rsid w:val="00B22705"/>
    <w:pPr>
      <w:spacing w:after="100" w:line="240" w:lineRule="auto"/>
    </w:pPr>
    <w:rPr>
      <w:rFonts w:ascii="Times New Roman" w:eastAsiaTheme="minorHAnsi" w:hAnsi="Times New Roman" w:cs="Times New Roman"/>
      <w:sz w:val="24"/>
      <w:szCs w:val="24"/>
    </w:rPr>
  </w:style>
  <w:style w:type="paragraph" w:customStyle="1" w:styleId="68EAB57CD5274175BA56398612E8C004">
    <w:name w:val="68EAB57CD5274175BA56398612E8C004"/>
    <w:rsid w:val="00B22705"/>
    <w:pPr>
      <w:spacing w:after="100" w:line="240" w:lineRule="auto"/>
    </w:pPr>
    <w:rPr>
      <w:rFonts w:ascii="Times New Roman" w:eastAsiaTheme="minorHAnsi" w:hAnsi="Times New Roman" w:cs="Times New Roman"/>
      <w:sz w:val="24"/>
      <w:szCs w:val="24"/>
    </w:rPr>
  </w:style>
  <w:style w:type="paragraph" w:customStyle="1" w:styleId="1E6E4E72371043A48D625D6FDBF0A963">
    <w:name w:val="1E6E4E72371043A48D625D6FDBF0A963"/>
    <w:rsid w:val="00B22705"/>
    <w:pPr>
      <w:spacing w:after="100" w:line="240" w:lineRule="auto"/>
    </w:pPr>
    <w:rPr>
      <w:rFonts w:ascii="Times New Roman" w:eastAsiaTheme="minorHAnsi" w:hAnsi="Times New Roman" w:cs="Times New Roman"/>
      <w:sz w:val="24"/>
      <w:szCs w:val="24"/>
    </w:rPr>
  </w:style>
  <w:style w:type="paragraph" w:customStyle="1" w:styleId="95BBEAF51CB441BCB3EE7E5CABB6D458">
    <w:name w:val="95BBEAF51CB441BCB3EE7E5CABB6D458"/>
    <w:rsid w:val="00B22705"/>
    <w:pPr>
      <w:spacing w:after="100" w:line="240" w:lineRule="auto"/>
    </w:pPr>
    <w:rPr>
      <w:rFonts w:ascii="Times New Roman" w:eastAsiaTheme="minorHAnsi" w:hAnsi="Times New Roman" w:cs="Times New Roman"/>
      <w:sz w:val="24"/>
      <w:szCs w:val="24"/>
    </w:rPr>
  </w:style>
  <w:style w:type="paragraph" w:customStyle="1" w:styleId="9763377871074C18B35A6B212E088D80">
    <w:name w:val="9763377871074C18B35A6B212E088D80"/>
    <w:rsid w:val="00B22705"/>
    <w:pPr>
      <w:spacing w:after="100" w:line="240" w:lineRule="auto"/>
    </w:pPr>
    <w:rPr>
      <w:rFonts w:ascii="Times New Roman" w:eastAsiaTheme="minorHAnsi" w:hAnsi="Times New Roman" w:cs="Times New Roman"/>
      <w:sz w:val="24"/>
      <w:szCs w:val="24"/>
    </w:rPr>
  </w:style>
  <w:style w:type="paragraph" w:customStyle="1" w:styleId="4C4BD485B4D34444838D82C80A2FBF33">
    <w:name w:val="4C4BD485B4D34444838D82C80A2FBF33"/>
    <w:rsid w:val="00B22705"/>
    <w:pPr>
      <w:spacing w:after="100" w:line="240" w:lineRule="auto"/>
    </w:pPr>
    <w:rPr>
      <w:rFonts w:ascii="Times New Roman" w:eastAsiaTheme="minorHAnsi" w:hAnsi="Times New Roman" w:cs="Times New Roman"/>
      <w:sz w:val="24"/>
      <w:szCs w:val="24"/>
    </w:rPr>
  </w:style>
  <w:style w:type="paragraph" w:customStyle="1" w:styleId="2BDAF33C74434251A327F0BFD1EB54E9">
    <w:name w:val="2BDAF33C74434251A327F0BFD1EB54E9"/>
    <w:rsid w:val="00B22705"/>
    <w:pPr>
      <w:spacing w:after="100" w:line="240" w:lineRule="auto"/>
    </w:pPr>
    <w:rPr>
      <w:rFonts w:ascii="Times New Roman" w:eastAsiaTheme="minorHAnsi" w:hAnsi="Times New Roman" w:cs="Times New Roman"/>
      <w:sz w:val="24"/>
      <w:szCs w:val="24"/>
    </w:rPr>
  </w:style>
  <w:style w:type="paragraph" w:customStyle="1" w:styleId="1BC381B8C9ED41A6A0DA37781F04932C">
    <w:name w:val="1BC381B8C9ED41A6A0DA37781F04932C"/>
    <w:rsid w:val="00B22705"/>
    <w:pPr>
      <w:spacing w:after="100" w:line="240" w:lineRule="auto"/>
    </w:pPr>
    <w:rPr>
      <w:rFonts w:ascii="Times New Roman" w:eastAsiaTheme="minorHAnsi" w:hAnsi="Times New Roman" w:cs="Times New Roman"/>
      <w:sz w:val="24"/>
      <w:szCs w:val="24"/>
    </w:rPr>
  </w:style>
  <w:style w:type="paragraph" w:customStyle="1" w:styleId="585801C89BD340A4842E81910B7915D6">
    <w:name w:val="585801C89BD340A4842E81910B7915D6"/>
    <w:rsid w:val="00B22705"/>
    <w:pPr>
      <w:spacing w:after="100" w:line="240" w:lineRule="auto"/>
    </w:pPr>
    <w:rPr>
      <w:rFonts w:ascii="Times New Roman" w:eastAsiaTheme="minorHAnsi" w:hAnsi="Times New Roman" w:cs="Times New Roman"/>
      <w:sz w:val="24"/>
      <w:szCs w:val="24"/>
    </w:rPr>
  </w:style>
  <w:style w:type="paragraph" w:customStyle="1" w:styleId="5F0F90BB971F4CA08104D6CEFD4E05CA">
    <w:name w:val="5F0F90BB971F4CA08104D6CEFD4E05CA"/>
    <w:rsid w:val="00B22705"/>
    <w:pPr>
      <w:spacing w:after="100" w:line="240" w:lineRule="auto"/>
    </w:pPr>
    <w:rPr>
      <w:rFonts w:ascii="Times New Roman" w:eastAsiaTheme="minorHAnsi" w:hAnsi="Times New Roman" w:cs="Times New Roman"/>
      <w:sz w:val="24"/>
      <w:szCs w:val="24"/>
    </w:rPr>
  </w:style>
  <w:style w:type="paragraph" w:customStyle="1" w:styleId="1D221EF5E9D14CEE9B0880058A9D247B">
    <w:name w:val="1D221EF5E9D14CEE9B0880058A9D247B"/>
    <w:rsid w:val="00B22705"/>
    <w:pPr>
      <w:spacing w:after="100" w:line="240" w:lineRule="auto"/>
    </w:pPr>
    <w:rPr>
      <w:rFonts w:ascii="Times New Roman" w:eastAsiaTheme="minorHAnsi" w:hAnsi="Times New Roman" w:cs="Times New Roman"/>
      <w:sz w:val="24"/>
      <w:szCs w:val="24"/>
    </w:rPr>
  </w:style>
  <w:style w:type="paragraph" w:customStyle="1" w:styleId="818681A266454BDF8A38D31F9909BD2B">
    <w:name w:val="818681A266454BDF8A38D31F9909BD2B"/>
    <w:rsid w:val="00B22705"/>
    <w:pPr>
      <w:spacing w:after="100" w:line="240" w:lineRule="auto"/>
    </w:pPr>
    <w:rPr>
      <w:rFonts w:ascii="Times New Roman" w:eastAsiaTheme="minorHAnsi" w:hAnsi="Times New Roman" w:cs="Times New Roman"/>
      <w:sz w:val="24"/>
      <w:szCs w:val="24"/>
    </w:rPr>
  </w:style>
  <w:style w:type="paragraph" w:customStyle="1" w:styleId="D0192751BA7142848836317EFF209638">
    <w:name w:val="D0192751BA7142848836317EFF209638"/>
    <w:rsid w:val="00B22705"/>
    <w:pPr>
      <w:spacing w:after="100" w:line="240" w:lineRule="auto"/>
    </w:pPr>
    <w:rPr>
      <w:rFonts w:ascii="Times New Roman" w:eastAsiaTheme="minorHAnsi" w:hAnsi="Times New Roman" w:cs="Times New Roman"/>
      <w:sz w:val="24"/>
      <w:szCs w:val="24"/>
    </w:rPr>
  </w:style>
  <w:style w:type="paragraph" w:customStyle="1" w:styleId="FD03967E5BBD4067BF0914B8F7A0550F">
    <w:name w:val="FD03967E5BBD4067BF0914B8F7A0550F"/>
    <w:rsid w:val="00B22705"/>
    <w:pPr>
      <w:spacing w:after="100" w:line="240" w:lineRule="auto"/>
    </w:pPr>
    <w:rPr>
      <w:rFonts w:ascii="Times New Roman" w:eastAsiaTheme="minorHAnsi" w:hAnsi="Times New Roman" w:cs="Times New Roman"/>
      <w:sz w:val="24"/>
      <w:szCs w:val="24"/>
    </w:rPr>
  </w:style>
  <w:style w:type="paragraph" w:customStyle="1" w:styleId="934B958064074B019C4E56B3829E5A01">
    <w:name w:val="934B958064074B019C4E56B3829E5A01"/>
    <w:rsid w:val="00B22705"/>
    <w:pPr>
      <w:spacing w:after="100" w:line="240" w:lineRule="auto"/>
    </w:pPr>
    <w:rPr>
      <w:rFonts w:ascii="Times New Roman" w:eastAsiaTheme="minorHAnsi" w:hAnsi="Times New Roman" w:cs="Times New Roman"/>
      <w:sz w:val="24"/>
      <w:szCs w:val="24"/>
    </w:rPr>
  </w:style>
  <w:style w:type="paragraph" w:customStyle="1" w:styleId="7C8A1B76543046C9BE57FC54AF3ACEC3">
    <w:name w:val="7C8A1B76543046C9BE57FC54AF3ACEC3"/>
    <w:rsid w:val="00B22705"/>
    <w:pPr>
      <w:spacing w:after="100" w:line="240" w:lineRule="auto"/>
    </w:pPr>
    <w:rPr>
      <w:rFonts w:ascii="Times New Roman" w:eastAsiaTheme="minorHAnsi" w:hAnsi="Times New Roman" w:cs="Times New Roman"/>
      <w:sz w:val="24"/>
      <w:szCs w:val="24"/>
    </w:rPr>
  </w:style>
  <w:style w:type="paragraph" w:customStyle="1" w:styleId="D3A52E94A90F45B2A66E8ABEE5818549">
    <w:name w:val="D3A52E94A90F45B2A66E8ABEE5818549"/>
    <w:rsid w:val="00B22705"/>
    <w:pPr>
      <w:spacing w:after="100" w:line="240" w:lineRule="auto"/>
    </w:pPr>
    <w:rPr>
      <w:rFonts w:ascii="Times New Roman" w:eastAsiaTheme="minorHAnsi" w:hAnsi="Times New Roman" w:cs="Times New Roman"/>
      <w:sz w:val="24"/>
      <w:szCs w:val="24"/>
    </w:rPr>
  </w:style>
  <w:style w:type="paragraph" w:customStyle="1" w:styleId="88F380E0AA494181822260F35ABAFD422">
    <w:name w:val="88F380E0AA494181822260F35ABAFD42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2">
    <w:name w:val="E837F18BCE0C4A54BF1FF440FD994AF9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2">
    <w:name w:val="91C8541A9B994227A353D680CF02856D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2">
    <w:name w:val="8A4A94C2F8104B659EAA1AE651D0AA1D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
    <w:name w:val="BCC09F921BE54B1DAF16E9A0C85E624C2"/>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2">
    <w:name w:val="51AB895B8467423B870E3D669BA2E8F72"/>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2">
    <w:name w:val="0A29C254263F4018A790F7988EABD9002"/>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2">
    <w:name w:val="80E48399FB394F07A10940EA447FA18B2"/>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2">
    <w:name w:val="A39FD8EABA37434282A6BD7AC775F84C2"/>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2">
    <w:name w:val="780BAEE1CD364D8FB3FAD1817E6C813E2"/>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2">
    <w:name w:val="DE66441FB40D45C3B84DBCC8C0B914B92"/>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2">
    <w:name w:val="98031EDFA6F44EC3A95261EEEFA611D82"/>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2">
    <w:name w:val="ADD99607C9C34EA4978248DB5B6CBB312"/>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2">
    <w:name w:val="2356AFE943F74AEDBC2F158BCAEC4C8E2"/>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2">
    <w:name w:val="EE2297AF69334AEDB6A00F9F6ABC38202"/>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2">
    <w:name w:val="D74F0E662751487FA28FCD1E231A90042"/>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2">
    <w:name w:val="009D7B260C674ADFA3643A952EEA06092"/>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2">
    <w:name w:val="DB4691E81DC449F6A25AB6CA7614B5C52"/>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2">
    <w:name w:val="B309BD84C24F4C9E9FBF58A658F5FC7A2"/>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2">
    <w:name w:val="F08981EECAB34898A41E70D53F4531AC2"/>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2">
    <w:name w:val="136BEB0666004E79B616C5992049BA282"/>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2">
    <w:name w:val="0569B97422CF48208A990A941C0C46282"/>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2">
    <w:name w:val="7747AC3701614DF2B27345B9AED43A052"/>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2">
    <w:name w:val="9B6D0F423B1E45149D3841EFADA795412"/>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2">
    <w:name w:val="D436FD76169643E5A23AB0AC364543DF2"/>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2">
    <w:name w:val="57D48B27C9B346DE8BA45A595A38807E2"/>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2">
    <w:name w:val="78BF4377772745699244505866E0BEF42"/>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2">
    <w:name w:val="4724DF018511480E8D3E110D6C74B08D2"/>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2">
    <w:name w:val="4ECCAED3F26343428FFE9ACFC02E74E82"/>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2">
    <w:name w:val="840962F86C8E49D2991A6B96F4E602672"/>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2">
    <w:name w:val="67180C13A6DC4840AC8B1565A70397712"/>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2">
    <w:name w:val="637BB1CAA5F2403ABC15E92F5648672D2"/>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2">
    <w:name w:val="21EC1EF24BF242A7AAB2D7E28BA6DF632"/>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2">
    <w:name w:val="EEA2D3C6335442C0AD75427B1B60A0DF2"/>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2">
    <w:name w:val="895241DDEF8647D3A72FD5A2BB05D54E2"/>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2">
    <w:name w:val="C310472DE28C4C25962BB362EE3155E62"/>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2">
    <w:name w:val="4B00C1A4328F4DF8BAA2D067DDA920CE2"/>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2">
    <w:name w:val="A6EEB70F4ECC491A84505452C2E708F12"/>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2">
    <w:name w:val="37229F7D6AE64EBA84790C24157153FF2"/>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2">
    <w:name w:val="8A1A9E2E1BB8474D889F968B92E8E9CD2"/>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2">
    <w:name w:val="44FDCF15F74A40BCBCC13E953E65470D2"/>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2">
    <w:name w:val="EE049A2234024A1E892755765673FD4C2"/>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2">
    <w:name w:val="CA838C93ECD14C08B78D62BE9B647B472"/>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2">
    <w:name w:val="83DA3A32072A42A48F5C9EFF1BF98E6C2"/>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2">
    <w:name w:val="A5439EE1240D4F2987267FFD940CBF332"/>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1">
    <w:name w:val="34975A9D5D4A4B24875D3616D5A3A3731"/>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1">
    <w:name w:val="CF906E7A0AE149E79238F5EE3686FCFF1"/>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1">
    <w:name w:val="1B0D0DB7A48F42AEB6BBE32DCAF2185B1"/>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1">
    <w:name w:val="6E15C9D82AFE4068B30218D8E9A05B281"/>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1">
    <w:name w:val="69C43850E0804251B20C100F7B31EEC91"/>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1">
    <w:name w:val="77FC0A65F7CD4818A6FB431F81465DFC1"/>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1">
    <w:name w:val="53E63DECDB6C4EC7A1D8E38393720E581"/>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1">
    <w:name w:val="6A5309AFEBEB45EB85FFC7768E3B56771"/>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1">
    <w:name w:val="87976626F37541108B46AA7AF07650FA1"/>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1">
    <w:name w:val="26996DFDEB7E491FBC34A3AE99131D9B1"/>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1">
    <w:name w:val="148B723818A04D46AD846A081158F2931"/>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1">
    <w:name w:val="851854B154A14D99B40CF23E4B04888F1"/>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1">
    <w:name w:val="5EF3248CDB2F45E0BD8F9CBB93E6768D1"/>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1">
    <w:name w:val="CD3395BA75BC456B8B69F1A1246375781"/>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1">
    <w:name w:val="3A4AEC46E5604A5587A75D9BFCD25D851"/>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1">
    <w:name w:val="FEC190EB791C4751A5FC5A8429762BB11"/>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1">
    <w:name w:val="7EC0E04011A544ECB2FD8BA8AF357F131"/>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1">
    <w:name w:val="5A24EAAAD3DC4C22A875A9865DC635C21"/>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1">
    <w:name w:val="5A1F3BF11F084E9EA53E0B41A05F838E1"/>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1">
    <w:name w:val="1DB5E7A7CE0C48C9A3E049760A84E12E1"/>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
    <w:name w:val="1A9A5DAB91BD4FCC8E670B14F42056EF1"/>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1">
    <w:name w:val="8AF6290B069F4DCF80656E3C0F4CD16A1"/>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1">
    <w:name w:val="E403FA9C647345EB8E678D28E6E019E41"/>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1">
    <w:name w:val="C9FAFA6E3A8E425F8AB10F31744CF39E1"/>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1">
    <w:name w:val="B73B6DAF60494FDF9EC5C043E9F4982D1"/>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1">
    <w:name w:val="8D2A3945B4C548E5B8D170C389E564DA1"/>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1">
    <w:name w:val="6425DEAFD56A492D82D6EEF650C3F4DB1"/>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1">
    <w:name w:val="68EAB57CD5274175BA56398612E8C0041"/>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1">
    <w:name w:val="1E6E4E72371043A48D625D6FDBF0A9631"/>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1">
    <w:name w:val="95BBEAF51CB441BCB3EE7E5CABB6D4581"/>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1">
    <w:name w:val="9763377871074C18B35A6B212E088D801"/>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1">
    <w:name w:val="4C4BD485B4D34444838D82C80A2FBF331"/>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1">
    <w:name w:val="2BDAF33C74434251A327F0BFD1EB54E91"/>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1">
    <w:name w:val="1BC381B8C9ED41A6A0DA37781F04932C1"/>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1">
    <w:name w:val="585801C89BD340A4842E81910B7915D61"/>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1">
    <w:name w:val="5F0F90BB971F4CA08104D6CEFD4E05CA1"/>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1">
    <w:name w:val="1D221EF5E9D14CEE9B0880058A9D247B1"/>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1">
    <w:name w:val="818681A266454BDF8A38D31F9909BD2B1"/>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1">
    <w:name w:val="D0192751BA7142848836317EFF2096381"/>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1">
    <w:name w:val="FD03967E5BBD4067BF0914B8F7A0550F1"/>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1">
    <w:name w:val="934B958064074B019C4E56B3829E5A011"/>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
    <w:name w:val="621D60325ACA4811A3C8FC52C5311224"/>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
    <w:name w:val="0058DAF1FD1A4CBFBFA035020A3DEE77"/>
    <w:rsid w:val="00137934"/>
    <w:pPr>
      <w:spacing w:after="100" w:line="240" w:lineRule="auto"/>
    </w:pPr>
    <w:rPr>
      <w:rFonts w:ascii="Times New Roman" w:eastAsiaTheme="minorHAnsi" w:hAnsi="Times New Roman" w:cs="Times New Roman"/>
      <w:sz w:val="24"/>
      <w:szCs w:val="24"/>
    </w:rPr>
  </w:style>
  <w:style w:type="paragraph" w:customStyle="1" w:styleId="88F380E0AA494181822260F35ABAFD423">
    <w:name w:val="88F380E0AA494181822260F35ABAFD42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3">
    <w:name w:val="E837F18BCE0C4A54BF1FF440FD994AF9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3">
    <w:name w:val="91C8541A9B994227A353D680CF02856D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3">
    <w:name w:val="8A4A94C2F8104B659EAA1AE651D0AA1D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
    <w:name w:val="BCC09F921BE54B1DAF16E9A0C85E624C3"/>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3">
    <w:name w:val="51AB895B8467423B870E3D669BA2E8F73"/>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3">
    <w:name w:val="0A29C254263F4018A790F7988EABD9003"/>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3">
    <w:name w:val="80E48399FB394F07A10940EA447FA18B3"/>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3">
    <w:name w:val="A39FD8EABA37434282A6BD7AC775F84C3"/>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3">
    <w:name w:val="780BAEE1CD364D8FB3FAD1817E6C813E3"/>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3">
    <w:name w:val="DE66441FB40D45C3B84DBCC8C0B914B93"/>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3">
    <w:name w:val="98031EDFA6F44EC3A95261EEEFA611D83"/>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3">
    <w:name w:val="ADD99607C9C34EA4978248DB5B6CBB313"/>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3">
    <w:name w:val="2356AFE943F74AEDBC2F158BCAEC4C8E3"/>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3">
    <w:name w:val="EE2297AF69334AEDB6A00F9F6ABC38203"/>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3">
    <w:name w:val="D74F0E662751487FA28FCD1E231A90043"/>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3">
    <w:name w:val="009D7B260C674ADFA3643A952EEA06093"/>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3">
    <w:name w:val="DB4691E81DC449F6A25AB6CA7614B5C53"/>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3">
    <w:name w:val="B309BD84C24F4C9E9FBF58A658F5FC7A3"/>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3">
    <w:name w:val="F08981EECAB34898A41E70D53F4531AC3"/>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3">
    <w:name w:val="136BEB0666004E79B616C5992049BA283"/>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3">
    <w:name w:val="0569B97422CF48208A990A941C0C46283"/>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3">
    <w:name w:val="7747AC3701614DF2B27345B9AED43A053"/>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3">
    <w:name w:val="9B6D0F423B1E45149D3841EFADA795413"/>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3">
    <w:name w:val="D436FD76169643E5A23AB0AC364543DF3"/>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3">
    <w:name w:val="57D48B27C9B346DE8BA45A595A38807E3"/>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3">
    <w:name w:val="78BF4377772745699244505866E0BEF43"/>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3">
    <w:name w:val="4724DF018511480E8D3E110D6C74B08D3"/>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3">
    <w:name w:val="4ECCAED3F26343428FFE9ACFC02E74E83"/>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3">
    <w:name w:val="840962F86C8E49D2991A6B96F4E602673"/>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3">
    <w:name w:val="67180C13A6DC4840AC8B1565A70397713"/>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3">
    <w:name w:val="637BB1CAA5F2403ABC15E92F5648672D3"/>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3">
    <w:name w:val="21EC1EF24BF242A7AAB2D7E28BA6DF633"/>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3">
    <w:name w:val="EEA2D3C6335442C0AD75427B1B60A0DF3"/>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3">
    <w:name w:val="895241DDEF8647D3A72FD5A2BB05D54E3"/>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3">
    <w:name w:val="C310472DE28C4C25962BB362EE3155E63"/>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3">
    <w:name w:val="4B00C1A4328F4DF8BAA2D067DDA920CE3"/>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3">
    <w:name w:val="A6EEB70F4ECC491A84505452C2E708F13"/>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3">
    <w:name w:val="37229F7D6AE64EBA84790C24157153FF3"/>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3">
    <w:name w:val="8A1A9E2E1BB8474D889F968B92E8E9CD3"/>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3">
    <w:name w:val="44FDCF15F74A40BCBCC13E953E65470D3"/>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3">
    <w:name w:val="EE049A2234024A1E892755765673FD4C3"/>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3">
    <w:name w:val="CA838C93ECD14C08B78D62BE9B647B473"/>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3">
    <w:name w:val="83DA3A32072A42A48F5C9EFF1BF98E6C3"/>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3">
    <w:name w:val="A5439EE1240D4F2987267FFD940CBF333"/>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2">
    <w:name w:val="34975A9D5D4A4B24875D3616D5A3A3732"/>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2">
    <w:name w:val="CF906E7A0AE149E79238F5EE3686FCFF2"/>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2">
    <w:name w:val="1B0D0DB7A48F42AEB6BBE32DCAF2185B2"/>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2">
    <w:name w:val="6E15C9D82AFE4068B30218D8E9A05B282"/>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2">
    <w:name w:val="69C43850E0804251B20C100F7B31EEC92"/>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2">
    <w:name w:val="77FC0A65F7CD4818A6FB431F81465DFC2"/>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2">
    <w:name w:val="53E63DECDB6C4EC7A1D8E38393720E582"/>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2">
    <w:name w:val="6A5309AFEBEB45EB85FFC7768E3B56772"/>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2">
    <w:name w:val="87976626F37541108B46AA7AF07650FA2"/>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2">
    <w:name w:val="26996DFDEB7E491FBC34A3AE99131D9B2"/>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2">
    <w:name w:val="148B723818A04D46AD846A081158F2932"/>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2">
    <w:name w:val="851854B154A14D99B40CF23E4B04888F2"/>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2">
    <w:name w:val="5EF3248CDB2F45E0BD8F9CBB93E6768D2"/>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2">
    <w:name w:val="CD3395BA75BC456B8B69F1A1246375782"/>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2">
    <w:name w:val="3A4AEC46E5604A5587A75D9BFCD25D852"/>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2">
    <w:name w:val="FEC190EB791C4751A5FC5A8429762BB12"/>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2">
    <w:name w:val="7EC0E04011A544ECB2FD8BA8AF357F132"/>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2">
    <w:name w:val="5A24EAAAD3DC4C22A875A9865DC635C22"/>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2">
    <w:name w:val="5A1F3BF11F084E9EA53E0B41A05F838E2"/>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2">
    <w:name w:val="1DB5E7A7CE0C48C9A3E049760A84E12E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2">
    <w:name w:val="1A9A5DAB91BD4FCC8E670B14F42056EF2"/>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2">
    <w:name w:val="8AF6290B069F4DCF80656E3C0F4CD16A2"/>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2">
    <w:name w:val="E403FA9C647345EB8E678D28E6E019E42"/>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2">
    <w:name w:val="C9FAFA6E3A8E425F8AB10F31744CF39E2"/>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2">
    <w:name w:val="B73B6DAF60494FDF9EC5C043E9F4982D2"/>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2">
    <w:name w:val="8D2A3945B4C548E5B8D170C389E564DA2"/>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2">
    <w:name w:val="6425DEAFD56A492D82D6EEF650C3F4DB2"/>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2">
    <w:name w:val="68EAB57CD5274175BA56398612E8C0042"/>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2">
    <w:name w:val="1E6E4E72371043A48D625D6FDBF0A9632"/>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2">
    <w:name w:val="95BBEAF51CB441BCB3EE7E5CABB6D4582"/>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2">
    <w:name w:val="9763377871074C18B35A6B212E088D802"/>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2">
    <w:name w:val="4C4BD485B4D34444838D82C80A2FBF332"/>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2">
    <w:name w:val="2BDAF33C74434251A327F0BFD1EB54E92"/>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2">
    <w:name w:val="1BC381B8C9ED41A6A0DA37781F04932C2"/>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2">
    <w:name w:val="585801C89BD340A4842E81910B7915D62"/>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2">
    <w:name w:val="5F0F90BB971F4CA08104D6CEFD4E05CA2"/>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2">
    <w:name w:val="1D221EF5E9D14CEE9B0880058A9D247B2"/>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2">
    <w:name w:val="818681A266454BDF8A38D31F9909BD2B2"/>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2">
    <w:name w:val="D0192751BA7142848836317EFF2096382"/>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2">
    <w:name w:val="FD03967E5BBD4067BF0914B8F7A0550F2"/>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2">
    <w:name w:val="934B958064074B019C4E56B3829E5A012"/>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1">
    <w:name w:val="621D60325ACA4811A3C8FC52C53112241"/>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1">
    <w:name w:val="0058DAF1FD1A4CBFBFA035020A3DEE771"/>
    <w:rsid w:val="00137934"/>
    <w:pPr>
      <w:spacing w:after="100" w:line="240" w:lineRule="auto"/>
    </w:pPr>
    <w:rPr>
      <w:rFonts w:ascii="Times New Roman" w:eastAsiaTheme="minorHAnsi" w:hAnsi="Times New Roman" w:cs="Times New Roman"/>
      <w:sz w:val="24"/>
      <w:szCs w:val="24"/>
    </w:rPr>
  </w:style>
  <w:style w:type="paragraph" w:customStyle="1" w:styleId="88F380E0AA494181822260F35ABAFD424">
    <w:name w:val="88F380E0AA494181822260F35ABAFD42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4">
    <w:name w:val="E837F18BCE0C4A54BF1FF440FD994AF9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4">
    <w:name w:val="91C8541A9B994227A353D680CF02856D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4">
    <w:name w:val="8A4A94C2F8104B659EAA1AE651D0AA1D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4">
    <w:name w:val="BCC09F921BE54B1DAF16E9A0C85E624C4"/>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4">
    <w:name w:val="51AB895B8467423B870E3D669BA2E8F74"/>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4">
    <w:name w:val="0A29C254263F4018A790F7988EABD9004"/>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4">
    <w:name w:val="80E48399FB394F07A10940EA447FA18B4"/>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4">
    <w:name w:val="A39FD8EABA37434282A6BD7AC775F84C4"/>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4">
    <w:name w:val="780BAEE1CD364D8FB3FAD1817E6C813E4"/>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4">
    <w:name w:val="DE66441FB40D45C3B84DBCC8C0B914B94"/>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4">
    <w:name w:val="98031EDFA6F44EC3A95261EEEFA611D84"/>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4">
    <w:name w:val="ADD99607C9C34EA4978248DB5B6CBB314"/>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4">
    <w:name w:val="2356AFE943F74AEDBC2F158BCAEC4C8E4"/>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4">
    <w:name w:val="EE2297AF69334AEDB6A00F9F6ABC38204"/>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4">
    <w:name w:val="D74F0E662751487FA28FCD1E231A90044"/>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4">
    <w:name w:val="009D7B260C674ADFA3643A952EEA06094"/>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4">
    <w:name w:val="DB4691E81DC449F6A25AB6CA7614B5C54"/>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4">
    <w:name w:val="B309BD84C24F4C9E9FBF58A658F5FC7A4"/>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4">
    <w:name w:val="F08981EECAB34898A41E70D53F4531AC4"/>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4">
    <w:name w:val="136BEB0666004E79B616C5992049BA284"/>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4">
    <w:name w:val="0569B97422CF48208A990A941C0C46284"/>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4">
    <w:name w:val="7747AC3701614DF2B27345B9AED43A054"/>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4">
    <w:name w:val="9B6D0F423B1E45149D3841EFADA795414"/>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4">
    <w:name w:val="D436FD76169643E5A23AB0AC364543DF4"/>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4">
    <w:name w:val="57D48B27C9B346DE8BA45A595A38807E4"/>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4">
    <w:name w:val="78BF4377772745699244505866E0BEF44"/>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4">
    <w:name w:val="4724DF018511480E8D3E110D6C74B08D4"/>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4">
    <w:name w:val="4ECCAED3F26343428FFE9ACFC02E74E84"/>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4">
    <w:name w:val="840962F86C8E49D2991A6B96F4E602674"/>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4">
    <w:name w:val="67180C13A6DC4840AC8B1565A70397714"/>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4">
    <w:name w:val="637BB1CAA5F2403ABC15E92F5648672D4"/>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4">
    <w:name w:val="21EC1EF24BF242A7AAB2D7E28BA6DF634"/>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4">
    <w:name w:val="EEA2D3C6335442C0AD75427B1B60A0DF4"/>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4">
    <w:name w:val="895241DDEF8647D3A72FD5A2BB05D54E4"/>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4">
    <w:name w:val="C310472DE28C4C25962BB362EE3155E64"/>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4">
    <w:name w:val="4B00C1A4328F4DF8BAA2D067DDA920CE4"/>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4">
    <w:name w:val="A6EEB70F4ECC491A84505452C2E708F14"/>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4">
    <w:name w:val="37229F7D6AE64EBA84790C24157153FF4"/>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4">
    <w:name w:val="8A1A9E2E1BB8474D889F968B92E8E9CD4"/>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4">
    <w:name w:val="44FDCF15F74A40BCBCC13E953E65470D4"/>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4">
    <w:name w:val="EE049A2234024A1E892755765673FD4C4"/>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4">
    <w:name w:val="CA838C93ECD14C08B78D62BE9B647B474"/>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4">
    <w:name w:val="83DA3A32072A42A48F5C9EFF1BF98E6C4"/>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4">
    <w:name w:val="A5439EE1240D4F2987267FFD940CBF334"/>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3">
    <w:name w:val="34975A9D5D4A4B24875D3616D5A3A3733"/>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3">
    <w:name w:val="CF906E7A0AE149E79238F5EE3686FCFF3"/>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3">
    <w:name w:val="1B0D0DB7A48F42AEB6BBE32DCAF2185B3"/>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3">
    <w:name w:val="6E15C9D82AFE4068B30218D8E9A05B283"/>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3">
    <w:name w:val="69C43850E0804251B20C100F7B31EEC93"/>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3">
    <w:name w:val="77FC0A65F7CD4818A6FB431F81465DFC3"/>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3">
    <w:name w:val="53E63DECDB6C4EC7A1D8E38393720E583"/>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3">
    <w:name w:val="6A5309AFEBEB45EB85FFC7768E3B56773"/>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3">
    <w:name w:val="87976626F37541108B46AA7AF07650FA3"/>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3">
    <w:name w:val="26996DFDEB7E491FBC34A3AE99131D9B3"/>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3">
    <w:name w:val="148B723818A04D46AD846A081158F2933"/>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3">
    <w:name w:val="851854B154A14D99B40CF23E4B04888F3"/>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3">
    <w:name w:val="5EF3248CDB2F45E0BD8F9CBB93E6768D3"/>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3">
    <w:name w:val="CD3395BA75BC456B8B69F1A1246375783"/>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3">
    <w:name w:val="3A4AEC46E5604A5587A75D9BFCD25D853"/>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3">
    <w:name w:val="FEC190EB791C4751A5FC5A8429762BB13"/>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3">
    <w:name w:val="7EC0E04011A544ECB2FD8BA8AF357F133"/>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3">
    <w:name w:val="5A24EAAAD3DC4C22A875A9865DC635C23"/>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3">
    <w:name w:val="5A1F3BF11F084E9EA53E0B41A05F838E3"/>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3">
    <w:name w:val="1DB5E7A7CE0C48C9A3E049760A84E12E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3">
    <w:name w:val="1A9A5DAB91BD4FCC8E670B14F42056EF3"/>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3">
    <w:name w:val="8AF6290B069F4DCF80656E3C0F4CD16A3"/>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3">
    <w:name w:val="E403FA9C647345EB8E678D28E6E019E43"/>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3">
    <w:name w:val="C9FAFA6E3A8E425F8AB10F31744CF39E3"/>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3">
    <w:name w:val="B73B6DAF60494FDF9EC5C043E9F4982D3"/>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3">
    <w:name w:val="8D2A3945B4C548E5B8D170C389E564DA3"/>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3">
    <w:name w:val="6425DEAFD56A492D82D6EEF650C3F4DB3"/>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3">
    <w:name w:val="68EAB57CD5274175BA56398612E8C0043"/>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3">
    <w:name w:val="1E6E4E72371043A48D625D6FDBF0A9633"/>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3">
    <w:name w:val="95BBEAF51CB441BCB3EE7E5CABB6D4583"/>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3">
    <w:name w:val="9763377871074C18B35A6B212E088D803"/>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3">
    <w:name w:val="4C4BD485B4D34444838D82C80A2FBF333"/>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3">
    <w:name w:val="2BDAF33C74434251A327F0BFD1EB54E93"/>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3">
    <w:name w:val="1BC381B8C9ED41A6A0DA37781F04932C3"/>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3">
    <w:name w:val="585801C89BD340A4842E81910B7915D63"/>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3">
    <w:name w:val="5F0F90BB971F4CA08104D6CEFD4E05CA3"/>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3">
    <w:name w:val="1D221EF5E9D14CEE9B0880058A9D247B3"/>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3">
    <w:name w:val="818681A266454BDF8A38D31F9909BD2B3"/>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3">
    <w:name w:val="D0192751BA7142848836317EFF2096383"/>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3">
    <w:name w:val="FD03967E5BBD4067BF0914B8F7A0550F3"/>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3">
    <w:name w:val="934B958064074B019C4E56B3829E5A013"/>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2">
    <w:name w:val="621D60325ACA4811A3C8FC52C53112242"/>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2">
    <w:name w:val="0058DAF1FD1A4CBFBFA035020A3DEE772"/>
    <w:rsid w:val="00137934"/>
    <w:pPr>
      <w:spacing w:after="100" w:line="240" w:lineRule="auto"/>
    </w:pPr>
    <w:rPr>
      <w:rFonts w:ascii="Times New Roman" w:eastAsiaTheme="minorHAnsi" w:hAnsi="Times New Roman" w:cs="Times New Roman"/>
      <w:sz w:val="24"/>
      <w:szCs w:val="24"/>
    </w:rPr>
  </w:style>
  <w:style w:type="paragraph" w:customStyle="1" w:styleId="6C5D5B925C9842B1B2B69914C9C53AD2">
    <w:name w:val="6C5D5B925C9842B1B2B69914C9C53AD2"/>
    <w:rsid w:val="00F12558"/>
  </w:style>
  <w:style w:type="paragraph" w:customStyle="1" w:styleId="9B3D64CA876747D0A9062A112AE979B1">
    <w:name w:val="9B3D64CA876747D0A9062A112AE979B1"/>
    <w:rsid w:val="00F12558"/>
  </w:style>
  <w:style w:type="paragraph" w:customStyle="1" w:styleId="6C5D5B925C9842B1B2B69914C9C53AD21">
    <w:name w:val="6C5D5B925C9842B1B2B69914C9C53AD21"/>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5">
    <w:name w:val="BCC09F921BE54B1DAF16E9A0C85E624C5"/>
    <w:rsid w:val="00F12558"/>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5">
    <w:name w:val="51AB895B8467423B870E3D669BA2E8F75"/>
    <w:rsid w:val="00F12558"/>
    <w:pPr>
      <w:spacing w:after="100" w:line="240" w:lineRule="auto"/>
    </w:pPr>
    <w:rPr>
      <w:rFonts w:ascii="Times New Roman" w:eastAsiaTheme="minorHAnsi" w:hAnsi="Times New Roman" w:cs="Times New Roman"/>
      <w:sz w:val="24"/>
      <w:szCs w:val="24"/>
    </w:rPr>
  </w:style>
  <w:style w:type="paragraph" w:customStyle="1" w:styleId="0A29C254263F4018A790F7988EABD9005">
    <w:name w:val="0A29C254263F4018A790F7988EABD9005"/>
    <w:rsid w:val="00F12558"/>
    <w:pPr>
      <w:spacing w:after="100" w:line="240" w:lineRule="auto"/>
    </w:pPr>
    <w:rPr>
      <w:rFonts w:ascii="Times New Roman" w:eastAsiaTheme="minorHAnsi" w:hAnsi="Times New Roman" w:cs="Times New Roman"/>
      <w:sz w:val="24"/>
      <w:szCs w:val="24"/>
    </w:rPr>
  </w:style>
  <w:style w:type="paragraph" w:customStyle="1" w:styleId="80E48399FB394F07A10940EA447FA18B5">
    <w:name w:val="80E48399FB394F07A10940EA447FA18B5"/>
    <w:rsid w:val="00F12558"/>
    <w:pPr>
      <w:spacing w:after="100" w:line="240" w:lineRule="auto"/>
    </w:pPr>
    <w:rPr>
      <w:rFonts w:ascii="Times New Roman" w:eastAsiaTheme="minorHAnsi" w:hAnsi="Times New Roman" w:cs="Times New Roman"/>
      <w:sz w:val="24"/>
      <w:szCs w:val="24"/>
    </w:rPr>
  </w:style>
  <w:style w:type="paragraph" w:customStyle="1" w:styleId="A39FD8EABA37434282A6BD7AC775F84C5">
    <w:name w:val="A39FD8EABA37434282A6BD7AC775F84C5"/>
    <w:rsid w:val="00F12558"/>
    <w:pPr>
      <w:spacing w:after="100" w:line="240" w:lineRule="auto"/>
    </w:pPr>
    <w:rPr>
      <w:rFonts w:ascii="Times New Roman" w:eastAsiaTheme="minorHAnsi" w:hAnsi="Times New Roman" w:cs="Times New Roman"/>
      <w:sz w:val="24"/>
      <w:szCs w:val="24"/>
    </w:rPr>
  </w:style>
  <w:style w:type="paragraph" w:customStyle="1" w:styleId="780BAEE1CD364D8FB3FAD1817E6C813E5">
    <w:name w:val="780BAEE1CD364D8FB3FAD1817E6C813E5"/>
    <w:rsid w:val="00F12558"/>
    <w:pPr>
      <w:spacing w:after="100" w:line="240" w:lineRule="auto"/>
    </w:pPr>
    <w:rPr>
      <w:rFonts w:ascii="Times New Roman" w:eastAsiaTheme="minorHAnsi" w:hAnsi="Times New Roman" w:cs="Times New Roman"/>
      <w:sz w:val="24"/>
      <w:szCs w:val="24"/>
    </w:rPr>
  </w:style>
  <w:style w:type="paragraph" w:customStyle="1" w:styleId="DE66441FB40D45C3B84DBCC8C0B914B95">
    <w:name w:val="DE66441FB40D45C3B84DBCC8C0B914B95"/>
    <w:rsid w:val="00F12558"/>
    <w:pPr>
      <w:spacing w:after="100" w:line="240" w:lineRule="auto"/>
    </w:pPr>
    <w:rPr>
      <w:rFonts w:ascii="Times New Roman" w:eastAsiaTheme="minorHAnsi" w:hAnsi="Times New Roman" w:cs="Times New Roman"/>
      <w:sz w:val="24"/>
      <w:szCs w:val="24"/>
    </w:rPr>
  </w:style>
  <w:style w:type="paragraph" w:customStyle="1" w:styleId="98031EDFA6F44EC3A95261EEEFA611D85">
    <w:name w:val="98031EDFA6F44EC3A95261EEEFA611D85"/>
    <w:rsid w:val="00F12558"/>
    <w:pPr>
      <w:spacing w:after="100" w:line="240" w:lineRule="auto"/>
    </w:pPr>
    <w:rPr>
      <w:rFonts w:ascii="Times New Roman" w:eastAsiaTheme="minorHAnsi" w:hAnsi="Times New Roman" w:cs="Times New Roman"/>
      <w:sz w:val="24"/>
      <w:szCs w:val="24"/>
    </w:rPr>
  </w:style>
  <w:style w:type="paragraph" w:customStyle="1" w:styleId="ADD99607C9C34EA4978248DB5B6CBB315">
    <w:name w:val="ADD99607C9C34EA4978248DB5B6CBB315"/>
    <w:rsid w:val="00F12558"/>
    <w:pPr>
      <w:spacing w:after="100" w:line="240" w:lineRule="auto"/>
    </w:pPr>
    <w:rPr>
      <w:rFonts w:ascii="Times New Roman" w:eastAsiaTheme="minorHAnsi" w:hAnsi="Times New Roman" w:cs="Times New Roman"/>
      <w:sz w:val="24"/>
      <w:szCs w:val="24"/>
    </w:rPr>
  </w:style>
  <w:style w:type="paragraph" w:customStyle="1" w:styleId="2356AFE943F74AEDBC2F158BCAEC4C8E5">
    <w:name w:val="2356AFE943F74AEDBC2F158BCAEC4C8E5"/>
    <w:rsid w:val="00F12558"/>
    <w:pPr>
      <w:spacing w:after="100" w:line="240" w:lineRule="auto"/>
    </w:pPr>
    <w:rPr>
      <w:rFonts w:ascii="Times New Roman" w:eastAsiaTheme="minorHAnsi" w:hAnsi="Times New Roman" w:cs="Times New Roman"/>
      <w:sz w:val="24"/>
      <w:szCs w:val="24"/>
    </w:rPr>
  </w:style>
  <w:style w:type="paragraph" w:customStyle="1" w:styleId="EE2297AF69334AEDB6A00F9F6ABC38205">
    <w:name w:val="EE2297AF69334AEDB6A00F9F6ABC38205"/>
    <w:rsid w:val="00F12558"/>
    <w:pPr>
      <w:spacing w:after="100" w:line="240" w:lineRule="auto"/>
    </w:pPr>
    <w:rPr>
      <w:rFonts w:ascii="Times New Roman" w:eastAsiaTheme="minorHAnsi" w:hAnsi="Times New Roman" w:cs="Times New Roman"/>
      <w:sz w:val="24"/>
      <w:szCs w:val="24"/>
    </w:rPr>
  </w:style>
  <w:style w:type="paragraph" w:customStyle="1" w:styleId="D74F0E662751487FA28FCD1E231A90045">
    <w:name w:val="D74F0E662751487FA28FCD1E231A90045"/>
    <w:rsid w:val="00F12558"/>
    <w:pPr>
      <w:spacing w:after="100" w:line="240" w:lineRule="auto"/>
    </w:pPr>
    <w:rPr>
      <w:rFonts w:ascii="Times New Roman" w:eastAsiaTheme="minorHAnsi" w:hAnsi="Times New Roman" w:cs="Times New Roman"/>
      <w:sz w:val="24"/>
      <w:szCs w:val="24"/>
    </w:rPr>
  </w:style>
  <w:style w:type="paragraph" w:customStyle="1" w:styleId="009D7B260C674ADFA3643A952EEA06095">
    <w:name w:val="009D7B260C674ADFA3643A952EEA06095"/>
    <w:rsid w:val="00F12558"/>
    <w:pPr>
      <w:spacing w:after="100" w:line="240" w:lineRule="auto"/>
    </w:pPr>
    <w:rPr>
      <w:rFonts w:ascii="Times New Roman" w:eastAsiaTheme="minorHAnsi" w:hAnsi="Times New Roman" w:cs="Times New Roman"/>
      <w:sz w:val="24"/>
      <w:szCs w:val="24"/>
    </w:rPr>
  </w:style>
  <w:style w:type="paragraph" w:customStyle="1" w:styleId="DB4691E81DC449F6A25AB6CA7614B5C55">
    <w:name w:val="DB4691E81DC449F6A25AB6CA7614B5C55"/>
    <w:rsid w:val="00F12558"/>
    <w:pPr>
      <w:spacing w:after="100" w:line="240" w:lineRule="auto"/>
    </w:pPr>
    <w:rPr>
      <w:rFonts w:ascii="Times New Roman" w:eastAsiaTheme="minorHAnsi" w:hAnsi="Times New Roman" w:cs="Times New Roman"/>
      <w:sz w:val="24"/>
      <w:szCs w:val="24"/>
    </w:rPr>
  </w:style>
  <w:style w:type="paragraph" w:customStyle="1" w:styleId="B309BD84C24F4C9E9FBF58A658F5FC7A5">
    <w:name w:val="B309BD84C24F4C9E9FBF58A658F5FC7A5"/>
    <w:rsid w:val="00F12558"/>
    <w:pPr>
      <w:spacing w:after="100" w:line="240" w:lineRule="auto"/>
    </w:pPr>
    <w:rPr>
      <w:rFonts w:ascii="Times New Roman" w:eastAsiaTheme="minorHAnsi" w:hAnsi="Times New Roman" w:cs="Times New Roman"/>
      <w:sz w:val="24"/>
      <w:szCs w:val="24"/>
    </w:rPr>
  </w:style>
  <w:style w:type="paragraph" w:customStyle="1" w:styleId="F08981EECAB34898A41E70D53F4531AC5">
    <w:name w:val="F08981EECAB34898A41E70D53F4531AC5"/>
    <w:rsid w:val="00F12558"/>
    <w:pPr>
      <w:spacing w:after="100" w:line="240" w:lineRule="auto"/>
    </w:pPr>
    <w:rPr>
      <w:rFonts w:ascii="Times New Roman" w:eastAsiaTheme="minorHAnsi" w:hAnsi="Times New Roman" w:cs="Times New Roman"/>
      <w:sz w:val="24"/>
      <w:szCs w:val="24"/>
    </w:rPr>
  </w:style>
  <w:style w:type="paragraph" w:customStyle="1" w:styleId="136BEB0666004E79B616C5992049BA285">
    <w:name w:val="136BEB0666004E79B616C5992049BA285"/>
    <w:rsid w:val="00F12558"/>
    <w:pPr>
      <w:spacing w:after="100" w:line="240" w:lineRule="auto"/>
    </w:pPr>
    <w:rPr>
      <w:rFonts w:ascii="Times New Roman" w:eastAsiaTheme="minorHAnsi" w:hAnsi="Times New Roman" w:cs="Times New Roman"/>
      <w:sz w:val="24"/>
      <w:szCs w:val="24"/>
    </w:rPr>
  </w:style>
  <w:style w:type="paragraph" w:customStyle="1" w:styleId="0569B97422CF48208A990A941C0C46285">
    <w:name w:val="0569B97422CF48208A990A941C0C46285"/>
    <w:rsid w:val="00F12558"/>
    <w:pPr>
      <w:spacing w:after="100" w:line="240" w:lineRule="auto"/>
    </w:pPr>
    <w:rPr>
      <w:rFonts w:ascii="Times New Roman" w:eastAsiaTheme="minorHAnsi" w:hAnsi="Times New Roman" w:cs="Times New Roman"/>
      <w:sz w:val="24"/>
      <w:szCs w:val="24"/>
    </w:rPr>
  </w:style>
  <w:style w:type="paragraph" w:customStyle="1" w:styleId="7747AC3701614DF2B27345B9AED43A055">
    <w:name w:val="7747AC3701614DF2B27345B9AED43A055"/>
    <w:rsid w:val="00F12558"/>
    <w:pPr>
      <w:spacing w:after="100" w:line="240" w:lineRule="auto"/>
    </w:pPr>
    <w:rPr>
      <w:rFonts w:ascii="Times New Roman" w:eastAsiaTheme="minorHAnsi" w:hAnsi="Times New Roman" w:cs="Times New Roman"/>
      <w:sz w:val="24"/>
      <w:szCs w:val="24"/>
    </w:rPr>
  </w:style>
  <w:style w:type="paragraph" w:customStyle="1" w:styleId="9B6D0F423B1E45149D3841EFADA795415">
    <w:name w:val="9B6D0F423B1E45149D3841EFADA795415"/>
    <w:rsid w:val="00F12558"/>
    <w:pPr>
      <w:spacing w:after="100" w:line="240" w:lineRule="auto"/>
    </w:pPr>
    <w:rPr>
      <w:rFonts w:ascii="Times New Roman" w:eastAsiaTheme="minorHAnsi" w:hAnsi="Times New Roman" w:cs="Times New Roman"/>
      <w:sz w:val="24"/>
      <w:szCs w:val="24"/>
    </w:rPr>
  </w:style>
  <w:style w:type="paragraph" w:customStyle="1" w:styleId="D436FD76169643E5A23AB0AC364543DF5">
    <w:name w:val="D436FD76169643E5A23AB0AC364543DF5"/>
    <w:rsid w:val="00F12558"/>
    <w:pPr>
      <w:spacing w:after="100" w:line="240" w:lineRule="auto"/>
    </w:pPr>
    <w:rPr>
      <w:rFonts w:ascii="Times New Roman" w:eastAsiaTheme="minorHAnsi" w:hAnsi="Times New Roman" w:cs="Times New Roman"/>
      <w:sz w:val="24"/>
      <w:szCs w:val="24"/>
    </w:rPr>
  </w:style>
  <w:style w:type="paragraph" w:customStyle="1" w:styleId="57D48B27C9B346DE8BA45A595A38807E5">
    <w:name w:val="57D48B27C9B346DE8BA45A595A38807E5"/>
    <w:rsid w:val="00F12558"/>
    <w:pPr>
      <w:spacing w:after="100" w:line="240" w:lineRule="auto"/>
    </w:pPr>
    <w:rPr>
      <w:rFonts w:ascii="Times New Roman" w:eastAsiaTheme="minorHAnsi" w:hAnsi="Times New Roman" w:cs="Times New Roman"/>
      <w:sz w:val="24"/>
      <w:szCs w:val="24"/>
    </w:rPr>
  </w:style>
  <w:style w:type="paragraph" w:customStyle="1" w:styleId="78BF4377772745699244505866E0BEF45">
    <w:name w:val="78BF4377772745699244505866E0BEF45"/>
    <w:rsid w:val="00F12558"/>
    <w:pPr>
      <w:spacing w:after="100" w:line="240" w:lineRule="auto"/>
    </w:pPr>
    <w:rPr>
      <w:rFonts w:ascii="Times New Roman" w:eastAsiaTheme="minorHAnsi" w:hAnsi="Times New Roman" w:cs="Times New Roman"/>
      <w:sz w:val="24"/>
      <w:szCs w:val="24"/>
    </w:rPr>
  </w:style>
  <w:style w:type="paragraph" w:customStyle="1" w:styleId="4724DF018511480E8D3E110D6C74B08D5">
    <w:name w:val="4724DF018511480E8D3E110D6C74B08D5"/>
    <w:rsid w:val="00F12558"/>
    <w:pPr>
      <w:spacing w:after="100" w:line="240" w:lineRule="auto"/>
    </w:pPr>
    <w:rPr>
      <w:rFonts w:ascii="Times New Roman" w:eastAsiaTheme="minorHAnsi" w:hAnsi="Times New Roman" w:cs="Times New Roman"/>
      <w:sz w:val="24"/>
      <w:szCs w:val="24"/>
    </w:rPr>
  </w:style>
  <w:style w:type="paragraph" w:customStyle="1" w:styleId="4ECCAED3F26343428FFE9ACFC02E74E85">
    <w:name w:val="4ECCAED3F26343428FFE9ACFC02E74E85"/>
    <w:rsid w:val="00F12558"/>
    <w:pPr>
      <w:spacing w:after="100" w:line="240" w:lineRule="auto"/>
    </w:pPr>
    <w:rPr>
      <w:rFonts w:ascii="Times New Roman" w:eastAsiaTheme="minorHAnsi" w:hAnsi="Times New Roman" w:cs="Times New Roman"/>
      <w:sz w:val="24"/>
      <w:szCs w:val="24"/>
    </w:rPr>
  </w:style>
  <w:style w:type="paragraph" w:customStyle="1" w:styleId="840962F86C8E49D2991A6B96F4E602675">
    <w:name w:val="840962F86C8E49D2991A6B96F4E602675"/>
    <w:rsid w:val="00F12558"/>
    <w:pPr>
      <w:spacing w:after="100" w:line="240" w:lineRule="auto"/>
    </w:pPr>
    <w:rPr>
      <w:rFonts w:ascii="Times New Roman" w:eastAsiaTheme="minorHAnsi" w:hAnsi="Times New Roman" w:cs="Times New Roman"/>
      <w:sz w:val="24"/>
      <w:szCs w:val="24"/>
    </w:rPr>
  </w:style>
  <w:style w:type="paragraph" w:customStyle="1" w:styleId="67180C13A6DC4840AC8B1565A70397715">
    <w:name w:val="67180C13A6DC4840AC8B1565A70397715"/>
    <w:rsid w:val="00F12558"/>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5">
    <w:name w:val="637BB1CAA5F2403ABC15E92F5648672D5"/>
    <w:rsid w:val="00F12558"/>
    <w:pPr>
      <w:spacing w:after="100" w:line="240" w:lineRule="auto"/>
    </w:pPr>
    <w:rPr>
      <w:rFonts w:ascii="Times New Roman" w:eastAsiaTheme="minorHAnsi" w:hAnsi="Times New Roman" w:cs="Times New Roman"/>
      <w:sz w:val="24"/>
      <w:szCs w:val="24"/>
    </w:rPr>
  </w:style>
  <w:style w:type="paragraph" w:customStyle="1" w:styleId="21EC1EF24BF242A7AAB2D7E28BA6DF635">
    <w:name w:val="21EC1EF24BF242A7AAB2D7E28BA6DF635"/>
    <w:rsid w:val="00F12558"/>
    <w:pPr>
      <w:spacing w:after="100" w:line="240" w:lineRule="auto"/>
    </w:pPr>
    <w:rPr>
      <w:rFonts w:ascii="Times New Roman" w:eastAsiaTheme="minorHAnsi" w:hAnsi="Times New Roman" w:cs="Times New Roman"/>
      <w:sz w:val="24"/>
      <w:szCs w:val="24"/>
    </w:rPr>
  </w:style>
  <w:style w:type="paragraph" w:customStyle="1" w:styleId="EEA2D3C6335442C0AD75427B1B60A0DF5">
    <w:name w:val="EEA2D3C6335442C0AD75427B1B60A0DF5"/>
    <w:rsid w:val="00F12558"/>
    <w:pPr>
      <w:spacing w:after="100" w:line="240" w:lineRule="auto"/>
    </w:pPr>
    <w:rPr>
      <w:rFonts w:ascii="Times New Roman" w:eastAsiaTheme="minorHAnsi" w:hAnsi="Times New Roman" w:cs="Times New Roman"/>
      <w:sz w:val="24"/>
      <w:szCs w:val="24"/>
    </w:rPr>
  </w:style>
  <w:style w:type="paragraph" w:customStyle="1" w:styleId="895241DDEF8647D3A72FD5A2BB05D54E5">
    <w:name w:val="895241DDEF8647D3A72FD5A2BB05D54E5"/>
    <w:rsid w:val="00F12558"/>
    <w:pPr>
      <w:spacing w:after="100" w:line="240" w:lineRule="auto"/>
    </w:pPr>
    <w:rPr>
      <w:rFonts w:ascii="Times New Roman" w:eastAsiaTheme="minorHAnsi" w:hAnsi="Times New Roman" w:cs="Times New Roman"/>
      <w:sz w:val="24"/>
      <w:szCs w:val="24"/>
    </w:rPr>
  </w:style>
  <w:style w:type="paragraph" w:customStyle="1" w:styleId="C310472DE28C4C25962BB362EE3155E65">
    <w:name w:val="C310472DE28C4C25962BB362EE3155E65"/>
    <w:rsid w:val="00F12558"/>
    <w:pPr>
      <w:spacing w:after="100" w:line="240" w:lineRule="auto"/>
    </w:pPr>
    <w:rPr>
      <w:rFonts w:ascii="Times New Roman" w:eastAsiaTheme="minorHAnsi" w:hAnsi="Times New Roman" w:cs="Times New Roman"/>
      <w:sz w:val="24"/>
      <w:szCs w:val="24"/>
    </w:rPr>
  </w:style>
  <w:style w:type="paragraph" w:customStyle="1" w:styleId="4B00C1A4328F4DF8BAA2D067DDA920CE5">
    <w:name w:val="4B00C1A4328F4DF8BAA2D067DDA920CE5"/>
    <w:rsid w:val="00F12558"/>
    <w:pPr>
      <w:spacing w:after="100" w:line="240" w:lineRule="auto"/>
    </w:pPr>
    <w:rPr>
      <w:rFonts w:ascii="Times New Roman" w:eastAsiaTheme="minorHAnsi" w:hAnsi="Times New Roman" w:cs="Times New Roman"/>
      <w:sz w:val="24"/>
      <w:szCs w:val="24"/>
    </w:rPr>
  </w:style>
  <w:style w:type="paragraph" w:customStyle="1" w:styleId="A6EEB70F4ECC491A84505452C2E708F15">
    <w:name w:val="A6EEB70F4ECC491A84505452C2E708F15"/>
    <w:rsid w:val="00F12558"/>
    <w:pPr>
      <w:spacing w:after="100" w:line="240" w:lineRule="auto"/>
    </w:pPr>
    <w:rPr>
      <w:rFonts w:ascii="Times New Roman" w:eastAsiaTheme="minorHAnsi" w:hAnsi="Times New Roman" w:cs="Times New Roman"/>
      <w:sz w:val="24"/>
      <w:szCs w:val="24"/>
    </w:rPr>
  </w:style>
  <w:style w:type="paragraph" w:customStyle="1" w:styleId="37229F7D6AE64EBA84790C24157153FF5">
    <w:name w:val="37229F7D6AE64EBA84790C24157153FF5"/>
    <w:rsid w:val="00F12558"/>
    <w:pPr>
      <w:spacing w:after="100" w:line="240" w:lineRule="auto"/>
    </w:pPr>
    <w:rPr>
      <w:rFonts w:ascii="Times New Roman" w:eastAsiaTheme="minorHAnsi" w:hAnsi="Times New Roman" w:cs="Times New Roman"/>
      <w:sz w:val="24"/>
      <w:szCs w:val="24"/>
    </w:rPr>
  </w:style>
  <w:style w:type="paragraph" w:customStyle="1" w:styleId="8A1A9E2E1BB8474D889F968B92E8E9CD5">
    <w:name w:val="8A1A9E2E1BB8474D889F968B92E8E9CD5"/>
    <w:rsid w:val="00F12558"/>
    <w:pPr>
      <w:spacing w:after="100" w:line="240" w:lineRule="auto"/>
    </w:pPr>
    <w:rPr>
      <w:rFonts w:ascii="Times New Roman" w:eastAsiaTheme="minorHAnsi" w:hAnsi="Times New Roman" w:cs="Times New Roman"/>
      <w:sz w:val="24"/>
      <w:szCs w:val="24"/>
    </w:rPr>
  </w:style>
  <w:style w:type="paragraph" w:customStyle="1" w:styleId="44FDCF15F74A40BCBCC13E953E65470D5">
    <w:name w:val="44FDCF15F74A40BCBCC13E953E65470D5"/>
    <w:rsid w:val="00F12558"/>
    <w:pPr>
      <w:spacing w:after="100" w:line="240" w:lineRule="auto"/>
    </w:pPr>
    <w:rPr>
      <w:rFonts w:ascii="Times New Roman" w:eastAsiaTheme="minorHAnsi" w:hAnsi="Times New Roman" w:cs="Times New Roman"/>
      <w:sz w:val="24"/>
      <w:szCs w:val="24"/>
    </w:rPr>
  </w:style>
  <w:style w:type="paragraph" w:customStyle="1" w:styleId="EE049A2234024A1E892755765673FD4C5">
    <w:name w:val="EE049A2234024A1E892755765673FD4C5"/>
    <w:rsid w:val="00F12558"/>
    <w:pPr>
      <w:spacing w:after="100" w:line="240" w:lineRule="auto"/>
    </w:pPr>
    <w:rPr>
      <w:rFonts w:ascii="Times New Roman" w:eastAsiaTheme="minorHAnsi" w:hAnsi="Times New Roman" w:cs="Times New Roman"/>
      <w:sz w:val="24"/>
      <w:szCs w:val="24"/>
    </w:rPr>
  </w:style>
  <w:style w:type="paragraph" w:customStyle="1" w:styleId="CA838C93ECD14C08B78D62BE9B647B475">
    <w:name w:val="CA838C93ECD14C08B78D62BE9B647B475"/>
    <w:rsid w:val="00F12558"/>
    <w:pPr>
      <w:spacing w:after="100" w:line="240" w:lineRule="auto"/>
    </w:pPr>
    <w:rPr>
      <w:rFonts w:ascii="Times New Roman" w:eastAsiaTheme="minorHAnsi" w:hAnsi="Times New Roman" w:cs="Times New Roman"/>
      <w:sz w:val="24"/>
      <w:szCs w:val="24"/>
    </w:rPr>
  </w:style>
  <w:style w:type="paragraph" w:customStyle="1" w:styleId="83DA3A32072A42A48F5C9EFF1BF98E6C5">
    <w:name w:val="83DA3A32072A42A48F5C9EFF1BF98E6C5"/>
    <w:rsid w:val="00F12558"/>
    <w:pPr>
      <w:spacing w:after="100" w:line="240" w:lineRule="auto"/>
    </w:pPr>
    <w:rPr>
      <w:rFonts w:ascii="Times New Roman" w:eastAsiaTheme="minorHAnsi" w:hAnsi="Times New Roman" w:cs="Times New Roman"/>
      <w:sz w:val="24"/>
      <w:szCs w:val="24"/>
    </w:rPr>
  </w:style>
  <w:style w:type="paragraph" w:customStyle="1" w:styleId="A5439EE1240D4F2987267FFD940CBF335">
    <w:name w:val="A5439EE1240D4F2987267FFD940CBF335"/>
    <w:rsid w:val="00F12558"/>
    <w:pPr>
      <w:spacing w:after="100" w:line="240" w:lineRule="auto"/>
    </w:pPr>
    <w:rPr>
      <w:rFonts w:ascii="Times New Roman" w:eastAsiaTheme="minorHAnsi" w:hAnsi="Times New Roman" w:cs="Times New Roman"/>
      <w:sz w:val="24"/>
      <w:szCs w:val="24"/>
    </w:rPr>
  </w:style>
  <w:style w:type="paragraph" w:customStyle="1" w:styleId="34975A9D5D4A4B24875D3616D5A3A3734">
    <w:name w:val="34975A9D5D4A4B24875D3616D5A3A3734"/>
    <w:rsid w:val="00F12558"/>
    <w:pPr>
      <w:spacing w:after="100" w:line="240" w:lineRule="auto"/>
    </w:pPr>
    <w:rPr>
      <w:rFonts w:ascii="Times New Roman" w:eastAsiaTheme="minorHAnsi" w:hAnsi="Times New Roman" w:cs="Times New Roman"/>
      <w:sz w:val="24"/>
      <w:szCs w:val="24"/>
    </w:rPr>
  </w:style>
  <w:style w:type="paragraph" w:customStyle="1" w:styleId="CF906E7A0AE149E79238F5EE3686FCFF4">
    <w:name w:val="CF906E7A0AE149E79238F5EE3686FCFF4"/>
    <w:rsid w:val="00F12558"/>
    <w:pPr>
      <w:spacing w:after="100" w:line="240" w:lineRule="auto"/>
    </w:pPr>
    <w:rPr>
      <w:rFonts w:ascii="Times New Roman" w:eastAsiaTheme="minorHAnsi" w:hAnsi="Times New Roman" w:cs="Times New Roman"/>
      <w:sz w:val="24"/>
      <w:szCs w:val="24"/>
    </w:rPr>
  </w:style>
  <w:style w:type="paragraph" w:customStyle="1" w:styleId="1B0D0DB7A48F42AEB6BBE32DCAF2185B4">
    <w:name w:val="1B0D0DB7A48F42AEB6BBE32DCAF2185B4"/>
    <w:rsid w:val="00F12558"/>
    <w:pPr>
      <w:spacing w:after="100" w:line="240" w:lineRule="auto"/>
    </w:pPr>
    <w:rPr>
      <w:rFonts w:ascii="Times New Roman" w:eastAsiaTheme="minorHAnsi" w:hAnsi="Times New Roman" w:cs="Times New Roman"/>
      <w:sz w:val="24"/>
      <w:szCs w:val="24"/>
    </w:rPr>
  </w:style>
  <w:style w:type="paragraph" w:customStyle="1" w:styleId="6E15C9D82AFE4068B30218D8E9A05B284">
    <w:name w:val="6E15C9D82AFE4068B30218D8E9A05B284"/>
    <w:rsid w:val="00F12558"/>
    <w:pPr>
      <w:spacing w:after="100" w:line="240" w:lineRule="auto"/>
    </w:pPr>
    <w:rPr>
      <w:rFonts w:ascii="Times New Roman" w:eastAsiaTheme="minorHAnsi" w:hAnsi="Times New Roman" w:cs="Times New Roman"/>
      <w:sz w:val="24"/>
      <w:szCs w:val="24"/>
    </w:rPr>
  </w:style>
  <w:style w:type="paragraph" w:customStyle="1" w:styleId="69C43850E0804251B20C100F7B31EEC94">
    <w:name w:val="69C43850E0804251B20C100F7B31EEC94"/>
    <w:rsid w:val="00F12558"/>
    <w:pPr>
      <w:spacing w:after="100" w:line="240" w:lineRule="auto"/>
    </w:pPr>
    <w:rPr>
      <w:rFonts w:ascii="Times New Roman" w:eastAsiaTheme="minorHAnsi" w:hAnsi="Times New Roman" w:cs="Times New Roman"/>
      <w:sz w:val="24"/>
      <w:szCs w:val="24"/>
    </w:rPr>
  </w:style>
  <w:style w:type="paragraph" w:customStyle="1" w:styleId="77FC0A65F7CD4818A6FB431F81465DFC4">
    <w:name w:val="77FC0A65F7CD4818A6FB431F81465DFC4"/>
    <w:rsid w:val="00F12558"/>
    <w:pPr>
      <w:spacing w:after="100" w:line="240" w:lineRule="auto"/>
    </w:pPr>
    <w:rPr>
      <w:rFonts w:ascii="Times New Roman" w:eastAsiaTheme="minorHAnsi" w:hAnsi="Times New Roman" w:cs="Times New Roman"/>
      <w:sz w:val="24"/>
      <w:szCs w:val="24"/>
    </w:rPr>
  </w:style>
  <w:style w:type="paragraph" w:customStyle="1" w:styleId="53E63DECDB6C4EC7A1D8E38393720E584">
    <w:name w:val="53E63DECDB6C4EC7A1D8E38393720E584"/>
    <w:rsid w:val="00F12558"/>
    <w:pPr>
      <w:spacing w:after="100" w:line="240" w:lineRule="auto"/>
    </w:pPr>
    <w:rPr>
      <w:rFonts w:ascii="Times New Roman" w:eastAsiaTheme="minorHAnsi" w:hAnsi="Times New Roman" w:cs="Times New Roman"/>
      <w:sz w:val="24"/>
      <w:szCs w:val="24"/>
    </w:rPr>
  </w:style>
  <w:style w:type="paragraph" w:customStyle="1" w:styleId="6A5309AFEBEB45EB85FFC7768E3B56774">
    <w:name w:val="6A5309AFEBEB45EB85FFC7768E3B56774"/>
    <w:rsid w:val="00F12558"/>
    <w:pPr>
      <w:spacing w:after="100" w:line="240" w:lineRule="auto"/>
    </w:pPr>
    <w:rPr>
      <w:rFonts w:ascii="Times New Roman" w:eastAsiaTheme="minorHAnsi" w:hAnsi="Times New Roman" w:cs="Times New Roman"/>
      <w:sz w:val="24"/>
      <w:szCs w:val="24"/>
    </w:rPr>
  </w:style>
  <w:style w:type="paragraph" w:customStyle="1" w:styleId="87976626F37541108B46AA7AF07650FA4">
    <w:name w:val="87976626F37541108B46AA7AF07650FA4"/>
    <w:rsid w:val="00F12558"/>
    <w:pPr>
      <w:spacing w:after="100" w:line="240" w:lineRule="auto"/>
    </w:pPr>
    <w:rPr>
      <w:rFonts w:ascii="Times New Roman" w:eastAsiaTheme="minorHAnsi" w:hAnsi="Times New Roman" w:cs="Times New Roman"/>
      <w:sz w:val="24"/>
      <w:szCs w:val="24"/>
    </w:rPr>
  </w:style>
  <w:style w:type="paragraph" w:customStyle="1" w:styleId="26996DFDEB7E491FBC34A3AE99131D9B4">
    <w:name w:val="26996DFDEB7E491FBC34A3AE99131D9B4"/>
    <w:rsid w:val="00F12558"/>
    <w:pPr>
      <w:spacing w:after="100" w:line="240" w:lineRule="auto"/>
    </w:pPr>
    <w:rPr>
      <w:rFonts w:ascii="Times New Roman" w:eastAsiaTheme="minorHAnsi" w:hAnsi="Times New Roman" w:cs="Times New Roman"/>
      <w:sz w:val="24"/>
      <w:szCs w:val="24"/>
    </w:rPr>
  </w:style>
  <w:style w:type="paragraph" w:customStyle="1" w:styleId="148B723818A04D46AD846A081158F2934">
    <w:name w:val="148B723818A04D46AD846A081158F2934"/>
    <w:rsid w:val="00F12558"/>
    <w:pPr>
      <w:spacing w:after="100" w:line="240" w:lineRule="auto"/>
    </w:pPr>
    <w:rPr>
      <w:rFonts w:ascii="Times New Roman" w:eastAsiaTheme="minorHAnsi" w:hAnsi="Times New Roman" w:cs="Times New Roman"/>
      <w:sz w:val="24"/>
      <w:szCs w:val="24"/>
    </w:rPr>
  </w:style>
  <w:style w:type="paragraph" w:customStyle="1" w:styleId="851854B154A14D99B40CF23E4B04888F4">
    <w:name w:val="851854B154A14D99B40CF23E4B04888F4"/>
    <w:rsid w:val="00F12558"/>
    <w:pPr>
      <w:spacing w:after="100" w:line="240" w:lineRule="auto"/>
    </w:pPr>
    <w:rPr>
      <w:rFonts w:ascii="Times New Roman" w:eastAsiaTheme="minorHAnsi" w:hAnsi="Times New Roman" w:cs="Times New Roman"/>
      <w:sz w:val="24"/>
      <w:szCs w:val="24"/>
    </w:rPr>
  </w:style>
  <w:style w:type="paragraph" w:customStyle="1" w:styleId="5EF3248CDB2F45E0BD8F9CBB93E6768D4">
    <w:name w:val="5EF3248CDB2F45E0BD8F9CBB93E6768D4"/>
    <w:rsid w:val="00F12558"/>
    <w:pPr>
      <w:spacing w:after="100" w:line="240" w:lineRule="auto"/>
    </w:pPr>
    <w:rPr>
      <w:rFonts w:ascii="Times New Roman" w:eastAsiaTheme="minorHAnsi" w:hAnsi="Times New Roman" w:cs="Times New Roman"/>
      <w:sz w:val="24"/>
      <w:szCs w:val="24"/>
    </w:rPr>
  </w:style>
  <w:style w:type="paragraph" w:customStyle="1" w:styleId="CD3395BA75BC456B8B69F1A1246375784">
    <w:name w:val="CD3395BA75BC456B8B69F1A1246375784"/>
    <w:rsid w:val="00F12558"/>
    <w:pPr>
      <w:spacing w:after="100" w:line="240" w:lineRule="auto"/>
    </w:pPr>
    <w:rPr>
      <w:rFonts w:ascii="Times New Roman" w:eastAsiaTheme="minorHAnsi" w:hAnsi="Times New Roman" w:cs="Times New Roman"/>
      <w:sz w:val="24"/>
      <w:szCs w:val="24"/>
    </w:rPr>
  </w:style>
  <w:style w:type="paragraph" w:customStyle="1" w:styleId="3A4AEC46E5604A5587A75D9BFCD25D854">
    <w:name w:val="3A4AEC46E5604A5587A75D9BFCD25D854"/>
    <w:rsid w:val="00F12558"/>
    <w:pPr>
      <w:spacing w:after="100" w:line="240" w:lineRule="auto"/>
    </w:pPr>
    <w:rPr>
      <w:rFonts w:ascii="Times New Roman" w:eastAsiaTheme="minorHAnsi" w:hAnsi="Times New Roman" w:cs="Times New Roman"/>
      <w:sz w:val="24"/>
      <w:szCs w:val="24"/>
    </w:rPr>
  </w:style>
  <w:style w:type="paragraph" w:customStyle="1" w:styleId="FEC190EB791C4751A5FC5A8429762BB14">
    <w:name w:val="FEC190EB791C4751A5FC5A8429762BB14"/>
    <w:rsid w:val="00F12558"/>
    <w:pPr>
      <w:spacing w:after="100" w:line="240" w:lineRule="auto"/>
    </w:pPr>
    <w:rPr>
      <w:rFonts w:ascii="Times New Roman" w:eastAsiaTheme="minorHAnsi" w:hAnsi="Times New Roman" w:cs="Times New Roman"/>
      <w:sz w:val="24"/>
      <w:szCs w:val="24"/>
    </w:rPr>
  </w:style>
  <w:style w:type="paragraph" w:customStyle="1" w:styleId="7EC0E04011A544ECB2FD8BA8AF357F134">
    <w:name w:val="7EC0E04011A544ECB2FD8BA8AF357F134"/>
    <w:rsid w:val="00F12558"/>
    <w:pPr>
      <w:spacing w:after="100" w:line="240" w:lineRule="auto"/>
    </w:pPr>
    <w:rPr>
      <w:rFonts w:ascii="Times New Roman" w:eastAsiaTheme="minorHAnsi" w:hAnsi="Times New Roman" w:cs="Times New Roman"/>
      <w:sz w:val="24"/>
      <w:szCs w:val="24"/>
    </w:rPr>
  </w:style>
  <w:style w:type="paragraph" w:customStyle="1" w:styleId="5A24EAAAD3DC4C22A875A9865DC635C24">
    <w:name w:val="5A24EAAAD3DC4C22A875A9865DC635C24"/>
    <w:rsid w:val="00F12558"/>
    <w:pPr>
      <w:spacing w:after="100" w:line="240" w:lineRule="auto"/>
    </w:pPr>
    <w:rPr>
      <w:rFonts w:ascii="Times New Roman" w:eastAsiaTheme="minorHAnsi" w:hAnsi="Times New Roman" w:cs="Times New Roman"/>
      <w:sz w:val="24"/>
      <w:szCs w:val="24"/>
    </w:rPr>
  </w:style>
  <w:style w:type="paragraph" w:customStyle="1" w:styleId="5A1F3BF11F084E9EA53E0B41A05F838E4">
    <w:name w:val="5A1F3BF11F084E9EA53E0B41A05F838E4"/>
    <w:rsid w:val="00F12558"/>
    <w:pPr>
      <w:spacing w:after="100" w:line="240" w:lineRule="auto"/>
    </w:pPr>
    <w:rPr>
      <w:rFonts w:ascii="Times New Roman" w:eastAsiaTheme="minorHAnsi" w:hAnsi="Times New Roman" w:cs="Times New Roman"/>
      <w:sz w:val="24"/>
      <w:szCs w:val="24"/>
    </w:rPr>
  </w:style>
  <w:style w:type="paragraph" w:customStyle="1" w:styleId="1DB5E7A7CE0C48C9A3E049760A84E12E4">
    <w:name w:val="1DB5E7A7CE0C48C9A3E049760A84E12E4"/>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4">
    <w:name w:val="1A9A5DAB91BD4FCC8E670B14F42056EF4"/>
    <w:rsid w:val="00F12558"/>
    <w:pPr>
      <w:spacing w:after="100" w:line="240" w:lineRule="auto"/>
    </w:pPr>
    <w:rPr>
      <w:rFonts w:ascii="Times New Roman" w:eastAsiaTheme="minorHAnsi" w:hAnsi="Times New Roman" w:cs="Times New Roman"/>
      <w:sz w:val="24"/>
      <w:szCs w:val="24"/>
    </w:rPr>
  </w:style>
  <w:style w:type="paragraph" w:customStyle="1" w:styleId="8AF6290B069F4DCF80656E3C0F4CD16A4">
    <w:name w:val="8AF6290B069F4DCF80656E3C0F4CD16A4"/>
    <w:rsid w:val="00F12558"/>
    <w:pPr>
      <w:spacing w:after="100" w:line="240" w:lineRule="auto"/>
    </w:pPr>
    <w:rPr>
      <w:rFonts w:ascii="Times New Roman" w:eastAsiaTheme="minorHAnsi" w:hAnsi="Times New Roman" w:cs="Times New Roman"/>
      <w:sz w:val="24"/>
      <w:szCs w:val="24"/>
    </w:rPr>
  </w:style>
  <w:style w:type="paragraph" w:customStyle="1" w:styleId="E403FA9C647345EB8E678D28E6E019E44">
    <w:name w:val="E403FA9C647345EB8E678D28E6E019E44"/>
    <w:rsid w:val="00F12558"/>
    <w:pPr>
      <w:spacing w:after="100" w:line="240" w:lineRule="auto"/>
    </w:pPr>
    <w:rPr>
      <w:rFonts w:ascii="Times New Roman" w:eastAsiaTheme="minorHAnsi" w:hAnsi="Times New Roman" w:cs="Times New Roman"/>
      <w:sz w:val="24"/>
      <w:szCs w:val="24"/>
    </w:rPr>
  </w:style>
  <w:style w:type="paragraph" w:customStyle="1" w:styleId="C9FAFA6E3A8E425F8AB10F31744CF39E4">
    <w:name w:val="C9FAFA6E3A8E425F8AB10F31744CF39E4"/>
    <w:rsid w:val="00F12558"/>
    <w:pPr>
      <w:spacing w:after="100" w:line="240" w:lineRule="auto"/>
    </w:pPr>
    <w:rPr>
      <w:rFonts w:ascii="Times New Roman" w:eastAsiaTheme="minorHAnsi" w:hAnsi="Times New Roman" w:cs="Times New Roman"/>
      <w:sz w:val="24"/>
      <w:szCs w:val="24"/>
    </w:rPr>
  </w:style>
  <w:style w:type="paragraph" w:customStyle="1" w:styleId="B73B6DAF60494FDF9EC5C043E9F4982D4">
    <w:name w:val="B73B6DAF60494FDF9EC5C043E9F4982D4"/>
    <w:rsid w:val="00F12558"/>
    <w:pPr>
      <w:spacing w:after="100" w:line="240" w:lineRule="auto"/>
    </w:pPr>
    <w:rPr>
      <w:rFonts w:ascii="Times New Roman" w:eastAsiaTheme="minorHAnsi" w:hAnsi="Times New Roman" w:cs="Times New Roman"/>
      <w:sz w:val="24"/>
      <w:szCs w:val="24"/>
    </w:rPr>
  </w:style>
  <w:style w:type="paragraph" w:customStyle="1" w:styleId="8D2A3945B4C548E5B8D170C389E564DA4">
    <w:name w:val="8D2A3945B4C548E5B8D170C389E564DA4"/>
    <w:rsid w:val="00F12558"/>
    <w:pPr>
      <w:spacing w:after="100" w:line="240" w:lineRule="auto"/>
    </w:pPr>
    <w:rPr>
      <w:rFonts w:ascii="Times New Roman" w:eastAsiaTheme="minorHAnsi" w:hAnsi="Times New Roman" w:cs="Times New Roman"/>
      <w:sz w:val="24"/>
      <w:szCs w:val="24"/>
    </w:rPr>
  </w:style>
  <w:style w:type="paragraph" w:customStyle="1" w:styleId="6425DEAFD56A492D82D6EEF650C3F4DB4">
    <w:name w:val="6425DEAFD56A492D82D6EEF650C3F4DB4"/>
    <w:rsid w:val="00F12558"/>
    <w:pPr>
      <w:spacing w:after="100" w:line="240" w:lineRule="auto"/>
    </w:pPr>
    <w:rPr>
      <w:rFonts w:ascii="Times New Roman" w:eastAsiaTheme="minorHAnsi" w:hAnsi="Times New Roman" w:cs="Times New Roman"/>
      <w:sz w:val="24"/>
      <w:szCs w:val="24"/>
    </w:rPr>
  </w:style>
  <w:style w:type="paragraph" w:customStyle="1" w:styleId="68EAB57CD5274175BA56398612E8C0044">
    <w:name w:val="68EAB57CD5274175BA56398612E8C0044"/>
    <w:rsid w:val="00F12558"/>
    <w:pPr>
      <w:spacing w:after="100" w:line="240" w:lineRule="auto"/>
    </w:pPr>
    <w:rPr>
      <w:rFonts w:ascii="Times New Roman" w:eastAsiaTheme="minorHAnsi" w:hAnsi="Times New Roman" w:cs="Times New Roman"/>
      <w:sz w:val="24"/>
      <w:szCs w:val="24"/>
    </w:rPr>
  </w:style>
  <w:style w:type="paragraph" w:customStyle="1" w:styleId="1E6E4E72371043A48D625D6FDBF0A9634">
    <w:name w:val="1E6E4E72371043A48D625D6FDBF0A9634"/>
    <w:rsid w:val="00F12558"/>
    <w:pPr>
      <w:spacing w:after="100" w:line="240" w:lineRule="auto"/>
    </w:pPr>
    <w:rPr>
      <w:rFonts w:ascii="Times New Roman" w:eastAsiaTheme="minorHAnsi" w:hAnsi="Times New Roman" w:cs="Times New Roman"/>
      <w:sz w:val="24"/>
      <w:szCs w:val="24"/>
    </w:rPr>
  </w:style>
  <w:style w:type="paragraph" w:customStyle="1" w:styleId="95BBEAF51CB441BCB3EE7E5CABB6D4584">
    <w:name w:val="95BBEAF51CB441BCB3EE7E5CABB6D4584"/>
    <w:rsid w:val="00F12558"/>
    <w:pPr>
      <w:spacing w:after="100" w:line="240" w:lineRule="auto"/>
    </w:pPr>
    <w:rPr>
      <w:rFonts w:ascii="Times New Roman" w:eastAsiaTheme="minorHAnsi" w:hAnsi="Times New Roman" w:cs="Times New Roman"/>
      <w:sz w:val="24"/>
      <w:szCs w:val="24"/>
    </w:rPr>
  </w:style>
  <w:style w:type="paragraph" w:customStyle="1" w:styleId="9763377871074C18B35A6B212E088D804">
    <w:name w:val="9763377871074C18B35A6B212E088D804"/>
    <w:rsid w:val="00F12558"/>
    <w:pPr>
      <w:spacing w:after="100" w:line="240" w:lineRule="auto"/>
    </w:pPr>
    <w:rPr>
      <w:rFonts w:ascii="Times New Roman" w:eastAsiaTheme="minorHAnsi" w:hAnsi="Times New Roman" w:cs="Times New Roman"/>
      <w:sz w:val="24"/>
      <w:szCs w:val="24"/>
    </w:rPr>
  </w:style>
  <w:style w:type="paragraph" w:customStyle="1" w:styleId="4C4BD485B4D34444838D82C80A2FBF334">
    <w:name w:val="4C4BD485B4D34444838D82C80A2FBF334"/>
    <w:rsid w:val="00F12558"/>
    <w:pPr>
      <w:spacing w:after="100" w:line="240" w:lineRule="auto"/>
    </w:pPr>
    <w:rPr>
      <w:rFonts w:ascii="Times New Roman" w:eastAsiaTheme="minorHAnsi" w:hAnsi="Times New Roman" w:cs="Times New Roman"/>
      <w:sz w:val="24"/>
      <w:szCs w:val="24"/>
    </w:rPr>
  </w:style>
  <w:style w:type="paragraph" w:customStyle="1" w:styleId="2BDAF33C74434251A327F0BFD1EB54E94">
    <w:name w:val="2BDAF33C74434251A327F0BFD1EB54E94"/>
    <w:rsid w:val="00F12558"/>
    <w:pPr>
      <w:spacing w:after="100" w:line="240" w:lineRule="auto"/>
    </w:pPr>
    <w:rPr>
      <w:rFonts w:ascii="Times New Roman" w:eastAsiaTheme="minorHAnsi" w:hAnsi="Times New Roman" w:cs="Times New Roman"/>
      <w:sz w:val="24"/>
      <w:szCs w:val="24"/>
    </w:rPr>
  </w:style>
  <w:style w:type="paragraph" w:customStyle="1" w:styleId="1BC381B8C9ED41A6A0DA37781F04932C4">
    <w:name w:val="1BC381B8C9ED41A6A0DA37781F04932C4"/>
    <w:rsid w:val="00F12558"/>
    <w:pPr>
      <w:spacing w:after="100" w:line="240" w:lineRule="auto"/>
    </w:pPr>
    <w:rPr>
      <w:rFonts w:ascii="Times New Roman" w:eastAsiaTheme="minorHAnsi" w:hAnsi="Times New Roman" w:cs="Times New Roman"/>
      <w:sz w:val="24"/>
      <w:szCs w:val="24"/>
    </w:rPr>
  </w:style>
  <w:style w:type="paragraph" w:customStyle="1" w:styleId="585801C89BD340A4842E81910B7915D64">
    <w:name w:val="585801C89BD340A4842E81910B7915D64"/>
    <w:rsid w:val="00F12558"/>
    <w:pPr>
      <w:spacing w:after="100" w:line="240" w:lineRule="auto"/>
    </w:pPr>
    <w:rPr>
      <w:rFonts w:ascii="Times New Roman" w:eastAsiaTheme="minorHAnsi" w:hAnsi="Times New Roman" w:cs="Times New Roman"/>
      <w:sz w:val="24"/>
      <w:szCs w:val="24"/>
    </w:rPr>
  </w:style>
  <w:style w:type="paragraph" w:customStyle="1" w:styleId="5F0F90BB971F4CA08104D6CEFD4E05CA4">
    <w:name w:val="5F0F90BB971F4CA08104D6CEFD4E05CA4"/>
    <w:rsid w:val="00F12558"/>
    <w:pPr>
      <w:spacing w:after="100" w:line="240" w:lineRule="auto"/>
    </w:pPr>
    <w:rPr>
      <w:rFonts w:ascii="Times New Roman" w:eastAsiaTheme="minorHAnsi" w:hAnsi="Times New Roman" w:cs="Times New Roman"/>
      <w:sz w:val="24"/>
      <w:szCs w:val="24"/>
    </w:rPr>
  </w:style>
  <w:style w:type="paragraph" w:customStyle="1" w:styleId="1D221EF5E9D14CEE9B0880058A9D247B4">
    <w:name w:val="1D221EF5E9D14CEE9B0880058A9D247B4"/>
    <w:rsid w:val="00F12558"/>
    <w:pPr>
      <w:spacing w:after="100" w:line="240" w:lineRule="auto"/>
    </w:pPr>
    <w:rPr>
      <w:rFonts w:ascii="Times New Roman" w:eastAsiaTheme="minorHAnsi" w:hAnsi="Times New Roman" w:cs="Times New Roman"/>
      <w:sz w:val="24"/>
      <w:szCs w:val="24"/>
    </w:rPr>
  </w:style>
  <w:style w:type="paragraph" w:customStyle="1" w:styleId="818681A266454BDF8A38D31F9909BD2B4">
    <w:name w:val="818681A266454BDF8A38D31F9909BD2B4"/>
    <w:rsid w:val="00F12558"/>
    <w:pPr>
      <w:spacing w:after="100" w:line="240" w:lineRule="auto"/>
    </w:pPr>
    <w:rPr>
      <w:rFonts w:ascii="Times New Roman" w:eastAsiaTheme="minorHAnsi" w:hAnsi="Times New Roman" w:cs="Times New Roman"/>
      <w:sz w:val="24"/>
      <w:szCs w:val="24"/>
    </w:rPr>
  </w:style>
  <w:style w:type="paragraph" w:customStyle="1" w:styleId="D0192751BA7142848836317EFF2096384">
    <w:name w:val="D0192751BA7142848836317EFF2096384"/>
    <w:rsid w:val="00F12558"/>
    <w:pPr>
      <w:spacing w:after="100" w:line="240" w:lineRule="auto"/>
    </w:pPr>
    <w:rPr>
      <w:rFonts w:ascii="Times New Roman" w:eastAsiaTheme="minorHAnsi" w:hAnsi="Times New Roman" w:cs="Times New Roman"/>
      <w:sz w:val="24"/>
      <w:szCs w:val="24"/>
    </w:rPr>
  </w:style>
  <w:style w:type="paragraph" w:customStyle="1" w:styleId="FD03967E5BBD4067BF0914B8F7A0550F4">
    <w:name w:val="FD03967E5BBD4067BF0914B8F7A0550F4"/>
    <w:rsid w:val="00F12558"/>
    <w:pPr>
      <w:spacing w:after="100" w:line="240" w:lineRule="auto"/>
    </w:pPr>
    <w:rPr>
      <w:rFonts w:ascii="Times New Roman" w:eastAsiaTheme="minorHAnsi" w:hAnsi="Times New Roman" w:cs="Times New Roman"/>
      <w:sz w:val="24"/>
      <w:szCs w:val="24"/>
    </w:rPr>
  </w:style>
  <w:style w:type="paragraph" w:customStyle="1" w:styleId="934B958064074B019C4E56B3829E5A014">
    <w:name w:val="934B958064074B019C4E56B3829E5A014"/>
    <w:rsid w:val="00F12558"/>
    <w:pPr>
      <w:spacing w:after="100" w:line="240" w:lineRule="auto"/>
    </w:pPr>
    <w:rPr>
      <w:rFonts w:ascii="Times New Roman" w:eastAsiaTheme="minorHAnsi" w:hAnsi="Times New Roman" w:cs="Times New Roman"/>
      <w:sz w:val="24"/>
      <w:szCs w:val="24"/>
    </w:rPr>
  </w:style>
  <w:style w:type="paragraph" w:customStyle="1" w:styleId="081DE70A747C4BA9931549912A5A77EC">
    <w:name w:val="081DE70A747C4BA9931549912A5A77EC"/>
    <w:rsid w:val="00F12558"/>
    <w:pPr>
      <w:spacing w:after="100" w:line="240" w:lineRule="auto"/>
    </w:pPr>
    <w:rPr>
      <w:rFonts w:ascii="Times New Roman" w:eastAsiaTheme="minorHAnsi" w:hAnsi="Times New Roman" w:cs="Times New Roman"/>
      <w:sz w:val="24"/>
      <w:szCs w:val="24"/>
    </w:rPr>
  </w:style>
  <w:style w:type="paragraph" w:customStyle="1" w:styleId="5F27BDF48A114E8095B057E7ABBD0251">
    <w:name w:val="5F27BDF48A114E8095B057E7ABBD0251"/>
    <w:rsid w:val="00F12558"/>
    <w:pPr>
      <w:spacing w:after="100" w:line="240" w:lineRule="auto"/>
    </w:pPr>
    <w:rPr>
      <w:rFonts w:ascii="Times New Roman" w:eastAsiaTheme="minorHAnsi" w:hAnsi="Times New Roman" w:cs="Times New Roman"/>
      <w:sz w:val="24"/>
      <w:szCs w:val="24"/>
    </w:rPr>
  </w:style>
  <w:style w:type="paragraph" w:customStyle="1" w:styleId="D70EC9E548614C278F697BC1D36897E2">
    <w:name w:val="D70EC9E548614C278F697BC1D36897E2"/>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2">
    <w:name w:val="6C5D5B925C9842B1B2B69914C9C53AD22"/>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6">
    <w:name w:val="BCC09F921BE54B1DAF16E9A0C85E624C6"/>
    <w:rsid w:val="00F12558"/>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6">
    <w:name w:val="51AB895B8467423B870E3D669BA2E8F76"/>
    <w:rsid w:val="00F12558"/>
    <w:pPr>
      <w:spacing w:after="100" w:line="240" w:lineRule="auto"/>
    </w:pPr>
    <w:rPr>
      <w:rFonts w:ascii="Times New Roman" w:eastAsiaTheme="minorHAnsi" w:hAnsi="Times New Roman" w:cs="Times New Roman"/>
      <w:sz w:val="24"/>
      <w:szCs w:val="24"/>
    </w:rPr>
  </w:style>
  <w:style w:type="paragraph" w:customStyle="1" w:styleId="0A29C254263F4018A790F7988EABD9006">
    <w:name w:val="0A29C254263F4018A790F7988EABD9006"/>
    <w:rsid w:val="00F12558"/>
    <w:pPr>
      <w:spacing w:after="100" w:line="240" w:lineRule="auto"/>
    </w:pPr>
    <w:rPr>
      <w:rFonts w:ascii="Times New Roman" w:eastAsiaTheme="minorHAnsi" w:hAnsi="Times New Roman" w:cs="Times New Roman"/>
      <w:sz w:val="24"/>
      <w:szCs w:val="24"/>
    </w:rPr>
  </w:style>
  <w:style w:type="paragraph" w:customStyle="1" w:styleId="80E48399FB394F07A10940EA447FA18B6">
    <w:name w:val="80E48399FB394F07A10940EA447FA18B6"/>
    <w:rsid w:val="00F12558"/>
    <w:pPr>
      <w:spacing w:after="100" w:line="240" w:lineRule="auto"/>
    </w:pPr>
    <w:rPr>
      <w:rFonts w:ascii="Times New Roman" w:eastAsiaTheme="minorHAnsi" w:hAnsi="Times New Roman" w:cs="Times New Roman"/>
      <w:sz w:val="24"/>
      <w:szCs w:val="24"/>
    </w:rPr>
  </w:style>
  <w:style w:type="paragraph" w:customStyle="1" w:styleId="A39FD8EABA37434282A6BD7AC775F84C6">
    <w:name w:val="A39FD8EABA37434282A6BD7AC775F84C6"/>
    <w:rsid w:val="00F12558"/>
    <w:pPr>
      <w:spacing w:after="100" w:line="240" w:lineRule="auto"/>
    </w:pPr>
    <w:rPr>
      <w:rFonts w:ascii="Times New Roman" w:eastAsiaTheme="minorHAnsi" w:hAnsi="Times New Roman" w:cs="Times New Roman"/>
      <w:sz w:val="24"/>
      <w:szCs w:val="24"/>
    </w:rPr>
  </w:style>
  <w:style w:type="paragraph" w:customStyle="1" w:styleId="780BAEE1CD364D8FB3FAD1817E6C813E6">
    <w:name w:val="780BAEE1CD364D8FB3FAD1817E6C813E6"/>
    <w:rsid w:val="00F12558"/>
    <w:pPr>
      <w:spacing w:after="100" w:line="240" w:lineRule="auto"/>
    </w:pPr>
    <w:rPr>
      <w:rFonts w:ascii="Times New Roman" w:eastAsiaTheme="minorHAnsi" w:hAnsi="Times New Roman" w:cs="Times New Roman"/>
      <w:sz w:val="24"/>
      <w:szCs w:val="24"/>
    </w:rPr>
  </w:style>
  <w:style w:type="paragraph" w:customStyle="1" w:styleId="DE66441FB40D45C3B84DBCC8C0B914B96">
    <w:name w:val="DE66441FB40D45C3B84DBCC8C0B914B96"/>
    <w:rsid w:val="00F12558"/>
    <w:pPr>
      <w:spacing w:after="100" w:line="240" w:lineRule="auto"/>
    </w:pPr>
    <w:rPr>
      <w:rFonts w:ascii="Times New Roman" w:eastAsiaTheme="minorHAnsi" w:hAnsi="Times New Roman" w:cs="Times New Roman"/>
      <w:sz w:val="24"/>
      <w:szCs w:val="24"/>
    </w:rPr>
  </w:style>
  <w:style w:type="paragraph" w:customStyle="1" w:styleId="98031EDFA6F44EC3A95261EEEFA611D86">
    <w:name w:val="98031EDFA6F44EC3A95261EEEFA611D86"/>
    <w:rsid w:val="00F12558"/>
    <w:pPr>
      <w:spacing w:after="100" w:line="240" w:lineRule="auto"/>
    </w:pPr>
    <w:rPr>
      <w:rFonts w:ascii="Times New Roman" w:eastAsiaTheme="minorHAnsi" w:hAnsi="Times New Roman" w:cs="Times New Roman"/>
      <w:sz w:val="24"/>
      <w:szCs w:val="24"/>
    </w:rPr>
  </w:style>
  <w:style w:type="paragraph" w:customStyle="1" w:styleId="ADD99607C9C34EA4978248DB5B6CBB316">
    <w:name w:val="ADD99607C9C34EA4978248DB5B6CBB316"/>
    <w:rsid w:val="00F12558"/>
    <w:pPr>
      <w:spacing w:after="100" w:line="240" w:lineRule="auto"/>
    </w:pPr>
    <w:rPr>
      <w:rFonts w:ascii="Times New Roman" w:eastAsiaTheme="minorHAnsi" w:hAnsi="Times New Roman" w:cs="Times New Roman"/>
      <w:sz w:val="24"/>
      <w:szCs w:val="24"/>
    </w:rPr>
  </w:style>
  <w:style w:type="paragraph" w:customStyle="1" w:styleId="2356AFE943F74AEDBC2F158BCAEC4C8E6">
    <w:name w:val="2356AFE943F74AEDBC2F158BCAEC4C8E6"/>
    <w:rsid w:val="00F12558"/>
    <w:pPr>
      <w:spacing w:after="100" w:line="240" w:lineRule="auto"/>
    </w:pPr>
    <w:rPr>
      <w:rFonts w:ascii="Times New Roman" w:eastAsiaTheme="minorHAnsi" w:hAnsi="Times New Roman" w:cs="Times New Roman"/>
      <w:sz w:val="24"/>
      <w:szCs w:val="24"/>
    </w:rPr>
  </w:style>
  <w:style w:type="paragraph" w:customStyle="1" w:styleId="EE2297AF69334AEDB6A00F9F6ABC38206">
    <w:name w:val="EE2297AF69334AEDB6A00F9F6ABC38206"/>
    <w:rsid w:val="00F12558"/>
    <w:pPr>
      <w:spacing w:after="100" w:line="240" w:lineRule="auto"/>
    </w:pPr>
    <w:rPr>
      <w:rFonts w:ascii="Times New Roman" w:eastAsiaTheme="minorHAnsi" w:hAnsi="Times New Roman" w:cs="Times New Roman"/>
      <w:sz w:val="24"/>
      <w:szCs w:val="24"/>
    </w:rPr>
  </w:style>
  <w:style w:type="paragraph" w:customStyle="1" w:styleId="D74F0E662751487FA28FCD1E231A90046">
    <w:name w:val="D74F0E662751487FA28FCD1E231A90046"/>
    <w:rsid w:val="00F12558"/>
    <w:pPr>
      <w:spacing w:after="100" w:line="240" w:lineRule="auto"/>
    </w:pPr>
    <w:rPr>
      <w:rFonts w:ascii="Times New Roman" w:eastAsiaTheme="minorHAnsi" w:hAnsi="Times New Roman" w:cs="Times New Roman"/>
      <w:sz w:val="24"/>
      <w:szCs w:val="24"/>
    </w:rPr>
  </w:style>
  <w:style w:type="paragraph" w:customStyle="1" w:styleId="009D7B260C674ADFA3643A952EEA06096">
    <w:name w:val="009D7B260C674ADFA3643A952EEA06096"/>
    <w:rsid w:val="00F12558"/>
    <w:pPr>
      <w:spacing w:after="100" w:line="240" w:lineRule="auto"/>
    </w:pPr>
    <w:rPr>
      <w:rFonts w:ascii="Times New Roman" w:eastAsiaTheme="minorHAnsi" w:hAnsi="Times New Roman" w:cs="Times New Roman"/>
      <w:sz w:val="24"/>
      <w:szCs w:val="24"/>
    </w:rPr>
  </w:style>
  <w:style w:type="paragraph" w:customStyle="1" w:styleId="DB4691E81DC449F6A25AB6CA7614B5C56">
    <w:name w:val="DB4691E81DC449F6A25AB6CA7614B5C56"/>
    <w:rsid w:val="00F12558"/>
    <w:pPr>
      <w:spacing w:after="100" w:line="240" w:lineRule="auto"/>
    </w:pPr>
    <w:rPr>
      <w:rFonts w:ascii="Times New Roman" w:eastAsiaTheme="minorHAnsi" w:hAnsi="Times New Roman" w:cs="Times New Roman"/>
      <w:sz w:val="24"/>
      <w:szCs w:val="24"/>
    </w:rPr>
  </w:style>
  <w:style w:type="paragraph" w:customStyle="1" w:styleId="B309BD84C24F4C9E9FBF58A658F5FC7A6">
    <w:name w:val="B309BD84C24F4C9E9FBF58A658F5FC7A6"/>
    <w:rsid w:val="00F12558"/>
    <w:pPr>
      <w:spacing w:after="100" w:line="240" w:lineRule="auto"/>
    </w:pPr>
    <w:rPr>
      <w:rFonts w:ascii="Times New Roman" w:eastAsiaTheme="minorHAnsi" w:hAnsi="Times New Roman" w:cs="Times New Roman"/>
      <w:sz w:val="24"/>
      <w:szCs w:val="24"/>
    </w:rPr>
  </w:style>
  <w:style w:type="paragraph" w:customStyle="1" w:styleId="F08981EECAB34898A41E70D53F4531AC6">
    <w:name w:val="F08981EECAB34898A41E70D53F4531AC6"/>
    <w:rsid w:val="00F12558"/>
    <w:pPr>
      <w:spacing w:after="100" w:line="240" w:lineRule="auto"/>
    </w:pPr>
    <w:rPr>
      <w:rFonts w:ascii="Times New Roman" w:eastAsiaTheme="minorHAnsi" w:hAnsi="Times New Roman" w:cs="Times New Roman"/>
      <w:sz w:val="24"/>
      <w:szCs w:val="24"/>
    </w:rPr>
  </w:style>
  <w:style w:type="paragraph" w:customStyle="1" w:styleId="136BEB0666004E79B616C5992049BA286">
    <w:name w:val="136BEB0666004E79B616C5992049BA286"/>
    <w:rsid w:val="00F12558"/>
    <w:pPr>
      <w:spacing w:after="100" w:line="240" w:lineRule="auto"/>
    </w:pPr>
    <w:rPr>
      <w:rFonts w:ascii="Times New Roman" w:eastAsiaTheme="minorHAnsi" w:hAnsi="Times New Roman" w:cs="Times New Roman"/>
      <w:sz w:val="24"/>
      <w:szCs w:val="24"/>
    </w:rPr>
  </w:style>
  <w:style w:type="paragraph" w:customStyle="1" w:styleId="0569B97422CF48208A990A941C0C46286">
    <w:name w:val="0569B97422CF48208A990A941C0C46286"/>
    <w:rsid w:val="00F12558"/>
    <w:pPr>
      <w:spacing w:after="100" w:line="240" w:lineRule="auto"/>
    </w:pPr>
    <w:rPr>
      <w:rFonts w:ascii="Times New Roman" w:eastAsiaTheme="minorHAnsi" w:hAnsi="Times New Roman" w:cs="Times New Roman"/>
      <w:sz w:val="24"/>
      <w:szCs w:val="24"/>
    </w:rPr>
  </w:style>
  <w:style w:type="paragraph" w:customStyle="1" w:styleId="7747AC3701614DF2B27345B9AED43A056">
    <w:name w:val="7747AC3701614DF2B27345B9AED43A056"/>
    <w:rsid w:val="00F12558"/>
    <w:pPr>
      <w:spacing w:after="100" w:line="240" w:lineRule="auto"/>
    </w:pPr>
    <w:rPr>
      <w:rFonts w:ascii="Times New Roman" w:eastAsiaTheme="minorHAnsi" w:hAnsi="Times New Roman" w:cs="Times New Roman"/>
      <w:sz w:val="24"/>
      <w:szCs w:val="24"/>
    </w:rPr>
  </w:style>
  <w:style w:type="paragraph" w:customStyle="1" w:styleId="9B6D0F423B1E45149D3841EFADA795416">
    <w:name w:val="9B6D0F423B1E45149D3841EFADA795416"/>
    <w:rsid w:val="00F12558"/>
    <w:pPr>
      <w:spacing w:after="100" w:line="240" w:lineRule="auto"/>
    </w:pPr>
    <w:rPr>
      <w:rFonts w:ascii="Times New Roman" w:eastAsiaTheme="minorHAnsi" w:hAnsi="Times New Roman" w:cs="Times New Roman"/>
      <w:sz w:val="24"/>
      <w:szCs w:val="24"/>
    </w:rPr>
  </w:style>
  <w:style w:type="paragraph" w:customStyle="1" w:styleId="D436FD76169643E5A23AB0AC364543DF6">
    <w:name w:val="D436FD76169643E5A23AB0AC364543DF6"/>
    <w:rsid w:val="00F12558"/>
    <w:pPr>
      <w:spacing w:after="100" w:line="240" w:lineRule="auto"/>
    </w:pPr>
    <w:rPr>
      <w:rFonts w:ascii="Times New Roman" w:eastAsiaTheme="minorHAnsi" w:hAnsi="Times New Roman" w:cs="Times New Roman"/>
      <w:sz w:val="24"/>
      <w:szCs w:val="24"/>
    </w:rPr>
  </w:style>
  <w:style w:type="paragraph" w:customStyle="1" w:styleId="57D48B27C9B346DE8BA45A595A38807E6">
    <w:name w:val="57D48B27C9B346DE8BA45A595A38807E6"/>
    <w:rsid w:val="00F12558"/>
    <w:pPr>
      <w:spacing w:after="100" w:line="240" w:lineRule="auto"/>
    </w:pPr>
    <w:rPr>
      <w:rFonts w:ascii="Times New Roman" w:eastAsiaTheme="minorHAnsi" w:hAnsi="Times New Roman" w:cs="Times New Roman"/>
      <w:sz w:val="24"/>
      <w:szCs w:val="24"/>
    </w:rPr>
  </w:style>
  <w:style w:type="paragraph" w:customStyle="1" w:styleId="78BF4377772745699244505866E0BEF46">
    <w:name w:val="78BF4377772745699244505866E0BEF46"/>
    <w:rsid w:val="00F12558"/>
    <w:pPr>
      <w:spacing w:after="100" w:line="240" w:lineRule="auto"/>
    </w:pPr>
    <w:rPr>
      <w:rFonts w:ascii="Times New Roman" w:eastAsiaTheme="minorHAnsi" w:hAnsi="Times New Roman" w:cs="Times New Roman"/>
      <w:sz w:val="24"/>
      <w:szCs w:val="24"/>
    </w:rPr>
  </w:style>
  <w:style w:type="paragraph" w:customStyle="1" w:styleId="4724DF018511480E8D3E110D6C74B08D6">
    <w:name w:val="4724DF018511480E8D3E110D6C74B08D6"/>
    <w:rsid w:val="00F12558"/>
    <w:pPr>
      <w:spacing w:after="100" w:line="240" w:lineRule="auto"/>
    </w:pPr>
    <w:rPr>
      <w:rFonts w:ascii="Times New Roman" w:eastAsiaTheme="minorHAnsi" w:hAnsi="Times New Roman" w:cs="Times New Roman"/>
      <w:sz w:val="24"/>
      <w:szCs w:val="24"/>
    </w:rPr>
  </w:style>
  <w:style w:type="paragraph" w:customStyle="1" w:styleId="4ECCAED3F26343428FFE9ACFC02E74E86">
    <w:name w:val="4ECCAED3F26343428FFE9ACFC02E74E86"/>
    <w:rsid w:val="00F12558"/>
    <w:pPr>
      <w:spacing w:after="100" w:line="240" w:lineRule="auto"/>
    </w:pPr>
    <w:rPr>
      <w:rFonts w:ascii="Times New Roman" w:eastAsiaTheme="minorHAnsi" w:hAnsi="Times New Roman" w:cs="Times New Roman"/>
      <w:sz w:val="24"/>
      <w:szCs w:val="24"/>
    </w:rPr>
  </w:style>
  <w:style w:type="paragraph" w:customStyle="1" w:styleId="840962F86C8E49D2991A6B96F4E602676">
    <w:name w:val="840962F86C8E49D2991A6B96F4E602676"/>
    <w:rsid w:val="00F12558"/>
    <w:pPr>
      <w:spacing w:after="100" w:line="240" w:lineRule="auto"/>
    </w:pPr>
    <w:rPr>
      <w:rFonts w:ascii="Times New Roman" w:eastAsiaTheme="minorHAnsi" w:hAnsi="Times New Roman" w:cs="Times New Roman"/>
      <w:sz w:val="24"/>
      <w:szCs w:val="24"/>
    </w:rPr>
  </w:style>
  <w:style w:type="paragraph" w:customStyle="1" w:styleId="67180C13A6DC4840AC8B1565A70397716">
    <w:name w:val="67180C13A6DC4840AC8B1565A70397716"/>
    <w:rsid w:val="00F12558"/>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6">
    <w:name w:val="637BB1CAA5F2403ABC15E92F5648672D6"/>
    <w:rsid w:val="00F12558"/>
    <w:pPr>
      <w:spacing w:after="100" w:line="240" w:lineRule="auto"/>
    </w:pPr>
    <w:rPr>
      <w:rFonts w:ascii="Times New Roman" w:eastAsiaTheme="minorHAnsi" w:hAnsi="Times New Roman" w:cs="Times New Roman"/>
      <w:sz w:val="24"/>
      <w:szCs w:val="24"/>
    </w:rPr>
  </w:style>
  <w:style w:type="paragraph" w:customStyle="1" w:styleId="21EC1EF24BF242A7AAB2D7E28BA6DF636">
    <w:name w:val="21EC1EF24BF242A7AAB2D7E28BA6DF636"/>
    <w:rsid w:val="00F12558"/>
    <w:pPr>
      <w:spacing w:after="100" w:line="240" w:lineRule="auto"/>
    </w:pPr>
    <w:rPr>
      <w:rFonts w:ascii="Times New Roman" w:eastAsiaTheme="minorHAnsi" w:hAnsi="Times New Roman" w:cs="Times New Roman"/>
      <w:sz w:val="24"/>
      <w:szCs w:val="24"/>
    </w:rPr>
  </w:style>
  <w:style w:type="paragraph" w:customStyle="1" w:styleId="EEA2D3C6335442C0AD75427B1B60A0DF6">
    <w:name w:val="EEA2D3C6335442C0AD75427B1B60A0DF6"/>
    <w:rsid w:val="00F12558"/>
    <w:pPr>
      <w:spacing w:after="100" w:line="240" w:lineRule="auto"/>
    </w:pPr>
    <w:rPr>
      <w:rFonts w:ascii="Times New Roman" w:eastAsiaTheme="minorHAnsi" w:hAnsi="Times New Roman" w:cs="Times New Roman"/>
      <w:sz w:val="24"/>
      <w:szCs w:val="24"/>
    </w:rPr>
  </w:style>
  <w:style w:type="paragraph" w:customStyle="1" w:styleId="895241DDEF8647D3A72FD5A2BB05D54E6">
    <w:name w:val="895241DDEF8647D3A72FD5A2BB05D54E6"/>
    <w:rsid w:val="00F12558"/>
    <w:pPr>
      <w:spacing w:after="100" w:line="240" w:lineRule="auto"/>
    </w:pPr>
    <w:rPr>
      <w:rFonts w:ascii="Times New Roman" w:eastAsiaTheme="minorHAnsi" w:hAnsi="Times New Roman" w:cs="Times New Roman"/>
      <w:sz w:val="24"/>
      <w:szCs w:val="24"/>
    </w:rPr>
  </w:style>
  <w:style w:type="paragraph" w:customStyle="1" w:styleId="C310472DE28C4C25962BB362EE3155E66">
    <w:name w:val="C310472DE28C4C25962BB362EE3155E66"/>
    <w:rsid w:val="00F12558"/>
    <w:pPr>
      <w:spacing w:after="100" w:line="240" w:lineRule="auto"/>
    </w:pPr>
    <w:rPr>
      <w:rFonts w:ascii="Times New Roman" w:eastAsiaTheme="minorHAnsi" w:hAnsi="Times New Roman" w:cs="Times New Roman"/>
      <w:sz w:val="24"/>
      <w:szCs w:val="24"/>
    </w:rPr>
  </w:style>
  <w:style w:type="paragraph" w:customStyle="1" w:styleId="4B00C1A4328F4DF8BAA2D067DDA920CE6">
    <w:name w:val="4B00C1A4328F4DF8BAA2D067DDA920CE6"/>
    <w:rsid w:val="00F12558"/>
    <w:pPr>
      <w:spacing w:after="100" w:line="240" w:lineRule="auto"/>
    </w:pPr>
    <w:rPr>
      <w:rFonts w:ascii="Times New Roman" w:eastAsiaTheme="minorHAnsi" w:hAnsi="Times New Roman" w:cs="Times New Roman"/>
      <w:sz w:val="24"/>
      <w:szCs w:val="24"/>
    </w:rPr>
  </w:style>
  <w:style w:type="paragraph" w:customStyle="1" w:styleId="A6EEB70F4ECC491A84505452C2E708F16">
    <w:name w:val="A6EEB70F4ECC491A84505452C2E708F16"/>
    <w:rsid w:val="00F12558"/>
    <w:pPr>
      <w:spacing w:after="100" w:line="240" w:lineRule="auto"/>
    </w:pPr>
    <w:rPr>
      <w:rFonts w:ascii="Times New Roman" w:eastAsiaTheme="minorHAnsi" w:hAnsi="Times New Roman" w:cs="Times New Roman"/>
      <w:sz w:val="24"/>
      <w:szCs w:val="24"/>
    </w:rPr>
  </w:style>
  <w:style w:type="paragraph" w:customStyle="1" w:styleId="37229F7D6AE64EBA84790C24157153FF6">
    <w:name w:val="37229F7D6AE64EBA84790C24157153FF6"/>
    <w:rsid w:val="00F12558"/>
    <w:pPr>
      <w:spacing w:after="100" w:line="240" w:lineRule="auto"/>
    </w:pPr>
    <w:rPr>
      <w:rFonts w:ascii="Times New Roman" w:eastAsiaTheme="minorHAnsi" w:hAnsi="Times New Roman" w:cs="Times New Roman"/>
      <w:sz w:val="24"/>
      <w:szCs w:val="24"/>
    </w:rPr>
  </w:style>
  <w:style w:type="paragraph" w:customStyle="1" w:styleId="8A1A9E2E1BB8474D889F968B92E8E9CD6">
    <w:name w:val="8A1A9E2E1BB8474D889F968B92E8E9CD6"/>
    <w:rsid w:val="00F12558"/>
    <w:pPr>
      <w:spacing w:after="100" w:line="240" w:lineRule="auto"/>
    </w:pPr>
    <w:rPr>
      <w:rFonts w:ascii="Times New Roman" w:eastAsiaTheme="minorHAnsi" w:hAnsi="Times New Roman" w:cs="Times New Roman"/>
      <w:sz w:val="24"/>
      <w:szCs w:val="24"/>
    </w:rPr>
  </w:style>
  <w:style w:type="paragraph" w:customStyle="1" w:styleId="44FDCF15F74A40BCBCC13E953E65470D6">
    <w:name w:val="44FDCF15F74A40BCBCC13E953E65470D6"/>
    <w:rsid w:val="00F12558"/>
    <w:pPr>
      <w:spacing w:after="100" w:line="240" w:lineRule="auto"/>
    </w:pPr>
    <w:rPr>
      <w:rFonts w:ascii="Times New Roman" w:eastAsiaTheme="minorHAnsi" w:hAnsi="Times New Roman" w:cs="Times New Roman"/>
      <w:sz w:val="24"/>
      <w:szCs w:val="24"/>
    </w:rPr>
  </w:style>
  <w:style w:type="paragraph" w:customStyle="1" w:styleId="EE049A2234024A1E892755765673FD4C6">
    <w:name w:val="EE049A2234024A1E892755765673FD4C6"/>
    <w:rsid w:val="00F12558"/>
    <w:pPr>
      <w:spacing w:after="100" w:line="240" w:lineRule="auto"/>
    </w:pPr>
    <w:rPr>
      <w:rFonts w:ascii="Times New Roman" w:eastAsiaTheme="minorHAnsi" w:hAnsi="Times New Roman" w:cs="Times New Roman"/>
      <w:sz w:val="24"/>
      <w:szCs w:val="24"/>
    </w:rPr>
  </w:style>
  <w:style w:type="paragraph" w:customStyle="1" w:styleId="CA838C93ECD14C08B78D62BE9B647B476">
    <w:name w:val="CA838C93ECD14C08B78D62BE9B647B476"/>
    <w:rsid w:val="00F12558"/>
    <w:pPr>
      <w:spacing w:after="100" w:line="240" w:lineRule="auto"/>
    </w:pPr>
    <w:rPr>
      <w:rFonts w:ascii="Times New Roman" w:eastAsiaTheme="minorHAnsi" w:hAnsi="Times New Roman" w:cs="Times New Roman"/>
      <w:sz w:val="24"/>
      <w:szCs w:val="24"/>
    </w:rPr>
  </w:style>
  <w:style w:type="paragraph" w:customStyle="1" w:styleId="83DA3A32072A42A48F5C9EFF1BF98E6C6">
    <w:name w:val="83DA3A32072A42A48F5C9EFF1BF98E6C6"/>
    <w:rsid w:val="00F12558"/>
    <w:pPr>
      <w:spacing w:after="100" w:line="240" w:lineRule="auto"/>
    </w:pPr>
    <w:rPr>
      <w:rFonts w:ascii="Times New Roman" w:eastAsiaTheme="minorHAnsi" w:hAnsi="Times New Roman" w:cs="Times New Roman"/>
      <w:sz w:val="24"/>
      <w:szCs w:val="24"/>
    </w:rPr>
  </w:style>
  <w:style w:type="paragraph" w:customStyle="1" w:styleId="A5439EE1240D4F2987267FFD940CBF336">
    <w:name w:val="A5439EE1240D4F2987267FFD940CBF336"/>
    <w:rsid w:val="00F12558"/>
    <w:pPr>
      <w:spacing w:after="100" w:line="240" w:lineRule="auto"/>
    </w:pPr>
    <w:rPr>
      <w:rFonts w:ascii="Times New Roman" w:eastAsiaTheme="minorHAnsi" w:hAnsi="Times New Roman" w:cs="Times New Roman"/>
      <w:sz w:val="24"/>
      <w:szCs w:val="24"/>
    </w:rPr>
  </w:style>
  <w:style w:type="paragraph" w:customStyle="1" w:styleId="34975A9D5D4A4B24875D3616D5A3A3735">
    <w:name w:val="34975A9D5D4A4B24875D3616D5A3A3735"/>
    <w:rsid w:val="00F12558"/>
    <w:pPr>
      <w:spacing w:after="100" w:line="240" w:lineRule="auto"/>
    </w:pPr>
    <w:rPr>
      <w:rFonts w:ascii="Times New Roman" w:eastAsiaTheme="minorHAnsi" w:hAnsi="Times New Roman" w:cs="Times New Roman"/>
      <w:sz w:val="24"/>
      <w:szCs w:val="24"/>
    </w:rPr>
  </w:style>
  <w:style w:type="paragraph" w:customStyle="1" w:styleId="CF906E7A0AE149E79238F5EE3686FCFF5">
    <w:name w:val="CF906E7A0AE149E79238F5EE3686FCFF5"/>
    <w:rsid w:val="00F12558"/>
    <w:pPr>
      <w:spacing w:after="100" w:line="240" w:lineRule="auto"/>
    </w:pPr>
    <w:rPr>
      <w:rFonts w:ascii="Times New Roman" w:eastAsiaTheme="minorHAnsi" w:hAnsi="Times New Roman" w:cs="Times New Roman"/>
      <w:sz w:val="24"/>
      <w:szCs w:val="24"/>
    </w:rPr>
  </w:style>
  <w:style w:type="paragraph" w:customStyle="1" w:styleId="1B0D0DB7A48F42AEB6BBE32DCAF2185B5">
    <w:name w:val="1B0D0DB7A48F42AEB6BBE32DCAF2185B5"/>
    <w:rsid w:val="00F12558"/>
    <w:pPr>
      <w:spacing w:after="100" w:line="240" w:lineRule="auto"/>
    </w:pPr>
    <w:rPr>
      <w:rFonts w:ascii="Times New Roman" w:eastAsiaTheme="minorHAnsi" w:hAnsi="Times New Roman" w:cs="Times New Roman"/>
      <w:sz w:val="24"/>
      <w:szCs w:val="24"/>
    </w:rPr>
  </w:style>
  <w:style w:type="paragraph" w:customStyle="1" w:styleId="6E15C9D82AFE4068B30218D8E9A05B285">
    <w:name w:val="6E15C9D82AFE4068B30218D8E9A05B285"/>
    <w:rsid w:val="00F12558"/>
    <w:pPr>
      <w:spacing w:after="100" w:line="240" w:lineRule="auto"/>
    </w:pPr>
    <w:rPr>
      <w:rFonts w:ascii="Times New Roman" w:eastAsiaTheme="minorHAnsi" w:hAnsi="Times New Roman" w:cs="Times New Roman"/>
      <w:sz w:val="24"/>
      <w:szCs w:val="24"/>
    </w:rPr>
  </w:style>
  <w:style w:type="paragraph" w:customStyle="1" w:styleId="69C43850E0804251B20C100F7B31EEC95">
    <w:name w:val="69C43850E0804251B20C100F7B31EEC95"/>
    <w:rsid w:val="00F12558"/>
    <w:pPr>
      <w:spacing w:after="100" w:line="240" w:lineRule="auto"/>
    </w:pPr>
    <w:rPr>
      <w:rFonts w:ascii="Times New Roman" w:eastAsiaTheme="minorHAnsi" w:hAnsi="Times New Roman" w:cs="Times New Roman"/>
      <w:sz w:val="24"/>
      <w:szCs w:val="24"/>
    </w:rPr>
  </w:style>
  <w:style w:type="paragraph" w:customStyle="1" w:styleId="77FC0A65F7CD4818A6FB431F81465DFC5">
    <w:name w:val="77FC0A65F7CD4818A6FB431F81465DFC5"/>
    <w:rsid w:val="00F12558"/>
    <w:pPr>
      <w:spacing w:after="100" w:line="240" w:lineRule="auto"/>
    </w:pPr>
    <w:rPr>
      <w:rFonts w:ascii="Times New Roman" w:eastAsiaTheme="minorHAnsi" w:hAnsi="Times New Roman" w:cs="Times New Roman"/>
      <w:sz w:val="24"/>
      <w:szCs w:val="24"/>
    </w:rPr>
  </w:style>
  <w:style w:type="paragraph" w:customStyle="1" w:styleId="53E63DECDB6C4EC7A1D8E38393720E585">
    <w:name w:val="53E63DECDB6C4EC7A1D8E38393720E585"/>
    <w:rsid w:val="00F12558"/>
    <w:pPr>
      <w:spacing w:after="100" w:line="240" w:lineRule="auto"/>
    </w:pPr>
    <w:rPr>
      <w:rFonts w:ascii="Times New Roman" w:eastAsiaTheme="minorHAnsi" w:hAnsi="Times New Roman" w:cs="Times New Roman"/>
      <w:sz w:val="24"/>
      <w:szCs w:val="24"/>
    </w:rPr>
  </w:style>
  <w:style w:type="paragraph" w:customStyle="1" w:styleId="6A5309AFEBEB45EB85FFC7768E3B56775">
    <w:name w:val="6A5309AFEBEB45EB85FFC7768E3B56775"/>
    <w:rsid w:val="00F12558"/>
    <w:pPr>
      <w:spacing w:after="100" w:line="240" w:lineRule="auto"/>
    </w:pPr>
    <w:rPr>
      <w:rFonts w:ascii="Times New Roman" w:eastAsiaTheme="minorHAnsi" w:hAnsi="Times New Roman" w:cs="Times New Roman"/>
      <w:sz w:val="24"/>
      <w:szCs w:val="24"/>
    </w:rPr>
  </w:style>
  <w:style w:type="paragraph" w:customStyle="1" w:styleId="87976626F37541108B46AA7AF07650FA5">
    <w:name w:val="87976626F37541108B46AA7AF07650FA5"/>
    <w:rsid w:val="00F12558"/>
    <w:pPr>
      <w:spacing w:after="100" w:line="240" w:lineRule="auto"/>
    </w:pPr>
    <w:rPr>
      <w:rFonts w:ascii="Times New Roman" w:eastAsiaTheme="minorHAnsi" w:hAnsi="Times New Roman" w:cs="Times New Roman"/>
      <w:sz w:val="24"/>
      <w:szCs w:val="24"/>
    </w:rPr>
  </w:style>
  <w:style w:type="paragraph" w:customStyle="1" w:styleId="26996DFDEB7E491FBC34A3AE99131D9B5">
    <w:name w:val="26996DFDEB7E491FBC34A3AE99131D9B5"/>
    <w:rsid w:val="00F12558"/>
    <w:pPr>
      <w:spacing w:after="100" w:line="240" w:lineRule="auto"/>
    </w:pPr>
    <w:rPr>
      <w:rFonts w:ascii="Times New Roman" w:eastAsiaTheme="minorHAnsi" w:hAnsi="Times New Roman" w:cs="Times New Roman"/>
      <w:sz w:val="24"/>
      <w:szCs w:val="24"/>
    </w:rPr>
  </w:style>
  <w:style w:type="paragraph" w:customStyle="1" w:styleId="148B723818A04D46AD846A081158F2935">
    <w:name w:val="148B723818A04D46AD846A081158F2935"/>
    <w:rsid w:val="00F12558"/>
    <w:pPr>
      <w:spacing w:after="100" w:line="240" w:lineRule="auto"/>
    </w:pPr>
    <w:rPr>
      <w:rFonts w:ascii="Times New Roman" w:eastAsiaTheme="minorHAnsi" w:hAnsi="Times New Roman" w:cs="Times New Roman"/>
      <w:sz w:val="24"/>
      <w:szCs w:val="24"/>
    </w:rPr>
  </w:style>
  <w:style w:type="paragraph" w:customStyle="1" w:styleId="851854B154A14D99B40CF23E4B04888F5">
    <w:name w:val="851854B154A14D99B40CF23E4B04888F5"/>
    <w:rsid w:val="00F12558"/>
    <w:pPr>
      <w:spacing w:after="100" w:line="240" w:lineRule="auto"/>
    </w:pPr>
    <w:rPr>
      <w:rFonts w:ascii="Times New Roman" w:eastAsiaTheme="minorHAnsi" w:hAnsi="Times New Roman" w:cs="Times New Roman"/>
      <w:sz w:val="24"/>
      <w:szCs w:val="24"/>
    </w:rPr>
  </w:style>
  <w:style w:type="paragraph" w:customStyle="1" w:styleId="5EF3248CDB2F45E0BD8F9CBB93E6768D5">
    <w:name w:val="5EF3248CDB2F45E0BD8F9CBB93E6768D5"/>
    <w:rsid w:val="00F12558"/>
    <w:pPr>
      <w:spacing w:after="100" w:line="240" w:lineRule="auto"/>
    </w:pPr>
    <w:rPr>
      <w:rFonts w:ascii="Times New Roman" w:eastAsiaTheme="minorHAnsi" w:hAnsi="Times New Roman" w:cs="Times New Roman"/>
      <w:sz w:val="24"/>
      <w:szCs w:val="24"/>
    </w:rPr>
  </w:style>
  <w:style w:type="paragraph" w:customStyle="1" w:styleId="CD3395BA75BC456B8B69F1A1246375785">
    <w:name w:val="CD3395BA75BC456B8B69F1A1246375785"/>
    <w:rsid w:val="00F12558"/>
    <w:pPr>
      <w:spacing w:after="100" w:line="240" w:lineRule="auto"/>
    </w:pPr>
    <w:rPr>
      <w:rFonts w:ascii="Times New Roman" w:eastAsiaTheme="minorHAnsi" w:hAnsi="Times New Roman" w:cs="Times New Roman"/>
      <w:sz w:val="24"/>
      <w:szCs w:val="24"/>
    </w:rPr>
  </w:style>
  <w:style w:type="paragraph" w:customStyle="1" w:styleId="3A4AEC46E5604A5587A75D9BFCD25D855">
    <w:name w:val="3A4AEC46E5604A5587A75D9BFCD25D855"/>
    <w:rsid w:val="00F12558"/>
    <w:pPr>
      <w:spacing w:after="100" w:line="240" w:lineRule="auto"/>
    </w:pPr>
    <w:rPr>
      <w:rFonts w:ascii="Times New Roman" w:eastAsiaTheme="minorHAnsi" w:hAnsi="Times New Roman" w:cs="Times New Roman"/>
      <w:sz w:val="24"/>
      <w:szCs w:val="24"/>
    </w:rPr>
  </w:style>
  <w:style w:type="paragraph" w:customStyle="1" w:styleId="FEC190EB791C4751A5FC5A8429762BB15">
    <w:name w:val="FEC190EB791C4751A5FC5A8429762BB15"/>
    <w:rsid w:val="00F12558"/>
    <w:pPr>
      <w:spacing w:after="100" w:line="240" w:lineRule="auto"/>
    </w:pPr>
    <w:rPr>
      <w:rFonts w:ascii="Times New Roman" w:eastAsiaTheme="minorHAnsi" w:hAnsi="Times New Roman" w:cs="Times New Roman"/>
      <w:sz w:val="24"/>
      <w:szCs w:val="24"/>
    </w:rPr>
  </w:style>
  <w:style w:type="paragraph" w:customStyle="1" w:styleId="7EC0E04011A544ECB2FD8BA8AF357F135">
    <w:name w:val="7EC0E04011A544ECB2FD8BA8AF357F135"/>
    <w:rsid w:val="00F12558"/>
    <w:pPr>
      <w:spacing w:after="100" w:line="240" w:lineRule="auto"/>
    </w:pPr>
    <w:rPr>
      <w:rFonts w:ascii="Times New Roman" w:eastAsiaTheme="minorHAnsi" w:hAnsi="Times New Roman" w:cs="Times New Roman"/>
      <w:sz w:val="24"/>
      <w:szCs w:val="24"/>
    </w:rPr>
  </w:style>
  <w:style w:type="paragraph" w:customStyle="1" w:styleId="5A24EAAAD3DC4C22A875A9865DC635C25">
    <w:name w:val="5A24EAAAD3DC4C22A875A9865DC635C25"/>
    <w:rsid w:val="00F12558"/>
    <w:pPr>
      <w:spacing w:after="100" w:line="240" w:lineRule="auto"/>
    </w:pPr>
    <w:rPr>
      <w:rFonts w:ascii="Times New Roman" w:eastAsiaTheme="minorHAnsi" w:hAnsi="Times New Roman" w:cs="Times New Roman"/>
      <w:sz w:val="24"/>
      <w:szCs w:val="24"/>
    </w:rPr>
  </w:style>
  <w:style w:type="paragraph" w:customStyle="1" w:styleId="5A1F3BF11F084E9EA53E0B41A05F838E5">
    <w:name w:val="5A1F3BF11F084E9EA53E0B41A05F838E5"/>
    <w:rsid w:val="00F12558"/>
    <w:pPr>
      <w:spacing w:after="100" w:line="240" w:lineRule="auto"/>
    </w:pPr>
    <w:rPr>
      <w:rFonts w:ascii="Times New Roman" w:eastAsiaTheme="minorHAnsi" w:hAnsi="Times New Roman" w:cs="Times New Roman"/>
      <w:sz w:val="24"/>
      <w:szCs w:val="24"/>
    </w:rPr>
  </w:style>
  <w:style w:type="paragraph" w:customStyle="1" w:styleId="1DB5E7A7CE0C48C9A3E049760A84E12E5">
    <w:name w:val="1DB5E7A7CE0C48C9A3E049760A84E12E5"/>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5">
    <w:name w:val="1A9A5DAB91BD4FCC8E670B14F42056EF5"/>
    <w:rsid w:val="00F12558"/>
    <w:pPr>
      <w:spacing w:after="100" w:line="240" w:lineRule="auto"/>
    </w:pPr>
    <w:rPr>
      <w:rFonts w:ascii="Times New Roman" w:eastAsiaTheme="minorHAnsi" w:hAnsi="Times New Roman" w:cs="Times New Roman"/>
      <w:sz w:val="24"/>
      <w:szCs w:val="24"/>
    </w:rPr>
  </w:style>
  <w:style w:type="paragraph" w:customStyle="1" w:styleId="8AF6290B069F4DCF80656E3C0F4CD16A5">
    <w:name w:val="8AF6290B069F4DCF80656E3C0F4CD16A5"/>
    <w:rsid w:val="00F12558"/>
    <w:pPr>
      <w:spacing w:after="100" w:line="240" w:lineRule="auto"/>
    </w:pPr>
    <w:rPr>
      <w:rFonts w:ascii="Times New Roman" w:eastAsiaTheme="minorHAnsi" w:hAnsi="Times New Roman" w:cs="Times New Roman"/>
      <w:sz w:val="24"/>
      <w:szCs w:val="24"/>
    </w:rPr>
  </w:style>
  <w:style w:type="paragraph" w:customStyle="1" w:styleId="E403FA9C647345EB8E678D28E6E019E45">
    <w:name w:val="E403FA9C647345EB8E678D28E6E019E45"/>
    <w:rsid w:val="00F12558"/>
    <w:pPr>
      <w:spacing w:after="100" w:line="240" w:lineRule="auto"/>
    </w:pPr>
    <w:rPr>
      <w:rFonts w:ascii="Times New Roman" w:eastAsiaTheme="minorHAnsi" w:hAnsi="Times New Roman" w:cs="Times New Roman"/>
      <w:sz w:val="24"/>
      <w:szCs w:val="24"/>
    </w:rPr>
  </w:style>
  <w:style w:type="paragraph" w:customStyle="1" w:styleId="C9FAFA6E3A8E425F8AB10F31744CF39E5">
    <w:name w:val="C9FAFA6E3A8E425F8AB10F31744CF39E5"/>
    <w:rsid w:val="00F12558"/>
    <w:pPr>
      <w:spacing w:after="100" w:line="240" w:lineRule="auto"/>
    </w:pPr>
    <w:rPr>
      <w:rFonts w:ascii="Times New Roman" w:eastAsiaTheme="minorHAnsi" w:hAnsi="Times New Roman" w:cs="Times New Roman"/>
      <w:sz w:val="24"/>
      <w:szCs w:val="24"/>
    </w:rPr>
  </w:style>
  <w:style w:type="paragraph" w:customStyle="1" w:styleId="B73B6DAF60494FDF9EC5C043E9F4982D5">
    <w:name w:val="B73B6DAF60494FDF9EC5C043E9F4982D5"/>
    <w:rsid w:val="00F12558"/>
    <w:pPr>
      <w:spacing w:after="100" w:line="240" w:lineRule="auto"/>
    </w:pPr>
    <w:rPr>
      <w:rFonts w:ascii="Times New Roman" w:eastAsiaTheme="minorHAnsi" w:hAnsi="Times New Roman" w:cs="Times New Roman"/>
      <w:sz w:val="24"/>
      <w:szCs w:val="24"/>
    </w:rPr>
  </w:style>
  <w:style w:type="paragraph" w:customStyle="1" w:styleId="8D2A3945B4C548E5B8D170C389E564DA5">
    <w:name w:val="8D2A3945B4C548E5B8D170C389E564DA5"/>
    <w:rsid w:val="00F12558"/>
    <w:pPr>
      <w:spacing w:after="100" w:line="240" w:lineRule="auto"/>
    </w:pPr>
    <w:rPr>
      <w:rFonts w:ascii="Times New Roman" w:eastAsiaTheme="minorHAnsi" w:hAnsi="Times New Roman" w:cs="Times New Roman"/>
      <w:sz w:val="24"/>
      <w:szCs w:val="24"/>
    </w:rPr>
  </w:style>
  <w:style w:type="paragraph" w:customStyle="1" w:styleId="6425DEAFD56A492D82D6EEF650C3F4DB5">
    <w:name w:val="6425DEAFD56A492D82D6EEF650C3F4DB5"/>
    <w:rsid w:val="00F12558"/>
    <w:pPr>
      <w:spacing w:after="100" w:line="240" w:lineRule="auto"/>
    </w:pPr>
    <w:rPr>
      <w:rFonts w:ascii="Times New Roman" w:eastAsiaTheme="minorHAnsi" w:hAnsi="Times New Roman" w:cs="Times New Roman"/>
      <w:sz w:val="24"/>
      <w:szCs w:val="24"/>
    </w:rPr>
  </w:style>
  <w:style w:type="paragraph" w:customStyle="1" w:styleId="68EAB57CD5274175BA56398612E8C0045">
    <w:name w:val="68EAB57CD5274175BA56398612E8C0045"/>
    <w:rsid w:val="00F12558"/>
    <w:pPr>
      <w:spacing w:after="100" w:line="240" w:lineRule="auto"/>
    </w:pPr>
    <w:rPr>
      <w:rFonts w:ascii="Times New Roman" w:eastAsiaTheme="minorHAnsi" w:hAnsi="Times New Roman" w:cs="Times New Roman"/>
      <w:sz w:val="24"/>
      <w:szCs w:val="24"/>
    </w:rPr>
  </w:style>
  <w:style w:type="paragraph" w:customStyle="1" w:styleId="1E6E4E72371043A48D625D6FDBF0A9635">
    <w:name w:val="1E6E4E72371043A48D625D6FDBF0A9635"/>
    <w:rsid w:val="00F12558"/>
    <w:pPr>
      <w:spacing w:after="100" w:line="240" w:lineRule="auto"/>
    </w:pPr>
    <w:rPr>
      <w:rFonts w:ascii="Times New Roman" w:eastAsiaTheme="minorHAnsi" w:hAnsi="Times New Roman" w:cs="Times New Roman"/>
      <w:sz w:val="24"/>
      <w:szCs w:val="24"/>
    </w:rPr>
  </w:style>
  <w:style w:type="paragraph" w:customStyle="1" w:styleId="95BBEAF51CB441BCB3EE7E5CABB6D4585">
    <w:name w:val="95BBEAF51CB441BCB3EE7E5CABB6D4585"/>
    <w:rsid w:val="00F12558"/>
    <w:pPr>
      <w:spacing w:after="100" w:line="240" w:lineRule="auto"/>
    </w:pPr>
    <w:rPr>
      <w:rFonts w:ascii="Times New Roman" w:eastAsiaTheme="minorHAnsi" w:hAnsi="Times New Roman" w:cs="Times New Roman"/>
      <w:sz w:val="24"/>
      <w:szCs w:val="24"/>
    </w:rPr>
  </w:style>
  <w:style w:type="paragraph" w:customStyle="1" w:styleId="9763377871074C18B35A6B212E088D805">
    <w:name w:val="9763377871074C18B35A6B212E088D805"/>
    <w:rsid w:val="00F12558"/>
    <w:pPr>
      <w:spacing w:after="100" w:line="240" w:lineRule="auto"/>
    </w:pPr>
    <w:rPr>
      <w:rFonts w:ascii="Times New Roman" w:eastAsiaTheme="minorHAnsi" w:hAnsi="Times New Roman" w:cs="Times New Roman"/>
      <w:sz w:val="24"/>
      <w:szCs w:val="24"/>
    </w:rPr>
  </w:style>
  <w:style w:type="paragraph" w:customStyle="1" w:styleId="4C4BD485B4D34444838D82C80A2FBF335">
    <w:name w:val="4C4BD485B4D34444838D82C80A2FBF335"/>
    <w:rsid w:val="00F12558"/>
    <w:pPr>
      <w:spacing w:after="100" w:line="240" w:lineRule="auto"/>
    </w:pPr>
    <w:rPr>
      <w:rFonts w:ascii="Times New Roman" w:eastAsiaTheme="minorHAnsi" w:hAnsi="Times New Roman" w:cs="Times New Roman"/>
      <w:sz w:val="24"/>
      <w:szCs w:val="24"/>
    </w:rPr>
  </w:style>
  <w:style w:type="paragraph" w:customStyle="1" w:styleId="2BDAF33C74434251A327F0BFD1EB54E95">
    <w:name w:val="2BDAF33C74434251A327F0BFD1EB54E95"/>
    <w:rsid w:val="00F12558"/>
    <w:pPr>
      <w:spacing w:after="100" w:line="240" w:lineRule="auto"/>
    </w:pPr>
    <w:rPr>
      <w:rFonts w:ascii="Times New Roman" w:eastAsiaTheme="minorHAnsi" w:hAnsi="Times New Roman" w:cs="Times New Roman"/>
      <w:sz w:val="24"/>
      <w:szCs w:val="24"/>
    </w:rPr>
  </w:style>
  <w:style w:type="paragraph" w:customStyle="1" w:styleId="1BC381B8C9ED41A6A0DA37781F04932C5">
    <w:name w:val="1BC381B8C9ED41A6A0DA37781F04932C5"/>
    <w:rsid w:val="00F12558"/>
    <w:pPr>
      <w:spacing w:after="100" w:line="240" w:lineRule="auto"/>
    </w:pPr>
    <w:rPr>
      <w:rFonts w:ascii="Times New Roman" w:eastAsiaTheme="minorHAnsi" w:hAnsi="Times New Roman" w:cs="Times New Roman"/>
      <w:sz w:val="24"/>
      <w:szCs w:val="24"/>
    </w:rPr>
  </w:style>
  <w:style w:type="paragraph" w:customStyle="1" w:styleId="585801C89BD340A4842E81910B7915D65">
    <w:name w:val="585801C89BD340A4842E81910B7915D65"/>
    <w:rsid w:val="00F12558"/>
    <w:pPr>
      <w:spacing w:after="100" w:line="240" w:lineRule="auto"/>
    </w:pPr>
    <w:rPr>
      <w:rFonts w:ascii="Times New Roman" w:eastAsiaTheme="minorHAnsi" w:hAnsi="Times New Roman" w:cs="Times New Roman"/>
      <w:sz w:val="24"/>
      <w:szCs w:val="24"/>
    </w:rPr>
  </w:style>
  <w:style w:type="paragraph" w:customStyle="1" w:styleId="5F0F90BB971F4CA08104D6CEFD4E05CA5">
    <w:name w:val="5F0F90BB971F4CA08104D6CEFD4E05CA5"/>
    <w:rsid w:val="00F12558"/>
    <w:pPr>
      <w:spacing w:after="100" w:line="240" w:lineRule="auto"/>
    </w:pPr>
    <w:rPr>
      <w:rFonts w:ascii="Times New Roman" w:eastAsiaTheme="minorHAnsi" w:hAnsi="Times New Roman" w:cs="Times New Roman"/>
      <w:sz w:val="24"/>
      <w:szCs w:val="24"/>
    </w:rPr>
  </w:style>
  <w:style w:type="paragraph" w:customStyle="1" w:styleId="1D221EF5E9D14CEE9B0880058A9D247B5">
    <w:name w:val="1D221EF5E9D14CEE9B0880058A9D247B5"/>
    <w:rsid w:val="00F12558"/>
    <w:pPr>
      <w:spacing w:after="100" w:line="240" w:lineRule="auto"/>
    </w:pPr>
    <w:rPr>
      <w:rFonts w:ascii="Times New Roman" w:eastAsiaTheme="minorHAnsi" w:hAnsi="Times New Roman" w:cs="Times New Roman"/>
      <w:sz w:val="24"/>
      <w:szCs w:val="24"/>
    </w:rPr>
  </w:style>
  <w:style w:type="paragraph" w:customStyle="1" w:styleId="818681A266454BDF8A38D31F9909BD2B5">
    <w:name w:val="818681A266454BDF8A38D31F9909BD2B5"/>
    <w:rsid w:val="00F12558"/>
    <w:pPr>
      <w:spacing w:after="100" w:line="240" w:lineRule="auto"/>
    </w:pPr>
    <w:rPr>
      <w:rFonts w:ascii="Times New Roman" w:eastAsiaTheme="minorHAnsi" w:hAnsi="Times New Roman" w:cs="Times New Roman"/>
      <w:sz w:val="24"/>
      <w:szCs w:val="24"/>
    </w:rPr>
  </w:style>
  <w:style w:type="paragraph" w:customStyle="1" w:styleId="D0192751BA7142848836317EFF2096385">
    <w:name w:val="D0192751BA7142848836317EFF2096385"/>
    <w:rsid w:val="00F12558"/>
    <w:pPr>
      <w:spacing w:after="100" w:line="240" w:lineRule="auto"/>
    </w:pPr>
    <w:rPr>
      <w:rFonts w:ascii="Times New Roman" w:eastAsiaTheme="minorHAnsi" w:hAnsi="Times New Roman" w:cs="Times New Roman"/>
      <w:sz w:val="24"/>
      <w:szCs w:val="24"/>
    </w:rPr>
  </w:style>
  <w:style w:type="paragraph" w:customStyle="1" w:styleId="FD03967E5BBD4067BF0914B8F7A0550F5">
    <w:name w:val="FD03967E5BBD4067BF0914B8F7A0550F5"/>
    <w:rsid w:val="00F12558"/>
    <w:pPr>
      <w:spacing w:after="100" w:line="240" w:lineRule="auto"/>
    </w:pPr>
    <w:rPr>
      <w:rFonts w:ascii="Times New Roman" w:eastAsiaTheme="minorHAnsi" w:hAnsi="Times New Roman" w:cs="Times New Roman"/>
      <w:sz w:val="24"/>
      <w:szCs w:val="24"/>
    </w:rPr>
  </w:style>
  <w:style w:type="paragraph" w:customStyle="1" w:styleId="934B958064074B019C4E56B3829E5A015">
    <w:name w:val="934B958064074B019C4E56B3829E5A015"/>
    <w:rsid w:val="00F12558"/>
    <w:pPr>
      <w:spacing w:after="100" w:line="240" w:lineRule="auto"/>
    </w:pPr>
    <w:rPr>
      <w:rFonts w:ascii="Times New Roman" w:eastAsiaTheme="minorHAnsi" w:hAnsi="Times New Roman" w:cs="Times New Roman"/>
      <w:sz w:val="24"/>
      <w:szCs w:val="24"/>
    </w:rPr>
  </w:style>
  <w:style w:type="paragraph" w:customStyle="1" w:styleId="081DE70A747C4BA9931549912A5A77EC1">
    <w:name w:val="081DE70A747C4BA9931549912A5A77EC1"/>
    <w:rsid w:val="00F12558"/>
    <w:pPr>
      <w:spacing w:after="100" w:line="240" w:lineRule="auto"/>
    </w:pPr>
    <w:rPr>
      <w:rFonts w:ascii="Times New Roman" w:eastAsiaTheme="minorHAnsi" w:hAnsi="Times New Roman" w:cs="Times New Roman"/>
      <w:sz w:val="24"/>
      <w:szCs w:val="24"/>
    </w:rPr>
  </w:style>
  <w:style w:type="paragraph" w:customStyle="1" w:styleId="5F27BDF48A114E8095B057E7ABBD02511">
    <w:name w:val="5F27BDF48A114E8095B057E7ABBD02511"/>
    <w:rsid w:val="00F12558"/>
    <w:pPr>
      <w:spacing w:after="100" w:line="240" w:lineRule="auto"/>
    </w:pPr>
    <w:rPr>
      <w:rFonts w:ascii="Times New Roman" w:eastAsiaTheme="minorHAnsi" w:hAnsi="Times New Roman" w:cs="Times New Roman"/>
      <w:sz w:val="24"/>
      <w:szCs w:val="24"/>
    </w:rPr>
  </w:style>
  <w:style w:type="character" w:customStyle="1" w:styleId="Heading1Char">
    <w:name w:val="Heading 1 Char"/>
    <w:basedOn w:val="DefaultParagraphFont"/>
    <w:link w:val="Heading1"/>
    <w:uiPriority w:val="9"/>
    <w:rsid w:val="00DA7661"/>
    <w:rPr>
      <w:rFonts w:ascii="Times New Roman" w:eastAsiaTheme="majorEastAsia" w:hAnsi="Times New Roman" w:cs="Times New Roman"/>
      <w:b/>
      <w:bCs/>
      <w:sz w:val="26"/>
      <w:szCs w:val="26"/>
    </w:rPr>
  </w:style>
  <w:style w:type="paragraph" w:customStyle="1" w:styleId="D70EC9E548614C278F697BC1D36897E21">
    <w:name w:val="D70EC9E548614C278F697BC1D36897E21"/>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3">
    <w:name w:val="6C5D5B925C9842B1B2B69914C9C53AD23"/>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7">
    <w:name w:val="BCC09F921BE54B1DAF16E9A0C85E624C7"/>
    <w:rsid w:val="00F12558"/>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7">
    <w:name w:val="51AB895B8467423B870E3D669BA2E8F77"/>
    <w:rsid w:val="00F12558"/>
    <w:pPr>
      <w:spacing w:after="100" w:line="240" w:lineRule="auto"/>
    </w:pPr>
    <w:rPr>
      <w:rFonts w:ascii="Times New Roman" w:eastAsiaTheme="minorHAnsi" w:hAnsi="Times New Roman" w:cs="Times New Roman"/>
      <w:sz w:val="24"/>
      <w:szCs w:val="24"/>
    </w:rPr>
  </w:style>
  <w:style w:type="paragraph" w:customStyle="1" w:styleId="0A29C254263F4018A790F7988EABD9007">
    <w:name w:val="0A29C254263F4018A790F7988EABD9007"/>
    <w:rsid w:val="00F12558"/>
    <w:pPr>
      <w:spacing w:after="100" w:line="240" w:lineRule="auto"/>
    </w:pPr>
    <w:rPr>
      <w:rFonts w:ascii="Times New Roman" w:eastAsiaTheme="minorHAnsi" w:hAnsi="Times New Roman" w:cs="Times New Roman"/>
      <w:sz w:val="24"/>
      <w:szCs w:val="24"/>
    </w:rPr>
  </w:style>
  <w:style w:type="paragraph" w:customStyle="1" w:styleId="80E48399FB394F07A10940EA447FA18B7">
    <w:name w:val="80E48399FB394F07A10940EA447FA18B7"/>
    <w:rsid w:val="00F12558"/>
    <w:pPr>
      <w:spacing w:after="100" w:line="240" w:lineRule="auto"/>
    </w:pPr>
    <w:rPr>
      <w:rFonts w:ascii="Times New Roman" w:eastAsiaTheme="minorHAnsi" w:hAnsi="Times New Roman" w:cs="Times New Roman"/>
      <w:sz w:val="24"/>
      <w:szCs w:val="24"/>
    </w:rPr>
  </w:style>
  <w:style w:type="paragraph" w:customStyle="1" w:styleId="A39FD8EABA37434282A6BD7AC775F84C7">
    <w:name w:val="A39FD8EABA37434282A6BD7AC775F84C7"/>
    <w:rsid w:val="00F12558"/>
    <w:pPr>
      <w:spacing w:after="100" w:line="240" w:lineRule="auto"/>
    </w:pPr>
    <w:rPr>
      <w:rFonts w:ascii="Times New Roman" w:eastAsiaTheme="minorHAnsi" w:hAnsi="Times New Roman" w:cs="Times New Roman"/>
      <w:sz w:val="24"/>
      <w:szCs w:val="24"/>
    </w:rPr>
  </w:style>
  <w:style w:type="paragraph" w:customStyle="1" w:styleId="780BAEE1CD364D8FB3FAD1817E6C813E7">
    <w:name w:val="780BAEE1CD364D8FB3FAD1817E6C813E7"/>
    <w:rsid w:val="00F12558"/>
    <w:pPr>
      <w:spacing w:after="100" w:line="240" w:lineRule="auto"/>
    </w:pPr>
    <w:rPr>
      <w:rFonts w:ascii="Times New Roman" w:eastAsiaTheme="minorHAnsi" w:hAnsi="Times New Roman" w:cs="Times New Roman"/>
      <w:sz w:val="24"/>
      <w:szCs w:val="24"/>
    </w:rPr>
  </w:style>
  <w:style w:type="paragraph" w:customStyle="1" w:styleId="DE66441FB40D45C3B84DBCC8C0B914B97">
    <w:name w:val="DE66441FB40D45C3B84DBCC8C0B914B97"/>
    <w:rsid w:val="00F12558"/>
    <w:pPr>
      <w:spacing w:after="100" w:line="240" w:lineRule="auto"/>
    </w:pPr>
    <w:rPr>
      <w:rFonts w:ascii="Times New Roman" w:eastAsiaTheme="minorHAnsi" w:hAnsi="Times New Roman" w:cs="Times New Roman"/>
      <w:sz w:val="24"/>
      <w:szCs w:val="24"/>
    </w:rPr>
  </w:style>
  <w:style w:type="paragraph" w:customStyle="1" w:styleId="98031EDFA6F44EC3A95261EEEFA611D87">
    <w:name w:val="98031EDFA6F44EC3A95261EEEFA611D87"/>
    <w:rsid w:val="00F12558"/>
    <w:pPr>
      <w:spacing w:after="100" w:line="240" w:lineRule="auto"/>
    </w:pPr>
    <w:rPr>
      <w:rFonts w:ascii="Times New Roman" w:eastAsiaTheme="minorHAnsi" w:hAnsi="Times New Roman" w:cs="Times New Roman"/>
      <w:sz w:val="24"/>
      <w:szCs w:val="24"/>
    </w:rPr>
  </w:style>
  <w:style w:type="paragraph" w:customStyle="1" w:styleId="ADD99607C9C34EA4978248DB5B6CBB317">
    <w:name w:val="ADD99607C9C34EA4978248DB5B6CBB317"/>
    <w:rsid w:val="00F12558"/>
    <w:pPr>
      <w:spacing w:after="100" w:line="240" w:lineRule="auto"/>
    </w:pPr>
    <w:rPr>
      <w:rFonts w:ascii="Times New Roman" w:eastAsiaTheme="minorHAnsi" w:hAnsi="Times New Roman" w:cs="Times New Roman"/>
      <w:sz w:val="24"/>
      <w:szCs w:val="24"/>
    </w:rPr>
  </w:style>
  <w:style w:type="paragraph" w:customStyle="1" w:styleId="2356AFE943F74AEDBC2F158BCAEC4C8E7">
    <w:name w:val="2356AFE943F74AEDBC2F158BCAEC4C8E7"/>
    <w:rsid w:val="00F12558"/>
    <w:pPr>
      <w:spacing w:after="100" w:line="240" w:lineRule="auto"/>
    </w:pPr>
    <w:rPr>
      <w:rFonts w:ascii="Times New Roman" w:eastAsiaTheme="minorHAnsi" w:hAnsi="Times New Roman" w:cs="Times New Roman"/>
      <w:sz w:val="24"/>
      <w:szCs w:val="24"/>
    </w:rPr>
  </w:style>
  <w:style w:type="paragraph" w:customStyle="1" w:styleId="EE2297AF69334AEDB6A00F9F6ABC38207">
    <w:name w:val="EE2297AF69334AEDB6A00F9F6ABC38207"/>
    <w:rsid w:val="00F12558"/>
    <w:pPr>
      <w:spacing w:after="100" w:line="240" w:lineRule="auto"/>
    </w:pPr>
    <w:rPr>
      <w:rFonts w:ascii="Times New Roman" w:eastAsiaTheme="minorHAnsi" w:hAnsi="Times New Roman" w:cs="Times New Roman"/>
      <w:sz w:val="24"/>
      <w:szCs w:val="24"/>
    </w:rPr>
  </w:style>
  <w:style w:type="paragraph" w:customStyle="1" w:styleId="D74F0E662751487FA28FCD1E231A90047">
    <w:name w:val="D74F0E662751487FA28FCD1E231A90047"/>
    <w:rsid w:val="00F12558"/>
    <w:pPr>
      <w:spacing w:after="100" w:line="240" w:lineRule="auto"/>
    </w:pPr>
    <w:rPr>
      <w:rFonts w:ascii="Times New Roman" w:eastAsiaTheme="minorHAnsi" w:hAnsi="Times New Roman" w:cs="Times New Roman"/>
      <w:sz w:val="24"/>
      <w:szCs w:val="24"/>
    </w:rPr>
  </w:style>
  <w:style w:type="paragraph" w:customStyle="1" w:styleId="009D7B260C674ADFA3643A952EEA06097">
    <w:name w:val="009D7B260C674ADFA3643A952EEA06097"/>
    <w:rsid w:val="00F12558"/>
    <w:pPr>
      <w:spacing w:after="100" w:line="240" w:lineRule="auto"/>
    </w:pPr>
    <w:rPr>
      <w:rFonts w:ascii="Times New Roman" w:eastAsiaTheme="minorHAnsi" w:hAnsi="Times New Roman" w:cs="Times New Roman"/>
      <w:sz w:val="24"/>
      <w:szCs w:val="24"/>
    </w:rPr>
  </w:style>
  <w:style w:type="paragraph" w:customStyle="1" w:styleId="DB4691E81DC449F6A25AB6CA7614B5C57">
    <w:name w:val="DB4691E81DC449F6A25AB6CA7614B5C57"/>
    <w:rsid w:val="00F12558"/>
    <w:pPr>
      <w:spacing w:after="100" w:line="240" w:lineRule="auto"/>
    </w:pPr>
    <w:rPr>
      <w:rFonts w:ascii="Times New Roman" w:eastAsiaTheme="minorHAnsi" w:hAnsi="Times New Roman" w:cs="Times New Roman"/>
      <w:sz w:val="24"/>
      <w:szCs w:val="24"/>
    </w:rPr>
  </w:style>
  <w:style w:type="paragraph" w:customStyle="1" w:styleId="B309BD84C24F4C9E9FBF58A658F5FC7A7">
    <w:name w:val="B309BD84C24F4C9E9FBF58A658F5FC7A7"/>
    <w:rsid w:val="00F12558"/>
    <w:pPr>
      <w:spacing w:after="100" w:line="240" w:lineRule="auto"/>
    </w:pPr>
    <w:rPr>
      <w:rFonts w:ascii="Times New Roman" w:eastAsiaTheme="minorHAnsi" w:hAnsi="Times New Roman" w:cs="Times New Roman"/>
      <w:sz w:val="24"/>
      <w:szCs w:val="24"/>
    </w:rPr>
  </w:style>
  <w:style w:type="paragraph" w:customStyle="1" w:styleId="F08981EECAB34898A41E70D53F4531AC7">
    <w:name w:val="F08981EECAB34898A41E70D53F4531AC7"/>
    <w:rsid w:val="00F12558"/>
    <w:pPr>
      <w:spacing w:after="100" w:line="240" w:lineRule="auto"/>
    </w:pPr>
    <w:rPr>
      <w:rFonts w:ascii="Times New Roman" w:eastAsiaTheme="minorHAnsi" w:hAnsi="Times New Roman" w:cs="Times New Roman"/>
      <w:sz w:val="24"/>
      <w:szCs w:val="24"/>
    </w:rPr>
  </w:style>
  <w:style w:type="paragraph" w:customStyle="1" w:styleId="136BEB0666004E79B616C5992049BA287">
    <w:name w:val="136BEB0666004E79B616C5992049BA287"/>
    <w:rsid w:val="00F12558"/>
    <w:pPr>
      <w:spacing w:after="100" w:line="240" w:lineRule="auto"/>
    </w:pPr>
    <w:rPr>
      <w:rFonts w:ascii="Times New Roman" w:eastAsiaTheme="minorHAnsi" w:hAnsi="Times New Roman" w:cs="Times New Roman"/>
      <w:sz w:val="24"/>
      <w:szCs w:val="24"/>
    </w:rPr>
  </w:style>
  <w:style w:type="paragraph" w:customStyle="1" w:styleId="0569B97422CF48208A990A941C0C46287">
    <w:name w:val="0569B97422CF48208A990A941C0C46287"/>
    <w:rsid w:val="00F12558"/>
    <w:pPr>
      <w:spacing w:after="100" w:line="240" w:lineRule="auto"/>
    </w:pPr>
    <w:rPr>
      <w:rFonts w:ascii="Times New Roman" w:eastAsiaTheme="minorHAnsi" w:hAnsi="Times New Roman" w:cs="Times New Roman"/>
      <w:sz w:val="24"/>
      <w:szCs w:val="24"/>
    </w:rPr>
  </w:style>
  <w:style w:type="paragraph" w:customStyle="1" w:styleId="7747AC3701614DF2B27345B9AED43A057">
    <w:name w:val="7747AC3701614DF2B27345B9AED43A057"/>
    <w:rsid w:val="00F12558"/>
    <w:pPr>
      <w:spacing w:after="100" w:line="240" w:lineRule="auto"/>
    </w:pPr>
    <w:rPr>
      <w:rFonts w:ascii="Times New Roman" w:eastAsiaTheme="minorHAnsi" w:hAnsi="Times New Roman" w:cs="Times New Roman"/>
      <w:sz w:val="24"/>
      <w:szCs w:val="24"/>
    </w:rPr>
  </w:style>
  <w:style w:type="paragraph" w:customStyle="1" w:styleId="9B6D0F423B1E45149D3841EFADA795417">
    <w:name w:val="9B6D0F423B1E45149D3841EFADA795417"/>
    <w:rsid w:val="00F12558"/>
    <w:pPr>
      <w:spacing w:after="100" w:line="240" w:lineRule="auto"/>
    </w:pPr>
    <w:rPr>
      <w:rFonts w:ascii="Times New Roman" w:eastAsiaTheme="minorHAnsi" w:hAnsi="Times New Roman" w:cs="Times New Roman"/>
      <w:sz w:val="24"/>
      <w:szCs w:val="24"/>
    </w:rPr>
  </w:style>
  <w:style w:type="paragraph" w:customStyle="1" w:styleId="D436FD76169643E5A23AB0AC364543DF7">
    <w:name w:val="D436FD76169643E5A23AB0AC364543DF7"/>
    <w:rsid w:val="00F12558"/>
    <w:pPr>
      <w:spacing w:after="100" w:line="240" w:lineRule="auto"/>
    </w:pPr>
    <w:rPr>
      <w:rFonts w:ascii="Times New Roman" w:eastAsiaTheme="minorHAnsi" w:hAnsi="Times New Roman" w:cs="Times New Roman"/>
      <w:sz w:val="24"/>
      <w:szCs w:val="24"/>
    </w:rPr>
  </w:style>
  <w:style w:type="paragraph" w:customStyle="1" w:styleId="57D48B27C9B346DE8BA45A595A38807E7">
    <w:name w:val="57D48B27C9B346DE8BA45A595A38807E7"/>
    <w:rsid w:val="00F12558"/>
    <w:pPr>
      <w:spacing w:after="100" w:line="240" w:lineRule="auto"/>
    </w:pPr>
    <w:rPr>
      <w:rFonts w:ascii="Times New Roman" w:eastAsiaTheme="minorHAnsi" w:hAnsi="Times New Roman" w:cs="Times New Roman"/>
      <w:sz w:val="24"/>
      <w:szCs w:val="24"/>
    </w:rPr>
  </w:style>
  <w:style w:type="paragraph" w:customStyle="1" w:styleId="78BF4377772745699244505866E0BEF47">
    <w:name w:val="78BF4377772745699244505866E0BEF47"/>
    <w:rsid w:val="00F12558"/>
    <w:pPr>
      <w:spacing w:after="100" w:line="240" w:lineRule="auto"/>
    </w:pPr>
    <w:rPr>
      <w:rFonts w:ascii="Times New Roman" w:eastAsiaTheme="minorHAnsi" w:hAnsi="Times New Roman" w:cs="Times New Roman"/>
      <w:sz w:val="24"/>
      <w:szCs w:val="24"/>
    </w:rPr>
  </w:style>
  <w:style w:type="paragraph" w:customStyle="1" w:styleId="4724DF018511480E8D3E110D6C74B08D7">
    <w:name w:val="4724DF018511480E8D3E110D6C74B08D7"/>
    <w:rsid w:val="00F12558"/>
    <w:pPr>
      <w:spacing w:after="100" w:line="240" w:lineRule="auto"/>
    </w:pPr>
    <w:rPr>
      <w:rFonts w:ascii="Times New Roman" w:eastAsiaTheme="minorHAnsi" w:hAnsi="Times New Roman" w:cs="Times New Roman"/>
      <w:sz w:val="24"/>
      <w:szCs w:val="24"/>
    </w:rPr>
  </w:style>
  <w:style w:type="paragraph" w:customStyle="1" w:styleId="4ECCAED3F26343428FFE9ACFC02E74E87">
    <w:name w:val="4ECCAED3F26343428FFE9ACFC02E74E87"/>
    <w:rsid w:val="00F12558"/>
    <w:pPr>
      <w:spacing w:after="100" w:line="240" w:lineRule="auto"/>
    </w:pPr>
    <w:rPr>
      <w:rFonts w:ascii="Times New Roman" w:eastAsiaTheme="minorHAnsi" w:hAnsi="Times New Roman" w:cs="Times New Roman"/>
      <w:sz w:val="24"/>
      <w:szCs w:val="24"/>
    </w:rPr>
  </w:style>
  <w:style w:type="paragraph" w:customStyle="1" w:styleId="840962F86C8E49D2991A6B96F4E602677">
    <w:name w:val="840962F86C8E49D2991A6B96F4E602677"/>
    <w:rsid w:val="00F12558"/>
    <w:pPr>
      <w:spacing w:after="100" w:line="240" w:lineRule="auto"/>
    </w:pPr>
    <w:rPr>
      <w:rFonts w:ascii="Times New Roman" w:eastAsiaTheme="minorHAnsi" w:hAnsi="Times New Roman" w:cs="Times New Roman"/>
      <w:sz w:val="24"/>
      <w:szCs w:val="24"/>
    </w:rPr>
  </w:style>
  <w:style w:type="paragraph" w:customStyle="1" w:styleId="67180C13A6DC4840AC8B1565A70397717">
    <w:name w:val="67180C13A6DC4840AC8B1565A70397717"/>
    <w:rsid w:val="00F12558"/>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7">
    <w:name w:val="637BB1CAA5F2403ABC15E92F5648672D7"/>
    <w:rsid w:val="00F12558"/>
    <w:pPr>
      <w:spacing w:after="100" w:line="240" w:lineRule="auto"/>
    </w:pPr>
    <w:rPr>
      <w:rFonts w:ascii="Times New Roman" w:eastAsiaTheme="minorHAnsi" w:hAnsi="Times New Roman" w:cs="Times New Roman"/>
      <w:sz w:val="24"/>
      <w:szCs w:val="24"/>
    </w:rPr>
  </w:style>
  <w:style w:type="paragraph" w:customStyle="1" w:styleId="21EC1EF24BF242A7AAB2D7E28BA6DF637">
    <w:name w:val="21EC1EF24BF242A7AAB2D7E28BA6DF637"/>
    <w:rsid w:val="00F12558"/>
    <w:pPr>
      <w:spacing w:after="100" w:line="240" w:lineRule="auto"/>
    </w:pPr>
    <w:rPr>
      <w:rFonts w:ascii="Times New Roman" w:eastAsiaTheme="minorHAnsi" w:hAnsi="Times New Roman" w:cs="Times New Roman"/>
      <w:sz w:val="24"/>
      <w:szCs w:val="24"/>
    </w:rPr>
  </w:style>
  <w:style w:type="paragraph" w:customStyle="1" w:styleId="EEA2D3C6335442C0AD75427B1B60A0DF7">
    <w:name w:val="EEA2D3C6335442C0AD75427B1B60A0DF7"/>
    <w:rsid w:val="00F12558"/>
    <w:pPr>
      <w:spacing w:after="100" w:line="240" w:lineRule="auto"/>
    </w:pPr>
    <w:rPr>
      <w:rFonts w:ascii="Times New Roman" w:eastAsiaTheme="minorHAnsi" w:hAnsi="Times New Roman" w:cs="Times New Roman"/>
      <w:sz w:val="24"/>
      <w:szCs w:val="24"/>
    </w:rPr>
  </w:style>
  <w:style w:type="paragraph" w:customStyle="1" w:styleId="895241DDEF8647D3A72FD5A2BB05D54E7">
    <w:name w:val="895241DDEF8647D3A72FD5A2BB05D54E7"/>
    <w:rsid w:val="00F12558"/>
    <w:pPr>
      <w:spacing w:after="100" w:line="240" w:lineRule="auto"/>
    </w:pPr>
    <w:rPr>
      <w:rFonts w:ascii="Times New Roman" w:eastAsiaTheme="minorHAnsi" w:hAnsi="Times New Roman" w:cs="Times New Roman"/>
      <w:sz w:val="24"/>
      <w:szCs w:val="24"/>
    </w:rPr>
  </w:style>
  <w:style w:type="paragraph" w:customStyle="1" w:styleId="C310472DE28C4C25962BB362EE3155E67">
    <w:name w:val="C310472DE28C4C25962BB362EE3155E67"/>
    <w:rsid w:val="00F12558"/>
    <w:pPr>
      <w:spacing w:after="100" w:line="240" w:lineRule="auto"/>
    </w:pPr>
    <w:rPr>
      <w:rFonts w:ascii="Times New Roman" w:eastAsiaTheme="minorHAnsi" w:hAnsi="Times New Roman" w:cs="Times New Roman"/>
      <w:sz w:val="24"/>
      <w:szCs w:val="24"/>
    </w:rPr>
  </w:style>
  <w:style w:type="paragraph" w:customStyle="1" w:styleId="4B00C1A4328F4DF8BAA2D067DDA920CE7">
    <w:name w:val="4B00C1A4328F4DF8BAA2D067DDA920CE7"/>
    <w:rsid w:val="00F12558"/>
    <w:pPr>
      <w:spacing w:after="100" w:line="240" w:lineRule="auto"/>
    </w:pPr>
    <w:rPr>
      <w:rFonts w:ascii="Times New Roman" w:eastAsiaTheme="minorHAnsi" w:hAnsi="Times New Roman" w:cs="Times New Roman"/>
      <w:sz w:val="24"/>
      <w:szCs w:val="24"/>
    </w:rPr>
  </w:style>
  <w:style w:type="paragraph" w:customStyle="1" w:styleId="A6EEB70F4ECC491A84505452C2E708F17">
    <w:name w:val="A6EEB70F4ECC491A84505452C2E708F17"/>
    <w:rsid w:val="00F12558"/>
    <w:pPr>
      <w:spacing w:after="100" w:line="240" w:lineRule="auto"/>
    </w:pPr>
    <w:rPr>
      <w:rFonts w:ascii="Times New Roman" w:eastAsiaTheme="minorHAnsi" w:hAnsi="Times New Roman" w:cs="Times New Roman"/>
      <w:sz w:val="24"/>
      <w:szCs w:val="24"/>
    </w:rPr>
  </w:style>
  <w:style w:type="paragraph" w:customStyle="1" w:styleId="37229F7D6AE64EBA84790C24157153FF7">
    <w:name w:val="37229F7D6AE64EBA84790C24157153FF7"/>
    <w:rsid w:val="00F12558"/>
    <w:pPr>
      <w:spacing w:after="100" w:line="240" w:lineRule="auto"/>
    </w:pPr>
    <w:rPr>
      <w:rFonts w:ascii="Times New Roman" w:eastAsiaTheme="minorHAnsi" w:hAnsi="Times New Roman" w:cs="Times New Roman"/>
      <w:sz w:val="24"/>
      <w:szCs w:val="24"/>
    </w:rPr>
  </w:style>
  <w:style w:type="paragraph" w:customStyle="1" w:styleId="8A1A9E2E1BB8474D889F968B92E8E9CD7">
    <w:name w:val="8A1A9E2E1BB8474D889F968B92E8E9CD7"/>
    <w:rsid w:val="00F12558"/>
    <w:pPr>
      <w:spacing w:after="100" w:line="240" w:lineRule="auto"/>
    </w:pPr>
    <w:rPr>
      <w:rFonts w:ascii="Times New Roman" w:eastAsiaTheme="minorHAnsi" w:hAnsi="Times New Roman" w:cs="Times New Roman"/>
      <w:sz w:val="24"/>
      <w:szCs w:val="24"/>
    </w:rPr>
  </w:style>
  <w:style w:type="paragraph" w:customStyle="1" w:styleId="44FDCF15F74A40BCBCC13E953E65470D7">
    <w:name w:val="44FDCF15F74A40BCBCC13E953E65470D7"/>
    <w:rsid w:val="00F12558"/>
    <w:pPr>
      <w:spacing w:after="100" w:line="240" w:lineRule="auto"/>
    </w:pPr>
    <w:rPr>
      <w:rFonts w:ascii="Times New Roman" w:eastAsiaTheme="minorHAnsi" w:hAnsi="Times New Roman" w:cs="Times New Roman"/>
      <w:sz w:val="24"/>
      <w:szCs w:val="24"/>
    </w:rPr>
  </w:style>
  <w:style w:type="paragraph" w:customStyle="1" w:styleId="EE049A2234024A1E892755765673FD4C7">
    <w:name w:val="EE049A2234024A1E892755765673FD4C7"/>
    <w:rsid w:val="00F12558"/>
    <w:pPr>
      <w:spacing w:after="100" w:line="240" w:lineRule="auto"/>
    </w:pPr>
    <w:rPr>
      <w:rFonts w:ascii="Times New Roman" w:eastAsiaTheme="minorHAnsi" w:hAnsi="Times New Roman" w:cs="Times New Roman"/>
      <w:sz w:val="24"/>
      <w:szCs w:val="24"/>
    </w:rPr>
  </w:style>
  <w:style w:type="paragraph" w:customStyle="1" w:styleId="CA838C93ECD14C08B78D62BE9B647B477">
    <w:name w:val="CA838C93ECD14C08B78D62BE9B647B477"/>
    <w:rsid w:val="00F12558"/>
    <w:pPr>
      <w:spacing w:after="100" w:line="240" w:lineRule="auto"/>
    </w:pPr>
    <w:rPr>
      <w:rFonts w:ascii="Times New Roman" w:eastAsiaTheme="minorHAnsi" w:hAnsi="Times New Roman" w:cs="Times New Roman"/>
      <w:sz w:val="24"/>
      <w:szCs w:val="24"/>
    </w:rPr>
  </w:style>
  <w:style w:type="paragraph" w:customStyle="1" w:styleId="83DA3A32072A42A48F5C9EFF1BF98E6C7">
    <w:name w:val="83DA3A32072A42A48F5C9EFF1BF98E6C7"/>
    <w:rsid w:val="00F12558"/>
    <w:pPr>
      <w:spacing w:after="100" w:line="240" w:lineRule="auto"/>
    </w:pPr>
    <w:rPr>
      <w:rFonts w:ascii="Times New Roman" w:eastAsiaTheme="minorHAnsi" w:hAnsi="Times New Roman" w:cs="Times New Roman"/>
      <w:sz w:val="24"/>
      <w:szCs w:val="24"/>
    </w:rPr>
  </w:style>
  <w:style w:type="paragraph" w:customStyle="1" w:styleId="A5439EE1240D4F2987267FFD940CBF337">
    <w:name w:val="A5439EE1240D4F2987267FFD940CBF337"/>
    <w:rsid w:val="00F12558"/>
    <w:pPr>
      <w:spacing w:after="100" w:line="240" w:lineRule="auto"/>
    </w:pPr>
    <w:rPr>
      <w:rFonts w:ascii="Times New Roman" w:eastAsiaTheme="minorHAnsi" w:hAnsi="Times New Roman" w:cs="Times New Roman"/>
      <w:sz w:val="24"/>
      <w:szCs w:val="24"/>
    </w:rPr>
  </w:style>
  <w:style w:type="paragraph" w:customStyle="1" w:styleId="34975A9D5D4A4B24875D3616D5A3A3736">
    <w:name w:val="34975A9D5D4A4B24875D3616D5A3A3736"/>
    <w:rsid w:val="00F12558"/>
    <w:pPr>
      <w:spacing w:after="100" w:line="240" w:lineRule="auto"/>
    </w:pPr>
    <w:rPr>
      <w:rFonts w:ascii="Times New Roman" w:eastAsiaTheme="minorHAnsi" w:hAnsi="Times New Roman" w:cs="Times New Roman"/>
      <w:sz w:val="24"/>
      <w:szCs w:val="24"/>
    </w:rPr>
  </w:style>
  <w:style w:type="paragraph" w:customStyle="1" w:styleId="CF906E7A0AE149E79238F5EE3686FCFF6">
    <w:name w:val="CF906E7A0AE149E79238F5EE3686FCFF6"/>
    <w:rsid w:val="00F12558"/>
    <w:pPr>
      <w:spacing w:after="100" w:line="240" w:lineRule="auto"/>
    </w:pPr>
    <w:rPr>
      <w:rFonts w:ascii="Times New Roman" w:eastAsiaTheme="minorHAnsi" w:hAnsi="Times New Roman" w:cs="Times New Roman"/>
      <w:sz w:val="24"/>
      <w:szCs w:val="24"/>
    </w:rPr>
  </w:style>
  <w:style w:type="paragraph" w:customStyle="1" w:styleId="1B0D0DB7A48F42AEB6BBE32DCAF2185B6">
    <w:name w:val="1B0D0DB7A48F42AEB6BBE32DCAF2185B6"/>
    <w:rsid w:val="00F12558"/>
    <w:pPr>
      <w:spacing w:after="100" w:line="240" w:lineRule="auto"/>
    </w:pPr>
    <w:rPr>
      <w:rFonts w:ascii="Times New Roman" w:eastAsiaTheme="minorHAnsi" w:hAnsi="Times New Roman" w:cs="Times New Roman"/>
      <w:sz w:val="24"/>
      <w:szCs w:val="24"/>
    </w:rPr>
  </w:style>
  <w:style w:type="paragraph" w:customStyle="1" w:styleId="6E15C9D82AFE4068B30218D8E9A05B286">
    <w:name w:val="6E15C9D82AFE4068B30218D8E9A05B286"/>
    <w:rsid w:val="00F12558"/>
    <w:pPr>
      <w:spacing w:after="100" w:line="240" w:lineRule="auto"/>
    </w:pPr>
    <w:rPr>
      <w:rFonts w:ascii="Times New Roman" w:eastAsiaTheme="minorHAnsi" w:hAnsi="Times New Roman" w:cs="Times New Roman"/>
      <w:sz w:val="24"/>
      <w:szCs w:val="24"/>
    </w:rPr>
  </w:style>
  <w:style w:type="paragraph" w:customStyle="1" w:styleId="69C43850E0804251B20C100F7B31EEC96">
    <w:name w:val="69C43850E0804251B20C100F7B31EEC96"/>
    <w:rsid w:val="00F12558"/>
    <w:pPr>
      <w:spacing w:after="100" w:line="240" w:lineRule="auto"/>
    </w:pPr>
    <w:rPr>
      <w:rFonts w:ascii="Times New Roman" w:eastAsiaTheme="minorHAnsi" w:hAnsi="Times New Roman" w:cs="Times New Roman"/>
      <w:sz w:val="24"/>
      <w:szCs w:val="24"/>
    </w:rPr>
  </w:style>
  <w:style w:type="paragraph" w:customStyle="1" w:styleId="77FC0A65F7CD4818A6FB431F81465DFC6">
    <w:name w:val="77FC0A65F7CD4818A6FB431F81465DFC6"/>
    <w:rsid w:val="00F12558"/>
    <w:pPr>
      <w:spacing w:after="100" w:line="240" w:lineRule="auto"/>
    </w:pPr>
    <w:rPr>
      <w:rFonts w:ascii="Times New Roman" w:eastAsiaTheme="minorHAnsi" w:hAnsi="Times New Roman" w:cs="Times New Roman"/>
      <w:sz w:val="24"/>
      <w:szCs w:val="24"/>
    </w:rPr>
  </w:style>
  <w:style w:type="paragraph" w:customStyle="1" w:styleId="53E63DECDB6C4EC7A1D8E38393720E586">
    <w:name w:val="53E63DECDB6C4EC7A1D8E38393720E586"/>
    <w:rsid w:val="00F12558"/>
    <w:pPr>
      <w:spacing w:after="100" w:line="240" w:lineRule="auto"/>
    </w:pPr>
    <w:rPr>
      <w:rFonts w:ascii="Times New Roman" w:eastAsiaTheme="minorHAnsi" w:hAnsi="Times New Roman" w:cs="Times New Roman"/>
      <w:sz w:val="24"/>
      <w:szCs w:val="24"/>
    </w:rPr>
  </w:style>
  <w:style w:type="paragraph" w:customStyle="1" w:styleId="6A5309AFEBEB45EB85FFC7768E3B56776">
    <w:name w:val="6A5309AFEBEB45EB85FFC7768E3B56776"/>
    <w:rsid w:val="00F12558"/>
    <w:pPr>
      <w:spacing w:after="100" w:line="240" w:lineRule="auto"/>
    </w:pPr>
    <w:rPr>
      <w:rFonts w:ascii="Times New Roman" w:eastAsiaTheme="minorHAnsi" w:hAnsi="Times New Roman" w:cs="Times New Roman"/>
      <w:sz w:val="24"/>
      <w:szCs w:val="24"/>
    </w:rPr>
  </w:style>
  <w:style w:type="paragraph" w:customStyle="1" w:styleId="87976626F37541108B46AA7AF07650FA6">
    <w:name w:val="87976626F37541108B46AA7AF07650FA6"/>
    <w:rsid w:val="00F12558"/>
    <w:pPr>
      <w:spacing w:after="100" w:line="240" w:lineRule="auto"/>
    </w:pPr>
    <w:rPr>
      <w:rFonts w:ascii="Times New Roman" w:eastAsiaTheme="minorHAnsi" w:hAnsi="Times New Roman" w:cs="Times New Roman"/>
      <w:sz w:val="24"/>
      <w:szCs w:val="24"/>
    </w:rPr>
  </w:style>
  <w:style w:type="paragraph" w:customStyle="1" w:styleId="26996DFDEB7E491FBC34A3AE99131D9B6">
    <w:name w:val="26996DFDEB7E491FBC34A3AE99131D9B6"/>
    <w:rsid w:val="00F12558"/>
    <w:pPr>
      <w:spacing w:after="100" w:line="240" w:lineRule="auto"/>
    </w:pPr>
    <w:rPr>
      <w:rFonts w:ascii="Times New Roman" w:eastAsiaTheme="minorHAnsi" w:hAnsi="Times New Roman" w:cs="Times New Roman"/>
      <w:sz w:val="24"/>
      <w:szCs w:val="24"/>
    </w:rPr>
  </w:style>
  <w:style w:type="paragraph" w:customStyle="1" w:styleId="148B723818A04D46AD846A081158F2936">
    <w:name w:val="148B723818A04D46AD846A081158F2936"/>
    <w:rsid w:val="00F12558"/>
    <w:pPr>
      <w:spacing w:after="100" w:line="240" w:lineRule="auto"/>
    </w:pPr>
    <w:rPr>
      <w:rFonts w:ascii="Times New Roman" w:eastAsiaTheme="minorHAnsi" w:hAnsi="Times New Roman" w:cs="Times New Roman"/>
      <w:sz w:val="24"/>
      <w:szCs w:val="24"/>
    </w:rPr>
  </w:style>
  <w:style w:type="paragraph" w:customStyle="1" w:styleId="851854B154A14D99B40CF23E4B04888F6">
    <w:name w:val="851854B154A14D99B40CF23E4B04888F6"/>
    <w:rsid w:val="00F12558"/>
    <w:pPr>
      <w:spacing w:after="100" w:line="240" w:lineRule="auto"/>
    </w:pPr>
    <w:rPr>
      <w:rFonts w:ascii="Times New Roman" w:eastAsiaTheme="minorHAnsi" w:hAnsi="Times New Roman" w:cs="Times New Roman"/>
      <w:sz w:val="24"/>
      <w:szCs w:val="24"/>
    </w:rPr>
  </w:style>
  <w:style w:type="paragraph" w:customStyle="1" w:styleId="5EF3248CDB2F45E0BD8F9CBB93E6768D6">
    <w:name w:val="5EF3248CDB2F45E0BD8F9CBB93E6768D6"/>
    <w:rsid w:val="00F12558"/>
    <w:pPr>
      <w:spacing w:after="100" w:line="240" w:lineRule="auto"/>
    </w:pPr>
    <w:rPr>
      <w:rFonts w:ascii="Times New Roman" w:eastAsiaTheme="minorHAnsi" w:hAnsi="Times New Roman" w:cs="Times New Roman"/>
      <w:sz w:val="24"/>
      <w:szCs w:val="24"/>
    </w:rPr>
  </w:style>
  <w:style w:type="paragraph" w:customStyle="1" w:styleId="CD3395BA75BC456B8B69F1A1246375786">
    <w:name w:val="CD3395BA75BC456B8B69F1A1246375786"/>
    <w:rsid w:val="00F12558"/>
    <w:pPr>
      <w:spacing w:after="100" w:line="240" w:lineRule="auto"/>
    </w:pPr>
    <w:rPr>
      <w:rFonts w:ascii="Times New Roman" w:eastAsiaTheme="minorHAnsi" w:hAnsi="Times New Roman" w:cs="Times New Roman"/>
      <w:sz w:val="24"/>
      <w:szCs w:val="24"/>
    </w:rPr>
  </w:style>
  <w:style w:type="paragraph" w:customStyle="1" w:styleId="3A4AEC46E5604A5587A75D9BFCD25D856">
    <w:name w:val="3A4AEC46E5604A5587A75D9BFCD25D856"/>
    <w:rsid w:val="00F12558"/>
    <w:pPr>
      <w:spacing w:after="100" w:line="240" w:lineRule="auto"/>
    </w:pPr>
    <w:rPr>
      <w:rFonts w:ascii="Times New Roman" w:eastAsiaTheme="minorHAnsi" w:hAnsi="Times New Roman" w:cs="Times New Roman"/>
      <w:sz w:val="24"/>
      <w:szCs w:val="24"/>
    </w:rPr>
  </w:style>
  <w:style w:type="paragraph" w:customStyle="1" w:styleId="FEC190EB791C4751A5FC5A8429762BB16">
    <w:name w:val="FEC190EB791C4751A5FC5A8429762BB16"/>
    <w:rsid w:val="00F12558"/>
    <w:pPr>
      <w:spacing w:after="100" w:line="240" w:lineRule="auto"/>
    </w:pPr>
    <w:rPr>
      <w:rFonts w:ascii="Times New Roman" w:eastAsiaTheme="minorHAnsi" w:hAnsi="Times New Roman" w:cs="Times New Roman"/>
      <w:sz w:val="24"/>
      <w:szCs w:val="24"/>
    </w:rPr>
  </w:style>
  <w:style w:type="paragraph" w:customStyle="1" w:styleId="7EC0E04011A544ECB2FD8BA8AF357F136">
    <w:name w:val="7EC0E04011A544ECB2FD8BA8AF357F136"/>
    <w:rsid w:val="00F12558"/>
    <w:pPr>
      <w:spacing w:after="100" w:line="240" w:lineRule="auto"/>
    </w:pPr>
    <w:rPr>
      <w:rFonts w:ascii="Times New Roman" w:eastAsiaTheme="minorHAnsi" w:hAnsi="Times New Roman" w:cs="Times New Roman"/>
      <w:sz w:val="24"/>
      <w:szCs w:val="24"/>
    </w:rPr>
  </w:style>
  <w:style w:type="paragraph" w:customStyle="1" w:styleId="5A24EAAAD3DC4C22A875A9865DC635C26">
    <w:name w:val="5A24EAAAD3DC4C22A875A9865DC635C26"/>
    <w:rsid w:val="00F12558"/>
    <w:pPr>
      <w:spacing w:after="100" w:line="240" w:lineRule="auto"/>
    </w:pPr>
    <w:rPr>
      <w:rFonts w:ascii="Times New Roman" w:eastAsiaTheme="minorHAnsi" w:hAnsi="Times New Roman" w:cs="Times New Roman"/>
      <w:sz w:val="24"/>
      <w:szCs w:val="24"/>
    </w:rPr>
  </w:style>
  <w:style w:type="paragraph" w:customStyle="1" w:styleId="5A1F3BF11F084E9EA53E0B41A05F838E6">
    <w:name w:val="5A1F3BF11F084E9EA53E0B41A05F838E6"/>
    <w:rsid w:val="00F12558"/>
    <w:pPr>
      <w:spacing w:after="100" w:line="240" w:lineRule="auto"/>
    </w:pPr>
    <w:rPr>
      <w:rFonts w:ascii="Times New Roman" w:eastAsiaTheme="minorHAnsi" w:hAnsi="Times New Roman" w:cs="Times New Roman"/>
      <w:sz w:val="24"/>
      <w:szCs w:val="24"/>
    </w:rPr>
  </w:style>
  <w:style w:type="paragraph" w:customStyle="1" w:styleId="1DB5E7A7CE0C48C9A3E049760A84E12E6">
    <w:name w:val="1DB5E7A7CE0C48C9A3E049760A84E12E6"/>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6">
    <w:name w:val="1A9A5DAB91BD4FCC8E670B14F42056EF6"/>
    <w:rsid w:val="00F12558"/>
    <w:pPr>
      <w:spacing w:after="100" w:line="240" w:lineRule="auto"/>
    </w:pPr>
    <w:rPr>
      <w:rFonts w:ascii="Times New Roman" w:eastAsiaTheme="minorHAnsi" w:hAnsi="Times New Roman" w:cs="Times New Roman"/>
      <w:sz w:val="24"/>
      <w:szCs w:val="24"/>
    </w:rPr>
  </w:style>
  <w:style w:type="paragraph" w:customStyle="1" w:styleId="8AF6290B069F4DCF80656E3C0F4CD16A6">
    <w:name w:val="8AF6290B069F4DCF80656E3C0F4CD16A6"/>
    <w:rsid w:val="00F12558"/>
    <w:pPr>
      <w:spacing w:after="100" w:line="240" w:lineRule="auto"/>
    </w:pPr>
    <w:rPr>
      <w:rFonts w:ascii="Times New Roman" w:eastAsiaTheme="minorHAnsi" w:hAnsi="Times New Roman" w:cs="Times New Roman"/>
      <w:sz w:val="24"/>
      <w:szCs w:val="24"/>
    </w:rPr>
  </w:style>
  <w:style w:type="paragraph" w:customStyle="1" w:styleId="E403FA9C647345EB8E678D28E6E019E46">
    <w:name w:val="E403FA9C647345EB8E678D28E6E019E46"/>
    <w:rsid w:val="00F12558"/>
    <w:pPr>
      <w:spacing w:after="100" w:line="240" w:lineRule="auto"/>
    </w:pPr>
    <w:rPr>
      <w:rFonts w:ascii="Times New Roman" w:eastAsiaTheme="minorHAnsi" w:hAnsi="Times New Roman" w:cs="Times New Roman"/>
      <w:sz w:val="24"/>
      <w:szCs w:val="24"/>
    </w:rPr>
  </w:style>
  <w:style w:type="paragraph" w:customStyle="1" w:styleId="C9FAFA6E3A8E425F8AB10F31744CF39E6">
    <w:name w:val="C9FAFA6E3A8E425F8AB10F31744CF39E6"/>
    <w:rsid w:val="00F12558"/>
    <w:pPr>
      <w:spacing w:after="100" w:line="240" w:lineRule="auto"/>
    </w:pPr>
    <w:rPr>
      <w:rFonts w:ascii="Times New Roman" w:eastAsiaTheme="minorHAnsi" w:hAnsi="Times New Roman" w:cs="Times New Roman"/>
      <w:sz w:val="24"/>
      <w:szCs w:val="24"/>
    </w:rPr>
  </w:style>
  <w:style w:type="paragraph" w:customStyle="1" w:styleId="B73B6DAF60494FDF9EC5C043E9F4982D6">
    <w:name w:val="B73B6DAF60494FDF9EC5C043E9F4982D6"/>
    <w:rsid w:val="00F12558"/>
    <w:pPr>
      <w:spacing w:after="100" w:line="240" w:lineRule="auto"/>
    </w:pPr>
    <w:rPr>
      <w:rFonts w:ascii="Times New Roman" w:eastAsiaTheme="minorHAnsi" w:hAnsi="Times New Roman" w:cs="Times New Roman"/>
      <w:sz w:val="24"/>
      <w:szCs w:val="24"/>
    </w:rPr>
  </w:style>
  <w:style w:type="paragraph" w:customStyle="1" w:styleId="8D2A3945B4C548E5B8D170C389E564DA6">
    <w:name w:val="8D2A3945B4C548E5B8D170C389E564DA6"/>
    <w:rsid w:val="00F12558"/>
    <w:pPr>
      <w:spacing w:after="100" w:line="240" w:lineRule="auto"/>
    </w:pPr>
    <w:rPr>
      <w:rFonts w:ascii="Times New Roman" w:eastAsiaTheme="minorHAnsi" w:hAnsi="Times New Roman" w:cs="Times New Roman"/>
      <w:sz w:val="24"/>
      <w:szCs w:val="24"/>
    </w:rPr>
  </w:style>
  <w:style w:type="paragraph" w:customStyle="1" w:styleId="6425DEAFD56A492D82D6EEF650C3F4DB6">
    <w:name w:val="6425DEAFD56A492D82D6EEF650C3F4DB6"/>
    <w:rsid w:val="00F12558"/>
    <w:pPr>
      <w:spacing w:after="100" w:line="240" w:lineRule="auto"/>
    </w:pPr>
    <w:rPr>
      <w:rFonts w:ascii="Times New Roman" w:eastAsiaTheme="minorHAnsi" w:hAnsi="Times New Roman" w:cs="Times New Roman"/>
      <w:sz w:val="24"/>
      <w:szCs w:val="24"/>
    </w:rPr>
  </w:style>
  <w:style w:type="paragraph" w:customStyle="1" w:styleId="68EAB57CD5274175BA56398612E8C0046">
    <w:name w:val="68EAB57CD5274175BA56398612E8C0046"/>
    <w:rsid w:val="00F12558"/>
    <w:pPr>
      <w:spacing w:after="100" w:line="240" w:lineRule="auto"/>
    </w:pPr>
    <w:rPr>
      <w:rFonts w:ascii="Times New Roman" w:eastAsiaTheme="minorHAnsi" w:hAnsi="Times New Roman" w:cs="Times New Roman"/>
      <w:sz w:val="24"/>
      <w:szCs w:val="24"/>
    </w:rPr>
  </w:style>
  <w:style w:type="paragraph" w:customStyle="1" w:styleId="1E6E4E72371043A48D625D6FDBF0A9636">
    <w:name w:val="1E6E4E72371043A48D625D6FDBF0A9636"/>
    <w:rsid w:val="00F12558"/>
    <w:pPr>
      <w:spacing w:after="100" w:line="240" w:lineRule="auto"/>
    </w:pPr>
    <w:rPr>
      <w:rFonts w:ascii="Times New Roman" w:eastAsiaTheme="minorHAnsi" w:hAnsi="Times New Roman" w:cs="Times New Roman"/>
      <w:sz w:val="24"/>
      <w:szCs w:val="24"/>
    </w:rPr>
  </w:style>
  <w:style w:type="paragraph" w:customStyle="1" w:styleId="95BBEAF51CB441BCB3EE7E5CABB6D4586">
    <w:name w:val="95BBEAF51CB441BCB3EE7E5CABB6D4586"/>
    <w:rsid w:val="00F12558"/>
    <w:pPr>
      <w:spacing w:after="100" w:line="240" w:lineRule="auto"/>
    </w:pPr>
    <w:rPr>
      <w:rFonts w:ascii="Times New Roman" w:eastAsiaTheme="minorHAnsi" w:hAnsi="Times New Roman" w:cs="Times New Roman"/>
      <w:sz w:val="24"/>
      <w:szCs w:val="24"/>
    </w:rPr>
  </w:style>
  <w:style w:type="paragraph" w:customStyle="1" w:styleId="9763377871074C18B35A6B212E088D806">
    <w:name w:val="9763377871074C18B35A6B212E088D806"/>
    <w:rsid w:val="00F12558"/>
    <w:pPr>
      <w:spacing w:after="100" w:line="240" w:lineRule="auto"/>
    </w:pPr>
    <w:rPr>
      <w:rFonts w:ascii="Times New Roman" w:eastAsiaTheme="minorHAnsi" w:hAnsi="Times New Roman" w:cs="Times New Roman"/>
      <w:sz w:val="24"/>
      <w:szCs w:val="24"/>
    </w:rPr>
  </w:style>
  <w:style w:type="paragraph" w:customStyle="1" w:styleId="4C4BD485B4D34444838D82C80A2FBF336">
    <w:name w:val="4C4BD485B4D34444838D82C80A2FBF336"/>
    <w:rsid w:val="00F12558"/>
    <w:pPr>
      <w:spacing w:after="100" w:line="240" w:lineRule="auto"/>
    </w:pPr>
    <w:rPr>
      <w:rFonts w:ascii="Times New Roman" w:eastAsiaTheme="minorHAnsi" w:hAnsi="Times New Roman" w:cs="Times New Roman"/>
      <w:sz w:val="24"/>
      <w:szCs w:val="24"/>
    </w:rPr>
  </w:style>
  <w:style w:type="paragraph" w:customStyle="1" w:styleId="2BDAF33C74434251A327F0BFD1EB54E96">
    <w:name w:val="2BDAF33C74434251A327F0BFD1EB54E96"/>
    <w:rsid w:val="00F12558"/>
    <w:pPr>
      <w:spacing w:after="100" w:line="240" w:lineRule="auto"/>
    </w:pPr>
    <w:rPr>
      <w:rFonts w:ascii="Times New Roman" w:eastAsiaTheme="minorHAnsi" w:hAnsi="Times New Roman" w:cs="Times New Roman"/>
      <w:sz w:val="24"/>
      <w:szCs w:val="24"/>
    </w:rPr>
  </w:style>
  <w:style w:type="paragraph" w:customStyle="1" w:styleId="1BC381B8C9ED41A6A0DA37781F04932C6">
    <w:name w:val="1BC381B8C9ED41A6A0DA37781F04932C6"/>
    <w:rsid w:val="00F12558"/>
    <w:pPr>
      <w:spacing w:after="100" w:line="240" w:lineRule="auto"/>
    </w:pPr>
    <w:rPr>
      <w:rFonts w:ascii="Times New Roman" w:eastAsiaTheme="minorHAnsi" w:hAnsi="Times New Roman" w:cs="Times New Roman"/>
      <w:sz w:val="24"/>
      <w:szCs w:val="24"/>
    </w:rPr>
  </w:style>
  <w:style w:type="paragraph" w:customStyle="1" w:styleId="585801C89BD340A4842E81910B7915D66">
    <w:name w:val="585801C89BD340A4842E81910B7915D66"/>
    <w:rsid w:val="00F12558"/>
    <w:pPr>
      <w:spacing w:after="100" w:line="240" w:lineRule="auto"/>
    </w:pPr>
    <w:rPr>
      <w:rFonts w:ascii="Times New Roman" w:eastAsiaTheme="minorHAnsi" w:hAnsi="Times New Roman" w:cs="Times New Roman"/>
      <w:sz w:val="24"/>
      <w:szCs w:val="24"/>
    </w:rPr>
  </w:style>
  <w:style w:type="paragraph" w:customStyle="1" w:styleId="5F0F90BB971F4CA08104D6CEFD4E05CA6">
    <w:name w:val="5F0F90BB971F4CA08104D6CEFD4E05CA6"/>
    <w:rsid w:val="00F12558"/>
    <w:pPr>
      <w:spacing w:after="100" w:line="240" w:lineRule="auto"/>
    </w:pPr>
    <w:rPr>
      <w:rFonts w:ascii="Times New Roman" w:eastAsiaTheme="minorHAnsi" w:hAnsi="Times New Roman" w:cs="Times New Roman"/>
      <w:sz w:val="24"/>
      <w:szCs w:val="24"/>
    </w:rPr>
  </w:style>
  <w:style w:type="paragraph" w:customStyle="1" w:styleId="1D221EF5E9D14CEE9B0880058A9D247B6">
    <w:name w:val="1D221EF5E9D14CEE9B0880058A9D247B6"/>
    <w:rsid w:val="00F12558"/>
    <w:pPr>
      <w:spacing w:after="100" w:line="240" w:lineRule="auto"/>
    </w:pPr>
    <w:rPr>
      <w:rFonts w:ascii="Times New Roman" w:eastAsiaTheme="minorHAnsi" w:hAnsi="Times New Roman" w:cs="Times New Roman"/>
      <w:sz w:val="24"/>
      <w:szCs w:val="24"/>
    </w:rPr>
  </w:style>
  <w:style w:type="paragraph" w:customStyle="1" w:styleId="818681A266454BDF8A38D31F9909BD2B6">
    <w:name w:val="818681A266454BDF8A38D31F9909BD2B6"/>
    <w:rsid w:val="00F12558"/>
    <w:pPr>
      <w:spacing w:after="100" w:line="240" w:lineRule="auto"/>
    </w:pPr>
    <w:rPr>
      <w:rFonts w:ascii="Times New Roman" w:eastAsiaTheme="minorHAnsi" w:hAnsi="Times New Roman" w:cs="Times New Roman"/>
      <w:sz w:val="24"/>
      <w:szCs w:val="24"/>
    </w:rPr>
  </w:style>
  <w:style w:type="paragraph" w:customStyle="1" w:styleId="D0192751BA7142848836317EFF2096386">
    <w:name w:val="D0192751BA7142848836317EFF2096386"/>
    <w:rsid w:val="00F12558"/>
    <w:pPr>
      <w:spacing w:after="100" w:line="240" w:lineRule="auto"/>
    </w:pPr>
    <w:rPr>
      <w:rFonts w:ascii="Times New Roman" w:eastAsiaTheme="minorHAnsi" w:hAnsi="Times New Roman" w:cs="Times New Roman"/>
      <w:sz w:val="24"/>
      <w:szCs w:val="24"/>
    </w:rPr>
  </w:style>
  <w:style w:type="paragraph" w:customStyle="1" w:styleId="FD03967E5BBD4067BF0914B8F7A0550F6">
    <w:name w:val="FD03967E5BBD4067BF0914B8F7A0550F6"/>
    <w:rsid w:val="00F12558"/>
    <w:pPr>
      <w:spacing w:after="100" w:line="240" w:lineRule="auto"/>
    </w:pPr>
    <w:rPr>
      <w:rFonts w:ascii="Times New Roman" w:eastAsiaTheme="minorHAnsi" w:hAnsi="Times New Roman" w:cs="Times New Roman"/>
      <w:sz w:val="24"/>
      <w:szCs w:val="24"/>
    </w:rPr>
  </w:style>
  <w:style w:type="paragraph" w:customStyle="1" w:styleId="934B958064074B019C4E56B3829E5A016">
    <w:name w:val="934B958064074B019C4E56B3829E5A016"/>
    <w:rsid w:val="00F12558"/>
    <w:pPr>
      <w:spacing w:after="100" w:line="240" w:lineRule="auto"/>
    </w:pPr>
    <w:rPr>
      <w:rFonts w:ascii="Times New Roman" w:eastAsiaTheme="minorHAnsi" w:hAnsi="Times New Roman" w:cs="Times New Roman"/>
      <w:sz w:val="24"/>
      <w:szCs w:val="24"/>
    </w:rPr>
  </w:style>
  <w:style w:type="paragraph" w:customStyle="1" w:styleId="081DE70A747C4BA9931549912A5A77EC2">
    <w:name w:val="081DE70A747C4BA9931549912A5A77EC2"/>
    <w:rsid w:val="00F12558"/>
    <w:pPr>
      <w:spacing w:after="100" w:line="240" w:lineRule="auto"/>
    </w:pPr>
    <w:rPr>
      <w:rFonts w:ascii="Times New Roman" w:eastAsiaTheme="minorHAnsi" w:hAnsi="Times New Roman" w:cs="Times New Roman"/>
      <w:sz w:val="24"/>
      <w:szCs w:val="24"/>
    </w:rPr>
  </w:style>
  <w:style w:type="paragraph" w:customStyle="1" w:styleId="5F27BDF48A114E8095B057E7ABBD02512">
    <w:name w:val="5F27BDF48A114E8095B057E7ABBD02512"/>
    <w:rsid w:val="00F12558"/>
    <w:pPr>
      <w:spacing w:after="100" w:line="240" w:lineRule="auto"/>
    </w:pPr>
    <w:rPr>
      <w:rFonts w:ascii="Times New Roman" w:eastAsiaTheme="minorHAnsi" w:hAnsi="Times New Roman" w:cs="Times New Roman"/>
      <w:sz w:val="24"/>
      <w:szCs w:val="24"/>
    </w:rPr>
  </w:style>
  <w:style w:type="paragraph" w:customStyle="1" w:styleId="D70EC9E548614C278F697BC1D36897E22">
    <w:name w:val="D70EC9E548614C278F697BC1D36897E22"/>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4">
    <w:name w:val="6C5D5B925C9842B1B2B69914C9C53AD24"/>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8">
    <w:name w:val="BCC09F921BE54B1DAF16E9A0C85E624C8"/>
    <w:rsid w:val="00F12558"/>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8">
    <w:name w:val="51AB895B8467423B870E3D669BA2E8F78"/>
    <w:rsid w:val="00F12558"/>
    <w:pPr>
      <w:spacing w:after="100" w:line="240" w:lineRule="auto"/>
    </w:pPr>
    <w:rPr>
      <w:rFonts w:ascii="Times New Roman" w:eastAsiaTheme="minorHAnsi" w:hAnsi="Times New Roman" w:cs="Times New Roman"/>
      <w:sz w:val="24"/>
      <w:szCs w:val="24"/>
    </w:rPr>
  </w:style>
  <w:style w:type="paragraph" w:customStyle="1" w:styleId="0A29C254263F4018A790F7988EABD9008">
    <w:name w:val="0A29C254263F4018A790F7988EABD9008"/>
    <w:rsid w:val="00F12558"/>
    <w:pPr>
      <w:spacing w:after="100" w:line="240" w:lineRule="auto"/>
    </w:pPr>
    <w:rPr>
      <w:rFonts w:ascii="Times New Roman" w:eastAsiaTheme="minorHAnsi" w:hAnsi="Times New Roman" w:cs="Times New Roman"/>
      <w:sz w:val="24"/>
      <w:szCs w:val="24"/>
    </w:rPr>
  </w:style>
  <w:style w:type="paragraph" w:customStyle="1" w:styleId="80E48399FB394F07A10940EA447FA18B8">
    <w:name w:val="80E48399FB394F07A10940EA447FA18B8"/>
    <w:rsid w:val="00F12558"/>
    <w:pPr>
      <w:spacing w:after="100" w:line="240" w:lineRule="auto"/>
    </w:pPr>
    <w:rPr>
      <w:rFonts w:ascii="Times New Roman" w:eastAsiaTheme="minorHAnsi" w:hAnsi="Times New Roman" w:cs="Times New Roman"/>
      <w:sz w:val="24"/>
      <w:szCs w:val="24"/>
    </w:rPr>
  </w:style>
  <w:style w:type="paragraph" w:customStyle="1" w:styleId="A39FD8EABA37434282A6BD7AC775F84C8">
    <w:name w:val="A39FD8EABA37434282A6BD7AC775F84C8"/>
    <w:rsid w:val="00F12558"/>
    <w:pPr>
      <w:spacing w:after="100" w:line="240" w:lineRule="auto"/>
    </w:pPr>
    <w:rPr>
      <w:rFonts w:ascii="Times New Roman" w:eastAsiaTheme="minorHAnsi" w:hAnsi="Times New Roman" w:cs="Times New Roman"/>
      <w:sz w:val="24"/>
      <w:szCs w:val="24"/>
    </w:rPr>
  </w:style>
  <w:style w:type="paragraph" w:customStyle="1" w:styleId="780BAEE1CD364D8FB3FAD1817E6C813E8">
    <w:name w:val="780BAEE1CD364D8FB3FAD1817E6C813E8"/>
    <w:rsid w:val="00F12558"/>
    <w:pPr>
      <w:spacing w:after="100" w:line="240" w:lineRule="auto"/>
    </w:pPr>
    <w:rPr>
      <w:rFonts w:ascii="Times New Roman" w:eastAsiaTheme="minorHAnsi" w:hAnsi="Times New Roman" w:cs="Times New Roman"/>
      <w:sz w:val="24"/>
      <w:szCs w:val="24"/>
    </w:rPr>
  </w:style>
  <w:style w:type="paragraph" w:customStyle="1" w:styleId="DE66441FB40D45C3B84DBCC8C0B914B98">
    <w:name w:val="DE66441FB40D45C3B84DBCC8C0B914B98"/>
    <w:rsid w:val="00F12558"/>
    <w:pPr>
      <w:spacing w:after="100" w:line="240" w:lineRule="auto"/>
    </w:pPr>
    <w:rPr>
      <w:rFonts w:ascii="Times New Roman" w:eastAsiaTheme="minorHAnsi" w:hAnsi="Times New Roman" w:cs="Times New Roman"/>
      <w:sz w:val="24"/>
      <w:szCs w:val="24"/>
    </w:rPr>
  </w:style>
  <w:style w:type="paragraph" w:customStyle="1" w:styleId="98031EDFA6F44EC3A95261EEEFA611D88">
    <w:name w:val="98031EDFA6F44EC3A95261EEEFA611D88"/>
    <w:rsid w:val="00F12558"/>
    <w:pPr>
      <w:spacing w:after="100" w:line="240" w:lineRule="auto"/>
    </w:pPr>
    <w:rPr>
      <w:rFonts w:ascii="Times New Roman" w:eastAsiaTheme="minorHAnsi" w:hAnsi="Times New Roman" w:cs="Times New Roman"/>
      <w:sz w:val="24"/>
      <w:szCs w:val="24"/>
    </w:rPr>
  </w:style>
  <w:style w:type="paragraph" w:customStyle="1" w:styleId="ADD99607C9C34EA4978248DB5B6CBB318">
    <w:name w:val="ADD99607C9C34EA4978248DB5B6CBB318"/>
    <w:rsid w:val="00F12558"/>
    <w:pPr>
      <w:spacing w:after="100" w:line="240" w:lineRule="auto"/>
    </w:pPr>
    <w:rPr>
      <w:rFonts w:ascii="Times New Roman" w:eastAsiaTheme="minorHAnsi" w:hAnsi="Times New Roman" w:cs="Times New Roman"/>
      <w:sz w:val="24"/>
      <w:szCs w:val="24"/>
    </w:rPr>
  </w:style>
  <w:style w:type="paragraph" w:customStyle="1" w:styleId="2356AFE943F74AEDBC2F158BCAEC4C8E8">
    <w:name w:val="2356AFE943F74AEDBC2F158BCAEC4C8E8"/>
    <w:rsid w:val="00F12558"/>
    <w:pPr>
      <w:spacing w:after="100" w:line="240" w:lineRule="auto"/>
    </w:pPr>
    <w:rPr>
      <w:rFonts w:ascii="Times New Roman" w:eastAsiaTheme="minorHAnsi" w:hAnsi="Times New Roman" w:cs="Times New Roman"/>
      <w:sz w:val="24"/>
      <w:szCs w:val="24"/>
    </w:rPr>
  </w:style>
  <w:style w:type="paragraph" w:customStyle="1" w:styleId="EE2297AF69334AEDB6A00F9F6ABC38208">
    <w:name w:val="EE2297AF69334AEDB6A00F9F6ABC38208"/>
    <w:rsid w:val="00F12558"/>
    <w:pPr>
      <w:spacing w:after="100" w:line="240" w:lineRule="auto"/>
    </w:pPr>
    <w:rPr>
      <w:rFonts w:ascii="Times New Roman" w:eastAsiaTheme="minorHAnsi" w:hAnsi="Times New Roman" w:cs="Times New Roman"/>
      <w:sz w:val="24"/>
      <w:szCs w:val="24"/>
    </w:rPr>
  </w:style>
  <w:style w:type="paragraph" w:customStyle="1" w:styleId="D74F0E662751487FA28FCD1E231A90048">
    <w:name w:val="D74F0E662751487FA28FCD1E231A90048"/>
    <w:rsid w:val="00F12558"/>
    <w:pPr>
      <w:spacing w:after="100" w:line="240" w:lineRule="auto"/>
    </w:pPr>
    <w:rPr>
      <w:rFonts w:ascii="Times New Roman" w:eastAsiaTheme="minorHAnsi" w:hAnsi="Times New Roman" w:cs="Times New Roman"/>
      <w:sz w:val="24"/>
      <w:szCs w:val="24"/>
    </w:rPr>
  </w:style>
  <w:style w:type="paragraph" w:customStyle="1" w:styleId="009D7B260C674ADFA3643A952EEA06098">
    <w:name w:val="009D7B260C674ADFA3643A952EEA06098"/>
    <w:rsid w:val="00F12558"/>
    <w:pPr>
      <w:spacing w:after="100" w:line="240" w:lineRule="auto"/>
    </w:pPr>
    <w:rPr>
      <w:rFonts w:ascii="Times New Roman" w:eastAsiaTheme="minorHAnsi" w:hAnsi="Times New Roman" w:cs="Times New Roman"/>
      <w:sz w:val="24"/>
      <w:szCs w:val="24"/>
    </w:rPr>
  </w:style>
  <w:style w:type="paragraph" w:customStyle="1" w:styleId="DB4691E81DC449F6A25AB6CA7614B5C58">
    <w:name w:val="DB4691E81DC449F6A25AB6CA7614B5C58"/>
    <w:rsid w:val="00F12558"/>
    <w:pPr>
      <w:spacing w:after="100" w:line="240" w:lineRule="auto"/>
    </w:pPr>
    <w:rPr>
      <w:rFonts w:ascii="Times New Roman" w:eastAsiaTheme="minorHAnsi" w:hAnsi="Times New Roman" w:cs="Times New Roman"/>
      <w:sz w:val="24"/>
      <w:szCs w:val="24"/>
    </w:rPr>
  </w:style>
  <w:style w:type="paragraph" w:customStyle="1" w:styleId="B309BD84C24F4C9E9FBF58A658F5FC7A8">
    <w:name w:val="B309BD84C24F4C9E9FBF58A658F5FC7A8"/>
    <w:rsid w:val="00F12558"/>
    <w:pPr>
      <w:spacing w:after="100" w:line="240" w:lineRule="auto"/>
    </w:pPr>
    <w:rPr>
      <w:rFonts w:ascii="Times New Roman" w:eastAsiaTheme="minorHAnsi" w:hAnsi="Times New Roman" w:cs="Times New Roman"/>
      <w:sz w:val="24"/>
      <w:szCs w:val="24"/>
    </w:rPr>
  </w:style>
  <w:style w:type="paragraph" w:customStyle="1" w:styleId="F08981EECAB34898A41E70D53F4531AC8">
    <w:name w:val="F08981EECAB34898A41E70D53F4531AC8"/>
    <w:rsid w:val="00F12558"/>
    <w:pPr>
      <w:spacing w:after="100" w:line="240" w:lineRule="auto"/>
    </w:pPr>
    <w:rPr>
      <w:rFonts w:ascii="Times New Roman" w:eastAsiaTheme="minorHAnsi" w:hAnsi="Times New Roman" w:cs="Times New Roman"/>
      <w:sz w:val="24"/>
      <w:szCs w:val="24"/>
    </w:rPr>
  </w:style>
  <w:style w:type="paragraph" w:customStyle="1" w:styleId="136BEB0666004E79B616C5992049BA288">
    <w:name w:val="136BEB0666004E79B616C5992049BA288"/>
    <w:rsid w:val="00F12558"/>
    <w:pPr>
      <w:spacing w:after="100" w:line="240" w:lineRule="auto"/>
    </w:pPr>
    <w:rPr>
      <w:rFonts w:ascii="Times New Roman" w:eastAsiaTheme="minorHAnsi" w:hAnsi="Times New Roman" w:cs="Times New Roman"/>
      <w:sz w:val="24"/>
      <w:szCs w:val="24"/>
    </w:rPr>
  </w:style>
  <w:style w:type="paragraph" w:customStyle="1" w:styleId="0569B97422CF48208A990A941C0C46288">
    <w:name w:val="0569B97422CF48208A990A941C0C46288"/>
    <w:rsid w:val="00F12558"/>
    <w:pPr>
      <w:spacing w:after="100" w:line="240" w:lineRule="auto"/>
    </w:pPr>
    <w:rPr>
      <w:rFonts w:ascii="Times New Roman" w:eastAsiaTheme="minorHAnsi" w:hAnsi="Times New Roman" w:cs="Times New Roman"/>
      <w:sz w:val="24"/>
      <w:szCs w:val="24"/>
    </w:rPr>
  </w:style>
  <w:style w:type="paragraph" w:customStyle="1" w:styleId="7747AC3701614DF2B27345B9AED43A058">
    <w:name w:val="7747AC3701614DF2B27345B9AED43A058"/>
    <w:rsid w:val="00F12558"/>
    <w:pPr>
      <w:spacing w:after="100" w:line="240" w:lineRule="auto"/>
    </w:pPr>
    <w:rPr>
      <w:rFonts w:ascii="Times New Roman" w:eastAsiaTheme="minorHAnsi" w:hAnsi="Times New Roman" w:cs="Times New Roman"/>
      <w:sz w:val="24"/>
      <w:szCs w:val="24"/>
    </w:rPr>
  </w:style>
  <w:style w:type="paragraph" w:customStyle="1" w:styleId="9B6D0F423B1E45149D3841EFADA795418">
    <w:name w:val="9B6D0F423B1E45149D3841EFADA795418"/>
    <w:rsid w:val="00F12558"/>
    <w:pPr>
      <w:spacing w:after="100" w:line="240" w:lineRule="auto"/>
    </w:pPr>
    <w:rPr>
      <w:rFonts w:ascii="Times New Roman" w:eastAsiaTheme="minorHAnsi" w:hAnsi="Times New Roman" w:cs="Times New Roman"/>
      <w:sz w:val="24"/>
      <w:szCs w:val="24"/>
    </w:rPr>
  </w:style>
  <w:style w:type="paragraph" w:customStyle="1" w:styleId="D436FD76169643E5A23AB0AC364543DF8">
    <w:name w:val="D436FD76169643E5A23AB0AC364543DF8"/>
    <w:rsid w:val="00F12558"/>
    <w:pPr>
      <w:spacing w:after="100" w:line="240" w:lineRule="auto"/>
    </w:pPr>
    <w:rPr>
      <w:rFonts w:ascii="Times New Roman" w:eastAsiaTheme="minorHAnsi" w:hAnsi="Times New Roman" w:cs="Times New Roman"/>
      <w:sz w:val="24"/>
      <w:szCs w:val="24"/>
    </w:rPr>
  </w:style>
  <w:style w:type="paragraph" w:customStyle="1" w:styleId="57D48B27C9B346DE8BA45A595A38807E8">
    <w:name w:val="57D48B27C9B346DE8BA45A595A38807E8"/>
    <w:rsid w:val="00F12558"/>
    <w:pPr>
      <w:spacing w:after="100" w:line="240" w:lineRule="auto"/>
    </w:pPr>
    <w:rPr>
      <w:rFonts w:ascii="Times New Roman" w:eastAsiaTheme="minorHAnsi" w:hAnsi="Times New Roman" w:cs="Times New Roman"/>
      <w:sz w:val="24"/>
      <w:szCs w:val="24"/>
    </w:rPr>
  </w:style>
  <w:style w:type="paragraph" w:customStyle="1" w:styleId="78BF4377772745699244505866E0BEF48">
    <w:name w:val="78BF4377772745699244505866E0BEF48"/>
    <w:rsid w:val="00F12558"/>
    <w:pPr>
      <w:spacing w:after="100" w:line="240" w:lineRule="auto"/>
    </w:pPr>
    <w:rPr>
      <w:rFonts w:ascii="Times New Roman" w:eastAsiaTheme="minorHAnsi" w:hAnsi="Times New Roman" w:cs="Times New Roman"/>
      <w:sz w:val="24"/>
      <w:szCs w:val="24"/>
    </w:rPr>
  </w:style>
  <w:style w:type="paragraph" w:customStyle="1" w:styleId="4724DF018511480E8D3E110D6C74B08D8">
    <w:name w:val="4724DF018511480E8D3E110D6C74B08D8"/>
    <w:rsid w:val="00F12558"/>
    <w:pPr>
      <w:spacing w:after="100" w:line="240" w:lineRule="auto"/>
    </w:pPr>
    <w:rPr>
      <w:rFonts w:ascii="Times New Roman" w:eastAsiaTheme="minorHAnsi" w:hAnsi="Times New Roman" w:cs="Times New Roman"/>
      <w:sz w:val="24"/>
      <w:szCs w:val="24"/>
    </w:rPr>
  </w:style>
  <w:style w:type="paragraph" w:customStyle="1" w:styleId="4ECCAED3F26343428FFE9ACFC02E74E88">
    <w:name w:val="4ECCAED3F26343428FFE9ACFC02E74E88"/>
    <w:rsid w:val="00F12558"/>
    <w:pPr>
      <w:spacing w:after="100" w:line="240" w:lineRule="auto"/>
    </w:pPr>
    <w:rPr>
      <w:rFonts w:ascii="Times New Roman" w:eastAsiaTheme="minorHAnsi" w:hAnsi="Times New Roman" w:cs="Times New Roman"/>
      <w:sz w:val="24"/>
      <w:szCs w:val="24"/>
    </w:rPr>
  </w:style>
  <w:style w:type="paragraph" w:customStyle="1" w:styleId="840962F86C8E49D2991A6B96F4E602678">
    <w:name w:val="840962F86C8E49D2991A6B96F4E602678"/>
    <w:rsid w:val="00F12558"/>
    <w:pPr>
      <w:spacing w:after="100" w:line="240" w:lineRule="auto"/>
    </w:pPr>
    <w:rPr>
      <w:rFonts w:ascii="Times New Roman" w:eastAsiaTheme="minorHAnsi" w:hAnsi="Times New Roman" w:cs="Times New Roman"/>
      <w:sz w:val="24"/>
      <w:szCs w:val="24"/>
    </w:rPr>
  </w:style>
  <w:style w:type="paragraph" w:customStyle="1" w:styleId="67180C13A6DC4840AC8B1565A70397718">
    <w:name w:val="67180C13A6DC4840AC8B1565A70397718"/>
    <w:rsid w:val="00F12558"/>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8">
    <w:name w:val="637BB1CAA5F2403ABC15E92F5648672D8"/>
    <w:rsid w:val="00F12558"/>
    <w:pPr>
      <w:spacing w:after="100" w:line="240" w:lineRule="auto"/>
    </w:pPr>
    <w:rPr>
      <w:rFonts w:ascii="Times New Roman" w:eastAsiaTheme="minorHAnsi" w:hAnsi="Times New Roman" w:cs="Times New Roman"/>
      <w:sz w:val="24"/>
      <w:szCs w:val="24"/>
    </w:rPr>
  </w:style>
  <w:style w:type="paragraph" w:customStyle="1" w:styleId="21EC1EF24BF242A7AAB2D7E28BA6DF638">
    <w:name w:val="21EC1EF24BF242A7AAB2D7E28BA6DF638"/>
    <w:rsid w:val="00F12558"/>
    <w:pPr>
      <w:spacing w:after="100" w:line="240" w:lineRule="auto"/>
    </w:pPr>
    <w:rPr>
      <w:rFonts w:ascii="Times New Roman" w:eastAsiaTheme="minorHAnsi" w:hAnsi="Times New Roman" w:cs="Times New Roman"/>
      <w:sz w:val="24"/>
      <w:szCs w:val="24"/>
    </w:rPr>
  </w:style>
  <w:style w:type="paragraph" w:customStyle="1" w:styleId="EEA2D3C6335442C0AD75427B1B60A0DF8">
    <w:name w:val="EEA2D3C6335442C0AD75427B1B60A0DF8"/>
    <w:rsid w:val="00F12558"/>
    <w:pPr>
      <w:spacing w:after="100" w:line="240" w:lineRule="auto"/>
    </w:pPr>
    <w:rPr>
      <w:rFonts w:ascii="Times New Roman" w:eastAsiaTheme="minorHAnsi" w:hAnsi="Times New Roman" w:cs="Times New Roman"/>
      <w:sz w:val="24"/>
      <w:szCs w:val="24"/>
    </w:rPr>
  </w:style>
  <w:style w:type="paragraph" w:customStyle="1" w:styleId="895241DDEF8647D3A72FD5A2BB05D54E8">
    <w:name w:val="895241DDEF8647D3A72FD5A2BB05D54E8"/>
    <w:rsid w:val="00F12558"/>
    <w:pPr>
      <w:spacing w:after="100" w:line="240" w:lineRule="auto"/>
    </w:pPr>
    <w:rPr>
      <w:rFonts w:ascii="Times New Roman" w:eastAsiaTheme="minorHAnsi" w:hAnsi="Times New Roman" w:cs="Times New Roman"/>
      <w:sz w:val="24"/>
      <w:szCs w:val="24"/>
    </w:rPr>
  </w:style>
  <w:style w:type="paragraph" w:customStyle="1" w:styleId="C310472DE28C4C25962BB362EE3155E68">
    <w:name w:val="C310472DE28C4C25962BB362EE3155E68"/>
    <w:rsid w:val="00F12558"/>
    <w:pPr>
      <w:spacing w:after="100" w:line="240" w:lineRule="auto"/>
    </w:pPr>
    <w:rPr>
      <w:rFonts w:ascii="Times New Roman" w:eastAsiaTheme="minorHAnsi" w:hAnsi="Times New Roman" w:cs="Times New Roman"/>
      <w:sz w:val="24"/>
      <w:szCs w:val="24"/>
    </w:rPr>
  </w:style>
  <w:style w:type="paragraph" w:customStyle="1" w:styleId="4B00C1A4328F4DF8BAA2D067DDA920CE8">
    <w:name w:val="4B00C1A4328F4DF8BAA2D067DDA920CE8"/>
    <w:rsid w:val="00F12558"/>
    <w:pPr>
      <w:spacing w:after="100" w:line="240" w:lineRule="auto"/>
    </w:pPr>
    <w:rPr>
      <w:rFonts w:ascii="Times New Roman" w:eastAsiaTheme="minorHAnsi" w:hAnsi="Times New Roman" w:cs="Times New Roman"/>
      <w:sz w:val="24"/>
      <w:szCs w:val="24"/>
    </w:rPr>
  </w:style>
  <w:style w:type="paragraph" w:customStyle="1" w:styleId="A6EEB70F4ECC491A84505452C2E708F18">
    <w:name w:val="A6EEB70F4ECC491A84505452C2E708F18"/>
    <w:rsid w:val="00F12558"/>
    <w:pPr>
      <w:spacing w:after="100" w:line="240" w:lineRule="auto"/>
    </w:pPr>
    <w:rPr>
      <w:rFonts w:ascii="Times New Roman" w:eastAsiaTheme="minorHAnsi" w:hAnsi="Times New Roman" w:cs="Times New Roman"/>
      <w:sz w:val="24"/>
      <w:szCs w:val="24"/>
    </w:rPr>
  </w:style>
  <w:style w:type="paragraph" w:customStyle="1" w:styleId="37229F7D6AE64EBA84790C24157153FF8">
    <w:name w:val="37229F7D6AE64EBA84790C24157153FF8"/>
    <w:rsid w:val="00F12558"/>
    <w:pPr>
      <w:spacing w:after="100" w:line="240" w:lineRule="auto"/>
    </w:pPr>
    <w:rPr>
      <w:rFonts w:ascii="Times New Roman" w:eastAsiaTheme="minorHAnsi" w:hAnsi="Times New Roman" w:cs="Times New Roman"/>
      <w:sz w:val="24"/>
      <w:szCs w:val="24"/>
    </w:rPr>
  </w:style>
  <w:style w:type="paragraph" w:customStyle="1" w:styleId="8A1A9E2E1BB8474D889F968B92E8E9CD8">
    <w:name w:val="8A1A9E2E1BB8474D889F968B92E8E9CD8"/>
    <w:rsid w:val="00F12558"/>
    <w:pPr>
      <w:spacing w:after="100" w:line="240" w:lineRule="auto"/>
    </w:pPr>
    <w:rPr>
      <w:rFonts w:ascii="Times New Roman" w:eastAsiaTheme="minorHAnsi" w:hAnsi="Times New Roman" w:cs="Times New Roman"/>
      <w:sz w:val="24"/>
      <w:szCs w:val="24"/>
    </w:rPr>
  </w:style>
  <w:style w:type="paragraph" w:customStyle="1" w:styleId="44FDCF15F74A40BCBCC13E953E65470D8">
    <w:name w:val="44FDCF15F74A40BCBCC13E953E65470D8"/>
    <w:rsid w:val="00F12558"/>
    <w:pPr>
      <w:spacing w:after="100" w:line="240" w:lineRule="auto"/>
    </w:pPr>
    <w:rPr>
      <w:rFonts w:ascii="Times New Roman" w:eastAsiaTheme="minorHAnsi" w:hAnsi="Times New Roman" w:cs="Times New Roman"/>
      <w:sz w:val="24"/>
      <w:szCs w:val="24"/>
    </w:rPr>
  </w:style>
  <w:style w:type="paragraph" w:customStyle="1" w:styleId="EE049A2234024A1E892755765673FD4C8">
    <w:name w:val="EE049A2234024A1E892755765673FD4C8"/>
    <w:rsid w:val="00F12558"/>
    <w:pPr>
      <w:spacing w:after="100" w:line="240" w:lineRule="auto"/>
    </w:pPr>
    <w:rPr>
      <w:rFonts w:ascii="Times New Roman" w:eastAsiaTheme="minorHAnsi" w:hAnsi="Times New Roman" w:cs="Times New Roman"/>
      <w:sz w:val="24"/>
      <w:szCs w:val="24"/>
    </w:rPr>
  </w:style>
  <w:style w:type="paragraph" w:customStyle="1" w:styleId="CA838C93ECD14C08B78D62BE9B647B478">
    <w:name w:val="CA838C93ECD14C08B78D62BE9B647B478"/>
    <w:rsid w:val="00F12558"/>
    <w:pPr>
      <w:spacing w:after="100" w:line="240" w:lineRule="auto"/>
    </w:pPr>
    <w:rPr>
      <w:rFonts w:ascii="Times New Roman" w:eastAsiaTheme="minorHAnsi" w:hAnsi="Times New Roman" w:cs="Times New Roman"/>
      <w:sz w:val="24"/>
      <w:szCs w:val="24"/>
    </w:rPr>
  </w:style>
  <w:style w:type="paragraph" w:customStyle="1" w:styleId="83DA3A32072A42A48F5C9EFF1BF98E6C8">
    <w:name w:val="83DA3A32072A42A48F5C9EFF1BF98E6C8"/>
    <w:rsid w:val="00F12558"/>
    <w:pPr>
      <w:spacing w:after="100" w:line="240" w:lineRule="auto"/>
    </w:pPr>
    <w:rPr>
      <w:rFonts w:ascii="Times New Roman" w:eastAsiaTheme="minorHAnsi" w:hAnsi="Times New Roman" w:cs="Times New Roman"/>
      <w:sz w:val="24"/>
      <w:szCs w:val="24"/>
    </w:rPr>
  </w:style>
  <w:style w:type="paragraph" w:customStyle="1" w:styleId="A5439EE1240D4F2987267FFD940CBF338">
    <w:name w:val="A5439EE1240D4F2987267FFD940CBF338"/>
    <w:rsid w:val="00F12558"/>
    <w:pPr>
      <w:spacing w:after="100" w:line="240" w:lineRule="auto"/>
    </w:pPr>
    <w:rPr>
      <w:rFonts w:ascii="Times New Roman" w:eastAsiaTheme="minorHAnsi" w:hAnsi="Times New Roman" w:cs="Times New Roman"/>
      <w:sz w:val="24"/>
      <w:szCs w:val="24"/>
    </w:rPr>
  </w:style>
  <w:style w:type="paragraph" w:customStyle="1" w:styleId="34975A9D5D4A4B24875D3616D5A3A3737">
    <w:name w:val="34975A9D5D4A4B24875D3616D5A3A3737"/>
    <w:rsid w:val="00F12558"/>
    <w:pPr>
      <w:spacing w:after="100" w:line="240" w:lineRule="auto"/>
    </w:pPr>
    <w:rPr>
      <w:rFonts w:ascii="Times New Roman" w:eastAsiaTheme="minorHAnsi" w:hAnsi="Times New Roman" w:cs="Times New Roman"/>
      <w:sz w:val="24"/>
      <w:szCs w:val="24"/>
    </w:rPr>
  </w:style>
  <w:style w:type="paragraph" w:customStyle="1" w:styleId="CF906E7A0AE149E79238F5EE3686FCFF7">
    <w:name w:val="CF906E7A0AE149E79238F5EE3686FCFF7"/>
    <w:rsid w:val="00F12558"/>
    <w:pPr>
      <w:spacing w:after="100" w:line="240" w:lineRule="auto"/>
    </w:pPr>
    <w:rPr>
      <w:rFonts w:ascii="Times New Roman" w:eastAsiaTheme="minorHAnsi" w:hAnsi="Times New Roman" w:cs="Times New Roman"/>
      <w:sz w:val="24"/>
      <w:szCs w:val="24"/>
    </w:rPr>
  </w:style>
  <w:style w:type="paragraph" w:customStyle="1" w:styleId="1B0D0DB7A48F42AEB6BBE32DCAF2185B7">
    <w:name w:val="1B0D0DB7A48F42AEB6BBE32DCAF2185B7"/>
    <w:rsid w:val="00F12558"/>
    <w:pPr>
      <w:spacing w:after="100" w:line="240" w:lineRule="auto"/>
    </w:pPr>
    <w:rPr>
      <w:rFonts w:ascii="Times New Roman" w:eastAsiaTheme="minorHAnsi" w:hAnsi="Times New Roman" w:cs="Times New Roman"/>
      <w:sz w:val="24"/>
      <w:szCs w:val="24"/>
    </w:rPr>
  </w:style>
  <w:style w:type="paragraph" w:customStyle="1" w:styleId="6E15C9D82AFE4068B30218D8E9A05B287">
    <w:name w:val="6E15C9D82AFE4068B30218D8E9A05B287"/>
    <w:rsid w:val="00F12558"/>
    <w:pPr>
      <w:spacing w:after="100" w:line="240" w:lineRule="auto"/>
    </w:pPr>
    <w:rPr>
      <w:rFonts w:ascii="Times New Roman" w:eastAsiaTheme="minorHAnsi" w:hAnsi="Times New Roman" w:cs="Times New Roman"/>
      <w:sz w:val="24"/>
      <w:szCs w:val="24"/>
    </w:rPr>
  </w:style>
  <w:style w:type="paragraph" w:customStyle="1" w:styleId="69C43850E0804251B20C100F7B31EEC97">
    <w:name w:val="69C43850E0804251B20C100F7B31EEC97"/>
    <w:rsid w:val="00F12558"/>
    <w:pPr>
      <w:spacing w:after="100" w:line="240" w:lineRule="auto"/>
    </w:pPr>
    <w:rPr>
      <w:rFonts w:ascii="Times New Roman" w:eastAsiaTheme="minorHAnsi" w:hAnsi="Times New Roman" w:cs="Times New Roman"/>
      <w:sz w:val="24"/>
      <w:szCs w:val="24"/>
    </w:rPr>
  </w:style>
  <w:style w:type="paragraph" w:customStyle="1" w:styleId="77FC0A65F7CD4818A6FB431F81465DFC7">
    <w:name w:val="77FC0A65F7CD4818A6FB431F81465DFC7"/>
    <w:rsid w:val="00F12558"/>
    <w:pPr>
      <w:spacing w:after="100" w:line="240" w:lineRule="auto"/>
    </w:pPr>
    <w:rPr>
      <w:rFonts w:ascii="Times New Roman" w:eastAsiaTheme="minorHAnsi" w:hAnsi="Times New Roman" w:cs="Times New Roman"/>
      <w:sz w:val="24"/>
      <w:szCs w:val="24"/>
    </w:rPr>
  </w:style>
  <w:style w:type="paragraph" w:customStyle="1" w:styleId="53E63DECDB6C4EC7A1D8E38393720E587">
    <w:name w:val="53E63DECDB6C4EC7A1D8E38393720E587"/>
    <w:rsid w:val="00F12558"/>
    <w:pPr>
      <w:spacing w:after="100" w:line="240" w:lineRule="auto"/>
    </w:pPr>
    <w:rPr>
      <w:rFonts w:ascii="Times New Roman" w:eastAsiaTheme="minorHAnsi" w:hAnsi="Times New Roman" w:cs="Times New Roman"/>
      <w:sz w:val="24"/>
      <w:szCs w:val="24"/>
    </w:rPr>
  </w:style>
  <w:style w:type="paragraph" w:customStyle="1" w:styleId="6A5309AFEBEB45EB85FFC7768E3B56777">
    <w:name w:val="6A5309AFEBEB45EB85FFC7768E3B56777"/>
    <w:rsid w:val="00F12558"/>
    <w:pPr>
      <w:spacing w:after="100" w:line="240" w:lineRule="auto"/>
    </w:pPr>
    <w:rPr>
      <w:rFonts w:ascii="Times New Roman" w:eastAsiaTheme="minorHAnsi" w:hAnsi="Times New Roman" w:cs="Times New Roman"/>
      <w:sz w:val="24"/>
      <w:szCs w:val="24"/>
    </w:rPr>
  </w:style>
  <w:style w:type="paragraph" w:customStyle="1" w:styleId="87976626F37541108B46AA7AF07650FA7">
    <w:name w:val="87976626F37541108B46AA7AF07650FA7"/>
    <w:rsid w:val="00F12558"/>
    <w:pPr>
      <w:spacing w:after="100" w:line="240" w:lineRule="auto"/>
    </w:pPr>
    <w:rPr>
      <w:rFonts w:ascii="Times New Roman" w:eastAsiaTheme="minorHAnsi" w:hAnsi="Times New Roman" w:cs="Times New Roman"/>
      <w:sz w:val="24"/>
      <w:szCs w:val="24"/>
    </w:rPr>
  </w:style>
  <w:style w:type="paragraph" w:customStyle="1" w:styleId="26996DFDEB7E491FBC34A3AE99131D9B7">
    <w:name w:val="26996DFDEB7E491FBC34A3AE99131D9B7"/>
    <w:rsid w:val="00F12558"/>
    <w:pPr>
      <w:spacing w:after="100" w:line="240" w:lineRule="auto"/>
    </w:pPr>
    <w:rPr>
      <w:rFonts w:ascii="Times New Roman" w:eastAsiaTheme="minorHAnsi" w:hAnsi="Times New Roman" w:cs="Times New Roman"/>
      <w:sz w:val="24"/>
      <w:szCs w:val="24"/>
    </w:rPr>
  </w:style>
  <w:style w:type="paragraph" w:customStyle="1" w:styleId="148B723818A04D46AD846A081158F2937">
    <w:name w:val="148B723818A04D46AD846A081158F2937"/>
    <w:rsid w:val="00F12558"/>
    <w:pPr>
      <w:spacing w:after="100" w:line="240" w:lineRule="auto"/>
    </w:pPr>
    <w:rPr>
      <w:rFonts w:ascii="Times New Roman" w:eastAsiaTheme="minorHAnsi" w:hAnsi="Times New Roman" w:cs="Times New Roman"/>
      <w:sz w:val="24"/>
      <w:szCs w:val="24"/>
    </w:rPr>
  </w:style>
  <w:style w:type="paragraph" w:customStyle="1" w:styleId="851854B154A14D99B40CF23E4B04888F7">
    <w:name w:val="851854B154A14D99B40CF23E4B04888F7"/>
    <w:rsid w:val="00F12558"/>
    <w:pPr>
      <w:spacing w:after="100" w:line="240" w:lineRule="auto"/>
    </w:pPr>
    <w:rPr>
      <w:rFonts w:ascii="Times New Roman" w:eastAsiaTheme="minorHAnsi" w:hAnsi="Times New Roman" w:cs="Times New Roman"/>
      <w:sz w:val="24"/>
      <w:szCs w:val="24"/>
    </w:rPr>
  </w:style>
  <w:style w:type="paragraph" w:customStyle="1" w:styleId="5EF3248CDB2F45E0BD8F9CBB93E6768D7">
    <w:name w:val="5EF3248CDB2F45E0BD8F9CBB93E6768D7"/>
    <w:rsid w:val="00F12558"/>
    <w:pPr>
      <w:spacing w:after="100" w:line="240" w:lineRule="auto"/>
    </w:pPr>
    <w:rPr>
      <w:rFonts w:ascii="Times New Roman" w:eastAsiaTheme="minorHAnsi" w:hAnsi="Times New Roman" w:cs="Times New Roman"/>
      <w:sz w:val="24"/>
      <w:szCs w:val="24"/>
    </w:rPr>
  </w:style>
  <w:style w:type="paragraph" w:customStyle="1" w:styleId="CD3395BA75BC456B8B69F1A1246375787">
    <w:name w:val="CD3395BA75BC456B8B69F1A1246375787"/>
    <w:rsid w:val="00F12558"/>
    <w:pPr>
      <w:spacing w:after="100" w:line="240" w:lineRule="auto"/>
    </w:pPr>
    <w:rPr>
      <w:rFonts w:ascii="Times New Roman" w:eastAsiaTheme="minorHAnsi" w:hAnsi="Times New Roman" w:cs="Times New Roman"/>
      <w:sz w:val="24"/>
      <w:szCs w:val="24"/>
    </w:rPr>
  </w:style>
  <w:style w:type="paragraph" w:customStyle="1" w:styleId="3A4AEC46E5604A5587A75D9BFCD25D857">
    <w:name w:val="3A4AEC46E5604A5587A75D9BFCD25D857"/>
    <w:rsid w:val="00F12558"/>
    <w:pPr>
      <w:spacing w:after="100" w:line="240" w:lineRule="auto"/>
    </w:pPr>
    <w:rPr>
      <w:rFonts w:ascii="Times New Roman" w:eastAsiaTheme="minorHAnsi" w:hAnsi="Times New Roman" w:cs="Times New Roman"/>
      <w:sz w:val="24"/>
      <w:szCs w:val="24"/>
    </w:rPr>
  </w:style>
  <w:style w:type="paragraph" w:customStyle="1" w:styleId="FEC190EB791C4751A5FC5A8429762BB17">
    <w:name w:val="FEC190EB791C4751A5FC5A8429762BB17"/>
    <w:rsid w:val="00F12558"/>
    <w:pPr>
      <w:spacing w:after="100" w:line="240" w:lineRule="auto"/>
    </w:pPr>
    <w:rPr>
      <w:rFonts w:ascii="Times New Roman" w:eastAsiaTheme="minorHAnsi" w:hAnsi="Times New Roman" w:cs="Times New Roman"/>
      <w:sz w:val="24"/>
      <w:szCs w:val="24"/>
    </w:rPr>
  </w:style>
  <w:style w:type="paragraph" w:customStyle="1" w:styleId="7EC0E04011A544ECB2FD8BA8AF357F137">
    <w:name w:val="7EC0E04011A544ECB2FD8BA8AF357F137"/>
    <w:rsid w:val="00F12558"/>
    <w:pPr>
      <w:spacing w:after="100" w:line="240" w:lineRule="auto"/>
    </w:pPr>
    <w:rPr>
      <w:rFonts w:ascii="Times New Roman" w:eastAsiaTheme="minorHAnsi" w:hAnsi="Times New Roman" w:cs="Times New Roman"/>
      <w:sz w:val="24"/>
      <w:szCs w:val="24"/>
    </w:rPr>
  </w:style>
  <w:style w:type="paragraph" w:customStyle="1" w:styleId="5A24EAAAD3DC4C22A875A9865DC635C27">
    <w:name w:val="5A24EAAAD3DC4C22A875A9865DC635C27"/>
    <w:rsid w:val="00F12558"/>
    <w:pPr>
      <w:spacing w:after="100" w:line="240" w:lineRule="auto"/>
    </w:pPr>
    <w:rPr>
      <w:rFonts w:ascii="Times New Roman" w:eastAsiaTheme="minorHAnsi" w:hAnsi="Times New Roman" w:cs="Times New Roman"/>
      <w:sz w:val="24"/>
      <w:szCs w:val="24"/>
    </w:rPr>
  </w:style>
  <w:style w:type="paragraph" w:customStyle="1" w:styleId="5A1F3BF11F084E9EA53E0B41A05F838E7">
    <w:name w:val="5A1F3BF11F084E9EA53E0B41A05F838E7"/>
    <w:rsid w:val="00F12558"/>
    <w:pPr>
      <w:spacing w:after="100" w:line="240" w:lineRule="auto"/>
    </w:pPr>
    <w:rPr>
      <w:rFonts w:ascii="Times New Roman" w:eastAsiaTheme="minorHAnsi" w:hAnsi="Times New Roman" w:cs="Times New Roman"/>
      <w:sz w:val="24"/>
      <w:szCs w:val="24"/>
    </w:rPr>
  </w:style>
  <w:style w:type="paragraph" w:customStyle="1" w:styleId="1DB5E7A7CE0C48C9A3E049760A84E12E7">
    <w:name w:val="1DB5E7A7CE0C48C9A3E049760A84E12E7"/>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7">
    <w:name w:val="1A9A5DAB91BD4FCC8E670B14F42056EF7"/>
    <w:rsid w:val="00F12558"/>
    <w:pPr>
      <w:spacing w:after="100" w:line="240" w:lineRule="auto"/>
    </w:pPr>
    <w:rPr>
      <w:rFonts w:ascii="Times New Roman" w:eastAsiaTheme="minorHAnsi" w:hAnsi="Times New Roman" w:cs="Times New Roman"/>
      <w:sz w:val="24"/>
      <w:szCs w:val="24"/>
    </w:rPr>
  </w:style>
  <w:style w:type="paragraph" w:customStyle="1" w:styleId="8AF6290B069F4DCF80656E3C0F4CD16A7">
    <w:name w:val="8AF6290B069F4DCF80656E3C0F4CD16A7"/>
    <w:rsid w:val="00F12558"/>
    <w:pPr>
      <w:spacing w:after="100" w:line="240" w:lineRule="auto"/>
    </w:pPr>
    <w:rPr>
      <w:rFonts w:ascii="Times New Roman" w:eastAsiaTheme="minorHAnsi" w:hAnsi="Times New Roman" w:cs="Times New Roman"/>
      <w:sz w:val="24"/>
      <w:szCs w:val="24"/>
    </w:rPr>
  </w:style>
  <w:style w:type="paragraph" w:customStyle="1" w:styleId="E403FA9C647345EB8E678D28E6E019E47">
    <w:name w:val="E403FA9C647345EB8E678D28E6E019E47"/>
    <w:rsid w:val="00F12558"/>
    <w:pPr>
      <w:spacing w:after="100" w:line="240" w:lineRule="auto"/>
    </w:pPr>
    <w:rPr>
      <w:rFonts w:ascii="Times New Roman" w:eastAsiaTheme="minorHAnsi" w:hAnsi="Times New Roman" w:cs="Times New Roman"/>
      <w:sz w:val="24"/>
      <w:szCs w:val="24"/>
    </w:rPr>
  </w:style>
  <w:style w:type="paragraph" w:customStyle="1" w:styleId="C9FAFA6E3A8E425F8AB10F31744CF39E7">
    <w:name w:val="C9FAFA6E3A8E425F8AB10F31744CF39E7"/>
    <w:rsid w:val="00F12558"/>
    <w:pPr>
      <w:spacing w:after="100" w:line="240" w:lineRule="auto"/>
    </w:pPr>
    <w:rPr>
      <w:rFonts w:ascii="Times New Roman" w:eastAsiaTheme="minorHAnsi" w:hAnsi="Times New Roman" w:cs="Times New Roman"/>
      <w:sz w:val="24"/>
      <w:szCs w:val="24"/>
    </w:rPr>
  </w:style>
  <w:style w:type="paragraph" w:customStyle="1" w:styleId="B73B6DAF60494FDF9EC5C043E9F4982D7">
    <w:name w:val="B73B6DAF60494FDF9EC5C043E9F4982D7"/>
    <w:rsid w:val="00F12558"/>
    <w:pPr>
      <w:spacing w:after="100" w:line="240" w:lineRule="auto"/>
    </w:pPr>
    <w:rPr>
      <w:rFonts w:ascii="Times New Roman" w:eastAsiaTheme="minorHAnsi" w:hAnsi="Times New Roman" w:cs="Times New Roman"/>
      <w:sz w:val="24"/>
      <w:szCs w:val="24"/>
    </w:rPr>
  </w:style>
  <w:style w:type="paragraph" w:customStyle="1" w:styleId="8D2A3945B4C548E5B8D170C389E564DA7">
    <w:name w:val="8D2A3945B4C548E5B8D170C389E564DA7"/>
    <w:rsid w:val="00F12558"/>
    <w:pPr>
      <w:spacing w:after="100" w:line="240" w:lineRule="auto"/>
    </w:pPr>
    <w:rPr>
      <w:rFonts w:ascii="Times New Roman" w:eastAsiaTheme="minorHAnsi" w:hAnsi="Times New Roman" w:cs="Times New Roman"/>
      <w:sz w:val="24"/>
      <w:szCs w:val="24"/>
    </w:rPr>
  </w:style>
  <w:style w:type="paragraph" w:customStyle="1" w:styleId="6425DEAFD56A492D82D6EEF650C3F4DB7">
    <w:name w:val="6425DEAFD56A492D82D6EEF650C3F4DB7"/>
    <w:rsid w:val="00F12558"/>
    <w:pPr>
      <w:spacing w:after="100" w:line="240" w:lineRule="auto"/>
    </w:pPr>
    <w:rPr>
      <w:rFonts w:ascii="Times New Roman" w:eastAsiaTheme="minorHAnsi" w:hAnsi="Times New Roman" w:cs="Times New Roman"/>
      <w:sz w:val="24"/>
      <w:szCs w:val="24"/>
    </w:rPr>
  </w:style>
  <w:style w:type="paragraph" w:customStyle="1" w:styleId="68EAB57CD5274175BA56398612E8C0047">
    <w:name w:val="68EAB57CD5274175BA56398612E8C0047"/>
    <w:rsid w:val="00F12558"/>
    <w:pPr>
      <w:spacing w:after="100" w:line="240" w:lineRule="auto"/>
    </w:pPr>
    <w:rPr>
      <w:rFonts w:ascii="Times New Roman" w:eastAsiaTheme="minorHAnsi" w:hAnsi="Times New Roman" w:cs="Times New Roman"/>
      <w:sz w:val="24"/>
      <w:szCs w:val="24"/>
    </w:rPr>
  </w:style>
  <w:style w:type="paragraph" w:customStyle="1" w:styleId="1E6E4E72371043A48D625D6FDBF0A9637">
    <w:name w:val="1E6E4E72371043A48D625D6FDBF0A9637"/>
    <w:rsid w:val="00F12558"/>
    <w:pPr>
      <w:spacing w:after="100" w:line="240" w:lineRule="auto"/>
    </w:pPr>
    <w:rPr>
      <w:rFonts w:ascii="Times New Roman" w:eastAsiaTheme="minorHAnsi" w:hAnsi="Times New Roman" w:cs="Times New Roman"/>
      <w:sz w:val="24"/>
      <w:szCs w:val="24"/>
    </w:rPr>
  </w:style>
  <w:style w:type="paragraph" w:customStyle="1" w:styleId="95BBEAF51CB441BCB3EE7E5CABB6D4587">
    <w:name w:val="95BBEAF51CB441BCB3EE7E5CABB6D4587"/>
    <w:rsid w:val="00F12558"/>
    <w:pPr>
      <w:spacing w:after="100" w:line="240" w:lineRule="auto"/>
    </w:pPr>
    <w:rPr>
      <w:rFonts w:ascii="Times New Roman" w:eastAsiaTheme="minorHAnsi" w:hAnsi="Times New Roman" w:cs="Times New Roman"/>
      <w:sz w:val="24"/>
      <w:szCs w:val="24"/>
    </w:rPr>
  </w:style>
  <w:style w:type="paragraph" w:customStyle="1" w:styleId="9763377871074C18B35A6B212E088D807">
    <w:name w:val="9763377871074C18B35A6B212E088D807"/>
    <w:rsid w:val="00F12558"/>
    <w:pPr>
      <w:spacing w:after="100" w:line="240" w:lineRule="auto"/>
    </w:pPr>
    <w:rPr>
      <w:rFonts w:ascii="Times New Roman" w:eastAsiaTheme="minorHAnsi" w:hAnsi="Times New Roman" w:cs="Times New Roman"/>
      <w:sz w:val="24"/>
      <w:szCs w:val="24"/>
    </w:rPr>
  </w:style>
  <w:style w:type="paragraph" w:customStyle="1" w:styleId="4C4BD485B4D34444838D82C80A2FBF337">
    <w:name w:val="4C4BD485B4D34444838D82C80A2FBF337"/>
    <w:rsid w:val="00F12558"/>
    <w:pPr>
      <w:spacing w:after="100" w:line="240" w:lineRule="auto"/>
    </w:pPr>
    <w:rPr>
      <w:rFonts w:ascii="Times New Roman" w:eastAsiaTheme="minorHAnsi" w:hAnsi="Times New Roman" w:cs="Times New Roman"/>
      <w:sz w:val="24"/>
      <w:szCs w:val="24"/>
    </w:rPr>
  </w:style>
  <w:style w:type="paragraph" w:customStyle="1" w:styleId="2BDAF33C74434251A327F0BFD1EB54E97">
    <w:name w:val="2BDAF33C74434251A327F0BFD1EB54E97"/>
    <w:rsid w:val="00F12558"/>
    <w:pPr>
      <w:spacing w:after="100" w:line="240" w:lineRule="auto"/>
    </w:pPr>
    <w:rPr>
      <w:rFonts w:ascii="Times New Roman" w:eastAsiaTheme="minorHAnsi" w:hAnsi="Times New Roman" w:cs="Times New Roman"/>
      <w:sz w:val="24"/>
      <w:szCs w:val="24"/>
    </w:rPr>
  </w:style>
  <w:style w:type="paragraph" w:customStyle="1" w:styleId="1BC381B8C9ED41A6A0DA37781F04932C7">
    <w:name w:val="1BC381B8C9ED41A6A0DA37781F04932C7"/>
    <w:rsid w:val="00F12558"/>
    <w:pPr>
      <w:spacing w:after="100" w:line="240" w:lineRule="auto"/>
    </w:pPr>
    <w:rPr>
      <w:rFonts w:ascii="Times New Roman" w:eastAsiaTheme="minorHAnsi" w:hAnsi="Times New Roman" w:cs="Times New Roman"/>
      <w:sz w:val="24"/>
      <w:szCs w:val="24"/>
    </w:rPr>
  </w:style>
  <w:style w:type="paragraph" w:customStyle="1" w:styleId="585801C89BD340A4842E81910B7915D67">
    <w:name w:val="585801C89BD340A4842E81910B7915D67"/>
    <w:rsid w:val="00F12558"/>
    <w:pPr>
      <w:spacing w:after="100" w:line="240" w:lineRule="auto"/>
    </w:pPr>
    <w:rPr>
      <w:rFonts w:ascii="Times New Roman" w:eastAsiaTheme="minorHAnsi" w:hAnsi="Times New Roman" w:cs="Times New Roman"/>
      <w:sz w:val="24"/>
      <w:szCs w:val="24"/>
    </w:rPr>
  </w:style>
  <w:style w:type="paragraph" w:customStyle="1" w:styleId="5F0F90BB971F4CA08104D6CEFD4E05CA7">
    <w:name w:val="5F0F90BB971F4CA08104D6CEFD4E05CA7"/>
    <w:rsid w:val="00F12558"/>
    <w:pPr>
      <w:spacing w:after="100" w:line="240" w:lineRule="auto"/>
    </w:pPr>
    <w:rPr>
      <w:rFonts w:ascii="Times New Roman" w:eastAsiaTheme="minorHAnsi" w:hAnsi="Times New Roman" w:cs="Times New Roman"/>
      <w:sz w:val="24"/>
      <w:szCs w:val="24"/>
    </w:rPr>
  </w:style>
  <w:style w:type="paragraph" w:customStyle="1" w:styleId="1D221EF5E9D14CEE9B0880058A9D247B7">
    <w:name w:val="1D221EF5E9D14CEE9B0880058A9D247B7"/>
    <w:rsid w:val="00F12558"/>
    <w:pPr>
      <w:spacing w:after="100" w:line="240" w:lineRule="auto"/>
    </w:pPr>
    <w:rPr>
      <w:rFonts w:ascii="Times New Roman" w:eastAsiaTheme="minorHAnsi" w:hAnsi="Times New Roman" w:cs="Times New Roman"/>
      <w:sz w:val="24"/>
      <w:szCs w:val="24"/>
    </w:rPr>
  </w:style>
  <w:style w:type="paragraph" w:customStyle="1" w:styleId="818681A266454BDF8A38D31F9909BD2B7">
    <w:name w:val="818681A266454BDF8A38D31F9909BD2B7"/>
    <w:rsid w:val="00F12558"/>
    <w:pPr>
      <w:spacing w:after="100" w:line="240" w:lineRule="auto"/>
    </w:pPr>
    <w:rPr>
      <w:rFonts w:ascii="Times New Roman" w:eastAsiaTheme="minorHAnsi" w:hAnsi="Times New Roman" w:cs="Times New Roman"/>
      <w:sz w:val="24"/>
      <w:szCs w:val="24"/>
    </w:rPr>
  </w:style>
  <w:style w:type="paragraph" w:customStyle="1" w:styleId="D0192751BA7142848836317EFF2096387">
    <w:name w:val="D0192751BA7142848836317EFF2096387"/>
    <w:rsid w:val="00F12558"/>
    <w:pPr>
      <w:spacing w:after="100" w:line="240" w:lineRule="auto"/>
    </w:pPr>
    <w:rPr>
      <w:rFonts w:ascii="Times New Roman" w:eastAsiaTheme="minorHAnsi" w:hAnsi="Times New Roman" w:cs="Times New Roman"/>
      <w:sz w:val="24"/>
      <w:szCs w:val="24"/>
    </w:rPr>
  </w:style>
  <w:style w:type="paragraph" w:customStyle="1" w:styleId="FD03967E5BBD4067BF0914B8F7A0550F7">
    <w:name w:val="FD03967E5BBD4067BF0914B8F7A0550F7"/>
    <w:rsid w:val="00F12558"/>
    <w:pPr>
      <w:spacing w:after="100" w:line="240" w:lineRule="auto"/>
    </w:pPr>
    <w:rPr>
      <w:rFonts w:ascii="Times New Roman" w:eastAsiaTheme="minorHAnsi" w:hAnsi="Times New Roman" w:cs="Times New Roman"/>
      <w:sz w:val="24"/>
      <w:szCs w:val="24"/>
    </w:rPr>
  </w:style>
  <w:style w:type="paragraph" w:customStyle="1" w:styleId="934B958064074B019C4E56B3829E5A017">
    <w:name w:val="934B958064074B019C4E56B3829E5A017"/>
    <w:rsid w:val="00F12558"/>
    <w:pPr>
      <w:spacing w:after="100" w:line="240" w:lineRule="auto"/>
    </w:pPr>
    <w:rPr>
      <w:rFonts w:ascii="Times New Roman" w:eastAsiaTheme="minorHAnsi" w:hAnsi="Times New Roman" w:cs="Times New Roman"/>
      <w:sz w:val="24"/>
      <w:szCs w:val="24"/>
    </w:rPr>
  </w:style>
  <w:style w:type="paragraph" w:customStyle="1" w:styleId="081DE70A747C4BA9931549912A5A77EC3">
    <w:name w:val="081DE70A747C4BA9931549912A5A77EC3"/>
    <w:rsid w:val="00F12558"/>
    <w:pPr>
      <w:spacing w:after="100" w:line="240" w:lineRule="auto"/>
    </w:pPr>
    <w:rPr>
      <w:rFonts w:ascii="Times New Roman" w:eastAsiaTheme="minorHAnsi" w:hAnsi="Times New Roman" w:cs="Times New Roman"/>
      <w:sz w:val="24"/>
      <w:szCs w:val="24"/>
    </w:rPr>
  </w:style>
  <w:style w:type="paragraph" w:customStyle="1" w:styleId="5F27BDF48A114E8095B057E7ABBD02513">
    <w:name w:val="5F27BDF48A114E8095B057E7ABBD02513"/>
    <w:rsid w:val="00F12558"/>
    <w:pPr>
      <w:spacing w:after="100" w:line="240" w:lineRule="auto"/>
    </w:pPr>
    <w:rPr>
      <w:rFonts w:ascii="Times New Roman" w:eastAsiaTheme="minorHAnsi" w:hAnsi="Times New Roman" w:cs="Times New Roman"/>
      <w:sz w:val="24"/>
      <w:szCs w:val="24"/>
    </w:rPr>
  </w:style>
  <w:style w:type="paragraph" w:customStyle="1" w:styleId="D70EC9E548614C278F697BC1D36897E23">
    <w:name w:val="D70EC9E548614C278F697BC1D36897E23"/>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5">
    <w:name w:val="6C5D5B925C9842B1B2B69914C9C53AD25"/>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9">
    <w:name w:val="BCC09F921BE54B1DAF16E9A0C85E624C9"/>
    <w:rsid w:val="00F12558"/>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9">
    <w:name w:val="0A29C254263F4018A790F7988EABD9009"/>
    <w:rsid w:val="00F12558"/>
    <w:pPr>
      <w:spacing w:after="100" w:line="240" w:lineRule="auto"/>
    </w:pPr>
    <w:rPr>
      <w:rFonts w:ascii="Times New Roman" w:eastAsiaTheme="minorHAnsi" w:hAnsi="Times New Roman" w:cs="Times New Roman"/>
      <w:sz w:val="24"/>
      <w:szCs w:val="24"/>
    </w:rPr>
  </w:style>
  <w:style w:type="paragraph" w:customStyle="1" w:styleId="A39FD8EABA37434282A6BD7AC775F84C9">
    <w:name w:val="A39FD8EABA37434282A6BD7AC775F84C9"/>
    <w:rsid w:val="00F12558"/>
    <w:pPr>
      <w:spacing w:after="100" w:line="240" w:lineRule="auto"/>
    </w:pPr>
    <w:rPr>
      <w:rFonts w:ascii="Times New Roman" w:eastAsiaTheme="minorHAnsi" w:hAnsi="Times New Roman" w:cs="Times New Roman"/>
      <w:sz w:val="24"/>
      <w:szCs w:val="24"/>
    </w:rPr>
  </w:style>
  <w:style w:type="paragraph" w:customStyle="1" w:styleId="780BAEE1CD364D8FB3FAD1817E6C813E9">
    <w:name w:val="780BAEE1CD364D8FB3FAD1817E6C813E9"/>
    <w:rsid w:val="00F12558"/>
    <w:pPr>
      <w:spacing w:after="100" w:line="240" w:lineRule="auto"/>
    </w:pPr>
    <w:rPr>
      <w:rFonts w:ascii="Times New Roman" w:eastAsiaTheme="minorHAnsi" w:hAnsi="Times New Roman" w:cs="Times New Roman"/>
      <w:sz w:val="24"/>
      <w:szCs w:val="24"/>
    </w:rPr>
  </w:style>
  <w:style w:type="paragraph" w:customStyle="1" w:styleId="009D7B260C674ADFA3643A952EEA06099">
    <w:name w:val="009D7B260C674ADFA3643A952EEA06099"/>
    <w:rsid w:val="00F12558"/>
    <w:pPr>
      <w:spacing w:after="100" w:line="240" w:lineRule="auto"/>
    </w:pPr>
    <w:rPr>
      <w:rFonts w:ascii="Times New Roman" w:eastAsiaTheme="minorHAnsi" w:hAnsi="Times New Roman" w:cs="Times New Roman"/>
      <w:sz w:val="24"/>
      <w:szCs w:val="24"/>
    </w:rPr>
  </w:style>
  <w:style w:type="paragraph" w:customStyle="1" w:styleId="DB4691E81DC449F6A25AB6CA7614B5C59">
    <w:name w:val="DB4691E81DC449F6A25AB6CA7614B5C59"/>
    <w:rsid w:val="00F12558"/>
    <w:pPr>
      <w:spacing w:after="100" w:line="240" w:lineRule="auto"/>
    </w:pPr>
    <w:rPr>
      <w:rFonts w:ascii="Times New Roman" w:eastAsiaTheme="minorHAnsi" w:hAnsi="Times New Roman" w:cs="Times New Roman"/>
      <w:sz w:val="24"/>
      <w:szCs w:val="24"/>
    </w:rPr>
  </w:style>
  <w:style w:type="paragraph" w:customStyle="1" w:styleId="B309BD84C24F4C9E9FBF58A658F5FC7A9">
    <w:name w:val="B309BD84C24F4C9E9FBF58A658F5FC7A9"/>
    <w:rsid w:val="00F12558"/>
    <w:pPr>
      <w:spacing w:after="100" w:line="240" w:lineRule="auto"/>
    </w:pPr>
    <w:rPr>
      <w:rFonts w:ascii="Times New Roman" w:eastAsiaTheme="minorHAnsi" w:hAnsi="Times New Roman" w:cs="Times New Roman"/>
      <w:sz w:val="24"/>
      <w:szCs w:val="24"/>
    </w:rPr>
  </w:style>
  <w:style w:type="paragraph" w:customStyle="1" w:styleId="F08981EECAB34898A41E70D53F4531AC9">
    <w:name w:val="F08981EECAB34898A41E70D53F4531AC9"/>
    <w:rsid w:val="00F12558"/>
    <w:pPr>
      <w:spacing w:after="100" w:line="240" w:lineRule="auto"/>
    </w:pPr>
    <w:rPr>
      <w:rFonts w:ascii="Times New Roman" w:eastAsiaTheme="minorHAnsi" w:hAnsi="Times New Roman" w:cs="Times New Roman"/>
      <w:sz w:val="24"/>
      <w:szCs w:val="24"/>
    </w:rPr>
  </w:style>
  <w:style w:type="paragraph" w:customStyle="1" w:styleId="136BEB0666004E79B616C5992049BA289">
    <w:name w:val="136BEB0666004E79B616C5992049BA289"/>
    <w:rsid w:val="00F12558"/>
    <w:pPr>
      <w:spacing w:after="100" w:line="240" w:lineRule="auto"/>
    </w:pPr>
    <w:rPr>
      <w:rFonts w:ascii="Times New Roman" w:eastAsiaTheme="minorHAnsi" w:hAnsi="Times New Roman" w:cs="Times New Roman"/>
      <w:sz w:val="24"/>
      <w:szCs w:val="24"/>
    </w:rPr>
  </w:style>
  <w:style w:type="paragraph" w:customStyle="1" w:styleId="0569B97422CF48208A990A941C0C46289">
    <w:name w:val="0569B97422CF48208A990A941C0C46289"/>
    <w:rsid w:val="00F12558"/>
    <w:pPr>
      <w:spacing w:after="100" w:line="240" w:lineRule="auto"/>
    </w:pPr>
    <w:rPr>
      <w:rFonts w:ascii="Times New Roman" w:eastAsiaTheme="minorHAnsi" w:hAnsi="Times New Roman" w:cs="Times New Roman"/>
      <w:sz w:val="24"/>
      <w:szCs w:val="24"/>
    </w:rPr>
  </w:style>
  <w:style w:type="paragraph" w:customStyle="1" w:styleId="7747AC3701614DF2B27345B9AED43A059">
    <w:name w:val="7747AC3701614DF2B27345B9AED43A059"/>
    <w:rsid w:val="00F12558"/>
    <w:pPr>
      <w:spacing w:after="100" w:line="240" w:lineRule="auto"/>
    </w:pPr>
    <w:rPr>
      <w:rFonts w:ascii="Times New Roman" w:eastAsiaTheme="minorHAnsi" w:hAnsi="Times New Roman" w:cs="Times New Roman"/>
      <w:sz w:val="24"/>
      <w:szCs w:val="24"/>
    </w:rPr>
  </w:style>
  <w:style w:type="paragraph" w:customStyle="1" w:styleId="9B6D0F423B1E45149D3841EFADA795419">
    <w:name w:val="9B6D0F423B1E45149D3841EFADA795419"/>
    <w:rsid w:val="00F12558"/>
    <w:pPr>
      <w:spacing w:after="100" w:line="240" w:lineRule="auto"/>
    </w:pPr>
    <w:rPr>
      <w:rFonts w:ascii="Times New Roman" w:eastAsiaTheme="minorHAnsi" w:hAnsi="Times New Roman" w:cs="Times New Roman"/>
      <w:sz w:val="24"/>
      <w:szCs w:val="24"/>
    </w:rPr>
  </w:style>
  <w:style w:type="paragraph" w:customStyle="1" w:styleId="D436FD76169643E5A23AB0AC364543DF9">
    <w:name w:val="D436FD76169643E5A23AB0AC364543DF9"/>
    <w:rsid w:val="00F12558"/>
    <w:pPr>
      <w:spacing w:after="100" w:line="240" w:lineRule="auto"/>
    </w:pPr>
    <w:rPr>
      <w:rFonts w:ascii="Times New Roman" w:eastAsiaTheme="minorHAnsi" w:hAnsi="Times New Roman" w:cs="Times New Roman"/>
      <w:sz w:val="24"/>
      <w:szCs w:val="24"/>
    </w:rPr>
  </w:style>
  <w:style w:type="paragraph" w:customStyle="1" w:styleId="57D48B27C9B346DE8BA45A595A38807E9">
    <w:name w:val="57D48B27C9B346DE8BA45A595A38807E9"/>
    <w:rsid w:val="00F12558"/>
    <w:pPr>
      <w:spacing w:after="100" w:line="240" w:lineRule="auto"/>
    </w:pPr>
    <w:rPr>
      <w:rFonts w:ascii="Times New Roman" w:eastAsiaTheme="minorHAnsi" w:hAnsi="Times New Roman" w:cs="Times New Roman"/>
      <w:sz w:val="24"/>
      <w:szCs w:val="24"/>
    </w:rPr>
  </w:style>
  <w:style w:type="paragraph" w:customStyle="1" w:styleId="78BF4377772745699244505866E0BEF49">
    <w:name w:val="78BF4377772745699244505866E0BEF49"/>
    <w:rsid w:val="00F12558"/>
    <w:pPr>
      <w:spacing w:after="100" w:line="240" w:lineRule="auto"/>
    </w:pPr>
    <w:rPr>
      <w:rFonts w:ascii="Times New Roman" w:eastAsiaTheme="minorHAnsi" w:hAnsi="Times New Roman" w:cs="Times New Roman"/>
      <w:sz w:val="24"/>
      <w:szCs w:val="24"/>
    </w:rPr>
  </w:style>
  <w:style w:type="paragraph" w:customStyle="1" w:styleId="4724DF018511480E8D3E110D6C74B08D9">
    <w:name w:val="4724DF018511480E8D3E110D6C74B08D9"/>
    <w:rsid w:val="00F12558"/>
    <w:pPr>
      <w:spacing w:after="100" w:line="240" w:lineRule="auto"/>
    </w:pPr>
    <w:rPr>
      <w:rFonts w:ascii="Times New Roman" w:eastAsiaTheme="minorHAnsi" w:hAnsi="Times New Roman" w:cs="Times New Roman"/>
      <w:sz w:val="24"/>
      <w:szCs w:val="24"/>
    </w:rPr>
  </w:style>
  <w:style w:type="paragraph" w:customStyle="1" w:styleId="4ECCAED3F26343428FFE9ACFC02E74E89">
    <w:name w:val="4ECCAED3F26343428FFE9ACFC02E74E89"/>
    <w:rsid w:val="00F12558"/>
    <w:pPr>
      <w:spacing w:after="100" w:line="240" w:lineRule="auto"/>
    </w:pPr>
    <w:rPr>
      <w:rFonts w:ascii="Times New Roman" w:eastAsiaTheme="minorHAnsi" w:hAnsi="Times New Roman" w:cs="Times New Roman"/>
      <w:sz w:val="24"/>
      <w:szCs w:val="24"/>
    </w:rPr>
  </w:style>
  <w:style w:type="paragraph" w:customStyle="1" w:styleId="840962F86C8E49D2991A6B96F4E602679">
    <w:name w:val="840962F86C8E49D2991A6B96F4E602679"/>
    <w:rsid w:val="00F12558"/>
    <w:pPr>
      <w:spacing w:after="100" w:line="240" w:lineRule="auto"/>
    </w:pPr>
    <w:rPr>
      <w:rFonts w:ascii="Times New Roman" w:eastAsiaTheme="minorHAnsi" w:hAnsi="Times New Roman" w:cs="Times New Roman"/>
      <w:sz w:val="24"/>
      <w:szCs w:val="24"/>
    </w:rPr>
  </w:style>
  <w:style w:type="paragraph" w:customStyle="1" w:styleId="67180C13A6DC4840AC8B1565A70397719">
    <w:name w:val="67180C13A6DC4840AC8B1565A70397719"/>
    <w:rsid w:val="00F12558"/>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9">
    <w:name w:val="637BB1CAA5F2403ABC15E92F5648672D9"/>
    <w:rsid w:val="00F12558"/>
    <w:pPr>
      <w:spacing w:after="100" w:line="240" w:lineRule="auto"/>
    </w:pPr>
    <w:rPr>
      <w:rFonts w:ascii="Times New Roman" w:eastAsiaTheme="minorHAnsi" w:hAnsi="Times New Roman" w:cs="Times New Roman"/>
      <w:sz w:val="24"/>
      <w:szCs w:val="24"/>
    </w:rPr>
  </w:style>
  <w:style w:type="paragraph" w:customStyle="1" w:styleId="21EC1EF24BF242A7AAB2D7E28BA6DF639">
    <w:name w:val="21EC1EF24BF242A7AAB2D7E28BA6DF639"/>
    <w:rsid w:val="00F12558"/>
    <w:pPr>
      <w:spacing w:after="100" w:line="240" w:lineRule="auto"/>
    </w:pPr>
    <w:rPr>
      <w:rFonts w:ascii="Times New Roman" w:eastAsiaTheme="minorHAnsi" w:hAnsi="Times New Roman" w:cs="Times New Roman"/>
      <w:sz w:val="24"/>
      <w:szCs w:val="24"/>
    </w:rPr>
  </w:style>
  <w:style w:type="paragraph" w:customStyle="1" w:styleId="EEA2D3C6335442C0AD75427B1B60A0DF9">
    <w:name w:val="EEA2D3C6335442C0AD75427B1B60A0DF9"/>
    <w:rsid w:val="00F12558"/>
    <w:pPr>
      <w:spacing w:after="100" w:line="240" w:lineRule="auto"/>
    </w:pPr>
    <w:rPr>
      <w:rFonts w:ascii="Times New Roman" w:eastAsiaTheme="minorHAnsi" w:hAnsi="Times New Roman" w:cs="Times New Roman"/>
      <w:sz w:val="24"/>
      <w:szCs w:val="24"/>
    </w:rPr>
  </w:style>
  <w:style w:type="paragraph" w:customStyle="1" w:styleId="895241DDEF8647D3A72FD5A2BB05D54E9">
    <w:name w:val="895241DDEF8647D3A72FD5A2BB05D54E9"/>
    <w:rsid w:val="00F12558"/>
    <w:pPr>
      <w:spacing w:after="100" w:line="240" w:lineRule="auto"/>
    </w:pPr>
    <w:rPr>
      <w:rFonts w:ascii="Times New Roman" w:eastAsiaTheme="minorHAnsi" w:hAnsi="Times New Roman" w:cs="Times New Roman"/>
      <w:sz w:val="24"/>
      <w:szCs w:val="24"/>
    </w:rPr>
  </w:style>
  <w:style w:type="paragraph" w:customStyle="1" w:styleId="C310472DE28C4C25962BB362EE3155E69">
    <w:name w:val="C310472DE28C4C25962BB362EE3155E69"/>
    <w:rsid w:val="00F12558"/>
    <w:pPr>
      <w:spacing w:after="100" w:line="240" w:lineRule="auto"/>
    </w:pPr>
    <w:rPr>
      <w:rFonts w:ascii="Times New Roman" w:eastAsiaTheme="minorHAnsi" w:hAnsi="Times New Roman" w:cs="Times New Roman"/>
      <w:sz w:val="24"/>
      <w:szCs w:val="24"/>
    </w:rPr>
  </w:style>
  <w:style w:type="paragraph" w:customStyle="1" w:styleId="4B00C1A4328F4DF8BAA2D067DDA920CE9">
    <w:name w:val="4B00C1A4328F4DF8BAA2D067DDA920CE9"/>
    <w:rsid w:val="00F12558"/>
    <w:pPr>
      <w:spacing w:after="100" w:line="240" w:lineRule="auto"/>
    </w:pPr>
    <w:rPr>
      <w:rFonts w:ascii="Times New Roman" w:eastAsiaTheme="minorHAnsi" w:hAnsi="Times New Roman" w:cs="Times New Roman"/>
      <w:sz w:val="24"/>
      <w:szCs w:val="24"/>
    </w:rPr>
  </w:style>
  <w:style w:type="paragraph" w:customStyle="1" w:styleId="A6EEB70F4ECC491A84505452C2E708F19">
    <w:name w:val="A6EEB70F4ECC491A84505452C2E708F19"/>
    <w:rsid w:val="00F12558"/>
    <w:pPr>
      <w:spacing w:after="100" w:line="240" w:lineRule="auto"/>
    </w:pPr>
    <w:rPr>
      <w:rFonts w:ascii="Times New Roman" w:eastAsiaTheme="minorHAnsi" w:hAnsi="Times New Roman" w:cs="Times New Roman"/>
      <w:sz w:val="24"/>
      <w:szCs w:val="24"/>
    </w:rPr>
  </w:style>
  <w:style w:type="paragraph" w:customStyle="1" w:styleId="37229F7D6AE64EBA84790C24157153FF9">
    <w:name w:val="37229F7D6AE64EBA84790C24157153FF9"/>
    <w:rsid w:val="00F12558"/>
    <w:pPr>
      <w:spacing w:after="100" w:line="240" w:lineRule="auto"/>
    </w:pPr>
    <w:rPr>
      <w:rFonts w:ascii="Times New Roman" w:eastAsiaTheme="minorHAnsi" w:hAnsi="Times New Roman" w:cs="Times New Roman"/>
      <w:sz w:val="24"/>
      <w:szCs w:val="24"/>
    </w:rPr>
  </w:style>
  <w:style w:type="paragraph" w:customStyle="1" w:styleId="8A1A9E2E1BB8474D889F968B92E8E9CD9">
    <w:name w:val="8A1A9E2E1BB8474D889F968B92E8E9CD9"/>
    <w:rsid w:val="00F12558"/>
    <w:pPr>
      <w:spacing w:after="100" w:line="240" w:lineRule="auto"/>
    </w:pPr>
    <w:rPr>
      <w:rFonts w:ascii="Times New Roman" w:eastAsiaTheme="minorHAnsi" w:hAnsi="Times New Roman" w:cs="Times New Roman"/>
      <w:sz w:val="24"/>
      <w:szCs w:val="24"/>
    </w:rPr>
  </w:style>
  <w:style w:type="paragraph" w:customStyle="1" w:styleId="44FDCF15F74A40BCBCC13E953E65470D9">
    <w:name w:val="44FDCF15F74A40BCBCC13E953E65470D9"/>
    <w:rsid w:val="00F12558"/>
    <w:pPr>
      <w:spacing w:after="100" w:line="240" w:lineRule="auto"/>
    </w:pPr>
    <w:rPr>
      <w:rFonts w:ascii="Times New Roman" w:eastAsiaTheme="minorHAnsi" w:hAnsi="Times New Roman" w:cs="Times New Roman"/>
      <w:sz w:val="24"/>
      <w:szCs w:val="24"/>
    </w:rPr>
  </w:style>
  <w:style w:type="paragraph" w:customStyle="1" w:styleId="EE049A2234024A1E892755765673FD4C9">
    <w:name w:val="EE049A2234024A1E892755765673FD4C9"/>
    <w:rsid w:val="00F12558"/>
    <w:pPr>
      <w:spacing w:after="100" w:line="240" w:lineRule="auto"/>
    </w:pPr>
    <w:rPr>
      <w:rFonts w:ascii="Times New Roman" w:eastAsiaTheme="minorHAnsi" w:hAnsi="Times New Roman" w:cs="Times New Roman"/>
      <w:sz w:val="24"/>
      <w:szCs w:val="24"/>
    </w:rPr>
  </w:style>
  <w:style w:type="paragraph" w:customStyle="1" w:styleId="CA838C93ECD14C08B78D62BE9B647B479">
    <w:name w:val="CA838C93ECD14C08B78D62BE9B647B479"/>
    <w:rsid w:val="00F12558"/>
    <w:pPr>
      <w:spacing w:after="100" w:line="240" w:lineRule="auto"/>
    </w:pPr>
    <w:rPr>
      <w:rFonts w:ascii="Times New Roman" w:eastAsiaTheme="minorHAnsi" w:hAnsi="Times New Roman" w:cs="Times New Roman"/>
      <w:sz w:val="24"/>
      <w:szCs w:val="24"/>
    </w:rPr>
  </w:style>
  <w:style w:type="paragraph" w:customStyle="1" w:styleId="83DA3A32072A42A48F5C9EFF1BF98E6C9">
    <w:name w:val="83DA3A32072A42A48F5C9EFF1BF98E6C9"/>
    <w:rsid w:val="00F12558"/>
    <w:pPr>
      <w:spacing w:after="100" w:line="240" w:lineRule="auto"/>
    </w:pPr>
    <w:rPr>
      <w:rFonts w:ascii="Times New Roman" w:eastAsiaTheme="minorHAnsi" w:hAnsi="Times New Roman" w:cs="Times New Roman"/>
      <w:sz w:val="24"/>
      <w:szCs w:val="24"/>
    </w:rPr>
  </w:style>
  <w:style w:type="paragraph" w:customStyle="1" w:styleId="A5439EE1240D4F2987267FFD940CBF339">
    <w:name w:val="A5439EE1240D4F2987267FFD940CBF339"/>
    <w:rsid w:val="00F12558"/>
    <w:pPr>
      <w:spacing w:after="100" w:line="240" w:lineRule="auto"/>
    </w:pPr>
    <w:rPr>
      <w:rFonts w:ascii="Times New Roman" w:eastAsiaTheme="minorHAnsi" w:hAnsi="Times New Roman" w:cs="Times New Roman"/>
      <w:sz w:val="24"/>
      <w:szCs w:val="24"/>
    </w:rPr>
  </w:style>
  <w:style w:type="paragraph" w:customStyle="1" w:styleId="34975A9D5D4A4B24875D3616D5A3A3738">
    <w:name w:val="34975A9D5D4A4B24875D3616D5A3A3738"/>
    <w:rsid w:val="00F12558"/>
    <w:pPr>
      <w:spacing w:after="100" w:line="240" w:lineRule="auto"/>
    </w:pPr>
    <w:rPr>
      <w:rFonts w:ascii="Times New Roman" w:eastAsiaTheme="minorHAnsi" w:hAnsi="Times New Roman" w:cs="Times New Roman"/>
      <w:sz w:val="24"/>
      <w:szCs w:val="24"/>
    </w:rPr>
  </w:style>
  <w:style w:type="paragraph" w:customStyle="1" w:styleId="CF906E7A0AE149E79238F5EE3686FCFF8">
    <w:name w:val="CF906E7A0AE149E79238F5EE3686FCFF8"/>
    <w:rsid w:val="00F12558"/>
    <w:pPr>
      <w:spacing w:after="100" w:line="240" w:lineRule="auto"/>
    </w:pPr>
    <w:rPr>
      <w:rFonts w:ascii="Times New Roman" w:eastAsiaTheme="minorHAnsi" w:hAnsi="Times New Roman" w:cs="Times New Roman"/>
      <w:sz w:val="24"/>
      <w:szCs w:val="24"/>
    </w:rPr>
  </w:style>
  <w:style w:type="paragraph" w:customStyle="1" w:styleId="1B0D0DB7A48F42AEB6BBE32DCAF2185B8">
    <w:name w:val="1B0D0DB7A48F42AEB6BBE32DCAF2185B8"/>
    <w:rsid w:val="00F12558"/>
    <w:pPr>
      <w:spacing w:after="100" w:line="240" w:lineRule="auto"/>
    </w:pPr>
    <w:rPr>
      <w:rFonts w:ascii="Times New Roman" w:eastAsiaTheme="minorHAnsi" w:hAnsi="Times New Roman" w:cs="Times New Roman"/>
      <w:sz w:val="24"/>
      <w:szCs w:val="24"/>
    </w:rPr>
  </w:style>
  <w:style w:type="paragraph" w:customStyle="1" w:styleId="6E15C9D82AFE4068B30218D8E9A05B288">
    <w:name w:val="6E15C9D82AFE4068B30218D8E9A05B288"/>
    <w:rsid w:val="00F12558"/>
    <w:pPr>
      <w:spacing w:after="100" w:line="240" w:lineRule="auto"/>
    </w:pPr>
    <w:rPr>
      <w:rFonts w:ascii="Times New Roman" w:eastAsiaTheme="minorHAnsi" w:hAnsi="Times New Roman" w:cs="Times New Roman"/>
      <w:sz w:val="24"/>
      <w:szCs w:val="24"/>
    </w:rPr>
  </w:style>
  <w:style w:type="paragraph" w:customStyle="1" w:styleId="69C43850E0804251B20C100F7B31EEC98">
    <w:name w:val="69C43850E0804251B20C100F7B31EEC98"/>
    <w:rsid w:val="00F12558"/>
    <w:pPr>
      <w:spacing w:after="100" w:line="240" w:lineRule="auto"/>
    </w:pPr>
    <w:rPr>
      <w:rFonts w:ascii="Times New Roman" w:eastAsiaTheme="minorHAnsi" w:hAnsi="Times New Roman" w:cs="Times New Roman"/>
      <w:sz w:val="24"/>
      <w:szCs w:val="24"/>
    </w:rPr>
  </w:style>
  <w:style w:type="paragraph" w:customStyle="1" w:styleId="77FC0A65F7CD4818A6FB431F81465DFC8">
    <w:name w:val="77FC0A65F7CD4818A6FB431F81465DFC8"/>
    <w:rsid w:val="00F12558"/>
    <w:pPr>
      <w:spacing w:after="100" w:line="240" w:lineRule="auto"/>
    </w:pPr>
    <w:rPr>
      <w:rFonts w:ascii="Times New Roman" w:eastAsiaTheme="minorHAnsi" w:hAnsi="Times New Roman" w:cs="Times New Roman"/>
      <w:sz w:val="24"/>
      <w:szCs w:val="24"/>
    </w:rPr>
  </w:style>
  <w:style w:type="paragraph" w:customStyle="1" w:styleId="53E63DECDB6C4EC7A1D8E38393720E588">
    <w:name w:val="53E63DECDB6C4EC7A1D8E38393720E588"/>
    <w:rsid w:val="00F12558"/>
    <w:pPr>
      <w:spacing w:after="100" w:line="240" w:lineRule="auto"/>
    </w:pPr>
    <w:rPr>
      <w:rFonts w:ascii="Times New Roman" w:eastAsiaTheme="minorHAnsi" w:hAnsi="Times New Roman" w:cs="Times New Roman"/>
      <w:sz w:val="24"/>
      <w:szCs w:val="24"/>
    </w:rPr>
  </w:style>
  <w:style w:type="paragraph" w:customStyle="1" w:styleId="6A5309AFEBEB45EB85FFC7768E3B56778">
    <w:name w:val="6A5309AFEBEB45EB85FFC7768E3B56778"/>
    <w:rsid w:val="00F12558"/>
    <w:pPr>
      <w:spacing w:after="100" w:line="240" w:lineRule="auto"/>
    </w:pPr>
    <w:rPr>
      <w:rFonts w:ascii="Times New Roman" w:eastAsiaTheme="minorHAnsi" w:hAnsi="Times New Roman" w:cs="Times New Roman"/>
      <w:sz w:val="24"/>
      <w:szCs w:val="24"/>
    </w:rPr>
  </w:style>
  <w:style w:type="paragraph" w:customStyle="1" w:styleId="87976626F37541108B46AA7AF07650FA8">
    <w:name w:val="87976626F37541108B46AA7AF07650FA8"/>
    <w:rsid w:val="00F12558"/>
    <w:pPr>
      <w:spacing w:after="100" w:line="240" w:lineRule="auto"/>
    </w:pPr>
    <w:rPr>
      <w:rFonts w:ascii="Times New Roman" w:eastAsiaTheme="minorHAnsi" w:hAnsi="Times New Roman" w:cs="Times New Roman"/>
      <w:sz w:val="24"/>
      <w:szCs w:val="24"/>
    </w:rPr>
  </w:style>
  <w:style w:type="paragraph" w:customStyle="1" w:styleId="26996DFDEB7E491FBC34A3AE99131D9B8">
    <w:name w:val="26996DFDEB7E491FBC34A3AE99131D9B8"/>
    <w:rsid w:val="00F12558"/>
    <w:pPr>
      <w:spacing w:after="100" w:line="240" w:lineRule="auto"/>
    </w:pPr>
    <w:rPr>
      <w:rFonts w:ascii="Times New Roman" w:eastAsiaTheme="minorHAnsi" w:hAnsi="Times New Roman" w:cs="Times New Roman"/>
      <w:sz w:val="24"/>
      <w:szCs w:val="24"/>
    </w:rPr>
  </w:style>
  <w:style w:type="paragraph" w:customStyle="1" w:styleId="148B723818A04D46AD846A081158F2938">
    <w:name w:val="148B723818A04D46AD846A081158F2938"/>
    <w:rsid w:val="00F12558"/>
    <w:pPr>
      <w:spacing w:after="100" w:line="240" w:lineRule="auto"/>
    </w:pPr>
    <w:rPr>
      <w:rFonts w:ascii="Times New Roman" w:eastAsiaTheme="minorHAnsi" w:hAnsi="Times New Roman" w:cs="Times New Roman"/>
      <w:sz w:val="24"/>
      <w:szCs w:val="24"/>
    </w:rPr>
  </w:style>
  <w:style w:type="paragraph" w:customStyle="1" w:styleId="851854B154A14D99B40CF23E4B04888F8">
    <w:name w:val="851854B154A14D99B40CF23E4B04888F8"/>
    <w:rsid w:val="00F12558"/>
    <w:pPr>
      <w:spacing w:after="100" w:line="240" w:lineRule="auto"/>
    </w:pPr>
    <w:rPr>
      <w:rFonts w:ascii="Times New Roman" w:eastAsiaTheme="minorHAnsi" w:hAnsi="Times New Roman" w:cs="Times New Roman"/>
      <w:sz w:val="24"/>
      <w:szCs w:val="24"/>
    </w:rPr>
  </w:style>
  <w:style w:type="paragraph" w:customStyle="1" w:styleId="5EF3248CDB2F45E0BD8F9CBB93E6768D8">
    <w:name w:val="5EF3248CDB2F45E0BD8F9CBB93E6768D8"/>
    <w:rsid w:val="00F12558"/>
    <w:pPr>
      <w:spacing w:after="100" w:line="240" w:lineRule="auto"/>
    </w:pPr>
    <w:rPr>
      <w:rFonts w:ascii="Times New Roman" w:eastAsiaTheme="minorHAnsi" w:hAnsi="Times New Roman" w:cs="Times New Roman"/>
      <w:sz w:val="24"/>
      <w:szCs w:val="24"/>
    </w:rPr>
  </w:style>
  <w:style w:type="paragraph" w:customStyle="1" w:styleId="CD3395BA75BC456B8B69F1A1246375788">
    <w:name w:val="CD3395BA75BC456B8B69F1A1246375788"/>
    <w:rsid w:val="00F12558"/>
    <w:pPr>
      <w:spacing w:after="100" w:line="240" w:lineRule="auto"/>
    </w:pPr>
    <w:rPr>
      <w:rFonts w:ascii="Times New Roman" w:eastAsiaTheme="minorHAnsi" w:hAnsi="Times New Roman" w:cs="Times New Roman"/>
      <w:sz w:val="24"/>
      <w:szCs w:val="24"/>
    </w:rPr>
  </w:style>
  <w:style w:type="paragraph" w:customStyle="1" w:styleId="3A4AEC46E5604A5587A75D9BFCD25D858">
    <w:name w:val="3A4AEC46E5604A5587A75D9BFCD25D858"/>
    <w:rsid w:val="00F12558"/>
    <w:pPr>
      <w:spacing w:after="100" w:line="240" w:lineRule="auto"/>
    </w:pPr>
    <w:rPr>
      <w:rFonts w:ascii="Times New Roman" w:eastAsiaTheme="minorHAnsi" w:hAnsi="Times New Roman" w:cs="Times New Roman"/>
      <w:sz w:val="24"/>
      <w:szCs w:val="24"/>
    </w:rPr>
  </w:style>
  <w:style w:type="paragraph" w:customStyle="1" w:styleId="FEC190EB791C4751A5FC5A8429762BB18">
    <w:name w:val="FEC190EB791C4751A5FC5A8429762BB18"/>
    <w:rsid w:val="00F12558"/>
    <w:pPr>
      <w:spacing w:after="100" w:line="240" w:lineRule="auto"/>
    </w:pPr>
    <w:rPr>
      <w:rFonts w:ascii="Times New Roman" w:eastAsiaTheme="minorHAnsi" w:hAnsi="Times New Roman" w:cs="Times New Roman"/>
      <w:sz w:val="24"/>
      <w:szCs w:val="24"/>
    </w:rPr>
  </w:style>
  <w:style w:type="paragraph" w:customStyle="1" w:styleId="7EC0E04011A544ECB2FD8BA8AF357F138">
    <w:name w:val="7EC0E04011A544ECB2FD8BA8AF357F138"/>
    <w:rsid w:val="00F12558"/>
    <w:pPr>
      <w:spacing w:after="100" w:line="240" w:lineRule="auto"/>
    </w:pPr>
    <w:rPr>
      <w:rFonts w:ascii="Times New Roman" w:eastAsiaTheme="minorHAnsi" w:hAnsi="Times New Roman" w:cs="Times New Roman"/>
      <w:sz w:val="24"/>
      <w:szCs w:val="24"/>
    </w:rPr>
  </w:style>
  <w:style w:type="paragraph" w:customStyle="1" w:styleId="5A24EAAAD3DC4C22A875A9865DC635C28">
    <w:name w:val="5A24EAAAD3DC4C22A875A9865DC635C28"/>
    <w:rsid w:val="00F12558"/>
    <w:pPr>
      <w:spacing w:after="100" w:line="240" w:lineRule="auto"/>
    </w:pPr>
    <w:rPr>
      <w:rFonts w:ascii="Times New Roman" w:eastAsiaTheme="minorHAnsi" w:hAnsi="Times New Roman" w:cs="Times New Roman"/>
      <w:sz w:val="24"/>
      <w:szCs w:val="24"/>
    </w:rPr>
  </w:style>
  <w:style w:type="paragraph" w:customStyle="1" w:styleId="5A1F3BF11F084E9EA53E0B41A05F838E8">
    <w:name w:val="5A1F3BF11F084E9EA53E0B41A05F838E8"/>
    <w:rsid w:val="00F12558"/>
    <w:pPr>
      <w:spacing w:after="100" w:line="240" w:lineRule="auto"/>
    </w:pPr>
    <w:rPr>
      <w:rFonts w:ascii="Times New Roman" w:eastAsiaTheme="minorHAnsi" w:hAnsi="Times New Roman" w:cs="Times New Roman"/>
      <w:sz w:val="24"/>
      <w:szCs w:val="24"/>
    </w:rPr>
  </w:style>
  <w:style w:type="paragraph" w:customStyle="1" w:styleId="1DB5E7A7CE0C48C9A3E049760A84E12E8">
    <w:name w:val="1DB5E7A7CE0C48C9A3E049760A84E12E8"/>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8">
    <w:name w:val="1A9A5DAB91BD4FCC8E670B14F42056EF8"/>
    <w:rsid w:val="00F12558"/>
    <w:pPr>
      <w:spacing w:after="100" w:line="240" w:lineRule="auto"/>
    </w:pPr>
    <w:rPr>
      <w:rFonts w:ascii="Times New Roman" w:eastAsiaTheme="minorHAnsi" w:hAnsi="Times New Roman" w:cs="Times New Roman"/>
      <w:sz w:val="24"/>
      <w:szCs w:val="24"/>
    </w:rPr>
  </w:style>
  <w:style w:type="paragraph" w:customStyle="1" w:styleId="8AF6290B069F4DCF80656E3C0F4CD16A8">
    <w:name w:val="8AF6290B069F4DCF80656E3C0F4CD16A8"/>
    <w:rsid w:val="00F12558"/>
    <w:pPr>
      <w:spacing w:after="100" w:line="240" w:lineRule="auto"/>
    </w:pPr>
    <w:rPr>
      <w:rFonts w:ascii="Times New Roman" w:eastAsiaTheme="minorHAnsi" w:hAnsi="Times New Roman" w:cs="Times New Roman"/>
      <w:sz w:val="24"/>
      <w:szCs w:val="24"/>
    </w:rPr>
  </w:style>
  <w:style w:type="paragraph" w:customStyle="1" w:styleId="E403FA9C647345EB8E678D28E6E019E48">
    <w:name w:val="E403FA9C647345EB8E678D28E6E019E48"/>
    <w:rsid w:val="00F12558"/>
    <w:pPr>
      <w:spacing w:after="100" w:line="240" w:lineRule="auto"/>
    </w:pPr>
    <w:rPr>
      <w:rFonts w:ascii="Times New Roman" w:eastAsiaTheme="minorHAnsi" w:hAnsi="Times New Roman" w:cs="Times New Roman"/>
      <w:sz w:val="24"/>
      <w:szCs w:val="24"/>
    </w:rPr>
  </w:style>
  <w:style w:type="paragraph" w:customStyle="1" w:styleId="C9FAFA6E3A8E425F8AB10F31744CF39E8">
    <w:name w:val="C9FAFA6E3A8E425F8AB10F31744CF39E8"/>
    <w:rsid w:val="00F12558"/>
    <w:pPr>
      <w:spacing w:after="100" w:line="240" w:lineRule="auto"/>
    </w:pPr>
    <w:rPr>
      <w:rFonts w:ascii="Times New Roman" w:eastAsiaTheme="minorHAnsi" w:hAnsi="Times New Roman" w:cs="Times New Roman"/>
      <w:sz w:val="24"/>
      <w:szCs w:val="24"/>
    </w:rPr>
  </w:style>
  <w:style w:type="paragraph" w:customStyle="1" w:styleId="B73B6DAF60494FDF9EC5C043E9F4982D8">
    <w:name w:val="B73B6DAF60494FDF9EC5C043E9F4982D8"/>
    <w:rsid w:val="00F12558"/>
    <w:pPr>
      <w:spacing w:after="100" w:line="240" w:lineRule="auto"/>
    </w:pPr>
    <w:rPr>
      <w:rFonts w:ascii="Times New Roman" w:eastAsiaTheme="minorHAnsi" w:hAnsi="Times New Roman" w:cs="Times New Roman"/>
      <w:sz w:val="24"/>
      <w:szCs w:val="24"/>
    </w:rPr>
  </w:style>
  <w:style w:type="paragraph" w:customStyle="1" w:styleId="8D2A3945B4C548E5B8D170C389E564DA8">
    <w:name w:val="8D2A3945B4C548E5B8D170C389E564DA8"/>
    <w:rsid w:val="00F12558"/>
    <w:pPr>
      <w:spacing w:after="100" w:line="240" w:lineRule="auto"/>
    </w:pPr>
    <w:rPr>
      <w:rFonts w:ascii="Times New Roman" w:eastAsiaTheme="minorHAnsi" w:hAnsi="Times New Roman" w:cs="Times New Roman"/>
      <w:sz w:val="24"/>
      <w:szCs w:val="24"/>
    </w:rPr>
  </w:style>
  <w:style w:type="paragraph" w:customStyle="1" w:styleId="6425DEAFD56A492D82D6EEF650C3F4DB8">
    <w:name w:val="6425DEAFD56A492D82D6EEF650C3F4DB8"/>
    <w:rsid w:val="00F12558"/>
    <w:pPr>
      <w:spacing w:after="100" w:line="240" w:lineRule="auto"/>
    </w:pPr>
    <w:rPr>
      <w:rFonts w:ascii="Times New Roman" w:eastAsiaTheme="minorHAnsi" w:hAnsi="Times New Roman" w:cs="Times New Roman"/>
      <w:sz w:val="24"/>
      <w:szCs w:val="24"/>
    </w:rPr>
  </w:style>
  <w:style w:type="paragraph" w:customStyle="1" w:styleId="68EAB57CD5274175BA56398612E8C0048">
    <w:name w:val="68EAB57CD5274175BA56398612E8C0048"/>
    <w:rsid w:val="00F12558"/>
    <w:pPr>
      <w:spacing w:after="100" w:line="240" w:lineRule="auto"/>
    </w:pPr>
    <w:rPr>
      <w:rFonts w:ascii="Times New Roman" w:eastAsiaTheme="minorHAnsi" w:hAnsi="Times New Roman" w:cs="Times New Roman"/>
      <w:sz w:val="24"/>
      <w:szCs w:val="24"/>
    </w:rPr>
  </w:style>
  <w:style w:type="paragraph" w:customStyle="1" w:styleId="1E6E4E72371043A48D625D6FDBF0A9638">
    <w:name w:val="1E6E4E72371043A48D625D6FDBF0A9638"/>
    <w:rsid w:val="00F12558"/>
    <w:pPr>
      <w:spacing w:after="100" w:line="240" w:lineRule="auto"/>
    </w:pPr>
    <w:rPr>
      <w:rFonts w:ascii="Times New Roman" w:eastAsiaTheme="minorHAnsi" w:hAnsi="Times New Roman" w:cs="Times New Roman"/>
      <w:sz w:val="24"/>
      <w:szCs w:val="24"/>
    </w:rPr>
  </w:style>
  <w:style w:type="paragraph" w:customStyle="1" w:styleId="95BBEAF51CB441BCB3EE7E5CABB6D4588">
    <w:name w:val="95BBEAF51CB441BCB3EE7E5CABB6D4588"/>
    <w:rsid w:val="00F12558"/>
    <w:pPr>
      <w:spacing w:after="100" w:line="240" w:lineRule="auto"/>
    </w:pPr>
    <w:rPr>
      <w:rFonts w:ascii="Times New Roman" w:eastAsiaTheme="minorHAnsi" w:hAnsi="Times New Roman" w:cs="Times New Roman"/>
      <w:sz w:val="24"/>
      <w:szCs w:val="24"/>
    </w:rPr>
  </w:style>
  <w:style w:type="paragraph" w:customStyle="1" w:styleId="9763377871074C18B35A6B212E088D808">
    <w:name w:val="9763377871074C18B35A6B212E088D808"/>
    <w:rsid w:val="00F12558"/>
    <w:pPr>
      <w:spacing w:after="100" w:line="240" w:lineRule="auto"/>
    </w:pPr>
    <w:rPr>
      <w:rFonts w:ascii="Times New Roman" w:eastAsiaTheme="minorHAnsi" w:hAnsi="Times New Roman" w:cs="Times New Roman"/>
      <w:sz w:val="24"/>
      <w:szCs w:val="24"/>
    </w:rPr>
  </w:style>
  <w:style w:type="paragraph" w:customStyle="1" w:styleId="4C4BD485B4D34444838D82C80A2FBF338">
    <w:name w:val="4C4BD485B4D34444838D82C80A2FBF338"/>
    <w:rsid w:val="00F12558"/>
    <w:pPr>
      <w:spacing w:after="100" w:line="240" w:lineRule="auto"/>
    </w:pPr>
    <w:rPr>
      <w:rFonts w:ascii="Times New Roman" w:eastAsiaTheme="minorHAnsi" w:hAnsi="Times New Roman" w:cs="Times New Roman"/>
      <w:sz w:val="24"/>
      <w:szCs w:val="24"/>
    </w:rPr>
  </w:style>
  <w:style w:type="paragraph" w:customStyle="1" w:styleId="2BDAF33C74434251A327F0BFD1EB54E98">
    <w:name w:val="2BDAF33C74434251A327F0BFD1EB54E98"/>
    <w:rsid w:val="00F12558"/>
    <w:pPr>
      <w:spacing w:after="100" w:line="240" w:lineRule="auto"/>
    </w:pPr>
    <w:rPr>
      <w:rFonts w:ascii="Times New Roman" w:eastAsiaTheme="minorHAnsi" w:hAnsi="Times New Roman" w:cs="Times New Roman"/>
      <w:sz w:val="24"/>
      <w:szCs w:val="24"/>
    </w:rPr>
  </w:style>
  <w:style w:type="paragraph" w:customStyle="1" w:styleId="1BC381B8C9ED41A6A0DA37781F04932C8">
    <w:name w:val="1BC381B8C9ED41A6A0DA37781F04932C8"/>
    <w:rsid w:val="00F12558"/>
    <w:pPr>
      <w:spacing w:after="100" w:line="240" w:lineRule="auto"/>
    </w:pPr>
    <w:rPr>
      <w:rFonts w:ascii="Times New Roman" w:eastAsiaTheme="minorHAnsi" w:hAnsi="Times New Roman" w:cs="Times New Roman"/>
      <w:sz w:val="24"/>
      <w:szCs w:val="24"/>
    </w:rPr>
  </w:style>
  <w:style w:type="paragraph" w:customStyle="1" w:styleId="585801C89BD340A4842E81910B7915D68">
    <w:name w:val="585801C89BD340A4842E81910B7915D68"/>
    <w:rsid w:val="00F12558"/>
    <w:pPr>
      <w:spacing w:after="100" w:line="240" w:lineRule="auto"/>
    </w:pPr>
    <w:rPr>
      <w:rFonts w:ascii="Times New Roman" w:eastAsiaTheme="minorHAnsi" w:hAnsi="Times New Roman" w:cs="Times New Roman"/>
      <w:sz w:val="24"/>
      <w:szCs w:val="24"/>
    </w:rPr>
  </w:style>
  <w:style w:type="paragraph" w:customStyle="1" w:styleId="5F0F90BB971F4CA08104D6CEFD4E05CA8">
    <w:name w:val="5F0F90BB971F4CA08104D6CEFD4E05CA8"/>
    <w:rsid w:val="00F12558"/>
    <w:pPr>
      <w:spacing w:after="100" w:line="240" w:lineRule="auto"/>
    </w:pPr>
    <w:rPr>
      <w:rFonts w:ascii="Times New Roman" w:eastAsiaTheme="minorHAnsi" w:hAnsi="Times New Roman" w:cs="Times New Roman"/>
      <w:sz w:val="24"/>
      <w:szCs w:val="24"/>
    </w:rPr>
  </w:style>
  <w:style w:type="paragraph" w:customStyle="1" w:styleId="1D221EF5E9D14CEE9B0880058A9D247B8">
    <w:name w:val="1D221EF5E9D14CEE9B0880058A9D247B8"/>
    <w:rsid w:val="00F12558"/>
    <w:pPr>
      <w:spacing w:after="100" w:line="240" w:lineRule="auto"/>
    </w:pPr>
    <w:rPr>
      <w:rFonts w:ascii="Times New Roman" w:eastAsiaTheme="minorHAnsi" w:hAnsi="Times New Roman" w:cs="Times New Roman"/>
      <w:sz w:val="24"/>
      <w:szCs w:val="24"/>
    </w:rPr>
  </w:style>
  <w:style w:type="paragraph" w:customStyle="1" w:styleId="818681A266454BDF8A38D31F9909BD2B8">
    <w:name w:val="818681A266454BDF8A38D31F9909BD2B8"/>
    <w:rsid w:val="00F12558"/>
    <w:pPr>
      <w:spacing w:after="100" w:line="240" w:lineRule="auto"/>
    </w:pPr>
    <w:rPr>
      <w:rFonts w:ascii="Times New Roman" w:eastAsiaTheme="minorHAnsi" w:hAnsi="Times New Roman" w:cs="Times New Roman"/>
      <w:sz w:val="24"/>
      <w:szCs w:val="24"/>
    </w:rPr>
  </w:style>
  <w:style w:type="paragraph" w:customStyle="1" w:styleId="D0192751BA7142848836317EFF2096388">
    <w:name w:val="D0192751BA7142848836317EFF2096388"/>
    <w:rsid w:val="00F12558"/>
    <w:pPr>
      <w:spacing w:after="100" w:line="240" w:lineRule="auto"/>
    </w:pPr>
    <w:rPr>
      <w:rFonts w:ascii="Times New Roman" w:eastAsiaTheme="minorHAnsi" w:hAnsi="Times New Roman" w:cs="Times New Roman"/>
      <w:sz w:val="24"/>
      <w:szCs w:val="24"/>
    </w:rPr>
  </w:style>
  <w:style w:type="paragraph" w:customStyle="1" w:styleId="FD03967E5BBD4067BF0914B8F7A0550F8">
    <w:name w:val="FD03967E5BBD4067BF0914B8F7A0550F8"/>
    <w:rsid w:val="00F12558"/>
    <w:pPr>
      <w:spacing w:after="100" w:line="240" w:lineRule="auto"/>
    </w:pPr>
    <w:rPr>
      <w:rFonts w:ascii="Times New Roman" w:eastAsiaTheme="minorHAnsi" w:hAnsi="Times New Roman" w:cs="Times New Roman"/>
      <w:sz w:val="24"/>
      <w:szCs w:val="24"/>
    </w:rPr>
  </w:style>
  <w:style w:type="paragraph" w:customStyle="1" w:styleId="934B958064074B019C4E56B3829E5A018">
    <w:name w:val="934B958064074B019C4E56B3829E5A018"/>
    <w:rsid w:val="00F12558"/>
    <w:pPr>
      <w:spacing w:after="100" w:line="240" w:lineRule="auto"/>
    </w:pPr>
    <w:rPr>
      <w:rFonts w:ascii="Times New Roman" w:eastAsiaTheme="minorHAnsi" w:hAnsi="Times New Roman" w:cs="Times New Roman"/>
      <w:sz w:val="24"/>
      <w:szCs w:val="24"/>
    </w:rPr>
  </w:style>
  <w:style w:type="paragraph" w:customStyle="1" w:styleId="081DE70A747C4BA9931549912A5A77EC4">
    <w:name w:val="081DE70A747C4BA9931549912A5A77EC4"/>
    <w:rsid w:val="00F12558"/>
    <w:pPr>
      <w:spacing w:after="100" w:line="240" w:lineRule="auto"/>
    </w:pPr>
    <w:rPr>
      <w:rFonts w:ascii="Times New Roman" w:eastAsiaTheme="minorHAnsi" w:hAnsi="Times New Roman" w:cs="Times New Roman"/>
      <w:sz w:val="24"/>
      <w:szCs w:val="24"/>
    </w:rPr>
  </w:style>
  <w:style w:type="paragraph" w:customStyle="1" w:styleId="5F27BDF48A114E8095B057E7ABBD02514">
    <w:name w:val="5F27BDF48A114E8095B057E7ABBD02514"/>
    <w:rsid w:val="00F12558"/>
    <w:pPr>
      <w:spacing w:after="100" w:line="240" w:lineRule="auto"/>
    </w:pPr>
    <w:rPr>
      <w:rFonts w:ascii="Times New Roman" w:eastAsiaTheme="minorHAnsi" w:hAnsi="Times New Roman" w:cs="Times New Roman"/>
      <w:sz w:val="24"/>
      <w:szCs w:val="24"/>
    </w:rPr>
  </w:style>
  <w:style w:type="paragraph" w:customStyle="1" w:styleId="D70EC9E548614C278F697BC1D36897E24">
    <w:name w:val="D70EC9E548614C278F697BC1D36897E24"/>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6">
    <w:name w:val="6C5D5B925C9842B1B2B69914C9C53AD26"/>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0">
    <w:name w:val="BCC09F921BE54B1DAF16E9A0C85E624C10"/>
    <w:rsid w:val="00F12558"/>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10">
    <w:name w:val="0A29C254263F4018A790F7988EABD90010"/>
    <w:rsid w:val="00F12558"/>
    <w:pPr>
      <w:spacing w:after="100" w:line="240" w:lineRule="auto"/>
    </w:pPr>
    <w:rPr>
      <w:rFonts w:ascii="Times New Roman" w:eastAsiaTheme="minorHAnsi" w:hAnsi="Times New Roman" w:cs="Times New Roman"/>
      <w:sz w:val="24"/>
      <w:szCs w:val="24"/>
    </w:rPr>
  </w:style>
  <w:style w:type="paragraph" w:customStyle="1" w:styleId="A39FD8EABA37434282A6BD7AC775F84C10">
    <w:name w:val="A39FD8EABA37434282A6BD7AC775F84C10"/>
    <w:rsid w:val="00F12558"/>
    <w:pPr>
      <w:spacing w:after="100" w:line="240" w:lineRule="auto"/>
    </w:pPr>
    <w:rPr>
      <w:rFonts w:ascii="Times New Roman" w:eastAsiaTheme="minorHAnsi" w:hAnsi="Times New Roman" w:cs="Times New Roman"/>
      <w:sz w:val="24"/>
      <w:szCs w:val="24"/>
    </w:rPr>
  </w:style>
  <w:style w:type="paragraph" w:customStyle="1" w:styleId="780BAEE1CD364D8FB3FAD1817E6C813E10">
    <w:name w:val="780BAEE1CD364D8FB3FAD1817E6C813E10"/>
    <w:rsid w:val="00F12558"/>
    <w:pPr>
      <w:spacing w:after="100" w:line="240" w:lineRule="auto"/>
    </w:pPr>
    <w:rPr>
      <w:rFonts w:ascii="Times New Roman" w:eastAsiaTheme="minorHAnsi" w:hAnsi="Times New Roman" w:cs="Times New Roman"/>
      <w:sz w:val="24"/>
      <w:szCs w:val="24"/>
    </w:rPr>
  </w:style>
  <w:style w:type="paragraph" w:customStyle="1" w:styleId="009D7B260C674ADFA3643A952EEA060910">
    <w:name w:val="009D7B260C674ADFA3643A952EEA060910"/>
    <w:rsid w:val="00F12558"/>
    <w:pPr>
      <w:spacing w:after="100" w:line="240" w:lineRule="auto"/>
    </w:pPr>
    <w:rPr>
      <w:rFonts w:ascii="Times New Roman" w:eastAsiaTheme="minorHAnsi" w:hAnsi="Times New Roman" w:cs="Times New Roman"/>
      <w:sz w:val="24"/>
      <w:szCs w:val="24"/>
    </w:rPr>
  </w:style>
  <w:style w:type="paragraph" w:customStyle="1" w:styleId="DB4691E81DC449F6A25AB6CA7614B5C510">
    <w:name w:val="DB4691E81DC449F6A25AB6CA7614B5C510"/>
    <w:rsid w:val="00F12558"/>
    <w:pPr>
      <w:spacing w:after="100" w:line="240" w:lineRule="auto"/>
    </w:pPr>
    <w:rPr>
      <w:rFonts w:ascii="Times New Roman" w:eastAsiaTheme="minorHAnsi" w:hAnsi="Times New Roman" w:cs="Times New Roman"/>
      <w:sz w:val="24"/>
      <w:szCs w:val="24"/>
    </w:rPr>
  </w:style>
  <w:style w:type="paragraph" w:customStyle="1" w:styleId="136BEB0666004E79B616C5992049BA2810">
    <w:name w:val="136BEB0666004E79B616C5992049BA2810"/>
    <w:rsid w:val="00F12558"/>
    <w:pPr>
      <w:spacing w:after="100" w:line="240" w:lineRule="auto"/>
    </w:pPr>
    <w:rPr>
      <w:rFonts w:ascii="Times New Roman" w:eastAsiaTheme="minorHAnsi" w:hAnsi="Times New Roman" w:cs="Times New Roman"/>
      <w:sz w:val="24"/>
      <w:szCs w:val="24"/>
    </w:rPr>
  </w:style>
  <w:style w:type="paragraph" w:customStyle="1" w:styleId="0569B97422CF48208A990A941C0C462810">
    <w:name w:val="0569B97422CF48208A990A941C0C462810"/>
    <w:rsid w:val="00F12558"/>
    <w:pPr>
      <w:spacing w:after="100" w:line="240" w:lineRule="auto"/>
    </w:pPr>
    <w:rPr>
      <w:rFonts w:ascii="Times New Roman" w:eastAsiaTheme="minorHAnsi" w:hAnsi="Times New Roman" w:cs="Times New Roman"/>
      <w:sz w:val="24"/>
      <w:szCs w:val="24"/>
    </w:rPr>
  </w:style>
  <w:style w:type="paragraph" w:customStyle="1" w:styleId="7747AC3701614DF2B27345B9AED43A0510">
    <w:name w:val="7747AC3701614DF2B27345B9AED43A0510"/>
    <w:rsid w:val="00F12558"/>
    <w:pPr>
      <w:spacing w:after="100" w:line="240" w:lineRule="auto"/>
    </w:pPr>
    <w:rPr>
      <w:rFonts w:ascii="Times New Roman" w:eastAsiaTheme="minorHAnsi" w:hAnsi="Times New Roman" w:cs="Times New Roman"/>
      <w:sz w:val="24"/>
      <w:szCs w:val="24"/>
    </w:rPr>
  </w:style>
  <w:style w:type="paragraph" w:customStyle="1" w:styleId="9B6D0F423B1E45149D3841EFADA7954110">
    <w:name w:val="9B6D0F423B1E45149D3841EFADA7954110"/>
    <w:rsid w:val="00F12558"/>
    <w:pPr>
      <w:spacing w:after="100" w:line="240" w:lineRule="auto"/>
    </w:pPr>
    <w:rPr>
      <w:rFonts w:ascii="Times New Roman" w:eastAsiaTheme="minorHAnsi" w:hAnsi="Times New Roman" w:cs="Times New Roman"/>
      <w:sz w:val="24"/>
      <w:szCs w:val="24"/>
    </w:rPr>
  </w:style>
  <w:style w:type="paragraph" w:customStyle="1" w:styleId="D436FD76169643E5A23AB0AC364543DF10">
    <w:name w:val="D436FD76169643E5A23AB0AC364543DF10"/>
    <w:rsid w:val="00F12558"/>
    <w:pPr>
      <w:spacing w:after="100" w:line="240" w:lineRule="auto"/>
    </w:pPr>
    <w:rPr>
      <w:rFonts w:ascii="Times New Roman" w:eastAsiaTheme="minorHAnsi" w:hAnsi="Times New Roman" w:cs="Times New Roman"/>
      <w:sz w:val="24"/>
      <w:szCs w:val="24"/>
    </w:rPr>
  </w:style>
  <w:style w:type="paragraph" w:customStyle="1" w:styleId="57D48B27C9B346DE8BA45A595A38807E10">
    <w:name w:val="57D48B27C9B346DE8BA45A595A38807E10"/>
    <w:rsid w:val="00F12558"/>
    <w:pPr>
      <w:spacing w:after="100" w:line="240" w:lineRule="auto"/>
    </w:pPr>
    <w:rPr>
      <w:rFonts w:ascii="Times New Roman" w:eastAsiaTheme="minorHAnsi" w:hAnsi="Times New Roman" w:cs="Times New Roman"/>
      <w:sz w:val="24"/>
      <w:szCs w:val="24"/>
    </w:rPr>
  </w:style>
  <w:style w:type="paragraph" w:customStyle="1" w:styleId="78BF4377772745699244505866E0BEF410">
    <w:name w:val="78BF4377772745699244505866E0BEF410"/>
    <w:rsid w:val="00F12558"/>
    <w:pPr>
      <w:spacing w:after="100" w:line="240" w:lineRule="auto"/>
    </w:pPr>
    <w:rPr>
      <w:rFonts w:ascii="Times New Roman" w:eastAsiaTheme="minorHAnsi" w:hAnsi="Times New Roman" w:cs="Times New Roman"/>
      <w:sz w:val="24"/>
      <w:szCs w:val="24"/>
    </w:rPr>
  </w:style>
  <w:style w:type="paragraph" w:customStyle="1" w:styleId="4724DF018511480E8D3E110D6C74B08D10">
    <w:name w:val="4724DF018511480E8D3E110D6C74B08D10"/>
    <w:rsid w:val="00F12558"/>
    <w:pPr>
      <w:spacing w:after="100" w:line="240" w:lineRule="auto"/>
    </w:pPr>
    <w:rPr>
      <w:rFonts w:ascii="Times New Roman" w:eastAsiaTheme="minorHAnsi" w:hAnsi="Times New Roman" w:cs="Times New Roman"/>
      <w:sz w:val="24"/>
      <w:szCs w:val="24"/>
    </w:rPr>
  </w:style>
  <w:style w:type="paragraph" w:customStyle="1" w:styleId="4ECCAED3F26343428FFE9ACFC02E74E810">
    <w:name w:val="4ECCAED3F26343428FFE9ACFC02E74E810"/>
    <w:rsid w:val="00F12558"/>
    <w:pPr>
      <w:spacing w:after="100" w:line="240" w:lineRule="auto"/>
    </w:pPr>
    <w:rPr>
      <w:rFonts w:ascii="Times New Roman" w:eastAsiaTheme="minorHAnsi" w:hAnsi="Times New Roman" w:cs="Times New Roman"/>
      <w:sz w:val="24"/>
      <w:szCs w:val="24"/>
    </w:rPr>
  </w:style>
  <w:style w:type="paragraph" w:customStyle="1" w:styleId="840962F86C8E49D2991A6B96F4E6026710">
    <w:name w:val="840962F86C8E49D2991A6B96F4E6026710"/>
    <w:rsid w:val="00F12558"/>
    <w:pPr>
      <w:spacing w:after="100" w:line="240" w:lineRule="auto"/>
    </w:pPr>
    <w:rPr>
      <w:rFonts w:ascii="Times New Roman" w:eastAsiaTheme="minorHAnsi" w:hAnsi="Times New Roman" w:cs="Times New Roman"/>
      <w:sz w:val="24"/>
      <w:szCs w:val="24"/>
    </w:rPr>
  </w:style>
  <w:style w:type="paragraph" w:customStyle="1" w:styleId="67180C13A6DC4840AC8B1565A703977110">
    <w:name w:val="67180C13A6DC4840AC8B1565A703977110"/>
    <w:rsid w:val="00F12558"/>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10">
    <w:name w:val="637BB1CAA5F2403ABC15E92F5648672D10"/>
    <w:rsid w:val="00F12558"/>
    <w:pPr>
      <w:spacing w:after="100" w:line="240" w:lineRule="auto"/>
    </w:pPr>
    <w:rPr>
      <w:rFonts w:ascii="Times New Roman" w:eastAsiaTheme="minorHAnsi" w:hAnsi="Times New Roman" w:cs="Times New Roman"/>
      <w:sz w:val="24"/>
      <w:szCs w:val="24"/>
    </w:rPr>
  </w:style>
  <w:style w:type="paragraph" w:customStyle="1" w:styleId="21EC1EF24BF242A7AAB2D7E28BA6DF6310">
    <w:name w:val="21EC1EF24BF242A7AAB2D7E28BA6DF6310"/>
    <w:rsid w:val="00F12558"/>
    <w:pPr>
      <w:spacing w:after="100" w:line="240" w:lineRule="auto"/>
    </w:pPr>
    <w:rPr>
      <w:rFonts w:ascii="Times New Roman" w:eastAsiaTheme="minorHAnsi" w:hAnsi="Times New Roman" w:cs="Times New Roman"/>
      <w:sz w:val="24"/>
      <w:szCs w:val="24"/>
    </w:rPr>
  </w:style>
  <w:style w:type="paragraph" w:customStyle="1" w:styleId="EEA2D3C6335442C0AD75427B1B60A0DF10">
    <w:name w:val="EEA2D3C6335442C0AD75427B1B60A0DF10"/>
    <w:rsid w:val="00F12558"/>
    <w:pPr>
      <w:spacing w:after="100" w:line="240" w:lineRule="auto"/>
    </w:pPr>
    <w:rPr>
      <w:rFonts w:ascii="Times New Roman" w:eastAsiaTheme="minorHAnsi" w:hAnsi="Times New Roman" w:cs="Times New Roman"/>
      <w:sz w:val="24"/>
      <w:szCs w:val="24"/>
    </w:rPr>
  </w:style>
  <w:style w:type="paragraph" w:customStyle="1" w:styleId="895241DDEF8647D3A72FD5A2BB05D54E10">
    <w:name w:val="895241DDEF8647D3A72FD5A2BB05D54E10"/>
    <w:rsid w:val="00F12558"/>
    <w:pPr>
      <w:spacing w:after="100" w:line="240" w:lineRule="auto"/>
    </w:pPr>
    <w:rPr>
      <w:rFonts w:ascii="Times New Roman" w:eastAsiaTheme="minorHAnsi" w:hAnsi="Times New Roman" w:cs="Times New Roman"/>
      <w:sz w:val="24"/>
      <w:szCs w:val="24"/>
    </w:rPr>
  </w:style>
  <w:style w:type="paragraph" w:customStyle="1" w:styleId="C310472DE28C4C25962BB362EE3155E610">
    <w:name w:val="C310472DE28C4C25962BB362EE3155E610"/>
    <w:rsid w:val="00F12558"/>
    <w:pPr>
      <w:spacing w:after="100" w:line="240" w:lineRule="auto"/>
    </w:pPr>
    <w:rPr>
      <w:rFonts w:ascii="Times New Roman" w:eastAsiaTheme="minorHAnsi" w:hAnsi="Times New Roman" w:cs="Times New Roman"/>
      <w:sz w:val="24"/>
      <w:szCs w:val="24"/>
    </w:rPr>
  </w:style>
  <w:style w:type="paragraph" w:customStyle="1" w:styleId="4B00C1A4328F4DF8BAA2D067DDA920CE10">
    <w:name w:val="4B00C1A4328F4DF8BAA2D067DDA920CE10"/>
    <w:rsid w:val="00F12558"/>
    <w:pPr>
      <w:spacing w:after="100" w:line="240" w:lineRule="auto"/>
    </w:pPr>
    <w:rPr>
      <w:rFonts w:ascii="Times New Roman" w:eastAsiaTheme="minorHAnsi" w:hAnsi="Times New Roman" w:cs="Times New Roman"/>
      <w:sz w:val="24"/>
      <w:szCs w:val="24"/>
    </w:rPr>
  </w:style>
  <w:style w:type="paragraph" w:customStyle="1" w:styleId="A6EEB70F4ECC491A84505452C2E708F110">
    <w:name w:val="A6EEB70F4ECC491A84505452C2E708F110"/>
    <w:rsid w:val="00F12558"/>
    <w:pPr>
      <w:spacing w:after="100" w:line="240" w:lineRule="auto"/>
    </w:pPr>
    <w:rPr>
      <w:rFonts w:ascii="Times New Roman" w:eastAsiaTheme="minorHAnsi" w:hAnsi="Times New Roman" w:cs="Times New Roman"/>
      <w:sz w:val="24"/>
      <w:szCs w:val="24"/>
    </w:rPr>
  </w:style>
  <w:style w:type="paragraph" w:customStyle="1" w:styleId="37229F7D6AE64EBA84790C24157153FF10">
    <w:name w:val="37229F7D6AE64EBA84790C24157153FF10"/>
    <w:rsid w:val="00F12558"/>
    <w:pPr>
      <w:spacing w:after="100" w:line="240" w:lineRule="auto"/>
    </w:pPr>
    <w:rPr>
      <w:rFonts w:ascii="Times New Roman" w:eastAsiaTheme="minorHAnsi" w:hAnsi="Times New Roman" w:cs="Times New Roman"/>
      <w:sz w:val="24"/>
      <w:szCs w:val="24"/>
    </w:rPr>
  </w:style>
  <w:style w:type="paragraph" w:customStyle="1" w:styleId="8A1A9E2E1BB8474D889F968B92E8E9CD10">
    <w:name w:val="8A1A9E2E1BB8474D889F968B92E8E9CD10"/>
    <w:rsid w:val="00F12558"/>
    <w:pPr>
      <w:spacing w:after="100" w:line="240" w:lineRule="auto"/>
    </w:pPr>
    <w:rPr>
      <w:rFonts w:ascii="Times New Roman" w:eastAsiaTheme="minorHAnsi" w:hAnsi="Times New Roman" w:cs="Times New Roman"/>
      <w:sz w:val="24"/>
      <w:szCs w:val="24"/>
    </w:rPr>
  </w:style>
  <w:style w:type="paragraph" w:customStyle="1" w:styleId="44FDCF15F74A40BCBCC13E953E65470D10">
    <w:name w:val="44FDCF15F74A40BCBCC13E953E65470D10"/>
    <w:rsid w:val="00F12558"/>
    <w:pPr>
      <w:spacing w:after="100" w:line="240" w:lineRule="auto"/>
    </w:pPr>
    <w:rPr>
      <w:rFonts w:ascii="Times New Roman" w:eastAsiaTheme="minorHAnsi" w:hAnsi="Times New Roman" w:cs="Times New Roman"/>
      <w:sz w:val="24"/>
      <w:szCs w:val="24"/>
    </w:rPr>
  </w:style>
  <w:style w:type="paragraph" w:customStyle="1" w:styleId="EE049A2234024A1E892755765673FD4C10">
    <w:name w:val="EE049A2234024A1E892755765673FD4C10"/>
    <w:rsid w:val="00F12558"/>
    <w:pPr>
      <w:spacing w:after="100" w:line="240" w:lineRule="auto"/>
    </w:pPr>
    <w:rPr>
      <w:rFonts w:ascii="Times New Roman" w:eastAsiaTheme="minorHAnsi" w:hAnsi="Times New Roman" w:cs="Times New Roman"/>
      <w:sz w:val="24"/>
      <w:szCs w:val="24"/>
    </w:rPr>
  </w:style>
  <w:style w:type="paragraph" w:customStyle="1" w:styleId="CA838C93ECD14C08B78D62BE9B647B4710">
    <w:name w:val="CA838C93ECD14C08B78D62BE9B647B4710"/>
    <w:rsid w:val="00F12558"/>
    <w:pPr>
      <w:spacing w:after="100" w:line="240" w:lineRule="auto"/>
    </w:pPr>
    <w:rPr>
      <w:rFonts w:ascii="Times New Roman" w:eastAsiaTheme="minorHAnsi" w:hAnsi="Times New Roman" w:cs="Times New Roman"/>
      <w:sz w:val="24"/>
      <w:szCs w:val="24"/>
    </w:rPr>
  </w:style>
  <w:style w:type="paragraph" w:customStyle="1" w:styleId="83DA3A32072A42A48F5C9EFF1BF98E6C10">
    <w:name w:val="83DA3A32072A42A48F5C9EFF1BF98E6C10"/>
    <w:rsid w:val="00F12558"/>
    <w:pPr>
      <w:spacing w:after="100" w:line="240" w:lineRule="auto"/>
    </w:pPr>
    <w:rPr>
      <w:rFonts w:ascii="Times New Roman" w:eastAsiaTheme="minorHAnsi" w:hAnsi="Times New Roman" w:cs="Times New Roman"/>
      <w:sz w:val="24"/>
      <w:szCs w:val="24"/>
    </w:rPr>
  </w:style>
  <w:style w:type="paragraph" w:customStyle="1" w:styleId="A5439EE1240D4F2987267FFD940CBF3310">
    <w:name w:val="A5439EE1240D4F2987267FFD940CBF3310"/>
    <w:rsid w:val="00F12558"/>
    <w:pPr>
      <w:spacing w:after="100" w:line="240" w:lineRule="auto"/>
    </w:pPr>
    <w:rPr>
      <w:rFonts w:ascii="Times New Roman" w:eastAsiaTheme="minorHAnsi" w:hAnsi="Times New Roman" w:cs="Times New Roman"/>
      <w:sz w:val="24"/>
      <w:szCs w:val="24"/>
    </w:rPr>
  </w:style>
  <w:style w:type="paragraph" w:customStyle="1" w:styleId="34975A9D5D4A4B24875D3616D5A3A3739">
    <w:name w:val="34975A9D5D4A4B24875D3616D5A3A3739"/>
    <w:rsid w:val="00F12558"/>
    <w:pPr>
      <w:spacing w:after="100" w:line="240" w:lineRule="auto"/>
    </w:pPr>
    <w:rPr>
      <w:rFonts w:ascii="Times New Roman" w:eastAsiaTheme="minorHAnsi" w:hAnsi="Times New Roman" w:cs="Times New Roman"/>
      <w:sz w:val="24"/>
      <w:szCs w:val="24"/>
    </w:rPr>
  </w:style>
  <w:style w:type="paragraph" w:customStyle="1" w:styleId="CF906E7A0AE149E79238F5EE3686FCFF9">
    <w:name w:val="CF906E7A0AE149E79238F5EE3686FCFF9"/>
    <w:rsid w:val="00F12558"/>
    <w:pPr>
      <w:spacing w:after="100" w:line="240" w:lineRule="auto"/>
    </w:pPr>
    <w:rPr>
      <w:rFonts w:ascii="Times New Roman" w:eastAsiaTheme="minorHAnsi" w:hAnsi="Times New Roman" w:cs="Times New Roman"/>
      <w:sz w:val="24"/>
      <w:szCs w:val="24"/>
    </w:rPr>
  </w:style>
  <w:style w:type="paragraph" w:customStyle="1" w:styleId="1B0D0DB7A48F42AEB6BBE32DCAF2185B9">
    <w:name w:val="1B0D0DB7A48F42AEB6BBE32DCAF2185B9"/>
    <w:rsid w:val="00F12558"/>
    <w:pPr>
      <w:spacing w:after="100" w:line="240" w:lineRule="auto"/>
    </w:pPr>
    <w:rPr>
      <w:rFonts w:ascii="Times New Roman" w:eastAsiaTheme="minorHAnsi" w:hAnsi="Times New Roman" w:cs="Times New Roman"/>
      <w:sz w:val="24"/>
      <w:szCs w:val="24"/>
    </w:rPr>
  </w:style>
  <w:style w:type="paragraph" w:customStyle="1" w:styleId="6E15C9D82AFE4068B30218D8E9A05B289">
    <w:name w:val="6E15C9D82AFE4068B30218D8E9A05B289"/>
    <w:rsid w:val="00F12558"/>
    <w:pPr>
      <w:spacing w:after="100" w:line="240" w:lineRule="auto"/>
    </w:pPr>
    <w:rPr>
      <w:rFonts w:ascii="Times New Roman" w:eastAsiaTheme="minorHAnsi" w:hAnsi="Times New Roman" w:cs="Times New Roman"/>
      <w:sz w:val="24"/>
      <w:szCs w:val="24"/>
    </w:rPr>
  </w:style>
  <w:style w:type="paragraph" w:customStyle="1" w:styleId="69C43850E0804251B20C100F7B31EEC99">
    <w:name w:val="69C43850E0804251B20C100F7B31EEC99"/>
    <w:rsid w:val="00F12558"/>
    <w:pPr>
      <w:spacing w:after="100" w:line="240" w:lineRule="auto"/>
    </w:pPr>
    <w:rPr>
      <w:rFonts w:ascii="Times New Roman" w:eastAsiaTheme="minorHAnsi" w:hAnsi="Times New Roman" w:cs="Times New Roman"/>
      <w:sz w:val="24"/>
      <w:szCs w:val="24"/>
    </w:rPr>
  </w:style>
  <w:style w:type="paragraph" w:customStyle="1" w:styleId="77FC0A65F7CD4818A6FB431F81465DFC9">
    <w:name w:val="77FC0A65F7CD4818A6FB431F81465DFC9"/>
    <w:rsid w:val="00F12558"/>
    <w:pPr>
      <w:spacing w:after="100" w:line="240" w:lineRule="auto"/>
    </w:pPr>
    <w:rPr>
      <w:rFonts w:ascii="Times New Roman" w:eastAsiaTheme="minorHAnsi" w:hAnsi="Times New Roman" w:cs="Times New Roman"/>
      <w:sz w:val="24"/>
      <w:szCs w:val="24"/>
    </w:rPr>
  </w:style>
  <w:style w:type="paragraph" w:customStyle="1" w:styleId="53E63DECDB6C4EC7A1D8E38393720E589">
    <w:name w:val="53E63DECDB6C4EC7A1D8E38393720E589"/>
    <w:rsid w:val="00F12558"/>
    <w:pPr>
      <w:spacing w:after="100" w:line="240" w:lineRule="auto"/>
    </w:pPr>
    <w:rPr>
      <w:rFonts w:ascii="Times New Roman" w:eastAsiaTheme="minorHAnsi" w:hAnsi="Times New Roman" w:cs="Times New Roman"/>
      <w:sz w:val="24"/>
      <w:szCs w:val="24"/>
    </w:rPr>
  </w:style>
  <w:style w:type="paragraph" w:customStyle="1" w:styleId="6A5309AFEBEB45EB85FFC7768E3B56779">
    <w:name w:val="6A5309AFEBEB45EB85FFC7768E3B56779"/>
    <w:rsid w:val="00F12558"/>
    <w:pPr>
      <w:spacing w:after="100" w:line="240" w:lineRule="auto"/>
    </w:pPr>
    <w:rPr>
      <w:rFonts w:ascii="Times New Roman" w:eastAsiaTheme="minorHAnsi" w:hAnsi="Times New Roman" w:cs="Times New Roman"/>
      <w:sz w:val="24"/>
      <w:szCs w:val="24"/>
    </w:rPr>
  </w:style>
  <w:style w:type="paragraph" w:customStyle="1" w:styleId="87976626F37541108B46AA7AF07650FA9">
    <w:name w:val="87976626F37541108B46AA7AF07650FA9"/>
    <w:rsid w:val="00F12558"/>
    <w:pPr>
      <w:spacing w:after="100" w:line="240" w:lineRule="auto"/>
    </w:pPr>
    <w:rPr>
      <w:rFonts w:ascii="Times New Roman" w:eastAsiaTheme="minorHAnsi" w:hAnsi="Times New Roman" w:cs="Times New Roman"/>
      <w:sz w:val="24"/>
      <w:szCs w:val="24"/>
    </w:rPr>
  </w:style>
  <w:style w:type="paragraph" w:customStyle="1" w:styleId="26996DFDEB7E491FBC34A3AE99131D9B9">
    <w:name w:val="26996DFDEB7E491FBC34A3AE99131D9B9"/>
    <w:rsid w:val="00F12558"/>
    <w:pPr>
      <w:spacing w:after="100" w:line="240" w:lineRule="auto"/>
    </w:pPr>
    <w:rPr>
      <w:rFonts w:ascii="Times New Roman" w:eastAsiaTheme="minorHAnsi" w:hAnsi="Times New Roman" w:cs="Times New Roman"/>
      <w:sz w:val="24"/>
      <w:szCs w:val="24"/>
    </w:rPr>
  </w:style>
  <w:style w:type="paragraph" w:customStyle="1" w:styleId="148B723818A04D46AD846A081158F2939">
    <w:name w:val="148B723818A04D46AD846A081158F2939"/>
    <w:rsid w:val="00F12558"/>
    <w:pPr>
      <w:spacing w:after="100" w:line="240" w:lineRule="auto"/>
    </w:pPr>
    <w:rPr>
      <w:rFonts w:ascii="Times New Roman" w:eastAsiaTheme="minorHAnsi" w:hAnsi="Times New Roman" w:cs="Times New Roman"/>
      <w:sz w:val="24"/>
      <w:szCs w:val="24"/>
    </w:rPr>
  </w:style>
  <w:style w:type="paragraph" w:customStyle="1" w:styleId="851854B154A14D99B40CF23E4B04888F9">
    <w:name w:val="851854B154A14D99B40CF23E4B04888F9"/>
    <w:rsid w:val="00F12558"/>
    <w:pPr>
      <w:spacing w:after="100" w:line="240" w:lineRule="auto"/>
    </w:pPr>
    <w:rPr>
      <w:rFonts w:ascii="Times New Roman" w:eastAsiaTheme="minorHAnsi" w:hAnsi="Times New Roman" w:cs="Times New Roman"/>
      <w:sz w:val="24"/>
      <w:szCs w:val="24"/>
    </w:rPr>
  </w:style>
  <w:style w:type="paragraph" w:customStyle="1" w:styleId="5EF3248CDB2F45E0BD8F9CBB93E6768D9">
    <w:name w:val="5EF3248CDB2F45E0BD8F9CBB93E6768D9"/>
    <w:rsid w:val="00F12558"/>
    <w:pPr>
      <w:spacing w:after="100" w:line="240" w:lineRule="auto"/>
    </w:pPr>
    <w:rPr>
      <w:rFonts w:ascii="Times New Roman" w:eastAsiaTheme="minorHAnsi" w:hAnsi="Times New Roman" w:cs="Times New Roman"/>
      <w:sz w:val="24"/>
      <w:szCs w:val="24"/>
    </w:rPr>
  </w:style>
  <w:style w:type="paragraph" w:customStyle="1" w:styleId="CD3395BA75BC456B8B69F1A1246375789">
    <w:name w:val="CD3395BA75BC456B8B69F1A1246375789"/>
    <w:rsid w:val="00F12558"/>
    <w:pPr>
      <w:spacing w:after="100" w:line="240" w:lineRule="auto"/>
    </w:pPr>
    <w:rPr>
      <w:rFonts w:ascii="Times New Roman" w:eastAsiaTheme="minorHAnsi" w:hAnsi="Times New Roman" w:cs="Times New Roman"/>
      <w:sz w:val="24"/>
      <w:szCs w:val="24"/>
    </w:rPr>
  </w:style>
  <w:style w:type="paragraph" w:customStyle="1" w:styleId="3A4AEC46E5604A5587A75D9BFCD25D859">
    <w:name w:val="3A4AEC46E5604A5587A75D9BFCD25D859"/>
    <w:rsid w:val="00F12558"/>
    <w:pPr>
      <w:spacing w:after="100" w:line="240" w:lineRule="auto"/>
    </w:pPr>
    <w:rPr>
      <w:rFonts w:ascii="Times New Roman" w:eastAsiaTheme="minorHAnsi" w:hAnsi="Times New Roman" w:cs="Times New Roman"/>
      <w:sz w:val="24"/>
      <w:szCs w:val="24"/>
    </w:rPr>
  </w:style>
  <w:style w:type="paragraph" w:customStyle="1" w:styleId="FEC190EB791C4751A5FC5A8429762BB19">
    <w:name w:val="FEC190EB791C4751A5FC5A8429762BB19"/>
    <w:rsid w:val="00F12558"/>
    <w:pPr>
      <w:spacing w:after="100" w:line="240" w:lineRule="auto"/>
    </w:pPr>
    <w:rPr>
      <w:rFonts w:ascii="Times New Roman" w:eastAsiaTheme="minorHAnsi" w:hAnsi="Times New Roman" w:cs="Times New Roman"/>
      <w:sz w:val="24"/>
      <w:szCs w:val="24"/>
    </w:rPr>
  </w:style>
  <w:style w:type="paragraph" w:customStyle="1" w:styleId="7EC0E04011A544ECB2FD8BA8AF357F139">
    <w:name w:val="7EC0E04011A544ECB2FD8BA8AF357F139"/>
    <w:rsid w:val="00F12558"/>
    <w:pPr>
      <w:spacing w:after="100" w:line="240" w:lineRule="auto"/>
    </w:pPr>
    <w:rPr>
      <w:rFonts w:ascii="Times New Roman" w:eastAsiaTheme="minorHAnsi" w:hAnsi="Times New Roman" w:cs="Times New Roman"/>
      <w:sz w:val="24"/>
      <w:szCs w:val="24"/>
    </w:rPr>
  </w:style>
  <w:style w:type="paragraph" w:customStyle="1" w:styleId="5A24EAAAD3DC4C22A875A9865DC635C29">
    <w:name w:val="5A24EAAAD3DC4C22A875A9865DC635C29"/>
    <w:rsid w:val="00F12558"/>
    <w:pPr>
      <w:spacing w:after="100" w:line="240" w:lineRule="auto"/>
    </w:pPr>
    <w:rPr>
      <w:rFonts w:ascii="Times New Roman" w:eastAsiaTheme="minorHAnsi" w:hAnsi="Times New Roman" w:cs="Times New Roman"/>
      <w:sz w:val="24"/>
      <w:szCs w:val="24"/>
    </w:rPr>
  </w:style>
  <w:style w:type="paragraph" w:customStyle="1" w:styleId="5A1F3BF11F084E9EA53E0B41A05F838E9">
    <w:name w:val="5A1F3BF11F084E9EA53E0B41A05F838E9"/>
    <w:rsid w:val="00F12558"/>
    <w:pPr>
      <w:spacing w:after="100" w:line="240" w:lineRule="auto"/>
    </w:pPr>
    <w:rPr>
      <w:rFonts w:ascii="Times New Roman" w:eastAsiaTheme="minorHAnsi" w:hAnsi="Times New Roman" w:cs="Times New Roman"/>
      <w:sz w:val="24"/>
      <w:szCs w:val="24"/>
    </w:rPr>
  </w:style>
  <w:style w:type="paragraph" w:customStyle="1" w:styleId="1DB5E7A7CE0C48C9A3E049760A84E12E9">
    <w:name w:val="1DB5E7A7CE0C48C9A3E049760A84E12E9"/>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9">
    <w:name w:val="1A9A5DAB91BD4FCC8E670B14F42056EF9"/>
    <w:rsid w:val="00F12558"/>
    <w:pPr>
      <w:spacing w:after="100" w:line="240" w:lineRule="auto"/>
    </w:pPr>
    <w:rPr>
      <w:rFonts w:ascii="Times New Roman" w:eastAsiaTheme="minorHAnsi" w:hAnsi="Times New Roman" w:cs="Times New Roman"/>
      <w:sz w:val="24"/>
      <w:szCs w:val="24"/>
    </w:rPr>
  </w:style>
  <w:style w:type="paragraph" w:customStyle="1" w:styleId="8AF6290B069F4DCF80656E3C0F4CD16A9">
    <w:name w:val="8AF6290B069F4DCF80656E3C0F4CD16A9"/>
    <w:rsid w:val="00F12558"/>
    <w:pPr>
      <w:spacing w:after="100" w:line="240" w:lineRule="auto"/>
    </w:pPr>
    <w:rPr>
      <w:rFonts w:ascii="Times New Roman" w:eastAsiaTheme="minorHAnsi" w:hAnsi="Times New Roman" w:cs="Times New Roman"/>
      <w:sz w:val="24"/>
      <w:szCs w:val="24"/>
    </w:rPr>
  </w:style>
  <w:style w:type="paragraph" w:customStyle="1" w:styleId="E403FA9C647345EB8E678D28E6E019E49">
    <w:name w:val="E403FA9C647345EB8E678D28E6E019E49"/>
    <w:rsid w:val="00F12558"/>
    <w:pPr>
      <w:spacing w:after="100" w:line="240" w:lineRule="auto"/>
    </w:pPr>
    <w:rPr>
      <w:rFonts w:ascii="Times New Roman" w:eastAsiaTheme="minorHAnsi" w:hAnsi="Times New Roman" w:cs="Times New Roman"/>
      <w:sz w:val="24"/>
      <w:szCs w:val="24"/>
    </w:rPr>
  </w:style>
  <w:style w:type="paragraph" w:customStyle="1" w:styleId="C9FAFA6E3A8E425F8AB10F31744CF39E9">
    <w:name w:val="C9FAFA6E3A8E425F8AB10F31744CF39E9"/>
    <w:rsid w:val="00F12558"/>
    <w:pPr>
      <w:spacing w:after="100" w:line="240" w:lineRule="auto"/>
    </w:pPr>
    <w:rPr>
      <w:rFonts w:ascii="Times New Roman" w:eastAsiaTheme="minorHAnsi" w:hAnsi="Times New Roman" w:cs="Times New Roman"/>
      <w:sz w:val="24"/>
      <w:szCs w:val="24"/>
    </w:rPr>
  </w:style>
  <w:style w:type="paragraph" w:customStyle="1" w:styleId="B73B6DAF60494FDF9EC5C043E9F4982D9">
    <w:name w:val="B73B6DAF60494FDF9EC5C043E9F4982D9"/>
    <w:rsid w:val="00F12558"/>
    <w:pPr>
      <w:spacing w:after="100" w:line="240" w:lineRule="auto"/>
    </w:pPr>
    <w:rPr>
      <w:rFonts w:ascii="Times New Roman" w:eastAsiaTheme="minorHAnsi" w:hAnsi="Times New Roman" w:cs="Times New Roman"/>
      <w:sz w:val="24"/>
      <w:szCs w:val="24"/>
    </w:rPr>
  </w:style>
  <w:style w:type="paragraph" w:customStyle="1" w:styleId="8D2A3945B4C548E5B8D170C389E564DA9">
    <w:name w:val="8D2A3945B4C548E5B8D170C389E564DA9"/>
    <w:rsid w:val="00F12558"/>
    <w:pPr>
      <w:spacing w:after="100" w:line="240" w:lineRule="auto"/>
    </w:pPr>
    <w:rPr>
      <w:rFonts w:ascii="Times New Roman" w:eastAsiaTheme="minorHAnsi" w:hAnsi="Times New Roman" w:cs="Times New Roman"/>
      <w:sz w:val="24"/>
      <w:szCs w:val="24"/>
    </w:rPr>
  </w:style>
  <w:style w:type="paragraph" w:customStyle="1" w:styleId="6425DEAFD56A492D82D6EEF650C3F4DB9">
    <w:name w:val="6425DEAFD56A492D82D6EEF650C3F4DB9"/>
    <w:rsid w:val="00F12558"/>
    <w:pPr>
      <w:spacing w:after="100" w:line="240" w:lineRule="auto"/>
    </w:pPr>
    <w:rPr>
      <w:rFonts w:ascii="Times New Roman" w:eastAsiaTheme="minorHAnsi" w:hAnsi="Times New Roman" w:cs="Times New Roman"/>
      <w:sz w:val="24"/>
      <w:szCs w:val="24"/>
    </w:rPr>
  </w:style>
  <w:style w:type="paragraph" w:customStyle="1" w:styleId="68EAB57CD5274175BA56398612E8C0049">
    <w:name w:val="68EAB57CD5274175BA56398612E8C0049"/>
    <w:rsid w:val="00F12558"/>
    <w:pPr>
      <w:spacing w:after="100" w:line="240" w:lineRule="auto"/>
    </w:pPr>
    <w:rPr>
      <w:rFonts w:ascii="Times New Roman" w:eastAsiaTheme="minorHAnsi" w:hAnsi="Times New Roman" w:cs="Times New Roman"/>
      <w:sz w:val="24"/>
      <w:szCs w:val="24"/>
    </w:rPr>
  </w:style>
  <w:style w:type="paragraph" w:customStyle="1" w:styleId="1E6E4E72371043A48D625D6FDBF0A9639">
    <w:name w:val="1E6E4E72371043A48D625D6FDBF0A9639"/>
    <w:rsid w:val="00F12558"/>
    <w:pPr>
      <w:spacing w:after="100" w:line="240" w:lineRule="auto"/>
    </w:pPr>
    <w:rPr>
      <w:rFonts w:ascii="Times New Roman" w:eastAsiaTheme="minorHAnsi" w:hAnsi="Times New Roman" w:cs="Times New Roman"/>
      <w:sz w:val="24"/>
      <w:szCs w:val="24"/>
    </w:rPr>
  </w:style>
  <w:style w:type="paragraph" w:customStyle="1" w:styleId="95BBEAF51CB441BCB3EE7E5CABB6D4589">
    <w:name w:val="95BBEAF51CB441BCB3EE7E5CABB6D4589"/>
    <w:rsid w:val="00F12558"/>
    <w:pPr>
      <w:spacing w:after="100" w:line="240" w:lineRule="auto"/>
    </w:pPr>
    <w:rPr>
      <w:rFonts w:ascii="Times New Roman" w:eastAsiaTheme="minorHAnsi" w:hAnsi="Times New Roman" w:cs="Times New Roman"/>
      <w:sz w:val="24"/>
      <w:szCs w:val="24"/>
    </w:rPr>
  </w:style>
  <w:style w:type="paragraph" w:customStyle="1" w:styleId="9763377871074C18B35A6B212E088D809">
    <w:name w:val="9763377871074C18B35A6B212E088D809"/>
    <w:rsid w:val="00F12558"/>
    <w:pPr>
      <w:spacing w:after="100" w:line="240" w:lineRule="auto"/>
    </w:pPr>
    <w:rPr>
      <w:rFonts w:ascii="Times New Roman" w:eastAsiaTheme="minorHAnsi" w:hAnsi="Times New Roman" w:cs="Times New Roman"/>
      <w:sz w:val="24"/>
      <w:szCs w:val="24"/>
    </w:rPr>
  </w:style>
  <w:style w:type="paragraph" w:customStyle="1" w:styleId="4C4BD485B4D34444838D82C80A2FBF339">
    <w:name w:val="4C4BD485B4D34444838D82C80A2FBF339"/>
    <w:rsid w:val="00F12558"/>
    <w:pPr>
      <w:spacing w:after="100" w:line="240" w:lineRule="auto"/>
    </w:pPr>
    <w:rPr>
      <w:rFonts w:ascii="Times New Roman" w:eastAsiaTheme="minorHAnsi" w:hAnsi="Times New Roman" w:cs="Times New Roman"/>
      <w:sz w:val="24"/>
      <w:szCs w:val="24"/>
    </w:rPr>
  </w:style>
  <w:style w:type="paragraph" w:customStyle="1" w:styleId="2BDAF33C74434251A327F0BFD1EB54E99">
    <w:name w:val="2BDAF33C74434251A327F0BFD1EB54E99"/>
    <w:rsid w:val="00F12558"/>
    <w:pPr>
      <w:spacing w:after="100" w:line="240" w:lineRule="auto"/>
    </w:pPr>
    <w:rPr>
      <w:rFonts w:ascii="Times New Roman" w:eastAsiaTheme="minorHAnsi" w:hAnsi="Times New Roman" w:cs="Times New Roman"/>
      <w:sz w:val="24"/>
      <w:szCs w:val="24"/>
    </w:rPr>
  </w:style>
  <w:style w:type="paragraph" w:customStyle="1" w:styleId="1BC381B8C9ED41A6A0DA37781F04932C9">
    <w:name w:val="1BC381B8C9ED41A6A0DA37781F04932C9"/>
    <w:rsid w:val="00F12558"/>
    <w:pPr>
      <w:spacing w:after="100" w:line="240" w:lineRule="auto"/>
    </w:pPr>
    <w:rPr>
      <w:rFonts w:ascii="Times New Roman" w:eastAsiaTheme="minorHAnsi" w:hAnsi="Times New Roman" w:cs="Times New Roman"/>
      <w:sz w:val="24"/>
      <w:szCs w:val="24"/>
    </w:rPr>
  </w:style>
  <w:style w:type="paragraph" w:customStyle="1" w:styleId="585801C89BD340A4842E81910B7915D69">
    <w:name w:val="585801C89BD340A4842E81910B7915D69"/>
    <w:rsid w:val="00F12558"/>
    <w:pPr>
      <w:spacing w:after="100" w:line="240" w:lineRule="auto"/>
    </w:pPr>
    <w:rPr>
      <w:rFonts w:ascii="Times New Roman" w:eastAsiaTheme="minorHAnsi" w:hAnsi="Times New Roman" w:cs="Times New Roman"/>
      <w:sz w:val="24"/>
      <w:szCs w:val="24"/>
    </w:rPr>
  </w:style>
  <w:style w:type="paragraph" w:customStyle="1" w:styleId="5F0F90BB971F4CA08104D6CEFD4E05CA9">
    <w:name w:val="5F0F90BB971F4CA08104D6CEFD4E05CA9"/>
    <w:rsid w:val="00F12558"/>
    <w:pPr>
      <w:spacing w:after="100" w:line="240" w:lineRule="auto"/>
    </w:pPr>
    <w:rPr>
      <w:rFonts w:ascii="Times New Roman" w:eastAsiaTheme="minorHAnsi" w:hAnsi="Times New Roman" w:cs="Times New Roman"/>
      <w:sz w:val="24"/>
      <w:szCs w:val="24"/>
    </w:rPr>
  </w:style>
  <w:style w:type="paragraph" w:customStyle="1" w:styleId="1D221EF5E9D14CEE9B0880058A9D247B9">
    <w:name w:val="1D221EF5E9D14CEE9B0880058A9D247B9"/>
    <w:rsid w:val="00F12558"/>
    <w:pPr>
      <w:spacing w:after="100" w:line="240" w:lineRule="auto"/>
    </w:pPr>
    <w:rPr>
      <w:rFonts w:ascii="Times New Roman" w:eastAsiaTheme="minorHAnsi" w:hAnsi="Times New Roman" w:cs="Times New Roman"/>
      <w:sz w:val="24"/>
      <w:szCs w:val="24"/>
    </w:rPr>
  </w:style>
  <w:style w:type="paragraph" w:customStyle="1" w:styleId="818681A266454BDF8A38D31F9909BD2B9">
    <w:name w:val="818681A266454BDF8A38D31F9909BD2B9"/>
    <w:rsid w:val="00F12558"/>
    <w:pPr>
      <w:spacing w:after="100" w:line="240" w:lineRule="auto"/>
    </w:pPr>
    <w:rPr>
      <w:rFonts w:ascii="Times New Roman" w:eastAsiaTheme="minorHAnsi" w:hAnsi="Times New Roman" w:cs="Times New Roman"/>
      <w:sz w:val="24"/>
      <w:szCs w:val="24"/>
    </w:rPr>
  </w:style>
  <w:style w:type="paragraph" w:customStyle="1" w:styleId="D0192751BA7142848836317EFF2096389">
    <w:name w:val="D0192751BA7142848836317EFF2096389"/>
    <w:rsid w:val="00F12558"/>
    <w:pPr>
      <w:spacing w:after="100" w:line="240" w:lineRule="auto"/>
    </w:pPr>
    <w:rPr>
      <w:rFonts w:ascii="Times New Roman" w:eastAsiaTheme="minorHAnsi" w:hAnsi="Times New Roman" w:cs="Times New Roman"/>
      <w:sz w:val="24"/>
      <w:szCs w:val="24"/>
    </w:rPr>
  </w:style>
  <w:style w:type="paragraph" w:customStyle="1" w:styleId="FD03967E5BBD4067BF0914B8F7A0550F9">
    <w:name w:val="FD03967E5BBD4067BF0914B8F7A0550F9"/>
    <w:rsid w:val="00F12558"/>
    <w:pPr>
      <w:spacing w:after="100" w:line="240" w:lineRule="auto"/>
    </w:pPr>
    <w:rPr>
      <w:rFonts w:ascii="Times New Roman" w:eastAsiaTheme="minorHAnsi" w:hAnsi="Times New Roman" w:cs="Times New Roman"/>
      <w:sz w:val="24"/>
      <w:szCs w:val="24"/>
    </w:rPr>
  </w:style>
  <w:style w:type="paragraph" w:customStyle="1" w:styleId="934B958064074B019C4E56B3829E5A019">
    <w:name w:val="934B958064074B019C4E56B3829E5A019"/>
    <w:rsid w:val="00F12558"/>
    <w:pPr>
      <w:spacing w:after="100" w:line="240" w:lineRule="auto"/>
    </w:pPr>
    <w:rPr>
      <w:rFonts w:ascii="Times New Roman" w:eastAsiaTheme="minorHAnsi" w:hAnsi="Times New Roman" w:cs="Times New Roman"/>
      <w:sz w:val="24"/>
      <w:szCs w:val="24"/>
    </w:rPr>
  </w:style>
  <w:style w:type="paragraph" w:customStyle="1" w:styleId="081DE70A747C4BA9931549912A5A77EC5">
    <w:name w:val="081DE70A747C4BA9931549912A5A77EC5"/>
    <w:rsid w:val="00F12558"/>
    <w:pPr>
      <w:spacing w:after="100" w:line="240" w:lineRule="auto"/>
    </w:pPr>
    <w:rPr>
      <w:rFonts w:ascii="Times New Roman" w:eastAsiaTheme="minorHAnsi" w:hAnsi="Times New Roman" w:cs="Times New Roman"/>
      <w:sz w:val="24"/>
      <w:szCs w:val="24"/>
    </w:rPr>
  </w:style>
  <w:style w:type="paragraph" w:customStyle="1" w:styleId="5F27BDF48A114E8095B057E7ABBD02515">
    <w:name w:val="5F27BDF48A114E8095B057E7ABBD02515"/>
    <w:rsid w:val="00F12558"/>
    <w:pPr>
      <w:spacing w:after="100" w:line="240" w:lineRule="auto"/>
    </w:pPr>
    <w:rPr>
      <w:rFonts w:ascii="Times New Roman" w:eastAsiaTheme="minorHAnsi" w:hAnsi="Times New Roman" w:cs="Times New Roman"/>
      <w:sz w:val="24"/>
      <w:szCs w:val="24"/>
    </w:rPr>
  </w:style>
  <w:style w:type="paragraph" w:customStyle="1" w:styleId="D70EC9E548614C278F697BC1D36897E25">
    <w:name w:val="D70EC9E548614C278F697BC1D36897E25"/>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7">
    <w:name w:val="6C5D5B925C9842B1B2B69914C9C53AD27"/>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1">
    <w:name w:val="BCC09F921BE54B1DAF16E9A0C85E624C11"/>
    <w:rsid w:val="00F12558"/>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11">
    <w:name w:val="0A29C254263F4018A790F7988EABD90011"/>
    <w:rsid w:val="00F12558"/>
    <w:pPr>
      <w:spacing w:after="100" w:line="240" w:lineRule="auto"/>
    </w:pPr>
    <w:rPr>
      <w:rFonts w:ascii="Times New Roman" w:eastAsiaTheme="minorHAnsi" w:hAnsi="Times New Roman" w:cs="Times New Roman"/>
      <w:sz w:val="24"/>
      <w:szCs w:val="24"/>
    </w:rPr>
  </w:style>
  <w:style w:type="paragraph" w:customStyle="1" w:styleId="A39FD8EABA37434282A6BD7AC775F84C11">
    <w:name w:val="A39FD8EABA37434282A6BD7AC775F84C11"/>
    <w:rsid w:val="00F12558"/>
    <w:pPr>
      <w:spacing w:after="100" w:line="240" w:lineRule="auto"/>
    </w:pPr>
    <w:rPr>
      <w:rFonts w:ascii="Times New Roman" w:eastAsiaTheme="minorHAnsi" w:hAnsi="Times New Roman" w:cs="Times New Roman"/>
      <w:sz w:val="24"/>
      <w:szCs w:val="24"/>
    </w:rPr>
  </w:style>
  <w:style w:type="paragraph" w:customStyle="1" w:styleId="780BAEE1CD364D8FB3FAD1817E6C813E11">
    <w:name w:val="780BAEE1CD364D8FB3FAD1817E6C813E11"/>
    <w:rsid w:val="00F12558"/>
    <w:pPr>
      <w:spacing w:after="100" w:line="240" w:lineRule="auto"/>
    </w:pPr>
    <w:rPr>
      <w:rFonts w:ascii="Times New Roman" w:eastAsiaTheme="minorHAnsi" w:hAnsi="Times New Roman" w:cs="Times New Roman"/>
      <w:sz w:val="24"/>
      <w:szCs w:val="24"/>
    </w:rPr>
  </w:style>
  <w:style w:type="paragraph" w:customStyle="1" w:styleId="009D7B260C674ADFA3643A952EEA060911">
    <w:name w:val="009D7B260C674ADFA3643A952EEA060911"/>
    <w:rsid w:val="00F12558"/>
    <w:pPr>
      <w:spacing w:after="100" w:line="240" w:lineRule="auto"/>
    </w:pPr>
    <w:rPr>
      <w:rFonts w:ascii="Times New Roman" w:eastAsiaTheme="minorHAnsi" w:hAnsi="Times New Roman" w:cs="Times New Roman"/>
      <w:sz w:val="24"/>
      <w:szCs w:val="24"/>
    </w:rPr>
  </w:style>
  <w:style w:type="paragraph" w:customStyle="1" w:styleId="DB4691E81DC449F6A25AB6CA7614B5C511">
    <w:name w:val="DB4691E81DC449F6A25AB6CA7614B5C511"/>
    <w:rsid w:val="00F12558"/>
    <w:pPr>
      <w:spacing w:after="100" w:line="240" w:lineRule="auto"/>
    </w:pPr>
    <w:rPr>
      <w:rFonts w:ascii="Times New Roman" w:eastAsiaTheme="minorHAnsi" w:hAnsi="Times New Roman" w:cs="Times New Roman"/>
      <w:sz w:val="24"/>
      <w:szCs w:val="24"/>
    </w:rPr>
  </w:style>
  <w:style w:type="paragraph" w:customStyle="1" w:styleId="136BEB0666004E79B616C5992049BA2811">
    <w:name w:val="136BEB0666004E79B616C5992049BA2811"/>
    <w:rsid w:val="00F12558"/>
    <w:pPr>
      <w:spacing w:after="100" w:line="240" w:lineRule="auto"/>
    </w:pPr>
    <w:rPr>
      <w:rFonts w:ascii="Times New Roman" w:eastAsiaTheme="minorHAnsi" w:hAnsi="Times New Roman" w:cs="Times New Roman"/>
      <w:sz w:val="24"/>
      <w:szCs w:val="24"/>
    </w:rPr>
  </w:style>
  <w:style w:type="paragraph" w:customStyle="1" w:styleId="0569B97422CF48208A990A941C0C462811">
    <w:name w:val="0569B97422CF48208A990A941C0C462811"/>
    <w:rsid w:val="00F12558"/>
    <w:pPr>
      <w:spacing w:after="100" w:line="240" w:lineRule="auto"/>
    </w:pPr>
    <w:rPr>
      <w:rFonts w:ascii="Times New Roman" w:eastAsiaTheme="minorHAnsi" w:hAnsi="Times New Roman" w:cs="Times New Roman"/>
      <w:sz w:val="24"/>
      <w:szCs w:val="24"/>
    </w:rPr>
  </w:style>
  <w:style w:type="paragraph" w:customStyle="1" w:styleId="7747AC3701614DF2B27345B9AED43A0511">
    <w:name w:val="7747AC3701614DF2B27345B9AED43A0511"/>
    <w:rsid w:val="00F12558"/>
    <w:pPr>
      <w:spacing w:after="100" w:line="240" w:lineRule="auto"/>
    </w:pPr>
    <w:rPr>
      <w:rFonts w:ascii="Times New Roman" w:eastAsiaTheme="minorHAnsi" w:hAnsi="Times New Roman" w:cs="Times New Roman"/>
      <w:sz w:val="24"/>
      <w:szCs w:val="24"/>
    </w:rPr>
  </w:style>
  <w:style w:type="paragraph" w:customStyle="1" w:styleId="9B6D0F423B1E45149D3841EFADA7954111">
    <w:name w:val="9B6D0F423B1E45149D3841EFADA7954111"/>
    <w:rsid w:val="00F12558"/>
    <w:pPr>
      <w:spacing w:after="100" w:line="240" w:lineRule="auto"/>
    </w:pPr>
    <w:rPr>
      <w:rFonts w:ascii="Times New Roman" w:eastAsiaTheme="minorHAnsi" w:hAnsi="Times New Roman" w:cs="Times New Roman"/>
      <w:sz w:val="24"/>
      <w:szCs w:val="24"/>
    </w:rPr>
  </w:style>
  <w:style w:type="paragraph" w:customStyle="1" w:styleId="D436FD76169643E5A23AB0AC364543DF11">
    <w:name w:val="D436FD76169643E5A23AB0AC364543DF11"/>
    <w:rsid w:val="00F12558"/>
    <w:pPr>
      <w:spacing w:after="100" w:line="240" w:lineRule="auto"/>
    </w:pPr>
    <w:rPr>
      <w:rFonts w:ascii="Times New Roman" w:eastAsiaTheme="minorHAnsi" w:hAnsi="Times New Roman" w:cs="Times New Roman"/>
      <w:sz w:val="24"/>
      <w:szCs w:val="24"/>
    </w:rPr>
  </w:style>
  <w:style w:type="paragraph" w:customStyle="1" w:styleId="57D48B27C9B346DE8BA45A595A38807E11">
    <w:name w:val="57D48B27C9B346DE8BA45A595A38807E11"/>
    <w:rsid w:val="00F12558"/>
    <w:pPr>
      <w:spacing w:after="100" w:line="240" w:lineRule="auto"/>
    </w:pPr>
    <w:rPr>
      <w:rFonts w:ascii="Times New Roman" w:eastAsiaTheme="minorHAnsi" w:hAnsi="Times New Roman" w:cs="Times New Roman"/>
      <w:sz w:val="24"/>
      <w:szCs w:val="24"/>
    </w:rPr>
  </w:style>
  <w:style w:type="paragraph" w:customStyle="1" w:styleId="78BF4377772745699244505866E0BEF411">
    <w:name w:val="78BF4377772745699244505866E0BEF411"/>
    <w:rsid w:val="00F12558"/>
    <w:pPr>
      <w:spacing w:after="100" w:line="240" w:lineRule="auto"/>
    </w:pPr>
    <w:rPr>
      <w:rFonts w:ascii="Times New Roman" w:eastAsiaTheme="minorHAnsi" w:hAnsi="Times New Roman" w:cs="Times New Roman"/>
      <w:sz w:val="24"/>
      <w:szCs w:val="24"/>
    </w:rPr>
  </w:style>
  <w:style w:type="paragraph" w:customStyle="1" w:styleId="4724DF018511480E8D3E110D6C74B08D11">
    <w:name w:val="4724DF018511480E8D3E110D6C74B08D11"/>
    <w:rsid w:val="00F12558"/>
    <w:pPr>
      <w:spacing w:after="100" w:line="240" w:lineRule="auto"/>
    </w:pPr>
    <w:rPr>
      <w:rFonts w:ascii="Times New Roman" w:eastAsiaTheme="minorHAnsi" w:hAnsi="Times New Roman" w:cs="Times New Roman"/>
      <w:sz w:val="24"/>
      <w:szCs w:val="24"/>
    </w:rPr>
  </w:style>
  <w:style w:type="paragraph" w:customStyle="1" w:styleId="4ECCAED3F26343428FFE9ACFC02E74E811">
    <w:name w:val="4ECCAED3F26343428FFE9ACFC02E74E811"/>
    <w:rsid w:val="00F12558"/>
    <w:pPr>
      <w:spacing w:after="100" w:line="240" w:lineRule="auto"/>
    </w:pPr>
    <w:rPr>
      <w:rFonts w:ascii="Times New Roman" w:eastAsiaTheme="minorHAnsi" w:hAnsi="Times New Roman" w:cs="Times New Roman"/>
      <w:sz w:val="24"/>
      <w:szCs w:val="24"/>
    </w:rPr>
  </w:style>
  <w:style w:type="paragraph" w:customStyle="1" w:styleId="840962F86C8E49D2991A6B96F4E6026711">
    <w:name w:val="840962F86C8E49D2991A6B96F4E6026711"/>
    <w:rsid w:val="00F12558"/>
    <w:pPr>
      <w:spacing w:after="100" w:line="240" w:lineRule="auto"/>
    </w:pPr>
    <w:rPr>
      <w:rFonts w:ascii="Times New Roman" w:eastAsiaTheme="minorHAnsi" w:hAnsi="Times New Roman" w:cs="Times New Roman"/>
      <w:sz w:val="24"/>
      <w:szCs w:val="24"/>
    </w:rPr>
  </w:style>
  <w:style w:type="paragraph" w:customStyle="1" w:styleId="67180C13A6DC4840AC8B1565A703977111">
    <w:name w:val="67180C13A6DC4840AC8B1565A703977111"/>
    <w:rsid w:val="00F12558"/>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11">
    <w:name w:val="637BB1CAA5F2403ABC15E92F5648672D11"/>
    <w:rsid w:val="00F12558"/>
    <w:pPr>
      <w:spacing w:after="100" w:line="240" w:lineRule="auto"/>
    </w:pPr>
    <w:rPr>
      <w:rFonts w:ascii="Times New Roman" w:eastAsiaTheme="minorHAnsi" w:hAnsi="Times New Roman" w:cs="Times New Roman"/>
      <w:sz w:val="24"/>
      <w:szCs w:val="24"/>
    </w:rPr>
  </w:style>
  <w:style w:type="paragraph" w:customStyle="1" w:styleId="21EC1EF24BF242A7AAB2D7E28BA6DF6311">
    <w:name w:val="21EC1EF24BF242A7AAB2D7E28BA6DF6311"/>
    <w:rsid w:val="00F12558"/>
    <w:pPr>
      <w:spacing w:after="100" w:line="240" w:lineRule="auto"/>
    </w:pPr>
    <w:rPr>
      <w:rFonts w:ascii="Times New Roman" w:eastAsiaTheme="minorHAnsi" w:hAnsi="Times New Roman" w:cs="Times New Roman"/>
      <w:sz w:val="24"/>
      <w:szCs w:val="24"/>
    </w:rPr>
  </w:style>
  <w:style w:type="paragraph" w:customStyle="1" w:styleId="EEA2D3C6335442C0AD75427B1B60A0DF11">
    <w:name w:val="EEA2D3C6335442C0AD75427B1B60A0DF11"/>
    <w:rsid w:val="00F12558"/>
    <w:pPr>
      <w:spacing w:after="100" w:line="240" w:lineRule="auto"/>
    </w:pPr>
    <w:rPr>
      <w:rFonts w:ascii="Times New Roman" w:eastAsiaTheme="minorHAnsi" w:hAnsi="Times New Roman" w:cs="Times New Roman"/>
      <w:sz w:val="24"/>
      <w:szCs w:val="24"/>
    </w:rPr>
  </w:style>
  <w:style w:type="paragraph" w:customStyle="1" w:styleId="895241DDEF8647D3A72FD5A2BB05D54E11">
    <w:name w:val="895241DDEF8647D3A72FD5A2BB05D54E11"/>
    <w:rsid w:val="00F12558"/>
    <w:pPr>
      <w:spacing w:after="100" w:line="240" w:lineRule="auto"/>
    </w:pPr>
    <w:rPr>
      <w:rFonts w:ascii="Times New Roman" w:eastAsiaTheme="minorHAnsi" w:hAnsi="Times New Roman" w:cs="Times New Roman"/>
      <w:sz w:val="24"/>
      <w:szCs w:val="24"/>
    </w:rPr>
  </w:style>
  <w:style w:type="paragraph" w:customStyle="1" w:styleId="C310472DE28C4C25962BB362EE3155E611">
    <w:name w:val="C310472DE28C4C25962BB362EE3155E611"/>
    <w:rsid w:val="00F12558"/>
    <w:pPr>
      <w:spacing w:after="100" w:line="240" w:lineRule="auto"/>
    </w:pPr>
    <w:rPr>
      <w:rFonts w:ascii="Times New Roman" w:eastAsiaTheme="minorHAnsi" w:hAnsi="Times New Roman" w:cs="Times New Roman"/>
      <w:sz w:val="24"/>
      <w:szCs w:val="24"/>
    </w:rPr>
  </w:style>
  <w:style w:type="paragraph" w:customStyle="1" w:styleId="4B00C1A4328F4DF8BAA2D067DDA920CE11">
    <w:name w:val="4B00C1A4328F4DF8BAA2D067DDA920CE11"/>
    <w:rsid w:val="00F12558"/>
    <w:pPr>
      <w:spacing w:after="100" w:line="240" w:lineRule="auto"/>
    </w:pPr>
    <w:rPr>
      <w:rFonts w:ascii="Times New Roman" w:eastAsiaTheme="minorHAnsi" w:hAnsi="Times New Roman" w:cs="Times New Roman"/>
      <w:sz w:val="24"/>
      <w:szCs w:val="24"/>
    </w:rPr>
  </w:style>
  <w:style w:type="paragraph" w:customStyle="1" w:styleId="A6EEB70F4ECC491A84505452C2E708F111">
    <w:name w:val="A6EEB70F4ECC491A84505452C2E708F111"/>
    <w:rsid w:val="00F12558"/>
    <w:pPr>
      <w:spacing w:after="100" w:line="240" w:lineRule="auto"/>
    </w:pPr>
    <w:rPr>
      <w:rFonts w:ascii="Times New Roman" w:eastAsiaTheme="minorHAnsi" w:hAnsi="Times New Roman" w:cs="Times New Roman"/>
      <w:sz w:val="24"/>
      <w:szCs w:val="24"/>
    </w:rPr>
  </w:style>
  <w:style w:type="paragraph" w:customStyle="1" w:styleId="37229F7D6AE64EBA84790C24157153FF11">
    <w:name w:val="37229F7D6AE64EBA84790C24157153FF11"/>
    <w:rsid w:val="00F12558"/>
    <w:pPr>
      <w:spacing w:after="100" w:line="240" w:lineRule="auto"/>
    </w:pPr>
    <w:rPr>
      <w:rFonts w:ascii="Times New Roman" w:eastAsiaTheme="minorHAnsi" w:hAnsi="Times New Roman" w:cs="Times New Roman"/>
      <w:sz w:val="24"/>
      <w:szCs w:val="24"/>
    </w:rPr>
  </w:style>
  <w:style w:type="paragraph" w:customStyle="1" w:styleId="8A1A9E2E1BB8474D889F968B92E8E9CD11">
    <w:name w:val="8A1A9E2E1BB8474D889F968B92E8E9CD11"/>
    <w:rsid w:val="00F12558"/>
    <w:pPr>
      <w:spacing w:after="100" w:line="240" w:lineRule="auto"/>
    </w:pPr>
    <w:rPr>
      <w:rFonts w:ascii="Times New Roman" w:eastAsiaTheme="minorHAnsi" w:hAnsi="Times New Roman" w:cs="Times New Roman"/>
      <w:sz w:val="24"/>
      <w:szCs w:val="24"/>
    </w:rPr>
  </w:style>
  <w:style w:type="paragraph" w:customStyle="1" w:styleId="44FDCF15F74A40BCBCC13E953E65470D11">
    <w:name w:val="44FDCF15F74A40BCBCC13E953E65470D11"/>
    <w:rsid w:val="00F12558"/>
    <w:pPr>
      <w:spacing w:after="100" w:line="240" w:lineRule="auto"/>
    </w:pPr>
    <w:rPr>
      <w:rFonts w:ascii="Times New Roman" w:eastAsiaTheme="minorHAnsi" w:hAnsi="Times New Roman" w:cs="Times New Roman"/>
      <w:sz w:val="24"/>
      <w:szCs w:val="24"/>
    </w:rPr>
  </w:style>
  <w:style w:type="paragraph" w:customStyle="1" w:styleId="EE049A2234024A1E892755765673FD4C11">
    <w:name w:val="EE049A2234024A1E892755765673FD4C11"/>
    <w:rsid w:val="00F12558"/>
    <w:pPr>
      <w:spacing w:after="100" w:line="240" w:lineRule="auto"/>
    </w:pPr>
    <w:rPr>
      <w:rFonts w:ascii="Times New Roman" w:eastAsiaTheme="minorHAnsi" w:hAnsi="Times New Roman" w:cs="Times New Roman"/>
      <w:sz w:val="24"/>
      <w:szCs w:val="24"/>
    </w:rPr>
  </w:style>
  <w:style w:type="paragraph" w:customStyle="1" w:styleId="CA838C93ECD14C08B78D62BE9B647B4711">
    <w:name w:val="CA838C93ECD14C08B78D62BE9B647B4711"/>
    <w:rsid w:val="00F12558"/>
    <w:pPr>
      <w:spacing w:after="100" w:line="240" w:lineRule="auto"/>
    </w:pPr>
    <w:rPr>
      <w:rFonts w:ascii="Times New Roman" w:eastAsiaTheme="minorHAnsi" w:hAnsi="Times New Roman" w:cs="Times New Roman"/>
      <w:sz w:val="24"/>
      <w:szCs w:val="24"/>
    </w:rPr>
  </w:style>
  <w:style w:type="paragraph" w:customStyle="1" w:styleId="83DA3A32072A42A48F5C9EFF1BF98E6C11">
    <w:name w:val="83DA3A32072A42A48F5C9EFF1BF98E6C11"/>
    <w:rsid w:val="00F12558"/>
    <w:pPr>
      <w:spacing w:after="100" w:line="240" w:lineRule="auto"/>
    </w:pPr>
    <w:rPr>
      <w:rFonts w:ascii="Times New Roman" w:eastAsiaTheme="minorHAnsi" w:hAnsi="Times New Roman" w:cs="Times New Roman"/>
      <w:sz w:val="24"/>
      <w:szCs w:val="24"/>
    </w:rPr>
  </w:style>
  <w:style w:type="paragraph" w:customStyle="1" w:styleId="A5439EE1240D4F2987267FFD940CBF3311">
    <w:name w:val="A5439EE1240D4F2987267FFD940CBF3311"/>
    <w:rsid w:val="00F12558"/>
    <w:pPr>
      <w:spacing w:after="100" w:line="240" w:lineRule="auto"/>
    </w:pPr>
    <w:rPr>
      <w:rFonts w:ascii="Times New Roman" w:eastAsiaTheme="minorHAnsi" w:hAnsi="Times New Roman" w:cs="Times New Roman"/>
      <w:sz w:val="24"/>
      <w:szCs w:val="24"/>
    </w:rPr>
  </w:style>
  <w:style w:type="paragraph" w:customStyle="1" w:styleId="34975A9D5D4A4B24875D3616D5A3A37310">
    <w:name w:val="34975A9D5D4A4B24875D3616D5A3A37310"/>
    <w:rsid w:val="00F12558"/>
    <w:pPr>
      <w:spacing w:after="100" w:line="240" w:lineRule="auto"/>
    </w:pPr>
    <w:rPr>
      <w:rFonts w:ascii="Times New Roman" w:eastAsiaTheme="minorHAnsi" w:hAnsi="Times New Roman" w:cs="Times New Roman"/>
      <w:sz w:val="24"/>
      <w:szCs w:val="24"/>
    </w:rPr>
  </w:style>
  <w:style w:type="paragraph" w:customStyle="1" w:styleId="CF906E7A0AE149E79238F5EE3686FCFF10">
    <w:name w:val="CF906E7A0AE149E79238F5EE3686FCFF10"/>
    <w:rsid w:val="00F12558"/>
    <w:pPr>
      <w:spacing w:after="100" w:line="240" w:lineRule="auto"/>
    </w:pPr>
    <w:rPr>
      <w:rFonts w:ascii="Times New Roman" w:eastAsiaTheme="minorHAnsi" w:hAnsi="Times New Roman" w:cs="Times New Roman"/>
      <w:sz w:val="24"/>
      <w:szCs w:val="24"/>
    </w:rPr>
  </w:style>
  <w:style w:type="paragraph" w:customStyle="1" w:styleId="1B0D0DB7A48F42AEB6BBE32DCAF2185B10">
    <w:name w:val="1B0D0DB7A48F42AEB6BBE32DCAF2185B10"/>
    <w:rsid w:val="00F12558"/>
    <w:pPr>
      <w:spacing w:after="100" w:line="240" w:lineRule="auto"/>
    </w:pPr>
    <w:rPr>
      <w:rFonts w:ascii="Times New Roman" w:eastAsiaTheme="minorHAnsi" w:hAnsi="Times New Roman" w:cs="Times New Roman"/>
      <w:sz w:val="24"/>
      <w:szCs w:val="24"/>
    </w:rPr>
  </w:style>
  <w:style w:type="paragraph" w:customStyle="1" w:styleId="6E15C9D82AFE4068B30218D8E9A05B2810">
    <w:name w:val="6E15C9D82AFE4068B30218D8E9A05B2810"/>
    <w:rsid w:val="00F12558"/>
    <w:pPr>
      <w:spacing w:after="100" w:line="240" w:lineRule="auto"/>
    </w:pPr>
    <w:rPr>
      <w:rFonts w:ascii="Times New Roman" w:eastAsiaTheme="minorHAnsi" w:hAnsi="Times New Roman" w:cs="Times New Roman"/>
      <w:sz w:val="24"/>
      <w:szCs w:val="24"/>
    </w:rPr>
  </w:style>
  <w:style w:type="paragraph" w:customStyle="1" w:styleId="69C43850E0804251B20C100F7B31EEC910">
    <w:name w:val="69C43850E0804251B20C100F7B31EEC910"/>
    <w:rsid w:val="00F12558"/>
    <w:pPr>
      <w:spacing w:after="100" w:line="240" w:lineRule="auto"/>
    </w:pPr>
    <w:rPr>
      <w:rFonts w:ascii="Times New Roman" w:eastAsiaTheme="minorHAnsi" w:hAnsi="Times New Roman" w:cs="Times New Roman"/>
      <w:sz w:val="24"/>
      <w:szCs w:val="24"/>
    </w:rPr>
  </w:style>
  <w:style w:type="paragraph" w:customStyle="1" w:styleId="77FC0A65F7CD4818A6FB431F81465DFC10">
    <w:name w:val="77FC0A65F7CD4818A6FB431F81465DFC10"/>
    <w:rsid w:val="00F12558"/>
    <w:pPr>
      <w:spacing w:after="100" w:line="240" w:lineRule="auto"/>
    </w:pPr>
    <w:rPr>
      <w:rFonts w:ascii="Times New Roman" w:eastAsiaTheme="minorHAnsi" w:hAnsi="Times New Roman" w:cs="Times New Roman"/>
      <w:sz w:val="24"/>
      <w:szCs w:val="24"/>
    </w:rPr>
  </w:style>
  <w:style w:type="paragraph" w:customStyle="1" w:styleId="53E63DECDB6C4EC7A1D8E38393720E5810">
    <w:name w:val="53E63DECDB6C4EC7A1D8E38393720E5810"/>
    <w:rsid w:val="00F12558"/>
    <w:pPr>
      <w:spacing w:after="100" w:line="240" w:lineRule="auto"/>
    </w:pPr>
    <w:rPr>
      <w:rFonts w:ascii="Times New Roman" w:eastAsiaTheme="minorHAnsi" w:hAnsi="Times New Roman" w:cs="Times New Roman"/>
      <w:sz w:val="24"/>
      <w:szCs w:val="24"/>
    </w:rPr>
  </w:style>
  <w:style w:type="paragraph" w:customStyle="1" w:styleId="6A5309AFEBEB45EB85FFC7768E3B567710">
    <w:name w:val="6A5309AFEBEB45EB85FFC7768E3B567710"/>
    <w:rsid w:val="00F12558"/>
    <w:pPr>
      <w:spacing w:after="100" w:line="240" w:lineRule="auto"/>
    </w:pPr>
    <w:rPr>
      <w:rFonts w:ascii="Times New Roman" w:eastAsiaTheme="minorHAnsi" w:hAnsi="Times New Roman" w:cs="Times New Roman"/>
      <w:sz w:val="24"/>
      <w:szCs w:val="24"/>
    </w:rPr>
  </w:style>
  <w:style w:type="paragraph" w:customStyle="1" w:styleId="87976626F37541108B46AA7AF07650FA10">
    <w:name w:val="87976626F37541108B46AA7AF07650FA10"/>
    <w:rsid w:val="00F12558"/>
    <w:pPr>
      <w:spacing w:after="100" w:line="240" w:lineRule="auto"/>
    </w:pPr>
    <w:rPr>
      <w:rFonts w:ascii="Times New Roman" w:eastAsiaTheme="minorHAnsi" w:hAnsi="Times New Roman" w:cs="Times New Roman"/>
      <w:sz w:val="24"/>
      <w:szCs w:val="24"/>
    </w:rPr>
  </w:style>
  <w:style w:type="paragraph" w:customStyle="1" w:styleId="26996DFDEB7E491FBC34A3AE99131D9B10">
    <w:name w:val="26996DFDEB7E491FBC34A3AE99131D9B10"/>
    <w:rsid w:val="00F12558"/>
    <w:pPr>
      <w:spacing w:after="100" w:line="240" w:lineRule="auto"/>
    </w:pPr>
    <w:rPr>
      <w:rFonts w:ascii="Times New Roman" w:eastAsiaTheme="minorHAnsi" w:hAnsi="Times New Roman" w:cs="Times New Roman"/>
      <w:sz w:val="24"/>
      <w:szCs w:val="24"/>
    </w:rPr>
  </w:style>
  <w:style w:type="paragraph" w:customStyle="1" w:styleId="148B723818A04D46AD846A081158F29310">
    <w:name w:val="148B723818A04D46AD846A081158F29310"/>
    <w:rsid w:val="00F12558"/>
    <w:pPr>
      <w:spacing w:after="100" w:line="240" w:lineRule="auto"/>
    </w:pPr>
    <w:rPr>
      <w:rFonts w:ascii="Times New Roman" w:eastAsiaTheme="minorHAnsi" w:hAnsi="Times New Roman" w:cs="Times New Roman"/>
      <w:sz w:val="24"/>
      <w:szCs w:val="24"/>
    </w:rPr>
  </w:style>
  <w:style w:type="paragraph" w:customStyle="1" w:styleId="851854B154A14D99B40CF23E4B04888F10">
    <w:name w:val="851854B154A14D99B40CF23E4B04888F10"/>
    <w:rsid w:val="00F12558"/>
    <w:pPr>
      <w:spacing w:after="100" w:line="240" w:lineRule="auto"/>
    </w:pPr>
    <w:rPr>
      <w:rFonts w:ascii="Times New Roman" w:eastAsiaTheme="minorHAnsi" w:hAnsi="Times New Roman" w:cs="Times New Roman"/>
      <w:sz w:val="24"/>
      <w:szCs w:val="24"/>
    </w:rPr>
  </w:style>
  <w:style w:type="paragraph" w:customStyle="1" w:styleId="5EF3248CDB2F45E0BD8F9CBB93E6768D10">
    <w:name w:val="5EF3248CDB2F45E0BD8F9CBB93E6768D10"/>
    <w:rsid w:val="00F12558"/>
    <w:pPr>
      <w:spacing w:after="100" w:line="240" w:lineRule="auto"/>
    </w:pPr>
    <w:rPr>
      <w:rFonts w:ascii="Times New Roman" w:eastAsiaTheme="minorHAnsi" w:hAnsi="Times New Roman" w:cs="Times New Roman"/>
      <w:sz w:val="24"/>
      <w:szCs w:val="24"/>
    </w:rPr>
  </w:style>
  <w:style w:type="paragraph" w:customStyle="1" w:styleId="CD3395BA75BC456B8B69F1A12463757810">
    <w:name w:val="CD3395BA75BC456B8B69F1A12463757810"/>
    <w:rsid w:val="00F12558"/>
    <w:pPr>
      <w:spacing w:after="100" w:line="240" w:lineRule="auto"/>
    </w:pPr>
    <w:rPr>
      <w:rFonts w:ascii="Times New Roman" w:eastAsiaTheme="minorHAnsi" w:hAnsi="Times New Roman" w:cs="Times New Roman"/>
      <w:sz w:val="24"/>
      <w:szCs w:val="24"/>
    </w:rPr>
  </w:style>
  <w:style w:type="paragraph" w:customStyle="1" w:styleId="3A4AEC46E5604A5587A75D9BFCD25D8510">
    <w:name w:val="3A4AEC46E5604A5587A75D9BFCD25D8510"/>
    <w:rsid w:val="00F12558"/>
    <w:pPr>
      <w:spacing w:after="100" w:line="240" w:lineRule="auto"/>
    </w:pPr>
    <w:rPr>
      <w:rFonts w:ascii="Times New Roman" w:eastAsiaTheme="minorHAnsi" w:hAnsi="Times New Roman" w:cs="Times New Roman"/>
      <w:sz w:val="24"/>
      <w:szCs w:val="24"/>
    </w:rPr>
  </w:style>
  <w:style w:type="paragraph" w:customStyle="1" w:styleId="FEC190EB791C4751A5FC5A8429762BB110">
    <w:name w:val="FEC190EB791C4751A5FC5A8429762BB110"/>
    <w:rsid w:val="00F12558"/>
    <w:pPr>
      <w:spacing w:after="100" w:line="240" w:lineRule="auto"/>
    </w:pPr>
    <w:rPr>
      <w:rFonts w:ascii="Times New Roman" w:eastAsiaTheme="minorHAnsi" w:hAnsi="Times New Roman" w:cs="Times New Roman"/>
      <w:sz w:val="24"/>
      <w:szCs w:val="24"/>
    </w:rPr>
  </w:style>
  <w:style w:type="paragraph" w:customStyle="1" w:styleId="7EC0E04011A544ECB2FD8BA8AF357F1310">
    <w:name w:val="7EC0E04011A544ECB2FD8BA8AF357F1310"/>
    <w:rsid w:val="00F12558"/>
    <w:pPr>
      <w:spacing w:after="100" w:line="240" w:lineRule="auto"/>
    </w:pPr>
    <w:rPr>
      <w:rFonts w:ascii="Times New Roman" w:eastAsiaTheme="minorHAnsi" w:hAnsi="Times New Roman" w:cs="Times New Roman"/>
      <w:sz w:val="24"/>
      <w:szCs w:val="24"/>
    </w:rPr>
  </w:style>
  <w:style w:type="paragraph" w:customStyle="1" w:styleId="5A24EAAAD3DC4C22A875A9865DC635C210">
    <w:name w:val="5A24EAAAD3DC4C22A875A9865DC635C210"/>
    <w:rsid w:val="00F12558"/>
    <w:pPr>
      <w:spacing w:after="100" w:line="240" w:lineRule="auto"/>
    </w:pPr>
    <w:rPr>
      <w:rFonts w:ascii="Times New Roman" w:eastAsiaTheme="minorHAnsi" w:hAnsi="Times New Roman" w:cs="Times New Roman"/>
      <w:sz w:val="24"/>
      <w:szCs w:val="24"/>
    </w:rPr>
  </w:style>
  <w:style w:type="paragraph" w:customStyle="1" w:styleId="5A1F3BF11F084E9EA53E0B41A05F838E10">
    <w:name w:val="5A1F3BF11F084E9EA53E0B41A05F838E10"/>
    <w:rsid w:val="00F12558"/>
    <w:pPr>
      <w:spacing w:after="100" w:line="240" w:lineRule="auto"/>
    </w:pPr>
    <w:rPr>
      <w:rFonts w:ascii="Times New Roman" w:eastAsiaTheme="minorHAnsi" w:hAnsi="Times New Roman" w:cs="Times New Roman"/>
      <w:sz w:val="24"/>
      <w:szCs w:val="24"/>
    </w:rPr>
  </w:style>
  <w:style w:type="paragraph" w:customStyle="1" w:styleId="1DB5E7A7CE0C48C9A3E049760A84E12E10">
    <w:name w:val="1DB5E7A7CE0C48C9A3E049760A84E12E10"/>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0">
    <w:name w:val="1A9A5DAB91BD4FCC8E670B14F42056EF10"/>
    <w:rsid w:val="00F12558"/>
    <w:pPr>
      <w:spacing w:after="100" w:line="240" w:lineRule="auto"/>
    </w:pPr>
    <w:rPr>
      <w:rFonts w:ascii="Times New Roman" w:eastAsiaTheme="minorHAnsi" w:hAnsi="Times New Roman" w:cs="Times New Roman"/>
      <w:sz w:val="24"/>
      <w:szCs w:val="24"/>
    </w:rPr>
  </w:style>
  <w:style w:type="paragraph" w:customStyle="1" w:styleId="8AF6290B069F4DCF80656E3C0F4CD16A10">
    <w:name w:val="8AF6290B069F4DCF80656E3C0F4CD16A10"/>
    <w:rsid w:val="00F12558"/>
    <w:pPr>
      <w:spacing w:after="100" w:line="240" w:lineRule="auto"/>
    </w:pPr>
    <w:rPr>
      <w:rFonts w:ascii="Times New Roman" w:eastAsiaTheme="minorHAnsi" w:hAnsi="Times New Roman" w:cs="Times New Roman"/>
      <w:sz w:val="24"/>
      <w:szCs w:val="24"/>
    </w:rPr>
  </w:style>
  <w:style w:type="paragraph" w:customStyle="1" w:styleId="E403FA9C647345EB8E678D28E6E019E410">
    <w:name w:val="E403FA9C647345EB8E678D28E6E019E410"/>
    <w:rsid w:val="00F12558"/>
    <w:pPr>
      <w:spacing w:after="100" w:line="240" w:lineRule="auto"/>
    </w:pPr>
    <w:rPr>
      <w:rFonts w:ascii="Times New Roman" w:eastAsiaTheme="minorHAnsi" w:hAnsi="Times New Roman" w:cs="Times New Roman"/>
      <w:sz w:val="24"/>
      <w:szCs w:val="24"/>
    </w:rPr>
  </w:style>
  <w:style w:type="paragraph" w:customStyle="1" w:styleId="C9FAFA6E3A8E425F8AB10F31744CF39E10">
    <w:name w:val="C9FAFA6E3A8E425F8AB10F31744CF39E10"/>
    <w:rsid w:val="00F12558"/>
    <w:pPr>
      <w:spacing w:after="100" w:line="240" w:lineRule="auto"/>
    </w:pPr>
    <w:rPr>
      <w:rFonts w:ascii="Times New Roman" w:eastAsiaTheme="minorHAnsi" w:hAnsi="Times New Roman" w:cs="Times New Roman"/>
      <w:sz w:val="24"/>
      <w:szCs w:val="24"/>
    </w:rPr>
  </w:style>
  <w:style w:type="paragraph" w:customStyle="1" w:styleId="B73B6DAF60494FDF9EC5C043E9F4982D10">
    <w:name w:val="B73B6DAF60494FDF9EC5C043E9F4982D10"/>
    <w:rsid w:val="00F12558"/>
    <w:pPr>
      <w:spacing w:after="100" w:line="240" w:lineRule="auto"/>
    </w:pPr>
    <w:rPr>
      <w:rFonts w:ascii="Times New Roman" w:eastAsiaTheme="minorHAnsi" w:hAnsi="Times New Roman" w:cs="Times New Roman"/>
      <w:sz w:val="24"/>
      <w:szCs w:val="24"/>
    </w:rPr>
  </w:style>
  <w:style w:type="paragraph" w:customStyle="1" w:styleId="8D2A3945B4C548E5B8D170C389E564DA10">
    <w:name w:val="8D2A3945B4C548E5B8D170C389E564DA10"/>
    <w:rsid w:val="00F12558"/>
    <w:pPr>
      <w:spacing w:after="100" w:line="240" w:lineRule="auto"/>
    </w:pPr>
    <w:rPr>
      <w:rFonts w:ascii="Times New Roman" w:eastAsiaTheme="minorHAnsi" w:hAnsi="Times New Roman" w:cs="Times New Roman"/>
      <w:sz w:val="24"/>
      <w:szCs w:val="24"/>
    </w:rPr>
  </w:style>
  <w:style w:type="paragraph" w:customStyle="1" w:styleId="6425DEAFD56A492D82D6EEF650C3F4DB10">
    <w:name w:val="6425DEAFD56A492D82D6EEF650C3F4DB10"/>
    <w:rsid w:val="00F12558"/>
    <w:pPr>
      <w:spacing w:after="100" w:line="240" w:lineRule="auto"/>
    </w:pPr>
    <w:rPr>
      <w:rFonts w:ascii="Times New Roman" w:eastAsiaTheme="minorHAnsi" w:hAnsi="Times New Roman" w:cs="Times New Roman"/>
      <w:sz w:val="24"/>
      <w:szCs w:val="24"/>
    </w:rPr>
  </w:style>
  <w:style w:type="paragraph" w:customStyle="1" w:styleId="68EAB57CD5274175BA56398612E8C00410">
    <w:name w:val="68EAB57CD5274175BA56398612E8C00410"/>
    <w:rsid w:val="00F12558"/>
    <w:pPr>
      <w:spacing w:after="100" w:line="240" w:lineRule="auto"/>
    </w:pPr>
    <w:rPr>
      <w:rFonts w:ascii="Times New Roman" w:eastAsiaTheme="minorHAnsi" w:hAnsi="Times New Roman" w:cs="Times New Roman"/>
      <w:sz w:val="24"/>
      <w:szCs w:val="24"/>
    </w:rPr>
  </w:style>
  <w:style w:type="paragraph" w:customStyle="1" w:styleId="1E6E4E72371043A48D625D6FDBF0A96310">
    <w:name w:val="1E6E4E72371043A48D625D6FDBF0A96310"/>
    <w:rsid w:val="00F12558"/>
    <w:pPr>
      <w:spacing w:after="100" w:line="240" w:lineRule="auto"/>
    </w:pPr>
    <w:rPr>
      <w:rFonts w:ascii="Times New Roman" w:eastAsiaTheme="minorHAnsi" w:hAnsi="Times New Roman" w:cs="Times New Roman"/>
      <w:sz w:val="24"/>
      <w:szCs w:val="24"/>
    </w:rPr>
  </w:style>
  <w:style w:type="paragraph" w:customStyle="1" w:styleId="95BBEAF51CB441BCB3EE7E5CABB6D45810">
    <w:name w:val="95BBEAF51CB441BCB3EE7E5CABB6D45810"/>
    <w:rsid w:val="00F12558"/>
    <w:pPr>
      <w:spacing w:after="100" w:line="240" w:lineRule="auto"/>
    </w:pPr>
    <w:rPr>
      <w:rFonts w:ascii="Times New Roman" w:eastAsiaTheme="minorHAnsi" w:hAnsi="Times New Roman" w:cs="Times New Roman"/>
      <w:sz w:val="24"/>
      <w:szCs w:val="24"/>
    </w:rPr>
  </w:style>
  <w:style w:type="paragraph" w:customStyle="1" w:styleId="9763377871074C18B35A6B212E088D8010">
    <w:name w:val="9763377871074C18B35A6B212E088D8010"/>
    <w:rsid w:val="00F12558"/>
    <w:pPr>
      <w:spacing w:after="100" w:line="240" w:lineRule="auto"/>
    </w:pPr>
    <w:rPr>
      <w:rFonts w:ascii="Times New Roman" w:eastAsiaTheme="minorHAnsi" w:hAnsi="Times New Roman" w:cs="Times New Roman"/>
      <w:sz w:val="24"/>
      <w:szCs w:val="24"/>
    </w:rPr>
  </w:style>
  <w:style w:type="paragraph" w:customStyle="1" w:styleId="4C4BD485B4D34444838D82C80A2FBF3310">
    <w:name w:val="4C4BD485B4D34444838D82C80A2FBF3310"/>
    <w:rsid w:val="00F12558"/>
    <w:pPr>
      <w:spacing w:after="100" w:line="240" w:lineRule="auto"/>
    </w:pPr>
    <w:rPr>
      <w:rFonts w:ascii="Times New Roman" w:eastAsiaTheme="minorHAnsi" w:hAnsi="Times New Roman" w:cs="Times New Roman"/>
      <w:sz w:val="24"/>
      <w:szCs w:val="24"/>
    </w:rPr>
  </w:style>
  <w:style w:type="paragraph" w:customStyle="1" w:styleId="2BDAF33C74434251A327F0BFD1EB54E910">
    <w:name w:val="2BDAF33C74434251A327F0BFD1EB54E910"/>
    <w:rsid w:val="00F12558"/>
    <w:pPr>
      <w:spacing w:after="100" w:line="240" w:lineRule="auto"/>
    </w:pPr>
    <w:rPr>
      <w:rFonts w:ascii="Times New Roman" w:eastAsiaTheme="minorHAnsi" w:hAnsi="Times New Roman" w:cs="Times New Roman"/>
      <w:sz w:val="24"/>
      <w:szCs w:val="24"/>
    </w:rPr>
  </w:style>
  <w:style w:type="paragraph" w:customStyle="1" w:styleId="1BC381B8C9ED41A6A0DA37781F04932C10">
    <w:name w:val="1BC381B8C9ED41A6A0DA37781F04932C10"/>
    <w:rsid w:val="00F12558"/>
    <w:pPr>
      <w:spacing w:after="100" w:line="240" w:lineRule="auto"/>
    </w:pPr>
    <w:rPr>
      <w:rFonts w:ascii="Times New Roman" w:eastAsiaTheme="minorHAnsi" w:hAnsi="Times New Roman" w:cs="Times New Roman"/>
      <w:sz w:val="24"/>
      <w:szCs w:val="24"/>
    </w:rPr>
  </w:style>
  <w:style w:type="paragraph" w:customStyle="1" w:styleId="585801C89BD340A4842E81910B7915D610">
    <w:name w:val="585801C89BD340A4842E81910B7915D610"/>
    <w:rsid w:val="00F12558"/>
    <w:pPr>
      <w:spacing w:after="100" w:line="240" w:lineRule="auto"/>
    </w:pPr>
    <w:rPr>
      <w:rFonts w:ascii="Times New Roman" w:eastAsiaTheme="minorHAnsi" w:hAnsi="Times New Roman" w:cs="Times New Roman"/>
      <w:sz w:val="24"/>
      <w:szCs w:val="24"/>
    </w:rPr>
  </w:style>
  <w:style w:type="paragraph" w:customStyle="1" w:styleId="5F0F90BB971F4CA08104D6CEFD4E05CA10">
    <w:name w:val="5F0F90BB971F4CA08104D6CEFD4E05CA10"/>
    <w:rsid w:val="00F12558"/>
    <w:pPr>
      <w:spacing w:after="100" w:line="240" w:lineRule="auto"/>
    </w:pPr>
    <w:rPr>
      <w:rFonts w:ascii="Times New Roman" w:eastAsiaTheme="minorHAnsi" w:hAnsi="Times New Roman" w:cs="Times New Roman"/>
      <w:sz w:val="24"/>
      <w:szCs w:val="24"/>
    </w:rPr>
  </w:style>
  <w:style w:type="paragraph" w:customStyle="1" w:styleId="1D221EF5E9D14CEE9B0880058A9D247B10">
    <w:name w:val="1D221EF5E9D14CEE9B0880058A9D247B10"/>
    <w:rsid w:val="00F12558"/>
    <w:pPr>
      <w:spacing w:after="100" w:line="240" w:lineRule="auto"/>
    </w:pPr>
    <w:rPr>
      <w:rFonts w:ascii="Times New Roman" w:eastAsiaTheme="minorHAnsi" w:hAnsi="Times New Roman" w:cs="Times New Roman"/>
      <w:sz w:val="24"/>
      <w:szCs w:val="24"/>
    </w:rPr>
  </w:style>
  <w:style w:type="paragraph" w:customStyle="1" w:styleId="818681A266454BDF8A38D31F9909BD2B10">
    <w:name w:val="818681A266454BDF8A38D31F9909BD2B10"/>
    <w:rsid w:val="00F12558"/>
    <w:pPr>
      <w:spacing w:after="100" w:line="240" w:lineRule="auto"/>
    </w:pPr>
    <w:rPr>
      <w:rFonts w:ascii="Times New Roman" w:eastAsiaTheme="minorHAnsi" w:hAnsi="Times New Roman" w:cs="Times New Roman"/>
      <w:sz w:val="24"/>
      <w:szCs w:val="24"/>
    </w:rPr>
  </w:style>
  <w:style w:type="paragraph" w:customStyle="1" w:styleId="D0192751BA7142848836317EFF20963810">
    <w:name w:val="D0192751BA7142848836317EFF20963810"/>
    <w:rsid w:val="00F12558"/>
    <w:pPr>
      <w:spacing w:after="100" w:line="240" w:lineRule="auto"/>
    </w:pPr>
    <w:rPr>
      <w:rFonts w:ascii="Times New Roman" w:eastAsiaTheme="minorHAnsi" w:hAnsi="Times New Roman" w:cs="Times New Roman"/>
      <w:sz w:val="24"/>
      <w:szCs w:val="24"/>
    </w:rPr>
  </w:style>
  <w:style w:type="paragraph" w:customStyle="1" w:styleId="FD03967E5BBD4067BF0914B8F7A0550F10">
    <w:name w:val="FD03967E5BBD4067BF0914B8F7A0550F10"/>
    <w:rsid w:val="00F12558"/>
    <w:pPr>
      <w:spacing w:after="100" w:line="240" w:lineRule="auto"/>
    </w:pPr>
    <w:rPr>
      <w:rFonts w:ascii="Times New Roman" w:eastAsiaTheme="minorHAnsi" w:hAnsi="Times New Roman" w:cs="Times New Roman"/>
      <w:sz w:val="24"/>
      <w:szCs w:val="24"/>
    </w:rPr>
  </w:style>
  <w:style w:type="paragraph" w:customStyle="1" w:styleId="934B958064074B019C4E56B3829E5A0110">
    <w:name w:val="934B958064074B019C4E56B3829E5A0110"/>
    <w:rsid w:val="00F12558"/>
    <w:pPr>
      <w:spacing w:after="100" w:line="240" w:lineRule="auto"/>
    </w:pPr>
    <w:rPr>
      <w:rFonts w:ascii="Times New Roman" w:eastAsiaTheme="minorHAnsi" w:hAnsi="Times New Roman" w:cs="Times New Roman"/>
      <w:sz w:val="24"/>
      <w:szCs w:val="24"/>
    </w:rPr>
  </w:style>
  <w:style w:type="paragraph" w:customStyle="1" w:styleId="081DE70A747C4BA9931549912A5A77EC6">
    <w:name w:val="081DE70A747C4BA9931549912A5A77EC6"/>
    <w:rsid w:val="00F12558"/>
    <w:pPr>
      <w:spacing w:after="100" w:line="240" w:lineRule="auto"/>
    </w:pPr>
    <w:rPr>
      <w:rFonts w:ascii="Times New Roman" w:eastAsiaTheme="minorHAnsi" w:hAnsi="Times New Roman" w:cs="Times New Roman"/>
      <w:sz w:val="24"/>
      <w:szCs w:val="24"/>
    </w:rPr>
  </w:style>
  <w:style w:type="paragraph" w:customStyle="1" w:styleId="5F27BDF48A114E8095B057E7ABBD02516">
    <w:name w:val="5F27BDF48A114E8095B057E7ABBD02516"/>
    <w:rsid w:val="00F12558"/>
    <w:pPr>
      <w:spacing w:after="100" w:line="240" w:lineRule="auto"/>
    </w:pPr>
    <w:rPr>
      <w:rFonts w:ascii="Times New Roman" w:eastAsiaTheme="minorHAnsi" w:hAnsi="Times New Roman" w:cs="Times New Roman"/>
      <w:sz w:val="24"/>
      <w:szCs w:val="24"/>
    </w:rPr>
  </w:style>
  <w:style w:type="paragraph" w:customStyle="1" w:styleId="460D16D0FCF14A20B4B4DE52A8EF0328">
    <w:name w:val="460D16D0FCF14A20B4B4DE52A8EF0328"/>
    <w:rsid w:val="00F12558"/>
  </w:style>
  <w:style w:type="paragraph" w:customStyle="1" w:styleId="4C9D1E34769E426598F9A2315EC95EA6">
    <w:name w:val="4C9D1E34769E426598F9A2315EC95EA6"/>
    <w:rsid w:val="00F12558"/>
  </w:style>
  <w:style w:type="paragraph" w:customStyle="1" w:styleId="3EA355AE8FD3447F8E9B856ADC0A8002">
    <w:name w:val="3EA355AE8FD3447F8E9B856ADC0A8002"/>
    <w:rsid w:val="00F12558"/>
  </w:style>
  <w:style w:type="paragraph" w:customStyle="1" w:styleId="069479AC39E6437DBD9449C49F12B0B8">
    <w:name w:val="069479AC39E6437DBD9449C49F12B0B8"/>
    <w:rsid w:val="00F12558"/>
  </w:style>
  <w:style w:type="paragraph" w:customStyle="1" w:styleId="8D624A56E244493E86ADF2FBE3C6A7B6">
    <w:name w:val="8D624A56E244493E86ADF2FBE3C6A7B6"/>
    <w:rsid w:val="00F12558"/>
  </w:style>
  <w:style w:type="paragraph" w:customStyle="1" w:styleId="80674FB9842D49F49BC1A8B0154AB11C">
    <w:name w:val="80674FB9842D49F49BC1A8B0154AB11C"/>
    <w:rsid w:val="00F12558"/>
  </w:style>
  <w:style w:type="paragraph" w:customStyle="1" w:styleId="4D4EC04FED5B4C94B9A0003141722B6B">
    <w:name w:val="4D4EC04FED5B4C94B9A0003141722B6B"/>
    <w:rsid w:val="00F12558"/>
  </w:style>
  <w:style w:type="paragraph" w:customStyle="1" w:styleId="A1A3C0C91F5E4AF5A4133A21E31F3A1E">
    <w:name w:val="A1A3C0C91F5E4AF5A4133A21E31F3A1E"/>
    <w:rsid w:val="00F12558"/>
  </w:style>
  <w:style w:type="paragraph" w:customStyle="1" w:styleId="4E5F9D48B33F45998687A5C89CB0B8EC">
    <w:name w:val="4E5F9D48B33F45998687A5C89CB0B8EC"/>
    <w:rsid w:val="00F12558"/>
  </w:style>
  <w:style w:type="paragraph" w:customStyle="1" w:styleId="B560212A61BD4C68AB6ED37D5207F4DF">
    <w:name w:val="B560212A61BD4C68AB6ED37D5207F4DF"/>
    <w:rsid w:val="00F12558"/>
  </w:style>
  <w:style w:type="paragraph" w:customStyle="1" w:styleId="EA27E5B73A4946508EB22496D7F22E82">
    <w:name w:val="EA27E5B73A4946508EB22496D7F22E82"/>
    <w:rsid w:val="00F12558"/>
  </w:style>
  <w:style w:type="paragraph" w:customStyle="1" w:styleId="0E83275459FC45A89C1A58D140BC64B3">
    <w:name w:val="0E83275459FC45A89C1A58D140BC64B3"/>
    <w:rsid w:val="00F12558"/>
  </w:style>
  <w:style w:type="paragraph" w:customStyle="1" w:styleId="AAD06D963753447FBA31A2BFD6635683">
    <w:name w:val="AAD06D963753447FBA31A2BFD6635683"/>
    <w:rsid w:val="00F12558"/>
  </w:style>
  <w:style w:type="paragraph" w:customStyle="1" w:styleId="6B83720F0DDC4676937D6ECF073A47B4">
    <w:name w:val="6B83720F0DDC4676937D6ECF073A47B4"/>
    <w:rsid w:val="00F12558"/>
  </w:style>
  <w:style w:type="paragraph" w:customStyle="1" w:styleId="F944A11C28D44851B645FFA75BB9B662">
    <w:name w:val="F944A11C28D44851B645FFA75BB9B662"/>
    <w:rsid w:val="00F12558"/>
  </w:style>
  <w:style w:type="paragraph" w:customStyle="1" w:styleId="009590CF6D944536ABED4E551A10813B">
    <w:name w:val="009590CF6D944536ABED4E551A10813B"/>
    <w:rsid w:val="00F12558"/>
  </w:style>
  <w:style w:type="paragraph" w:customStyle="1" w:styleId="249C7F4D2B694E4CB34CA1B92DBC0620">
    <w:name w:val="249C7F4D2B694E4CB34CA1B92DBC0620"/>
    <w:rsid w:val="00F12558"/>
  </w:style>
  <w:style w:type="paragraph" w:customStyle="1" w:styleId="C557C92C5B344CF0BF1A0407C2AF21F3">
    <w:name w:val="C557C92C5B344CF0BF1A0407C2AF21F3"/>
    <w:rsid w:val="00F12558"/>
  </w:style>
  <w:style w:type="paragraph" w:customStyle="1" w:styleId="BC379622ECEF4B3AB5FB7B8CF61D1F56">
    <w:name w:val="BC379622ECEF4B3AB5FB7B8CF61D1F56"/>
    <w:rsid w:val="00F12558"/>
  </w:style>
  <w:style w:type="paragraph" w:customStyle="1" w:styleId="BD27B212574A42CC967DC525ADE08E69">
    <w:name w:val="BD27B212574A42CC967DC525ADE08E69"/>
    <w:rsid w:val="00F12558"/>
  </w:style>
  <w:style w:type="paragraph" w:customStyle="1" w:styleId="AF50749FDFAA4BE7AC57B8BBFF2A735E">
    <w:name w:val="AF50749FDFAA4BE7AC57B8BBFF2A735E"/>
    <w:rsid w:val="00F12558"/>
  </w:style>
  <w:style w:type="paragraph" w:customStyle="1" w:styleId="D8C2C16AA0444CC89BAC941688C518E8">
    <w:name w:val="D8C2C16AA0444CC89BAC941688C518E8"/>
    <w:rsid w:val="00F12558"/>
  </w:style>
  <w:style w:type="paragraph" w:customStyle="1" w:styleId="D8829F21B40846C9959DF781441D86B9">
    <w:name w:val="D8829F21B40846C9959DF781441D86B9"/>
    <w:rsid w:val="00F12558"/>
  </w:style>
  <w:style w:type="paragraph" w:customStyle="1" w:styleId="6394B9C418A64D25B4E2E668BF8A799E">
    <w:name w:val="6394B9C418A64D25B4E2E668BF8A799E"/>
    <w:rsid w:val="00F12558"/>
  </w:style>
  <w:style w:type="paragraph" w:customStyle="1" w:styleId="3A8FE2B66079426B93E087E40F0B843C">
    <w:name w:val="3A8FE2B66079426B93E087E40F0B843C"/>
    <w:rsid w:val="00F12558"/>
  </w:style>
  <w:style w:type="paragraph" w:customStyle="1" w:styleId="ED365D01323448BDA8029058DEB4F3DD">
    <w:name w:val="ED365D01323448BDA8029058DEB4F3DD"/>
    <w:rsid w:val="00F12558"/>
  </w:style>
  <w:style w:type="paragraph" w:customStyle="1" w:styleId="8DC503BFC3B647D2B03C34893DDE3A3A">
    <w:name w:val="8DC503BFC3B647D2B03C34893DDE3A3A"/>
    <w:rsid w:val="00F12558"/>
  </w:style>
  <w:style w:type="paragraph" w:customStyle="1" w:styleId="0D71F59B0CB540F5AF7BA83A3471661C">
    <w:name w:val="0D71F59B0CB540F5AF7BA83A3471661C"/>
    <w:rsid w:val="00F12558"/>
  </w:style>
  <w:style w:type="paragraph" w:customStyle="1" w:styleId="0C25B050C16F401CAA489B050D8F6F8A">
    <w:name w:val="0C25B050C16F401CAA489B050D8F6F8A"/>
    <w:rsid w:val="00F12558"/>
  </w:style>
  <w:style w:type="paragraph" w:customStyle="1" w:styleId="7879B67862E14AB5A4C57C952D5B7253">
    <w:name w:val="7879B67862E14AB5A4C57C952D5B7253"/>
    <w:rsid w:val="00F12558"/>
  </w:style>
  <w:style w:type="paragraph" w:customStyle="1" w:styleId="90798579FAF341F4954BB93F833E88C5">
    <w:name w:val="90798579FAF341F4954BB93F833E88C5"/>
    <w:rsid w:val="00F12558"/>
  </w:style>
  <w:style w:type="paragraph" w:customStyle="1" w:styleId="C2137FDE2C61497E84FC06B242DECD42">
    <w:name w:val="C2137FDE2C61497E84FC06B242DECD42"/>
    <w:rsid w:val="00F12558"/>
  </w:style>
  <w:style w:type="paragraph" w:customStyle="1" w:styleId="0E80E752F1034FE787B6AAEAB95F2EAD">
    <w:name w:val="0E80E752F1034FE787B6AAEAB95F2EAD"/>
    <w:rsid w:val="00F12558"/>
  </w:style>
  <w:style w:type="paragraph" w:customStyle="1" w:styleId="E48B3877962645FB9C82C67AF023A56F">
    <w:name w:val="E48B3877962645FB9C82C67AF023A56F"/>
    <w:rsid w:val="00F12558"/>
  </w:style>
  <w:style w:type="paragraph" w:customStyle="1" w:styleId="7796A418FCFF40E3A31889FCC0B3F7FB">
    <w:name w:val="7796A418FCFF40E3A31889FCC0B3F7FB"/>
    <w:rsid w:val="00F12558"/>
  </w:style>
  <w:style w:type="paragraph" w:customStyle="1" w:styleId="DECCCEF74EE346428F438EB42C31A21A">
    <w:name w:val="DECCCEF74EE346428F438EB42C31A21A"/>
    <w:rsid w:val="00F12558"/>
  </w:style>
  <w:style w:type="paragraph" w:customStyle="1" w:styleId="DB4BE787CD5E47A1BE65FFC413AD62EB">
    <w:name w:val="DB4BE787CD5E47A1BE65FFC413AD62EB"/>
    <w:rsid w:val="00F12558"/>
  </w:style>
  <w:style w:type="paragraph" w:customStyle="1" w:styleId="9F593DA392054E0E9886ED1A93479426">
    <w:name w:val="9F593DA392054E0E9886ED1A93479426"/>
    <w:rsid w:val="00F12558"/>
  </w:style>
  <w:style w:type="paragraph" w:customStyle="1" w:styleId="6D199870274247869D7C67377AC77A3E">
    <w:name w:val="6D199870274247869D7C67377AC77A3E"/>
    <w:rsid w:val="00F12558"/>
  </w:style>
  <w:style w:type="paragraph" w:customStyle="1" w:styleId="00EAAFB289DF4E1FB299B7348AB7EB59">
    <w:name w:val="00EAAFB289DF4E1FB299B7348AB7EB59"/>
    <w:rsid w:val="00F12558"/>
  </w:style>
  <w:style w:type="paragraph" w:customStyle="1" w:styleId="9725D2E11D08433BB181E2A9DD6569D0">
    <w:name w:val="9725D2E11D08433BB181E2A9DD6569D0"/>
    <w:rsid w:val="00F12558"/>
  </w:style>
  <w:style w:type="paragraph" w:customStyle="1" w:styleId="87BAF11ADD5C4438807A06A128DDA1D9">
    <w:name w:val="87BAF11ADD5C4438807A06A128DDA1D9"/>
    <w:rsid w:val="00F12558"/>
  </w:style>
  <w:style w:type="paragraph" w:customStyle="1" w:styleId="EB5E8A2B4E264D2988FE9C9B41838B57">
    <w:name w:val="EB5E8A2B4E264D2988FE9C9B41838B57"/>
    <w:rsid w:val="00F12558"/>
  </w:style>
  <w:style w:type="paragraph" w:customStyle="1" w:styleId="CAC3BE21544E41EBA4BD67764914032A">
    <w:name w:val="CAC3BE21544E41EBA4BD67764914032A"/>
    <w:rsid w:val="00F12558"/>
  </w:style>
  <w:style w:type="paragraph" w:customStyle="1" w:styleId="923F4296CA994EB0BA660C238B492A5F">
    <w:name w:val="923F4296CA994EB0BA660C238B492A5F"/>
    <w:rsid w:val="00F12558"/>
  </w:style>
  <w:style w:type="paragraph" w:customStyle="1" w:styleId="D70EC9E548614C278F697BC1D36897E26">
    <w:name w:val="D70EC9E548614C278F697BC1D36897E26"/>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8">
    <w:name w:val="6C5D5B925C9842B1B2B69914C9C53AD28"/>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2">
    <w:name w:val="BCC09F921BE54B1DAF16E9A0C85E624C12"/>
    <w:rsid w:val="00F12558"/>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12">
    <w:name w:val="0A29C254263F4018A790F7988EABD90012"/>
    <w:rsid w:val="00F12558"/>
    <w:pPr>
      <w:spacing w:after="100" w:line="240" w:lineRule="auto"/>
    </w:pPr>
    <w:rPr>
      <w:rFonts w:ascii="Times New Roman" w:eastAsiaTheme="minorHAnsi" w:hAnsi="Times New Roman" w:cs="Times New Roman"/>
      <w:sz w:val="24"/>
      <w:szCs w:val="24"/>
    </w:rPr>
  </w:style>
  <w:style w:type="paragraph" w:customStyle="1" w:styleId="A39FD8EABA37434282A6BD7AC775F84C12">
    <w:name w:val="A39FD8EABA37434282A6BD7AC775F84C12"/>
    <w:rsid w:val="00F12558"/>
    <w:pPr>
      <w:spacing w:after="100" w:line="240" w:lineRule="auto"/>
    </w:pPr>
    <w:rPr>
      <w:rFonts w:ascii="Times New Roman" w:eastAsiaTheme="minorHAnsi" w:hAnsi="Times New Roman" w:cs="Times New Roman"/>
      <w:sz w:val="24"/>
      <w:szCs w:val="24"/>
    </w:rPr>
  </w:style>
  <w:style w:type="paragraph" w:customStyle="1" w:styleId="780BAEE1CD364D8FB3FAD1817E6C813E12">
    <w:name w:val="780BAEE1CD364D8FB3FAD1817E6C813E12"/>
    <w:rsid w:val="00F12558"/>
    <w:pPr>
      <w:spacing w:after="100" w:line="240" w:lineRule="auto"/>
    </w:pPr>
    <w:rPr>
      <w:rFonts w:ascii="Times New Roman" w:eastAsiaTheme="minorHAnsi" w:hAnsi="Times New Roman" w:cs="Times New Roman"/>
      <w:sz w:val="24"/>
      <w:szCs w:val="24"/>
    </w:rPr>
  </w:style>
  <w:style w:type="paragraph" w:customStyle="1" w:styleId="009D7B260C674ADFA3643A952EEA060912">
    <w:name w:val="009D7B260C674ADFA3643A952EEA060912"/>
    <w:rsid w:val="00F12558"/>
    <w:pPr>
      <w:spacing w:after="100" w:line="240" w:lineRule="auto"/>
    </w:pPr>
    <w:rPr>
      <w:rFonts w:ascii="Times New Roman" w:eastAsiaTheme="minorHAnsi" w:hAnsi="Times New Roman" w:cs="Times New Roman"/>
      <w:sz w:val="24"/>
      <w:szCs w:val="24"/>
    </w:rPr>
  </w:style>
  <w:style w:type="paragraph" w:customStyle="1" w:styleId="DB4691E81DC449F6A25AB6CA7614B5C512">
    <w:name w:val="DB4691E81DC449F6A25AB6CA7614B5C512"/>
    <w:rsid w:val="00F12558"/>
    <w:pPr>
      <w:spacing w:after="100" w:line="240" w:lineRule="auto"/>
    </w:pPr>
    <w:rPr>
      <w:rFonts w:ascii="Times New Roman" w:eastAsiaTheme="minorHAnsi" w:hAnsi="Times New Roman" w:cs="Times New Roman"/>
      <w:sz w:val="24"/>
      <w:szCs w:val="24"/>
    </w:rPr>
  </w:style>
  <w:style w:type="paragraph" w:customStyle="1" w:styleId="136BEB0666004E79B616C5992049BA2812">
    <w:name w:val="136BEB0666004E79B616C5992049BA2812"/>
    <w:rsid w:val="00F12558"/>
    <w:pPr>
      <w:spacing w:after="100" w:line="240" w:lineRule="auto"/>
    </w:pPr>
    <w:rPr>
      <w:rFonts w:ascii="Times New Roman" w:eastAsiaTheme="minorHAnsi" w:hAnsi="Times New Roman" w:cs="Times New Roman"/>
      <w:sz w:val="24"/>
      <w:szCs w:val="24"/>
    </w:rPr>
  </w:style>
  <w:style w:type="paragraph" w:customStyle="1" w:styleId="460D16D0FCF14A20B4B4DE52A8EF03281">
    <w:name w:val="460D16D0FCF14A20B4B4DE52A8EF03281"/>
    <w:rsid w:val="00F12558"/>
    <w:pPr>
      <w:spacing w:after="100" w:line="240" w:lineRule="auto"/>
    </w:pPr>
    <w:rPr>
      <w:rFonts w:ascii="Times New Roman" w:eastAsiaTheme="minorHAnsi" w:hAnsi="Times New Roman" w:cs="Times New Roman"/>
      <w:sz w:val="24"/>
      <w:szCs w:val="24"/>
    </w:rPr>
  </w:style>
  <w:style w:type="paragraph" w:customStyle="1" w:styleId="4C9D1E34769E426598F9A2315EC95EA61">
    <w:name w:val="4C9D1E34769E426598F9A2315EC95EA61"/>
    <w:rsid w:val="00F12558"/>
    <w:pPr>
      <w:spacing w:after="100" w:line="240" w:lineRule="auto"/>
    </w:pPr>
    <w:rPr>
      <w:rFonts w:ascii="Times New Roman" w:eastAsiaTheme="minorHAnsi" w:hAnsi="Times New Roman" w:cs="Times New Roman"/>
      <w:sz w:val="24"/>
      <w:szCs w:val="24"/>
    </w:rPr>
  </w:style>
  <w:style w:type="paragraph" w:customStyle="1" w:styleId="3EA355AE8FD3447F8E9B856ADC0A80021">
    <w:name w:val="3EA355AE8FD3447F8E9B856ADC0A80021"/>
    <w:rsid w:val="00F12558"/>
    <w:pPr>
      <w:spacing w:after="100" w:line="240" w:lineRule="auto"/>
    </w:pPr>
    <w:rPr>
      <w:rFonts w:ascii="Times New Roman" w:eastAsiaTheme="minorHAnsi" w:hAnsi="Times New Roman" w:cs="Times New Roman"/>
      <w:sz w:val="24"/>
      <w:szCs w:val="24"/>
    </w:rPr>
  </w:style>
  <w:style w:type="paragraph" w:customStyle="1" w:styleId="069479AC39E6437DBD9449C49F12B0B81">
    <w:name w:val="069479AC39E6437DBD9449C49F12B0B81"/>
    <w:rsid w:val="00F12558"/>
    <w:pPr>
      <w:spacing w:after="100" w:line="240" w:lineRule="auto"/>
    </w:pPr>
    <w:rPr>
      <w:rFonts w:ascii="Times New Roman" w:eastAsiaTheme="minorHAnsi" w:hAnsi="Times New Roman" w:cs="Times New Roman"/>
      <w:sz w:val="24"/>
      <w:szCs w:val="24"/>
    </w:rPr>
  </w:style>
  <w:style w:type="paragraph" w:customStyle="1" w:styleId="8D624A56E244493E86ADF2FBE3C6A7B61">
    <w:name w:val="8D624A56E244493E86ADF2FBE3C6A7B61"/>
    <w:rsid w:val="00F12558"/>
    <w:pPr>
      <w:spacing w:after="100" w:line="240" w:lineRule="auto"/>
    </w:pPr>
    <w:rPr>
      <w:rFonts w:ascii="Times New Roman" w:eastAsiaTheme="minorHAnsi" w:hAnsi="Times New Roman" w:cs="Times New Roman"/>
      <w:sz w:val="24"/>
      <w:szCs w:val="24"/>
    </w:rPr>
  </w:style>
  <w:style w:type="paragraph" w:customStyle="1" w:styleId="80674FB9842D49F49BC1A8B0154AB11C1">
    <w:name w:val="80674FB9842D49F49BC1A8B0154AB11C1"/>
    <w:rsid w:val="00F12558"/>
    <w:pPr>
      <w:spacing w:after="100" w:line="240" w:lineRule="auto"/>
    </w:pPr>
    <w:rPr>
      <w:rFonts w:ascii="Times New Roman" w:eastAsiaTheme="minorHAnsi" w:hAnsi="Times New Roman" w:cs="Times New Roman"/>
      <w:sz w:val="24"/>
      <w:szCs w:val="24"/>
    </w:rPr>
  </w:style>
  <w:style w:type="paragraph" w:customStyle="1" w:styleId="4D4EC04FED5B4C94B9A0003141722B6B1">
    <w:name w:val="4D4EC04FED5B4C94B9A0003141722B6B1"/>
    <w:rsid w:val="00F12558"/>
    <w:pPr>
      <w:spacing w:after="100" w:line="240" w:lineRule="auto"/>
    </w:pPr>
    <w:rPr>
      <w:rFonts w:ascii="Times New Roman" w:eastAsiaTheme="minorHAnsi" w:hAnsi="Times New Roman" w:cs="Times New Roman"/>
      <w:sz w:val="24"/>
      <w:szCs w:val="24"/>
    </w:rPr>
  </w:style>
  <w:style w:type="paragraph" w:customStyle="1" w:styleId="A1A3C0C91F5E4AF5A4133A21E31F3A1E1">
    <w:name w:val="A1A3C0C91F5E4AF5A4133A21E31F3A1E1"/>
    <w:rsid w:val="00F12558"/>
    <w:pPr>
      <w:spacing w:after="100" w:line="240" w:lineRule="auto"/>
    </w:pPr>
    <w:rPr>
      <w:rFonts w:ascii="Times New Roman" w:eastAsiaTheme="minorHAnsi" w:hAnsi="Times New Roman" w:cs="Times New Roman"/>
      <w:sz w:val="24"/>
      <w:szCs w:val="24"/>
    </w:rPr>
  </w:style>
  <w:style w:type="paragraph" w:customStyle="1" w:styleId="0569B97422CF48208A990A941C0C462812">
    <w:name w:val="0569B97422CF48208A990A941C0C462812"/>
    <w:rsid w:val="00F12558"/>
    <w:pPr>
      <w:spacing w:after="100" w:line="240" w:lineRule="auto"/>
    </w:pPr>
    <w:rPr>
      <w:rFonts w:ascii="Times New Roman" w:eastAsiaTheme="minorHAnsi" w:hAnsi="Times New Roman" w:cs="Times New Roman"/>
      <w:sz w:val="24"/>
      <w:szCs w:val="24"/>
    </w:rPr>
  </w:style>
  <w:style w:type="paragraph" w:customStyle="1" w:styleId="7747AC3701614DF2B27345B9AED43A0512">
    <w:name w:val="7747AC3701614DF2B27345B9AED43A0512"/>
    <w:rsid w:val="00F12558"/>
    <w:pPr>
      <w:spacing w:after="100" w:line="240" w:lineRule="auto"/>
    </w:pPr>
    <w:rPr>
      <w:rFonts w:ascii="Times New Roman" w:eastAsiaTheme="minorHAnsi" w:hAnsi="Times New Roman" w:cs="Times New Roman"/>
      <w:sz w:val="24"/>
      <w:szCs w:val="24"/>
    </w:rPr>
  </w:style>
  <w:style w:type="paragraph" w:customStyle="1" w:styleId="D436FD76169643E5A23AB0AC364543DF12">
    <w:name w:val="D436FD76169643E5A23AB0AC364543DF12"/>
    <w:rsid w:val="00F12558"/>
    <w:pPr>
      <w:spacing w:after="100" w:line="240" w:lineRule="auto"/>
    </w:pPr>
    <w:rPr>
      <w:rFonts w:ascii="Times New Roman" w:eastAsiaTheme="minorHAnsi" w:hAnsi="Times New Roman" w:cs="Times New Roman"/>
      <w:sz w:val="24"/>
      <w:szCs w:val="24"/>
    </w:rPr>
  </w:style>
  <w:style w:type="paragraph" w:customStyle="1" w:styleId="78BF4377772745699244505866E0BEF412">
    <w:name w:val="78BF4377772745699244505866E0BEF412"/>
    <w:rsid w:val="00F12558"/>
    <w:pPr>
      <w:spacing w:after="100" w:line="240" w:lineRule="auto"/>
    </w:pPr>
    <w:rPr>
      <w:rFonts w:ascii="Times New Roman" w:eastAsiaTheme="minorHAnsi" w:hAnsi="Times New Roman" w:cs="Times New Roman"/>
      <w:sz w:val="24"/>
      <w:szCs w:val="24"/>
    </w:rPr>
  </w:style>
  <w:style w:type="paragraph" w:customStyle="1" w:styleId="4ECCAED3F26343428FFE9ACFC02E74E812">
    <w:name w:val="4ECCAED3F26343428FFE9ACFC02E74E812"/>
    <w:rsid w:val="00F12558"/>
    <w:pPr>
      <w:spacing w:after="100" w:line="240" w:lineRule="auto"/>
    </w:pPr>
    <w:rPr>
      <w:rFonts w:ascii="Times New Roman" w:eastAsiaTheme="minorHAnsi" w:hAnsi="Times New Roman" w:cs="Times New Roman"/>
      <w:sz w:val="24"/>
      <w:szCs w:val="24"/>
    </w:rPr>
  </w:style>
  <w:style w:type="paragraph" w:customStyle="1" w:styleId="C310472DE28C4C25962BB362EE3155E612">
    <w:name w:val="C310472DE28C4C25962BB362EE3155E612"/>
    <w:rsid w:val="00F12558"/>
    <w:pPr>
      <w:spacing w:after="100" w:line="240" w:lineRule="auto"/>
    </w:pPr>
    <w:rPr>
      <w:rFonts w:ascii="Times New Roman" w:eastAsiaTheme="minorHAnsi" w:hAnsi="Times New Roman" w:cs="Times New Roman"/>
      <w:sz w:val="24"/>
      <w:szCs w:val="24"/>
    </w:rPr>
  </w:style>
  <w:style w:type="paragraph" w:customStyle="1" w:styleId="4B00C1A4328F4DF8BAA2D067DDA920CE12">
    <w:name w:val="4B00C1A4328F4DF8BAA2D067DDA920CE12"/>
    <w:rsid w:val="00F12558"/>
    <w:pPr>
      <w:spacing w:after="100" w:line="240" w:lineRule="auto"/>
    </w:pPr>
    <w:rPr>
      <w:rFonts w:ascii="Times New Roman" w:eastAsiaTheme="minorHAnsi" w:hAnsi="Times New Roman" w:cs="Times New Roman"/>
      <w:sz w:val="24"/>
      <w:szCs w:val="24"/>
    </w:rPr>
  </w:style>
  <w:style w:type="paragraph" w:customStyle="1" w:styleId="A6EEB70F4ECC491A84505452C2E708F112">
    <w:name w:val="A6EEB70F4ECC491A84505452C2E708F112"/>
    <w:rsid w:val="00F12558"/>
    <w:pPr>
      <w:spacing w:after="100" w:line="240" w:lineRule="auto"/>
    </w:pPr>
    <w:rPr>
      <w:rFonts w:ascii="Times New Roman" w:eastAsiaTheme="minorHAnsi" w:hAnsi="Times New Roman" w:cs="Times New Roman"/>
      <w:sz w:val="24"/>
      <w:szCs w:val="24"/>
    </w:rPr>
  </w:style>
  <w:style w:type="paragraph" w:customStyle="1" w:styleId="37229F7D6AE64EBA84790C24157153FF12">
    <w:name w:val="37229F7D6AE64EBA84790C24157153FF12"/>
    <w:rsid w:val="00F12558"/>
    <w:pPr>
      <w:spacing w:after="100" w:line="240" w:lineRule="auto"/>
    </w:pPr>
    <w:rPr>
      <w:rFonts w:ascii="Times New Roman" w:eastAsiaTheme="minorHAnsi" w:hAnsi="Times New Roman" w:cs="Times New Roman"/>
      <w:sz w:val="24"/>
      <w:szCs w:val="24"/>
    </w:rPr>
  </w:style>
  <w:style w:type="paragraph" w:customStyle="1" w:styleId="C557C92C5B344CF0BF1A0407C2AF21F31">
    <w:name w:val="C557C92C5B344CF0BF1A0407C2AF21F31"/>
    <w:rsid w:val="00F12558"/>
    <w:pPr>
      <w:spacing w:after="100" w:line="240" w:lineRule="auto"/>
    </w:pPr>
    <w:rPr>
      <w:rFonts w:ascii="Times New Roman" w:eastAsiaTheme="minorHAnsi" w:hAnsi="Times New Roman" w:cs="Times New Roman"/>
      <w:sz w:val="24"/>
      <w:szCs w:val="24"/>
    </w:rPr>
  </w:style>
  <w:style w:type="paragraph" w:customStyle="1" w:styleId="BC379622ECEF4B3AB5FB7B8CF61D1F561">
    <w:name w:val="BC379622ECEF4B3AB5FB7B8CF61D1F561"/>
    <w:rsid w:val="00F12558"/>
    <w:pPr>
      <w:spacing w:after="100" w:line="240" w:lineRule="auto"/>
    </w:pPr>
    <w:rPr>
      <w:rFonts w:ascii="Times New Roman" w:eastAsiaTheme="minorHAnsi" w:hAnsi="Times New Roman" w:cs="Times New Roman"/>
      <w:sz w:val="24"/>
      <w:szCs w:val="24"/>
    </w:rPr>
  </w:style>
  <w:style w:type="paragraph" w:customStyle="1" w:styleId="BD27B212574A42CC967DC525ADE08E691">
    <w:name w:val="BD27B212574A42CC967DC525ADE08E691"/>
    <w:rsid w:val="00F12558"/>
    <w:pPr>
      <w:spacing w:after="100" w:line="240" w:lineRule="auto"/>
    </w:pPr>
    <w:rPr>
      <w:rFonts w:ascii="Times New Roman" w:eastAsiaTheme="minorHAnsi" w:hAnsi="Times New Roman" w:cs="Times New Roman"/>
      <w:sz w:val="24"/>
      <w:szCs w:val="24"/>
    </w:rPr>
  </w:style>
  <w:style w:type="paragraph" w:customStyle="1" w:styleId="AF50749FDFAA4BE7AC57B8BBFF2A735E1">
    <w:name w:val="AF50749FDFAA4BE7AC57B8BBFF2A735E1"/>
    <w:rsid w:val="00F12558"/>
    <w:pPr>
      <w:spacing w:after="100" w:line="240" w:lineRule="auto"/>
    </w:pPr>
    <w:rPr>
      <w:rFonts w:ascii="Times New Roman" w:eastAsiaTheme="minorHAnsi" w:hAnsi="Times New Roman" w:cs="Times New Roman"/>
      <w:sz w:val="24"/>
      <w:szCs w:val="24"/>
    </w:rPr>
  </w:style>
  <w:style w:type="paragraph" w:customStyle="1" w:styleId="D8C2C16AA0444CC89BAC941688C518E81">
    <w:name w:val="D8C2C16AA0444CC89BAC941688C518E81"/>
    <w:rsid w:val="00F12558"/>
    <w:pPr>
      <w:spacing w:after="100" w:line="240" w:lineRule="auto"/>
    </w:pPr>
    <w:rPr>
      <w:rFonts w:ascii="Times New Roman" w:eastAsiaTheme="minorHAnsi" w:hAnsi="Times New Roman" w:cs="Times New Roman"/>
      <w:sz w:val="24"/>
      <w:szCs w:val="24"/>
    </w:rPr>
  </w:style>
  <w:style w:type="paragraph" w:customStyle="1" w:styleId="D8829F21B40846C9959DF781441D86B91">
    <w:name w:val="D8829F21B40846C9959DF781441D86B91"/>
    <w:rsid w:val="00F12558"/>
    <w:pPr>
      <w:spacing w:after="100" w:line="240" w:lineRule="auto"/>
    </w:pPr>
    <w:rPr>
      <w:rFonts w:ascii="Times New Roman" w:eastAsiaTheme="minorHAnsi" w:hAnsi="Times New Roman" w:cs="Times New Roman"/>
      <w:sz w:val="24"/>
      <w:szCs w:val="24"/>
    </w:rPr>
  </w:style>
  <w:style w:type="paragraph" w:customStyle="1" w:styleId="6394B9C418A64D25B4E2E668BF8A799E1">
    <w:name w:val="6394B9C418A64D25B4E2E668BF8A799E1"/>
    <w:rsid w:val="00F12558"/>
    <w:pPr>
      <w:spacing w:after="100" w:line="240" w:lineRule="auto"/>
    </w:pPr>
    <w:rPr>
      <w:rFonts w:ascii="Times New Roman" w:eastAsiaTheme="minorHAnsi" w:hAnsi="Times New Roman" w:cs="Times New Roman"/>
      <w:sz w:val="24"/>
      <w:szCs w:val="24"/>
    </w:rPr>
  </w:style>
  <w:style w:type="paragraph" w:customStyle="1" w:styleId="3A8FE2B66079426B93E087E40F0B843C1">
    <w:name w:val="3A8FE2B66079426B93E087E40F0B843C1"/>
    <w:rsid w:val="00F12558"/>
    <w:pPr>
      <w:spacing w:after="100" w:line="240" w:lineRule="auto"/>
    </w:pPr>
    <w:rPr>
      <w:rFonts w:ascii="Times New Roman" w:eastAsiaTheme="minorHAnsi" w:hAnsi="Times New Roman" w:cs="Times New Roman"/>
      <w:sz w:val="24"/>
      <w:szCs w:val="24"/>
    </w:rPr>
  </w:style>
  <w:style w:type="paragraph" w:customStyle="1" w:styleId="ED365D01323448BDA8029058DEB4F3DD1">
    <w:name w:val="ED365D01323448BDA8029058DEB4F3DD1"/>
    <w:rsid w:val="00F12558"/>
    <w:pPr>
      <w:spacing w:after="100" w:line="240" w:lineRule="auto"/>
    </w:pPr>
    <w:rPr>
      <w:rFonts w:ascii="Times New Roman" w:eastAsiaTheme="minorHAnsi" w:hAnsi="Times New Roman" w:cs="Times New Roman"/>
      <w:sz w:val="24"/>
      <w:szCs w:val="24"/>
    </w:rPr>
  </w:style>
  <w:style w:type="paragraph" w:customStyle="1" w:styleId="8DC503BFC3B647D2B03C34893DDE3A3A1">
    <w:name w:val="8DC503BFC3B647D2B03C34893DDE3A3A1"/>
    <w:rsid w:val="00F12558"/>
    <w:pPr>
      <w:spacing w:after="100" w:line="240" w:lineRule="auto"/>
    </w:pPr>
    <w:rPr>
      <w:rFonts w:ascii="Times New Roman" w:eastAsiaTheme="minorHAnsi" w:hAnsi="Times New Roman" w:cs="Times New Roman"/>
      <w:sz w:val="24"/>
      <w:szCs w:val="24"/>
    </w:rPr>
  </w:style>
  <w:style w:type="paragraph" w:customStyle="1" w:styleId="0D71F59B0CB540F5AF7BA83A3471661C1">
    <w:name w:val="0D71F59B0CB540F5AF7BA83A3471661C1"/>
    <w:rsid w:val="00F12558"/>
    <w:pPr>
      <w:spacing w:after="100" w:line="240" w:lineRule="auto"/>
    </w:pPr>
    <w:rPr>
      <w:rFonts w:ascii="Times New Roman" w:eastAsiaTheme="minorHAnsi" w:hAnsi="Times New Roman" w:cs="Times New Roman"/>
      <w:sz w:val="24"/>
      <w:szCs w:val="24"/>
    </w:rPr>
  </w:style>
  <w:style w:type="paragraph" w:customStyle="1" w:styleId="0C25B050C16F401CAA489B050D8F6F8A1">
    <w:name w:val="0C25B050C16F401CAA489B050D8F6F8A1"/>
    <w:rsid w:val="00F12558"/>
    <w:pPr>
      <w:spacing w:after="100" w:line="240" w:lineRule="auto"/>
    </w:pPr>
    <w:rPr>
      <w:rFonts w:ascii="Times New Roman" w:eastAsiaTheme="minorHAnsi" w:hAnsi="Times New Roman" w:cs="Times New Roman"/>
      <w:sz w:val="24"/>
      <w:szCs w:val="24"/>
    </w:rPr>
  </w:style>
  <w:style w:type="paragraph" w:customStyle="1" w:styleId="7879B67862E14AB5A4C57C952D5B72531">
    <w:name w:val="7879B67862E14AB5A4C57C952D5B72531"/>
    <w:rsid w:val="00F12558"/>
    <w:pPr>
      <w:spacing w:after="100" w:line="240" w:lineRule="auto"/>
    </w:pPr>
    <w:rPr>
      <w:rFonts w:ascii="Times New Roman" w:eastAsiaTheme="minorHAnsi" w:hAnsi="Times New Roman" w:cs="Times New Roman"/>
      <w:sz w:val="24"/>
      <w:szCs w:val="24"/>
    </w:rPr>
  </w:style>
  <w:style w:type="paragraph" w:customStyle="1" w:styleId="90798579FAF341F4954BB93F833E88C51">
    <w:name w:val="90798579FAF341F4954BB93F833E88C51"/>
    <w:rsid w:val="00F12558"/>
    <w:pPr>
      <w:spacing w:after="100" w:line="240" w:lineRule="auto"/>
    </w:pPr>
    <w:rPr>
      <w:rFonts w:ascii="Times New Roman" w:eastAsiaTheme="minorHAnsi" w:hAnsi="Times New Roman" w:cs="Times New Roman"/>
      <w:sz w:val="24"/>
      <w:szCs w:val="24"/>
    </w:rPr>
  </w:style>
  <w:style w:type="paragraph" w:customStyle="1" w:styleId="C2137FDE2C61497E84FC06B242DECD421">
    <w:name w:val="C2137FDE2C61497E84FC06B242DECD421"/>
    <w:rsid w:val="00F12558"/>
    <w:pPr>
      <w:spacing w:after="100" w:line="240" w:lineRule="auto"/>
    </w:pPr>
    <w:rPr>
      <w:rFonts w:ascii="Times New Roman" w:eastAsiaTheme="minorHAnsi" w:hAnsi="Times New Roman" w:cs="Times New Roman"/>
      <w:sz w:val="24"/>
      <w:szCs w:val="24"/>
    </w:rPr>
  </w:style>
  <w:style w:type="paragraph" w:customStyle="1" w:styleId="0E80E752F1034FE787B6AAEAB95F2EAD1">
    <w:name w:val="0E80E752F1034FE787B6AAEAB95F2EAD1"/>
    <w:rsid w:val="00F12558"/>
    <w:pPr>
      <w:spacing w:after="100" w:line="240" w:lineRule="auto"/>
    </w:pPr>
    <w:rPr>
      <w:rFonts w:ascii="Times New Roman" w:eastAsiaTheme="minorHAnsi" w:hAnsi="Times New Roman" w:cs="Times New Roman"/>
      <w:sz w:val="24"/>
      <w:szCs w:val="24"/>
    </w:rPr>
  </w:style>
  <w:style w:type="paragraph" w:customStyle="1" w:styleId="E48B3877962645FB9C82C67AF023A56F1">
    <w:name w:val="E48B3877962645FB9C82C67AF023A56F1"/>
    <w:rsid w:val="00F12558"/>
    <w:pPr>
      <w:spacing w:after="100" w:line="240" w:lineRule="auto"/>
    </w:pPr>
    <w:rPr>
      <w:rFonts w:ascii="Times New Roman" w:eastAsiaTheme="minorHAnsi" w:hAnsi="Times New Roman" w:cs="Times New Roman"/>
      <w:sz w:val="24"/>
      <w:szCs w:val="24"/>
    </w:rPr>
  </w:style>
  <w:style w:type="paragraph" w:customStyle="1" w:styleId="7796A418FCFF40E3A31889FCC0B3F7FB1">
    <w:name w:val="7796A418FCFF40E3A31889FCC0B3F7FB1"/>
    <w:rsid w:val="00F12558"/>
    <w:pPr>
      <w:spacing w:after="100" w:line="240" w:lineRule="auto"/>
    </w:pPr>
    <w:rPr>
      <w:rFonts w:ascii="Times New Roman" w:eastAsiaTheme="minorHAnsi" w:hAnsi="Times New Roman" w:cs="Times New Roman"/>
      <w:sz w:val="24"/>
      <w:szCs w:val="24"/>
    </w:rPr>
  </w:style>
  <w:style w:type="paragraph" w:customStyle="1" w:styleId="DECCCEF74EE346428F438EB42C31A21A1">
    <w:name w:val="DECCCEF74EE346428F438EB42C31A21A1"/>
    <w:rsid w:val="00F12558"/>
    <w:pPr>
      <w:spacing w:after="100" w:line="240" w:lineRule="auto"/>
    </w:pPr>
    <w:rPr>
      <w:rFonts w:ascii="Times New Roman" w:eastAsiaTheme="minorHAnsi" w:hAnsi="Times New Roman" w:cs="Times New Roman"/>
      <w:sz w:val="24"/>
      <w:szCs w:val="24"/>
    </w:rPr>
  </w:style>
  <w:style w:type="paragraph" w:customStyle="1" w:styleId="DB4BE787CD5E47A1BE65FFC413AD62EB1">
    <w:name w:val="DB4BE787CD5E47A1BE65FFC413AD62EB1"/>
    <w:rsid w:val="00F12558"/>
    <w:pPr>
      <w:spacing w:after="100" w:line="240" w:lineRule="auto"/>
    </w:pPr>
    <w:rPr>
      <w:rFonts w:ascii="Times New Roman" w:eastAsiaTheme="minorHAnsi" w:hAnsi="Times New Roman" w:cs="Times New Roman"/>
      <w:sz w:val="24"/>
      <w:szCs w:val="24"/>
    </w:rPr>
  </w:style>
  <w:style w:type="paragraph" w:customStyle="1" w:styleId="9F593DA392054E0E9886ED1A934794261">
    <w:name w:val="9F593DA392054E0E9886ED1A934794261"/>
    <w:rsid w:val="00F12558"/>
    <w:pPr>
      <w:spacing w:after="100" w:line="240" w:lineRule="auto"/>
    </w:pPr>
    <w:rPr>
      <w:rFonts w:ascii="Times New Roman" w:eastAsiaTheme="minorHAnsi" w:hAnsi="Times New Roman" w:cs="Times New Roman"/>
      <w:sz w:val="24"/>
      <w:szCs w:val="24"/>
    </w:rPr>
  </w:style>
  <w:style w:type="paragraph" w:customStyle="1" w:styleId="6D199870274247869D7C67377AC77A3E1">
    <w:name w:val="6D199870274247869D7C67377AC77A3E1"/>
    <w:rsid w:val="00F12558"/>
    <w:pPr>
      <w:spacing w:after="100" w:line="240" w:lineRule="auto"/>
    </w:pPr>
    <w:rPr>
      <w:rFonts w:ascii="Times New Roman" w:eastAsiaTheme="minorHAnsi" w:hAnsi="Times New Roman" w:cs="Times New Roman"/>
      <w:sz w:val="24"/>
      <w:szCs w:val="24"/>
    </w:rPr>
  </w:style>
  <w:style w:type="paragraph" w:customStyle="1" w:styleId="00EAAFB289DF4E1FB299B7348AB7EB591">
    <w:name w:val="00EAAFB289DF4E1FB299B7348AB7EB591"/>
    <w:rsid w:val="00F12558"/>
    <w:pPr>
      <w:spacing w:after="100" w:line="240" w:lineRule="auto"/>
    </w:pPr>
    <w:rPr>
      <w:rFonts w:ascii="Times New Roman" w:eastAsiaTheme="minorHAnsi" w:hAnsi="Times New Roman" w:cs="Times New Roman"/>
      <w:sz w:val="24"/>
      <w:szCs w:val="24"/>
    </w:rPr>
  </w:style>
  <w:style w:type="paragraph" w:customStyle="1" w:styleId="9725D2E11D08433BB181E2A9DD6569D01">
    <w:name w:val="9725D2E11D08433BB181E2A9DD6569D01"/>
    <w:rsid w:val="00F12558"/>
    <w:pPr>
      <w:spacing w:after="100" w:line="240" w:lineRule="auto"/>
    </w:pPr>
    <w:rPr>
      <w:rFonts w:ascii="Times New Roman" w:eastAsiaTheme="minorHAnsi" w:hAnsi="Times New Roman" w:cs="Times New Roman"/>
      <w:sz w:val="24"/>
      <w:szCs w:val="24"/>
    </w:rPr>
  </w:style>
  <w:style w:type="paragraph" w:customStyle="1" w:styleId="87BAF11ADD5C4438807A06A128DDA1D91">
    <w:name w:val="87BAF11ADD5C4438807A06A128DDA1D91"/>
    <w:rsid w:val="00F12558"/>
    <w:pPr>
      <w:spacing w:after="100" w:line="240" w:lineRule="auto"/>
    </w:pPr>
    <w:rPr>
      <w:rFonts w:ascii="Times New Roman" w:eastAsiaTheme="minorHAnsi" w:hAnsi="Times New Roman" w:cs="Times New Roman"/>
      <w:sz w:val="24"/>
      <w:szCs w:val="24"/>
    </w:rPr>
  </w:style>
  <w:style w:type="paragraph" w:customStyle="1" w:styleId="EB5E8A2B4E264D2988FE9C9B41838B571">
    <w:name w:val="EB5E8A2B4E264D2988FE9C9B41838B571"/>
    <w:rsid w:val="00F12558"/>
    <w:pPr>
      <w:spacing w:after="100" w:line="240" w:lineRule="auto"/>
    </w:pPr>
    <w:rPr>
      <w:rFonts w:ascii="Times New Roman" w:eastAsiaTheme="minorHAnsi" w:hAnsi="Times New Roman" w:cs="Times New Roman"/>
      <w:sz w:val="24"/>
      <w:szCs w:val="24"/>
    </w:rPr>
  </w:style>
  <w:style w:type="paragraph" w:customStyle="1" w:styleId="CAC3BE21544E41EBA4BD67764914032A1">
    <w:name w:val="CAC3BE21544E41EBA4BD67764914032A1"/>
    <w:rsid w:val="00F12558"/>
    <w:pPr>
      <w:spacing w:after="100" w:line="240" w:lineRule="auto"/>
    </w:pPr>
    <w:rPr>
      <w:rFonts w:ascii="Times New Roman" w:eastAsiaTheme="minorHAnsi" w:hAnsi="Times New Roman" w:cs="Times New Roman"/>
      <w:sz w:val="24"/>
      <w:szCs w:val="24"/>
    </w:rPr>
  </w:style>
  <w:style w:type="paragraph" w:customStyle="1" w:styleId="923F4296CA994EB0BA660C238B492A5F1">
    <w:name w:val="923F4296CA994EB0BA660C238B492A5F1"/>
    <w:rsid w:val="00F12558"/>
    <w:pPr>
      <w:spacing w:after="100" w:line="240" w:lineRule="auto"/>
    </w:pPr>
    <w:rPr>
      <w:rFonts w:ascii="Times New Roman" w:eastAsiaTheme="minorHAnsi" w:hAnsi="Times New Roman" w:cs="Times New Roman"/>
      <w:sz w:val="24"/>
      <w:szCs w:val="24"/>
    </w:rPr>
  </w:style>
  <w:style w:type="paragraph" w:customStyle="1" w:styleId="1DB5E7A7CE0C48C9A3E049760A84E12E11">
    <w:name w:val="1DB5E7A7CE0C48C9A3E049760A84E12E11"/>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1">
    <w:name w:val="1A9A5DAB91BD4FCC8E670B14F42056EF11"/>
    <w:rsid w:val="00F12558"/>
    <w:pPr>
      <w:spacing w:after="100" w:line="240" w:lineRule="auto"/>
    </w:pPr>
    <w:rPr>
      <w:rFonts w:ascii="Times New Roman" w:eastAsiaTheme="minorHAnsi" w:hAnsi="Times New Roman" w:cs="Times New Roman"/>
      <w:sz w:val="24"/>
      <w:szCs w:val="24"/>
    </w:rPr>
  </w:style>
  <w:style w:type="paragraph" w:customStyle="1" w:styleId="8AF6290B069F4DCF80656E3C0F4CD16A11">
    <w:name w:val="8AF6290B069F4DCF80656E3C0F4CD16A11"/>
    <w:rsid w:val="00F12558"/>
    <w:pPr>
      <w:spacing w:after="100" w:line="240" w:lineRule="auto"/>
    </w:pPr>
    <w:rPr>
      <w:rFonts w:ascii="Times New Roman" w:eastAsiaTheme="minorHAnsi" w:hAnsi="Times New Roman" w:cs="Times New Roman"/>
      <w:sz w:val="24"/>
      <w:szCs w:val="24"/>
    </w:rPr>
  </w:style>
  <w:style w:type="paragraph" w:customStyle="1" w:styleId="E403FA9C647345EB8E678D28E6E019E411">
    <w:name w:val="E403FA9C647345EB8E678D28E6E019E411"/>
    <w:rsid w:val="00F12558"/>
    <w:pPr>
      <w:spacing w:after="100" w:line="240" w:lineRule="auto"/>
    </w:pPr>
    <w:rPr>
      <w:rFonts w:ascii="Times New Roman" w:eastAsiaTheme="minorHAnsi" w:hAnsi="Times New Roman" w:cs="Times New Roman"/>
      <w:sz w:val="24"/>
      <w:szCs w:val="24"/>
    </w:rPr>
  </w:style>
  <w:style w:type="paragraph" w:customStyle="1" w:styleId="C9FAFA6E3A8E425F8AB10F31744CF39E11">
    <w:name w:val="C9FAFA6E3A8E425F8AB10F31744CF39E11"/>
    <w:rsid w:val="00F12558"/>
    <w:pPr>
      <w:spacing w:after="100" w:line="240" w:lineRule="auto"/>
    </w:pPr>
    <w:rPr>
      <w:rFonts w:ascii="Times New Roman" w:eastAsiaTheme="minorHAnsi" w:hAnsi="Times New Roman" w:cs="Times New Roman"/>
      <w:sz w:val="24"/>
      <w:szCs w:val="24"/>
    </w:rPr>
  </w:style>
  <w:style w:type="paragraph" w:customStyle="1" w:styleId="B73B6DAF60494FDF9EC5C043E9F4982D11">
    <w:name w:val="B73B6DAF60494FDF9EC5C043E9F4982D11"/>
    <w:rsid w:val="00F12558"/>
    <w:pPr>
      <w:spacing w:after="100" w:line="240" w:lineRule="auto"/>
    </w:pPr>
    <w:rPr>
      <w:rFonts w:ascii="Times New Roman" w:eastAsiaTheme="minorHAnsi" w:hAnsi="Times New Roman" w:cs="Times New Roman"/>
      <w:sz w:val="24"/>
      <w:szCs w:val="24"/>
    </w:rPr>
  </w:style>
  <w:style w:type="paragraph" w:customStyle="1" w:styleId="8D2A3945B4C548E5B8D170C389E564DA11">
    <w:name w:val="8D2A3945B4C548E5B8D170C389E564DA11"/>
    <w:rsid w:val="00F12558"/>
    <w:pPr>
      <w:spacing w:after="100" w:line="240" w:lineRule="auto"/>
    </w:pPr>
    <w:rPr>
      <w:rFonts w:ascii="Times New Roman" w:eastAsiaTheme="minorHAnsi" w:hAnsi="Times New Roman" w:cs="Times New Roman"/>
      <w:sz w:val="24"/>
      <w:szCs w:val="24"/>
    </w:rPr>
  </w:style>
  <w:style w:type="paragraph" w:customStyle="1" w:styleId="6425DEAFD56A492D82D6EEF650C3F4DB11">
    <w:name w:val="6425DEAFD56A492D82D6EEF650C3F4DB11"/>
    <w:rsid w:val="00F12558"/>
    <w:pPr>
      <w:spacing w:after="100" w:line="240" w:lineRule="auto"/>
    </w:pPr>
    <w:rPr>
      <w:rFonts w:ascii="Times New Roman" w:eastAsiaTheme="minorHAnsi" w:hAnsi="Times New Roman" w:cs="Times New Roman"/>
      <w:sz w:val="24"/>
      <w:szCs w:val="24"/>
    </w:rPr>
  </w:style>
  <w:style w:type="paragraph" w:customStyle="1" w:styleId="68EAB57CD5274175BA56398612E8C00411">
    <w:name w:val="68EAB57CD5274175BA56398612E8C00411"/>
    <w:rsid w:val="00F12558"/>
    <w:pPr>
      <w:spacing w:after="100" w:line="240" w:lineRule="auto"/>
    </w:pPr>
    <w:rPr>
      <w:rFonts w:ascii="Times New Roman" w:eastAsiaTheme="minorHAnsi" w:hAnsi="Times New Roman" w:cs="Times New Roman"/>
      <w:sz w:val="24"/>
      <w:szCs w:val="24"/>
    </w:rPr>
  </w:style>
  <w:style w:type="paragraph" w:customStyle="1" w:styleId="1E6E4E72371043A48D625D6FDBF0A96311">
    <w:name w:val="1E6E4E72371043A48D625D6FDBF0A96311"/>
    <w:rsid w:val="00F12558"/>
    <w:pPr>
      <w:spacing w:after="100" w:line="240" w:lineRule="auto"/>
    </w:pPr>
    <w:rPr>
      <w:rFonts w:ascii="Times New Roman" w:eastAsiaTheme="minorHAnsi" w:hAnsi="Times New Roman" w:cs="Times New Roman"/>
      <w:sz w:val="24"/>
      <w:szCs w:val="24"/>
    </w:rPr>
  </w:style>
  <w:style w:type="paragraph" w:customStyle="1" w:styleId="95BBEAF51CB441BCB3EE7E5CABB6D45811">
    <w:name w:val="95BBEAF51CB441BCB3EE7E5CABB6D45811"/>
    <w:rsid w:val="00F12558"/>
    <w:pPr>
      <w:spacing w:after="100" w:line="240" w:lineRule="auto"/>
    </w:pPr>
    <w:rPr>
      <w:rFonts w:ascii="Times New Roman" w:eastAsiaTheme="minorHAnsi" w:hAnsi="Times New Roman" w:cs="Times New Roman"/>
      <w:sz w:val="24"/>
      <w:szCs w:val="24"/>
    </w:rPr>
  </w:style>
  <w:style w:type="paragraph" w:customStyle="1" w:styleId="9763377871074C18B35A6B212E088D8011">
    <w:name w:val="9763377871074C18B35A6B212E088D8011"/>
    <w:rsid w:val="00F12558"/>
    <w:pPr>
      <w:spacing w:after="100" w:line="240" w:lineRule="auto"/>
    </w:pPr>
    <w:rPr>
      <w:rFonts w:ascii="Times New Roman" w:eastAsiaTheme="minorHAnsi" w:hAnsi="Times New Roman" w:cs="Times New Roman"/>
      <w:sz w:val="24"/>
      <w:szCs w:val="24"/>
    </w:rPr>
  </w:style>
  <w:style w:type="paragraph" w:customStyle="1" w:styleId="4C4BD485B4D34444838D82C80A2FBF3311">
    <w:name w:val="4C4BD485B4D34444838D82C80A2FBF3311"/>
    <w:rsid w:val="00F12558"/>
    <w:pPr>
      <w:spacing w:after="100" w:line="240" w:lineRule="auto"/>
    </w:pPr>
    <w:rPr>
      <w:rFonts w:ascii="Times New Roman" w:eastAsiaTheme="minorHAnsi" w:hAnsi="Times New Roman" w:cs="Times New Roman"/>
      <w:sz w:val="24"/>
      <w:szCs w:val="24"/>
    </w:rPr>
  </w:style>
  <w:style w:type="paragraph" w:customStyle="1" w:styleId="2BDAF33C74434251A327F0BFD1EB54E911">
    <w:name w:val="2BDAF33C74434251A327F0BFD1EB54E911"/>
    <w:rsid w:val="00F12558"/>
    <w:pPr>
      <w:spacing w:after="100" w:line="240" w:lineRule="auto"/>
    </w:pPr>
    <w:rPr>
      <w:rFonts w:ascii="Times New Roman" w:eastAsiaTheme="minorHAnsi" w:hAnsi="Times New Roman" w:cs="Times New Roman"/>
      <w:sz w:val="24"/>
      <w:szCs w:val="24"/>
    </w:rPr>
  </w:style>
  <w:style w:type="paragraph" w:customStyle="1" w:styleId="1BC381B8C9ED41A6A0DA37781F04932C11">
    <w:name w:val="1BC381B8C9ED41A6A0DA37781F04932C11"/>
    <w:rsid w:val="00F12558"/>
    <w:pPr>
      <w:spacing w:after="100" w:line="240" w:lineRule="auto"/>
    </w:pPr>
    <w:rPr>
      <w:rFonts w:ascii="Times New Roman" w:eastAsiaTheme="minorHAnsi" w:hAnsi="Times New Roman" w:cs="Times New Roman"/>
      <w:sz w:val="24"/>
      <w:szCs w:val="24"/>
    </w:rPr>
  </w:style>
  <w:style w:type="paragraph" w:customStyle="1" w:styleId="585801C89BD340A4842E81910B7915D611">
    <w:name w:val="585801C89BD340A4842E81910B7915D611"/>
    <w:rsid w:val="00F12558"/>
    <w:pPr>
      <w:spacing w:after="100" w:line="240" w:lineRule="auto"/>
    </w:pPr>
    <w:rPr>
      <w:rFonts w:ascii="Times New Roman" w:eastAsiaTheme="minorHAnsi" w:hAnsi="Times New Roman" w:cs="Times New Roman"/>
      <w:sz w:val="24"/>
      <w:szCs w:val="24"/>
    </w:rPr>
  </w:style>
  <w:style w:type="paragraph" w:customStyle="1" w:styleId="5F0F90BB971F4CA08104D6CEFD4E05CA11">
    <w:name w:val="5F0F90BB971F4CA08104D6CEFD4E05CA11"/>
    <w:rsid w:val="00F12558"/>
    <w:pPr>
      <w:spacing w:after="100" w:line="240" w:lineRule="auto"/>
    </w:pPr>
    <w:rPr>
      <w:rFonts w:ascii="Times New Roman" w:eastAsiaTheme="minorHAnsi" w:hAnsi="Times New Roman" w:cs="Times New Roman"/>
      <w:sz w:val="24"/>
      <w:szCs w:val="24"/>
    </w:rPr>
  </w:style>
  <w:style w:type="paragraph" w:customStyle="1" w:styleId="1D221EF5E9D14CEE9B0880058A9D247B11">
    <w:name w:val="1D221EF5E9D14CEE9B0880058A9D247B11"/>
    <w:rsid w:val="00F12558"/>
    <w:pPr>
      <w:spacing w:after="100" w:line="240" w:lineRule="auto"/>
    </w:pPr>
    <w:rPr>
      <w:rFonts w:ascii="Times New Roman" w:eastAsiaTheme="minorHAnsi" w:hAnsi="Times New Roman" w:cs="Times New Roman"/>
      <w:sz w:val="24"/>
      <w:szCs w:val="24"/>
    </w:rPr>
  </w:style>
  <w:style w:type="paragraph" w:customStyle="1" w:styleId="818681A266454BDF8A38D31F9909BD2B11">
    <w:name w:val="818681A266454BDF8A38D31F9909BD2B11"/>
    <w:rsid w:val="00F12558"/>
    <w:pPr>
      <w:spacing w:after="100" w:line="240" w:lineRule="auto"/>
    </w:pPr>
    <w:rPr>
      <w:rFonts w:ascii="Times New Roman" w:eastAsiaTheme="minorHAnsi" w:hAnsi="Times New Roman" w:cs="Times New Roman"/>
      <w:sz w:val="24"/>
      <w:szCs w:val="24"/>
    </w:rPr>
  </w:style>
  <w:style w:type="paragraph" w:customStyle="1" w:styleId="D0192751BA7142848836317EFF20963811">
    <w:name w:val="D0192751BA7142848836317EFF20963811"/>
    <w:rsid w:val="00F12558"/>
    <w:pPr>
      <w:spacing w:after="100" w:line="240" w:lineRule="auto"/>
    </w:pPr>
    <w:rPr>
      <w:rFonts w:ascii="Times New Roman" w:eastAsiaTheme="minorHAnsi" w:hAnsi="Times New Roman" w:cs="Times New Roman"/>
      <w:sz w:val="24"/>
      <w:szCs w:val="24"/>
    </w:rPr>
  </w:style>
  <w:style w:type="paragraph" w:customStyle="1" w:styleId="FD03967E5BBD4067BF0914B8F7A0550F11">
    <w:name w:val="FD03967E5BBD4067BF0914B8F7A0550F11"/>
    <w:rsid w:val="00F12558"/>
    <w:pPr>
      <w:spacing w:after="100" w:line="240" w:lineRule="auto"/>
    </w:pPr>
    <w:rPr>
      <w:rFonts w:ascii="Times New Roman" w:eastAsiaTheme="minorHAnsi" w:hAnsi="Times New Roman" w:cs="Times New Roman"/>
      <w:sz w:val="24"/>
      <w:szCs w:val="24"/>
    </w:rPr>
  </w:style>
  <w:style w:type="paragraph" w:customStyle="1" w:styleId="934B958064074B019C4E56B3829E5A0111">
    <w:name w:val="934B958064074B019C4E56B3829E5A0111"/>
    <w:rsid w:val="00F12558"/>
    <w:pPr>
      <w:spacing w:after="100" w:line="240" w:lineRule="auto"/>
    </w:pPr>
    <w:rPr>
      <w:rFonts w:ascii="Times New Roman" w:eastAsiaTheme="minorHAnsi" w:hAnsi="Times New Roman" w:cs="Times New Roman"/>
      <w:sz w:val="24"/>
      <w:szCs w:val="24"/>
    </w:rPr>
  </w:style>
  <w:style w:type="paragraph" w:customStyle="1" w:styleId="081DE70A747C4BA9931549912A5A77EC7">
    <w:name w:val="081DE70A747C4BA9931549912A5A77EC7"/>
    <w:rsid w:val="00F12558"/>
    <w:pPr>
      <w:spacing w:after="100" w:line="240" w:lineRule="auto"/>
    </w:pPr>
    <w:rPr>
      <w:rFonts w:ascii="Times New Roman" w:eastAsiaTheme="minorHAnsi" w:hAnsi="Times New Roman" w:cs="Times New Roman"/>
      <w:sz w:val="24"/>
      <w:szCs w:val="24"/>
    </w:rPr>
  </w:style>
  <w:style w:type="paragraph" w:customStyle="1" w:styleId="5F27BDF48A114E8095B057E7ABBD02517">
    <w:name w:val="5F27BDF48A114E8095B057E7ABBD02517"/>
    <w:rsid w:val="00F12558"/>
    <w:pPr>
      <w:spacing w:after="100" w:line="240" w:lineRule="auto"/>
    </w:pPr>
    <w:rPr>
      <w:rFonts w:ascii="Times New Roman" w:eastAsiaTheme="minorHAnsi" w:hAnsi="Times New Roman" w:cs="Times New Roman"/>
      <w:sz w:val="24"/>
      <w:szCs w:val="24"/>
    </w:rPr>
  </w:style>
  <w:style w:type="paragraph" w:customStyle="1" w:styleId="9E3BAEAF06054077A925F8C048457E3D">
    <w:name w:val="9E3BAEAF06054077A925F8C048457E3D"/>
    <w:rsid w:val="00F12558"/>
  </w:style>
  <w:style w:type="paragraph" w:customStyle="1" w:styleId="4DC42DB1AA9F476E8E1E460D22996EE1">
    <w:name w:val="4DC42DB1AA9F476E8E1E460D22996EE1"/>
    <w:rsid w:val="00F12558"/>
  </w:style>
  <w:style w:type="paragraph" w:customStyle="1" w:styleId="F046C91EE37D4C13AA425D22A984F468">
    <w:name w:val="F046C91EE37D4C13AA425D22A984F468"/>
    <w:rsid w:val="00F12558"/>
  </w:style>
  <w:style w:type="paragraph" w:customStyle="1" w:styleId="966BA0A7755C4B4486494B2C0BC0AE49">
    <w:name w:val="966BA0A7755C4B4486494B2C0BC0AE49"/>
    <w:rsid w:val="00F12558"/>
  </w:style>
  <w:style w:type="paragraph" w:customStyle="1" w:styleId="E13B31D521CC4153A9D70B80515336AD">
    <w:name w:val="E13B31D521CC4153A9D70B80515336AD"/>
    <w:rsid w:val="00F12558"/>
  </w:style>
  <w:style w:type="paragraph" w:customStyle="1" w:styleId="A6BC11457F1B435FB2CE37A4F4674D8B">
    <w:name w:val="A6BC11457F1B435FB2CE37A4F4674D8B"/>
    <w:rsid w:val="00F12558"/>
  </w:style>
  <w:style w:type="paragraph" w:customStyle="1" w:styleId="7578A903F8164CA6872B25BCC0B3CF4C">
    <w:name w:val="7578A903F8164CA6872B25BCC0B3CF4C"/>
    <w:rsid w:val="00F12558"/>
  </w:style>
  <w:style w:type="paragraph" w:customStyle="1" w:styleId="00507CB197904815815AC655352AE662">
    <w:name w:val="00507CB197904815815AC655352AE662"/>
    <w:rsid w:val="00F12558"/>
  </w:style>
  <w:style w:type="paragraph" w:customStyle="1" w:styleId="FD9DD3DA10124E20B2A1694725C5C498">
    <w:name w:val="FD9DD3DA10124E20B2A1694725C5C498"/>
    <w:rsid w:val="00F12558"/>
  </w:style>
  <w:style w:type="paragraph" w:customStyle="1" w:styleId="EA951ADB56DC4FFFAF9390474102BEE6">
    <w:name w:val="EA951ADB56DC4FFFAF9390474102BEE6"/>
    <w:rsid w:val="00F12558"/>
  </w:style>
  <w:style w:type="paragraph" w:customStyle="1" w:styleId="904886687D4B4309A32661273440C32C">
    <w:name w:val="904886687D4B4309A32661273440C32C"/>
    <w:rsid w:val="00F12558"/>
  </w:style>
  <w:style w:type="paragraph" w:customStyle="1" w:styleId="D70EC9E548614C278F697BC1D36897E27">
    <w:name w:val="D70EC9E548614C278F697BC1D36897E27"/>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9">
    <w:name w:val="6C5D5B925C9842B1B2B69914C9C53AD29"/>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3">
    <w:name w:val="BCC09F921BE54B1DAF16E9A0C85E624C13"/>
    <w:rsid w:val="00F12558"/>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13">
    <w:name w:val="0A29C254263F4018A790F7988EABD90013"/>
    <w:rsid w:val="00F12558"/>
    <w:pPr>
      <w:spacing w:after="100" w:line="240" w:lineRule="auto"/>
    </w:pPr>
    <w:rPr>
      <w:rFonts w:ascii="Times New Roman" w:eastAsiaTheme="minorHAnsi" w:hAnsi="Times New Roman" w:cs="Times New Roman"/>
      <w:sz w:val="24"/>
      <w:szCs w:val="24"/>
    </w:rPr>
  </w:style>
  <w:style w:type="paragraph" w:customStyle="1" w:styleId="A39FD8EABA37434282A6BD7AC775F84C13">
    <w:name w:val="A39FD8EABA37434282A6BD7AC775F84C13"/>
    <w:rsid w:val="00F12558"/>
    <w:pPr>
      <w:spacing w:after="100" w:line="240" w:lineRule="auto"/>
    </w:pPr>
    <w:rPr>
      <w:rFonts w:ascii="Times New Roman" w:eastAsiaTheme="minorHAnsi" w:hAnsi="Times New Roman" w:cs="Times New Roman"/>
      <w:sz w:val="24"/>
      <w:szCs w:val="24"/>
    </w:rPr>
  </w:style>
  <w:style w:type="paragraph" w:customStyle="1" w:styleId="780BAEE1CD364D8FB3FAD1817E6C813E13">
    <w:name w:val="780BAEE1CD364D8FB3FAD1817E6C813E13"/>
    <w:rsid w:val="00F12558"/>
    <w:pPr>
      <w:spacing w:after="100" w:line="240" w:lineRule="auto"/>
    </w:pPr>
    <w:rPr>
      <w:rFonts w:ascii="Times New Roman" w:eastAsiaTheme="minorHAnsi" w:hAnsi="Times New Roman" w:cs="Times New Roman"/>
      <w:sz w:val="24"/>
      <w:szCs w:val="24"/>
    </w:rPr>
  </w:style>
  <w:style w:type="paragraph" w:customStyle="1" w:styleId="009D7B260C674ADFA3643A952EEA060913">
    <w:name w:val="009D7B260C674ADFA3643A952EEA060913"/>
    <w:rsid w:val="00F12558"/>
    <w:pPr>
      <w:spacing w:after="100" w:line="240" w:lineRule="auto"/>
    </w:pPr>
    <w:rPr>
      <w:rFonts w:ascii="Times New Roman" w:eastAsiaTheme="minorHAnsi" w:hAnsi="Times New Roman" w:cs="Times New Roman"/>
      <w:sz w:val="24"/>
      <w:szCs w:val="24"/>
    </w:rPr>
  </w:style>
  <w:style w:type="paragraph" w:customStyle="1" w:styleId="DB4691E81DC449F6A25AB6CA7614B5C513">
    <w:name w:val="DB4691E81DC449F6A25AB6CA7614B5C513"/>
    <w:rsid w:val="00F12558"/>
    <w:pPr>
      <w:spacing w:after="100" w:line="240" w:lineRule="auto"/>
    </w:pPr>
    <w:rPr>
      <w:rFonts w:ascii="Times New Roman" w:eastAsiaTheme="minorHAnsi" w:hAnsi="Times New Roman" w:cs="Times New Roman"/>
      <w:sz w:val="24"/>
      <w:szCs w:val="24"/>
    </w:rPr>
  </w:style>
  <w:style w:type="paragraph" w:customStyle="1" w:styleId="136BEB0666004E79B616C5992049BA2813">
    <w:name w:val="136BEB0666004E79B616C5992049BA2813"/>
    <w:rsid w:val="00F12558"/>
    <w:pPr>
      <w:spacing w:after="100" w:line="240" w:lineRule="auto"/>
    </w:pPr>
    <w:rPr>
      <w:rFonts w:ascii="Times New Roman" w:eastAsiaTheme="minorHAnsi" w:hAnsi="Times New Roman" w:cs="Times New Roman"/>
      <w:sz w:val="24"/>
      <w:szCs w:val="24"/>
    </w:rPr>
  </w:style>
  <w:style w:type="paragraph" w:customStyle="1" w:styleId="460D16D0FCF14A20B4B4DE52A8EF03282">
    <w:name w:val="460D16D0FCF14A20B4B4DE52A8EF03282"/>
    <w:rsid w:val="00F12558"/>
    <w:pPr>
      <w:spacing w:after="100" w:line="240" w:lineRule="auto"/>
    </w:pPr>
    <w:rPr>
      <w:rFonts w:ascii="Times New Roman" w:eastAsiaTheme="minorHAnsi" w:hAnsi="Times New Roman" w:cs="Times New Roman"/>
      <w:sz w:val="24"/>
      <w:szCs w:val="24"/>
    </w:rPr>
  </w:style>
  <w:style w:type="paragraph" w:customStyle="1" w:styleId="4C9D1E34769E426598F9A2315EC95EA62">
    <w:name w:val="4C9D1E34769E426598F9A2315EC95EA62"/>
    <w:rsid w:val="00F12558"/>
    <w:pPr>
      <w:spacing w:after="100" w:line="240" w:lineRule="auto"/>
    </w:pPr>
    <w:rPr>
      <w:rFonts w:ascii="Times New Roman" w:eastAsiaTheme="minorHAnsi" w:hAnsi="Times New Roman" w:cs="Times New Roman"/>
      <w:sz w:val="24"/>
      <w:szCs w:val="24"/>
    </w:rPr>
  </w:style>
  <w:style w:type="paragraph" w:customStyle="1" w:styleId="3EA355AE8FD3447F8E9B856ADC0A80022">
    <w:name w:val="3EA355AE8FD3447F8E9B856ADC0A80022"/>
    <w:rsid w:val="00F12558"/>
    <w:pPr>
      <w:spacing w:after="100" w:line="240" w:lineRule="auto"/>
    </w:pPr>
    <w:rPr>
      <w:rFonts w:ascii="Times New Roman" w:eastAsiaTheme="minorHAnsi" w:hAnsi="Times New Roman" w:cs="Times New Roman"/>
      <w:sz w:val="24"/>
      <w:szCs w:val="24"/>
    </w:rPr>
  </w:style>
  <w:style w:type="paragraph" w:customStyle="1" w:styleId="069479AC39E6437DBD9449C49F12B0B82">
    <w:name w:val="069479AC39E6437DBD9449C49F12B0B82"/>
    <w:rsid w:val="00F12558"/>
    <w:pPr>
      <w:spacing w:after="100" w:line="240" w:lineRule="auto"/>
    </w:pPr>
    <w:rPr>
      <w:rFonts w:ascii="Times New Roman" w:eastAsiaTheme="minorHAnsi" w:hAnsi="Times New Roman" w:cs="Times New Roman"/>
      <w:sz w:val="24"/>
      <w:szCs w:val="24"/>
    </w:rPr>
  </w:style>
  <w:style w:type="paragraph" w:customStyle="1" w:styleId="8D624A56E244493E86ADF2FBE3C6A7B62">
    <w:name w:val="8D624A56E244493E86ADF2FBE3C6A7B62"/>
    <w:rsid w:val="00F12558"/>
    <w:pPr>
      <w:spacing w:after="100" w:line="240" w:lineRule="auto"/>
    </w:pPr>
    <w:rPr>
      <w:rFonts w:ascii="Times New Roman" w:eastAsiaTheme="minorHAnsi" w:hAnsi="Times New Roman" w:cs="Times New Roman"/>
      <w:sz w:val="24"/>
      <w:szCs w:val="24"/>
    </w:rPr>
  </w:style>
  <w:style w:type="paragraph" w:customStyle="1" w:styleId="80674FB9842D49F49BC1A8B0154AB11C2">
    <w:name w:val="80674FB9842D49F49BC1A8B0154AB11C2"/>
    <w:rsid w:val="00F12558"/>
    <w:pPr>
      <w:spacing w:after="100" w:line="240" w:lineRule="auto"/>
    </w:pPr>
    <w:rPr>
      <w:rFonts w:ascii="Times New Roman" w:eastAsiaTheme="minorHAnsi" w:hAnsi="Times New Roman" w:cs="Times New Roman"/>
      <w:sz w:val="24"/>
      <w:szCs w:val="24"/>
    </w:rPr>
  </w:style>
  <w:style w:type="paragraph" w:customStyle="1" w:styleId="4D4EC04FED5B4C94B9A0003141722B6B2">
    <w:name w:val="4D4EC04FED5B4C94B9A0003141722B6B2"/>
    <w:rsid w:val="00F12558"/>
    <w:pPr>
      <w:spacing w:after="100" w:line="240" w:lineRule="auto"/>
    </w:pPr>
    <w:rPr>
      <w:rFonts w:ascii="Times New Roman" w:eastAsiaTheme="minorHAnsi" w:hAnsi="Times New Roman" w:cs="Times New Roman"/>
      <w:sz w:val="24"/>
      <w:szCs w:val="24"/>
    </w:rPr>
  </w:style>
  <w:style w:type="paragraph" w:customStyle="1" w:styleId="A1A3C0C91F5E4AF5A4133A21E31F3A1E2">
    <w:name w:val="A1A3C0C91F5E4AF5A4133A21E31F3A1E2"/>
    <w:rsid w:val="00F12558"/>
    <w:pPr>
      <w:spacing w:after="100" w:line="240" w:lineRule="auto"/>
    </w:pPr>
    <w:rPr>
      <w:rFonts w:ascii="Times New Roman" w:eastAsiaTheme="minorHAnsi" w:hAnsi="Times New Roman" w:cs="Times New Roman"/>
      <w:sz w:val="24"/>
      <w:szCs w:val="24"/>
    </w:rPr>
  </w:style>
  <w:style w:type="paragraph" w:customStyle="1" w:styleId="0569B97422CF48208A990A941C0C462813">
    <w:name w:val="0569B97422CF48208A990A941C0C462813"/>
    <w:rsid w:val="00F12558"/>
    <w:pPr>
      <w:spacing w:after="100" w:line="240" w:lineRule="auto"/>
    </w:pPr>
    <w:rPr>
      <w:rFonts w:ascii="Times New Roman" w:eastAsiaTheme="minorHAnsi" w:hAnsi="Times New Roman" w:cs="Times New Roman"/>
      <w:sz w:val="24"/>
      <w:szCs w:val="24"/>
    </w:rPr>
  </w:style>
  <w:style w:type="paragraph" w:customStyle="1" w:styleId="7747AC3701614DF2B27345B9AED43A0513">
    <w:name w:val="7747AC3701614DF2B27345B9AED43A0513"/>
    <w:rsid w:val="00F12558"/>
    <w:pPr>
      <w:spacing w:after="100" w:line="240" w:lineRule="auto"/>
    </w:pPr>
    <w:rPr>
      <w:rFonts w:ascii="Times New Roman" w:eastAsiaTheme="minorHAnsi" w:hAnsi="Times New Roman" w:cs="Times New Roman"/>
      <w:sz w:val="24"/>
      <w:szCs w:val="24"/>
    </w:rPr>
  </w:style>
  <w:style w:type="paragraph" w:customStyle="1" w:styleId="D436FD76169643E5A23AB0AC364543DF13">
    <w:name w:val="D436FD76169643E5A23AB0AC364543DF13"/>
    <w:rsid w:val="00F12558"/>
    <w:pPr>
      <w:spacing w:after="100" w:line="240" w:lineRule="auto"/>
    </w:pPr>
    <w:rPr>
      <w:rFonts w:ascii="Times New Roman" w:eastAsiaTheme="minorHAnsi" w:hAnsi="Times New Roman" w:cs="Times New Roman"/>
      <w:sz w:val="24"/>
      <w:szCs w:val="24"/>
    </w:rPr>
  </w:style>
  <w:style w:type="paragraph" w:customStyle="1" w:styleId="78BF4377772745699244505866E0BEF413">
    <w:name w:val="78BF4377772745699244505866E0BEF413"/>
    <w:rsid w:val="00F12558"/>
    <w:pPr>
      <w:spacing w:after="100" w:line="240" w:lineRule="auto"/>
    </w:pPr>
    <w:rPr>
      <w:rFonts w:ascii="Times New Roman" w:eastAsiaTheme="minorHAnsi" w:hAnsi="Times New Roman" w:cs="Times New Roman"/>
      <w:sz w:val="24"/>
      <w:szCs w:val="24"/>
    </w:rPr>
  </w:style>
  <w:style w:type="paragraph" w:customStyle="1" w:styleId="4ECCAED3F26343428FFE9ACFC02E74E813">
    <w:name w:val="4ECCAED3F26343428FFE9ACFC02E74E813"/>
    <w:rsid w:val="00F12558"/>
    <w:pPr>
      <w:spacing w:after="100" w:line="240" w:lineRule="auto"/>
    </w:pPr>
    <w:rPr>
      <w:rFonts w:ascii="Times New Roman" w:eastAsiaTheme="minorHAnsi" w:hAnsi="Times New Roman" w:cs="Times New Roman"/>
      <w:sz w:val="24"/>
      <w:szCs w:val="24"/>
    </w:rPr>
  </w:style>
  <w:style w:type="paragraph" w:customStyle="1" w:styleId="C310472DE28C4C25962BB362EE3155E613">
    <w:name w:val="C310472DE28C4C25962BB362EE3155E613"/>
    <w:rsid w:val="00F12558"/>
    <w:pPr>
      <w:spacing w:after="100" w:line="240" w:lineRule="auto"/>
    </w:pPr>
    <w:rPr>
      <w:rFonts w:ascii="Times New Roman" w:eastAsiaTheme="minorHAnsi" w:hAnsi="Times New Roman" w:cs="Times New Roman"/>
      <w:sz w:val="24"/>
      <w:szCs w:val="24"/>
    </w:rPr>
  </w:style>
  <w:style w:type="paragraph" w:customStyle="1" w:styleId="4B00C1A4328F4DF8BAA2D067DDA920CE13">
    <w:name w:val="4B00C1A4328F4DF8BAA2D067DDA920CE13"/>
    <w:rsid w:val="00F12558"/>
    <w:pPr>
      <w:spacing w:after="100" w:line="240" w:lineRule="auto"/>
    </w:pPr>
    <w:rPr>
      <w:rFonts w:ascii="Times New Roman" w:eastAsiaTheme="minorHAnsi" w:hAnsi="Times New Roman" w:cs="Times New Roman"/>
      <w:sz w:val="24"/>
      <w:szCs w:val="24"/>
    </w:rPr>
  </w:style>
  <w:style w:type="paragraph" w:customStyle="1" w:styleId="A6EEB70F4ECC491A84505452C2E708F113">
    <w:name w:val="A6EEB70F4ECC491A84505452C2E708F113"/>
    <w:rsid w:val="00F12558"/>
    <w:pPr>
      <w:spacing w:after="100" w:line="240" w:lineRule="auto"/>
    </w:pPr>
    <w:rPr>
      <w:rFonts w:ascii="Times New Roman" w:eastAsiaTheme="minorHAnsi" w:hAnsi="Times New Roman" w:cs="Times New Roman"/>
      <w:sz w:val="24"/>
      <w:szCs w:val="24"/>
    </w:rPr>
  </w:style>
  <w:style w:type="paragraph" w:customStyle="1" w:styleId="37229F7D6AE64EBA84790C24157153FF13">
    <w:name w:val="37229F7D6AE64EBA84790C24157153FF13"/>
    <w:rsid w:val="00F12558"/>
    <w:pPr>
      <w:spacing w:after="100" w:line="240" w:lineRule="auto"/>
    </w:pPr>
    <w:rPr>
      <w:rFonts w:ascii="Times New Roman" w:eastAsiaTheme="minorHAnsi" w:hAnsi="Times New Roman" w:cs="Times New Roman"/>
      <w:sz w:val="24"/>
      <w:szCs w:val="24"/>
    </w:rPr>
  </w:style>
  <w:style w:type="paragraph" w:customStyle="1" w:styleId="C557C92C5B344CF0BF1A0407C2AF21F32">
    <w:name w:val="C557C92C5B344CF0BF1A0407C2AF21F32"/>
    <w:rsid w:val="00F12558"/>
    <w:pPr>
      <w:spacing w:after="100" w:line="240" w:lineRule="auto"/>
    </w:pPr>
    <w:rPr>
      <w:rFonts w:ascii="Times New Roman" w:eastAsiaTheme="minorHAnsi" w:hAnsi="Times New Roman" w:cs="Times New Roman"/>
      <w:sz w:val="24"/>
      <w:szCs w:val="24"/>
    </w:rPr>
  </w:style>
  <w:style w:type="paragraph" w:customStyle="1" w:styleId="BC379622ECEF4B3AB5FB7B8CF61D1F562">
    <w:name w:val="BC379622ECEF4B3AB5FB7B8CF61D1F562"/>
    <w:rsid w:val="00F12558"/>
    <w:pPr>
      <w:spacing w:after="100" w:line="240" w:lineRule="auto"/>
    </w:pPr>
    <w:rPr>
      <w:rFonts w:ascii="Times New Roman" w:eastAsiaTheme="minorHAnsi" w:hAnsi="Times New Roman" w:cs="Times New Roman"/>
      <w:sz w:val="24"/>
      <w:szCs w:val="24"/>
    </w:rPr>
  </w:style>
  <w:style w:type="paragraph" w:customStyle="1" w:styleId="BD27B212574A42CC967DC525ADE08E692">
    <w:name w:val="BD27B212574A42CC967DC525ADE08E692"/>
    <w:rsid w:val="00F12558"/>
    <w:pPr>
      <w:spacing w:after="100" w:line="240" w:lineRule="auto"/>
    </w:pPr>
    <w:rPr>
      <w:rFonts w:ascii="Times New Roman" w:eastAsiaTheme="minorHAnsi" w:hAnsi="Times New Roman" w:cs="Times New Roman"/>
      <w:sz w:val="24"/>
      <w:szCs w:val="24"/>
    </w:rPr>
  </w:style>
  <w:style w:type="paragraph" w:customStyle="1" w:styleId="AF50749FDFAA4BE7AC57B8BBFF2A735E2">
    <w:name w:val="AF50749FDFAA4BE7AC57B8BBFF2A735E2"/>
    <w:rsid w:val="00F12558"/>
    <w:pPr>
      <w:spacing w:after="100" w:line="240" w:lineRule="auto"/>
    </w:pPr>
    <w:rPr>
      <w:rFonts w:ascii="Times New Roman" w:eastAsiaTheme="minorHAnsi" w:hAnsi="Times New Roman" w:cs="Times New Roman"/>
      <w:sz w:val="24"/>
      <w:szCs w:val="24"/>
    </w:rPr>
  </w:style>
  <w:style w:type="paragraph" w:customStyle="1" w:styleId="D8C2C16AA0444CC89BAC941688C518E82">
    <w:name w:val="D8C2C16AA0444CC89BAC941688C518E82"/>
    <w:rsid w:val="00F12558"/>
    <w:pPr>
      <w:spacing w:after="100" w:line="240" w:lineRule="auto"/>
    </w:pPr>
    <w:rPr>
      <w:rFonts w:ascii="Times New Roman" w:eastAsiaTheme="minorHAnsi" w:hAnsi="Times New Roman" w:cs="Times New Roman"/>
      <w:sz w:val="24"/>
      <w:szCs w:val="24"/>
    </w:rPr>
  </w:style>
  <w:style w:type="paragraph" w:customStyle="1" w:styleId="D8829F21B40846C9959DF781441D86B92">
    <w:name w:val="D8829F21B40846C9959DF781441D86B92"/>
    <w:rsid w:val="00F12558"/>
    <w:pPr>
      <w:spacing w:after="100" w:line="240" w:lineRule="auto"/>
    </w:pPr>
    <w:rPr>
      <w:rFonts w:ascii="Times New Roman" w:eastAsiaTheme="minorHAnsi" w:hAnsi="Times New Roman" w:cs="Times New Roman"/>
      <w:sz w:val="24"/>
      <w:szCs w:val="24"/>
    </w:rPr>
  </w:style>
  <w:style w:type="paragraph" w:customStyle="1" w:styleId="6394B9C418A64D25B4E2E668BF8A799E2">
    <w:name w:val="6394B9C418A64D25B4E2E668BF8A799E2"/>
    <w:rsid w:val="00F12558"/>
    <w:pPr>
      <w:spacing w:after="100" w:line="240" w:lineRule="auto"/>
    </w:pPr>
    <w:rPr>
      <w:rFonts w:ascii="Times New Roman" w:eastAsiaTheme="minorHAnsi" w:hAnsi="Times New Roman" w:cs="Times New Roman"/>
      <w:sz w:val="24"/>
      <w:szCs w:val="24"/>
    </w:rPr>
  </w:style>
  <w:style w:type="paragraph" w:customStyle="1" w:styleId="3A8FE2B66079426B93E087E40F0B843C2">
    <w:name w:val="3A8FE2B66079426B93E087E40F0B843C2"/>
    <w:rsid w:val="00F12558"/>
    <w:pPr>
      <w:spacing w:after="100" w:line="240" w:lineRule="auto"/>
    </w:pPr>
    <w:rPr>
      <w:rFonts w:ascii="Times New Roman" w:eastAsiaTheme="minorHAnsi" w:hAnsi="Times New Roman" w:cs="Times New Roman"/>
      <w:sz w:val="24"/>
      <w:szCs w:val="24"/>
    </w:rPr>
  </w:style>
  <w:style w:type="paragraph" w:customStyle="1" w:styleId="ED365D01323448BDA8029058DEB4F3DD2">
    <w:name w:val="ED365D01323448BDA8029058DEB4F3DD2"/>
    <w:rsid w:val="00F12558"/>
    <w:pPr>
      <w:spacing w:after="100" w:line="240" w:lineRule="auto"/>
    </w:pPr>
    <w:rPr>
      <w:rFonts w:ascii="Times New Roman" w:eastAsiaTheme="minorHAnsi" w:hAnsi="Times New Roman" w:cs="Times New Roman"/>
      <w:sz w:val="24"/>
      <w:szCs w:val="24"/>
    </w:rPr>
  </w:style>
  <w:style w:type="paragraph" w:customStyle="1" w:styleId="8DC503BFC3B647D2B03C34893DDE3A3A2">
    <w:name w:val="8DC503BFC3B647D2B03C34893DDE3A3A2"/>
    <w:rsid w:val="00F12558"/>
    <w:pPr>
      <w:spacing w:after="100" w:line="240" w:lineRule="auto"/>
    </w:pPr>
    <w:rPr>
      <w:rFonts w:ascii="Times New Roman" w:eastAsiaTheme="minorHAnsi" w:hAnsi="Times New Roman" w:cs="Times New Roman"/>
      <w:sz w:val="24"/>
      <w:szCs w:val="24"/>
    </w:rPr>
  </w:style>
  <w:style w:type="paragraph" w:customStyle="1" w:styleId="0D71F59B0CB540F5AF7BA83A3471661C2">
    <w:name w:val="0D71F59B0CB540F5AF7BA83A3471661C2"/>
    <w:rsid w:val="00F12558"/>
    <w:pPr>
      <w:spacing w:after="100" w:line="240" w:lineRule="auto"/>
    </w:pPr>
    <w:rPr>
      <w:rFonts w:ascii="Times New Roman" w:eastAsiaTheme="minorHAnsi" w:hAnsi="Times New Roman" w:cs="Times New Roman"/>
      <w:sz w:val="24"/>
      <w:szCs w:val="24"/>
    </w:rPr>
  </w:style>
  <w:style w:type="paragraph" w:customStyle="1" w:styleId="0C25B050C16F401CAA489B050D8F6F8A2">
    <w:name w:val="0C25B050C16F401CAA489B050D8F6F8A2"/>
    <w:rsid w:val="00F12558"/>
    <w:pPr>
      <w:spacing w:after="100" w:line="240" w:lineRule="auto"/>
    </w:pPr>
    <w:rPr>
      <w:rFonts w:ascii="Times New Roman" w:eastAsiaTheme="minorHAnsi" w:hAnsi="Times New Roman" w:cs="Times New Roman"/>
      <w:sz w:val="24"/>
      <w:szCs w:val="24"/>
    </w:rPr>
  </w:style>
  <w:style w:type="paragraph" w:customStyle="1" w:styleId="7879B67862E14AB5A4C57C952D5B72532">
    <w:name w:val="7879B67862E14AB5A4C57C952D5B72532"/>
    <w:rsid w:val="00F12558"/>
    <w:pPr>
      <w:spacing w:after="100" w:line="240" w:lineRule="auto"/>
    </w:pPr>
    <w:rPr>
      <w:rFonts w:ascii="Times New Roman" w:eastAsiaTheme="minorHAnsi" w:hAnsi="Times New Roman" w:cs="Times New Roman"/>
      <w:sz w:val="24"/>
      <w:szCs w:val="24"/>
    </w:rPr>
  </w:style>
  <w:style w:type="paragraph" w:customStyle="1" w:styleId="90798579FAF341F4954BB93F833E88C52">
    <w:name w:val="90798579FAF341F4954BB93F833E88C52"/>
    <w:rsid w:val="00F12558"/>
    <w:pPr>
      <w:spacing w:after="100" w:line="240" w:lineRule="auto"/>
    </w:pPr>
    <w:rPr>
      <w:rFonts w:ascii="Times New Roman" w:eastAsiaTheme="minorHAnsi" w:hAnsi="Times New Roman" w:cs="Times New Roman"/>
      <w:sz w:val="24"/>
      <w:szCs w:val="24"/>
    </w:rPr>
  </w:style>
  <w:style w:type="paragraph" w:customStyle="1" w:styleId="C2137FDE2C61497E84FC06B242DECD422">
    <w:name w:val="C2137FDE2C61497E84FC06B242DECD422"/>
    <w:rsid w:val="00F12558"/>
    <w:pPr>
      <w:spacing w:after="100" w:line="240" w:lineRule="auto"/>
    </w:pPr>
    <w:rPr>
      <w:rFonts w:ascii="Times New Roman" w:eastAsiaTheme="minorHAnsi" w:hAnsi="Times New Roman" w:cs="Times New Roman"/>
      <w:sz w:val="24"/>
      <w:szCs w:val="24"/>
    </w:rPr>
  </w:style>
  <w:style w:type="paragraph" w:customStyle="1" w:styleId="0E80E752F1034FE787B6AAEAB95F2EAD2">
    <w:name w:val="0E80E752F1034FE787B6AAEAB95F2EAD2"/>
    <w:rsid w:val="00F12558"/>
    <w:pPr>
      <w:spacing w:after="100" w:line="240" w:lineRule="auto"/>
    </w:pPr>
    <w:rPr>
      <w:rFonts w:ascii="Times New Roman" w:eastAsiaTheme="minorHAnsi" w:hAnsi="Times New Roman" w:cs="Times New Roman"/>
      <w:sz w:val="24"/>
      <w:szCs w:val="24"/>
    </w:rPr>
  </w:style>
  <w:style w:type="paragraph" w:customStyle="1" w:styleId="E48B3877962645FB9C82C67AF023A56F2">
    <w:name w:val="E48B3877962645FB9C82C67AF023A56F2"/>
    <w:rsid w:val="00F12558"/>
    <w:pPr>
      <w:spacing w:after="100" w:line="240" w:lineRule="auto"/>
    </w:pPr>
    <w:rPr>
      <w:rFonts w:ascii="Times New Roman" w:eastAsiaTheme="minorHAnsi" w:hAnsi="Times New Roman" w:cs="Times New Roman"/>
      <w:sz w:val="24"/>
      <w:szCs w:val="24"/>
    </w:rPr>
  </w:style>
  <w:style w:type="paragraph" w:customStyle="1" w:styleId="7796A418FCFF40E3A31889FCC0B3F7FB2">
    <w:name w:val="7796A418FCFF40E3A31889FCC0B3F7FB2"/>
    <w:rsid w:val="00F12558"/>
    <w:pPr>
      <w:spacing w:after="100" w:line="240" w:lineRule="auto"/>
    </w:pPr>
    <w:rPr>
      <w:rFonts w:ascii="Times New Roman" w:eastAsiaTheme="minorHAnsi" w:hAnsi="Times New Roman" w:cs="Times New Roman"/>
      <w:sz w:val="24"/>
      <w:szCs w:val="24"/>
    </w:rPr>
  </w:style>
  <w:style w:type="paragraph" w:customStyle="1" w:styleId="DECCCEF74EE346428F438EB42C31A21A2">
    <w:name w:val="DECCCEF74EE346428F438EB42C31A21A2"/>
    <w:rsid w:val="00F12558"/>
    <w:pPr>
      <w:spacing w:after="100" w:line="240" w:lineRule="auto"/>
    </w:pPr>
    <w:rPr>
      <w:rFonts w:ascii="Times New Roman" w:eastAsiaTheme="minorHAnsi" w:hAnsi="Times New Roman" w:cs="Times New Roman"/>
      <w:sz w:val="24"/>
      <w:szCs w:val="24"/>
    </w:rPr>
  </w:style>
  <w:style w:type="paragraph" w:customStyle="1" w:styleId="DB4BE787CD5E47A1BE65FFC413AD62EB2">
    <w:name w:val="DB4BE787CD5E47A1BE65FFC413AD62EB2"/>
    <w:rsid w:val="00F12558"/>
    <w:pPr>
      <w:spacing w:after="100" w:line="240" w:lineRule="auto"/>
    </w:pPr>
    <w:rPr>
      <w:rFonts w:ascii="Times New Roman" w:eastAsiaTheme="minorHAnsi" w:hAnsi="Times New Roman" w:cs="Times New Roman"/>
      <w:sz w:val="24"/>
      <w:szCs w:val="24"/>
    </w:rPr>
  </w:style>
  <w:style w:type="paragraph" w:customStyle="1" w:styleId="9F593DA392054E0E9886ED1A934794262">
    <w:name w:val="9F593DA392054E0E9886ED1A934794262"/>
    <w:rsid w:val="00F12558"/>
    <w:pPr>
      <w:spacing w:after="100" w:line="240" w:lineRule="auto"/>
    </w:pPr>
    <w:rPr>
      <w:rFonts w:ascii="Times New Roman" w:eastAsiaTheme="minorHAnsi" w:hAnsi="Times New Roman" w:cs="Times New Roman"/>
      <w:sz w:val="24"/>
      <w:szCs w:val="24"/>
    </w:rPr>
  </w:style>
  <w:style w:type="paragraph" w:customStyle="1" w:styleId="6D199870274247869D7C67377AC77A3E2">
    <w:name w:val="6D199870274247869D7C67377AC77A3E2"/>
    <w:rsid w:val="00F12558"/>
    <w:pPr>
      <w:spacing w:after="100" w:line="240" w:lineRule="auto"/>
    </w:pPr>
    <w:rPr>
      <w:rFonts w:ascii="Times New Roman" w:eastAsiaTheme="minorHAnsi" w:hAnsi="Times New Roman" w:cs="Times New Roman"/>
      <w:sz w:val="24"/>
      <w:szCs w:val="24"/>
    </w:rPr>
  </w:style>
  <w:style w:type="paragraph" w:customStyle="1" w:styleId="00EAAFB289DF4E1FB299B7348AB7EB592">
    <w:name w:val="00EAAFB289DF4E1FB299B7348AB7EB592"/>
    <w:rsid w:val="00F12558"/>
    <w:pPr>
      <w:spacing w:after="100" w:line="240" w:lineRule="auto"/>
    </w:pPr>
    <w:rPr>
      <w:rFonts w:ascii="Times New Roman" w:eastAsiaTheme="minorHAnsi" w:hAnsi="Times New Roman" w:cs="Times New Roman"/>
      <w:sz w:val="24"/>
      <w:szCs w:val="24"/>
    </w:rPr>
  </w:style>
  <w:style w:type="paragraph" w:customStyle="1" w:styleId="9725D2E11D08433BB181E2A9DD6569D02">
    <w:name w:val="9725D2E11D08433BB181E2A9DD6569D02"/>
    <w:rsid w:val="00F12558"/>
    <w:pPr>
      <w:spacing w:after="100" w:line="240" w:lineRule="auto"/>
    </w:pPr>
    <w:rPr>
      <w:rFonts w:ascii="Times New Roman" w:eastAsiaTheme="minorHAnsi" w:hAnsi="Times New Roman" w:cs="Times New Roman"/>
      <w:sz w:val="24"/>
      <w:szCs w:val="24"/>
    </w:rPr>
  </w:style>
  <w:style w:type="paragraph" w:customStyle="1" w:styleId="87BAF11ADD5C4438807A06A128DDA1D92">
    <w:name w:val="87BAF11ADD5C4438807A06A128DDA1D92"/>
    <w:rsid w:val="00F12558"/>
    <w:pPr>
      <w:spacing w:after="100" w:line="240" w:lineRule="auto"/>
    </w:pPr>
    <w:rPr>
      <w:rFonts w:ascii="Times New Roman" w:eastAsiaTheme="minorHAnsi" w:hAnsi="Times New Roman" w:cs="Times New Roman"/>
      <w:sz w:val="24"/>
      <w:szCs w:val="24"/>
    </w:rPr>
  </w:style>
  <w:style w:type="paragraph" w:customStyle="1" w:styleId="EB5E8A2B4E264D2988FE9C9B41838B572">
    <w:name w:val="EB5E8A2B4E264D2988FE9C9B41838B572"/>
    <w:rsid w:val="00F12558"/>
    <w:pPr>
      <w:spacing w:after="100" w:line="240" w:lineRule="auto"/>
    </w:pPr>
    <w:rPr>
      <w:rFonts w:ascii="Times New Roman" w:eastAsiaTheme="minorHAnsi" w:hAnsi="Times New Roman" w:cs="Times New Roman"/>
      <w:sz w:val="24"/>
      <w:szCs w:val="24"/>
    </w:rPr>
  </w:style>
  <w:style w:type="paragraph" w:customStyle="1" w:styleId="CAC3BE21544E41EBA4BD67764914032A2">
    <w:name w:val="CAC3BE21544E41EBA4BD67764914032A2"/>
    <w:rsid w:val="00F12558"/>
    <w:pPr>
      <w:spacing w:after="100" w:line="240" w:lineRule="auto"/>
    </w:pPr>
    <w:rPr>
      <w:rFonts w:ascii="Times New Roman" w:eastAsiaTheme="minorHAnsi" w:hAnsi="Times New Roman" w:cs="Times New Roman"/>
      <w:sz w:val="24"/>
      <w:szCs w:val="24"/>
    </w:rPr>
  </w:style>
  <w:style w:type="paragraph" w:customStyle="1" w:styleId="923F4296CA994EB0BA660C238B492A5F2">
    <w:name w:val="923F4296CA994EB0BA660C238B492A5F2"/>
    <w:rsid w:val="00F12558"/>
    <w:pPr>
      <w:spacing w:after="100" w:line="240" w:lineRule="auto"/>
    </w:pPr>
    <w:rPr>
      <w:rFonts w:ascii="Times New Roman" w:eastAsiaTheme="minorHAnsi" w:hAnsi="Times New Roman" w:cs="Times New Roman"/>
      <w:sz w:val="24"/>
      <w:szCs w:val="24"/>
    </w:rPr>
  </w:style>
  <w:style w:type="paragraph" w:customStyle="1" w:styleId="1DB5E7A7CE0C48C9A3E049760A84E12E12">
    <w:name w:val="1DB5E7A7CE0C48C9A3E049760A84E12E12"/>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E3BAEAF06054077A925F8C048457E3D1">
    <w:name w:val="9E3BAEAF06054077A925F8C048457E3D1"/>
    <w:rsid w:val="00F12558"/>
    <w:pPr>
      <w:spacing w:after="100" w:line="240" w:lineRule="auto"/>
    </w:pPr>
    <w:rPr>
      <w:rFonts w:ascii="Times New Roman" w:eastAsiaTheme="minorHAnsi" w:hAnsi="Times New Roman" w:cs="Times New Roman"/>
      <w:sz w:val="24"/>
      <w:szCs w:val="24"/>
    </w:rPr>
  </w:style>
  <w:style w:type="paragraph" w:customStyle="1" w:styleId="4DC42DB1AA9F476E8E1E460D22996EE11">
    <w:name w:val="4DC42DB1AA9F476E8E1E460D22996EE11"/>
    <w:rsid w:val="00F12558"/>
    <w:pPr>
      <w:spacing w:after="100" w:line="240" w:lineRule="auto"/>
    </w:pPr>
    <w:rPr>
      <w:rFonts w:ascii="Times New Roman" w:eastAsiaTheme="minorHAnsi" w:hAnsi="Times New Roman" w:cs="Times New Roman"/>
      <w:sz w:val="24"/>
      <w:szCs w:val="24"/>
    </w:rPr>
  </w:style>
  <w:style w:type="paragraph" w:customStyle="1" w:styleId="F046C91EE37D4C13AA425D22A984F4681">
    <w:name w:val="F046C91EE37D4C13AA425D22A984F4681"/>
    <w:rsid w:val="00F12558"/>
    <w:pPr>
      <w:spacing w:after="100" w:line="240" w:lineRule="auto"/>
    </w:pPr>
    <w:rPr>
      <w:rFonts w:ascii="Times New Roman" w:eastAsiaTheme="minorHAnsi" w:hAnsi="Times New Roman" w:cs="Times New Roman"/>
      <w:sz w:val="24"/>
      <w:szCs w:val="24"/>
    </w:rPr>
  </w:style>
  <w:style w:type="paragraph" w:customStyle="1" w:styleId="966BA0A7755C4B4486494B2C0BC0AE491">
    <w:name w:val="966BA0A7755C4B4486494B2C0BC0AE491"/>
    <w:rsid w:val="00F12558"/>
    <w:pPr>
      <w:spacing w:after="100" w:line="240" w:lineRule="auto"/>
    </w:pPr>
    <w:rPr>
      <w:rFonts w:ascii="Times New Roman" w:eastAsiaTheme="minorHAnsi" w:hAnsi="Times New Roman" w:cs="Times New Roman"/>
      <w:sz w:val="24"/>
      <w:szCs w:val="24"/>
    </w:rPr>
  </w:style>
  <w:style w:type="paragraph" w:customStyle="1" w:styleId="E13B31D521CC4153A9D70B80515336AD1">
    <w:name w:val="E13B31D521CC4153A9D70B80515336AD1"/>
    <w:rsid w:val="00F12558"/>
    <w:pPr>
      <w:spacing w:after="100" w:line="240" w:lineRule="auto"/>
    </w:pPr>
    <w:rPr>
      <w:rFonts w:ascii="Times New Roman" w:eastAsiaTheme="minorHAnsi" w:hAnsi="Times New Roman" w:cs="Times New Roman"/>
      <w:sz w:val="24"/>
      <w:szCs w:val="24"/>
    </w:rPr>
  </w:style>
  <w:style w:type="paragraph" w:customStyle="1" w:styleId="A6BC11457F1B435FB2CE37A4F4674D8B1">
    <w:name w:val="A6BC11457F1B435FB2CE37A4F4674D8B1"/>
    <w:rsid w:val="00F12558"/>
    <w:pPr>
      <w:spacing w:after="100" w:line="240" w:lineRule="auto"/>
    </w:pPr>
    <w:rPr>
      <w:rFonts w:ascii="Times New Roman" w:eastAsiaTheme="minorHAnsi" w:hAnsi="Times New Roman" w:cs="Times New Roman"/>
      <w:sz w:val="24"/>
      <w:szCs w:val="24"/>
    </w:rPr>
  </w:style>
  <w:style w:type="paragraph" w:customStyle="1" w:styleId="7578A903F8164CA6872B25BCC0B3CF4C1">
    <w:name w:val="7578A903F8164CA6872B25BCC0B3CF4C1"/>
    <w:rsid w:val="00F12558"/>
    <w:pPr>
      <w:spacing w:after="100" w:line="240" w:lineRule="auto"/>
    </w:pPr>
    <w:rPr>
      <w:rFonts w:ascii="Times New Roman" w:eastAsiaTheme="minorHAnsi" w:hAnsi="Times New Roman" w:cs="Times New Roman"/>
      <w:sz w:val="24"/>
      <w:szCs w:val="24"/>
    </w:rPr>
  </w:style>
  <w:style w:type="paragraph" w:customStyle="1" w:styleId="00507CB197904815815AC655352AE6621">
    <w:name w:val="00507CB197904815815AC655352AE6621"/>
    <w:rsid w:val="00F12558"/>
    <w:pPr>
      <w:spacing w:after="100" w:line="240" w:lineRule="auto"/>
    </w:pPr>
    <w:rPr>
      <w:rFonts w:ascii="Times New Roman" w:eastAsiaTheme="minorHAnsi" w:hAnsi="Times New Roman" w:cs="Times New Roman"/>
      <w:sz w:val="24"/>
      <w:szCs w:val="24"/>
    </w:rPr>
  </w:style>
  <w:style w:type="paragraph" w:customStyle="1" w:styleId="FD9DD3DA10124E20B2A1694725C5C4981">
    <w:name w:val="FD9DD3DA10124E20B2A1694725C5C4981"/>
    <w:rsid w:val="00F12558"/>
    <w:pPr>
      <w:spacing w:after="100" w:line="240" w:lineRule="auto"/>
    </w:pPr>
    <w:rPr>
      <w:rFonts w:ascii="Times New Roman" w:eastAsiaTheme="minorHAnsi" w:hAnsi="Times New Roman" w:cs="Times New Roman"/>
      <w:sz w:val="24"/>
      <w:szCs w:val="24"/>
    </w:rPr>
  </w:style>
  <w:style w:type="paragraph" w:customStyle="1" w:styleId="EA951ADB56DC4FFFAF9390474102BEE61">
    <w:name w:val="EA951ADB56DC4FFFAF9390474102BEE61"/>
    <w:rsid w:val="00F12558"/>
    <w:pPr>
      <w:spacing w:after="100" w:line="240" w:lineRule="auto"/>
    </w:pPr>
    <w:rPr>
      <w:rFonts w:ascii="Times New Roman" w:eastAsiaTheme="minorHAnsi" w:hAnsi="Times New Roman" w:cs="Times New Roman"/>
      <w:sz w:val="24"/>
      <w:szCs w:val="24"/>
    </w:rPr>
  </w:style>
  <w:style w:type="paragraph" w:customStyle="1" w:styleId="904886687D4B4309A32661273440C32C1">
    <w:name w:val="904886687D4B4309A32661273440C32C1"/>
    <w:rsid w:val="00F12558"/>
    <w:pPr>
      <w:spacing w:after="100" w:line="240" w:lineRule="auto"/>
    </w:pPr>
    <w:rPr>
      <w:rFonts w:ascii="Times New Roman" w:eastAsiaTheme="minorHAnsi" w:hAnsi="Times New Roman" w:cs="Times New Roman"/>
      <w:sz w:val="24"/>
      <w:szCs w:val="24"/>
    </w:rPr>
  </w:style>
  <w:style w:type="paragraph" w:customStyle="1" w:styleId="4C4BD485B4D34444838D82C80A2FBF3312">
    <w:name w:val="4C4BD485B4D34444838D82C80A2FBF3312"/>
    <w:rsid w:val="00F12558"/>
    <w:pPr>
      <w:spacing w:after="100" w:line="240" w:lineRule="auto"/>
    </w:pPr>
    <w:rPr>
      <w:rFonts w:ascii="Times New Roman" w:eastAsiaTheme="minorHAnsi" w:hAnsi="Times New Roman" w:cs="Times New Roman"/>
      <w:sz w:val="24"/>
      <w:szCs w:val="24"/>
    </w:rPr>
  </w:style>
  <w:style w:type="paragraph" w:customStyle="1" w:styleId="2BDAF33C74434251A327F0BFD1EB54E912">
    <w:name w:val="2BDAF33C74434251A327F0BFD1EB54E912"/>
    <w:rsid w:val="00F12558"/>
    <w:pPr>
      <w:spacing w:after="100" w:line="240" w:lineRule="auto"/>
    </w:pPr>
    <w:rPr>
      <w:rFonts w:ascii="Times New Roman" w:eastAsiaTheme="minorHAnsi" w:hAnsi="Times New Roman" w:cs="Times New Roman"/>
      <w:sz w:val="24"/>
      <w:szCs w:val="24"/>
    </w:rPr>
  </w:style>
  <w:style w:type="paragraph" w:customStyle="1" w:styleId="1BC381B8C9ED41A6A0DA37781F04932C12">
    <w:name w:val="1BC381B8C9ED41A6A0DA37781F04932C12"/>
    <w:rsid w:val="00F12558"/>
    <w:pPr>
      <w:spacing w:after="100" w:line="240" w:lineRule="auto"/>
    </w:pPr>
    <w:rPr>
      <w:rFonts w:ascii="Times New Roman" w:eastAsiaTheme="minorHAnsi" w:hAnsi="Times New Roman" w:cs="Times New Roman"/>
      <w:sz w:val="24"/>
      <w:szCs w:val="24"/>
    </w:rPr>
  </w:style>
  <w:style w:type="paragraph" w:customStyle="1" w:styleId="585801C89BD340A4842E81910B7915D612">
    <w:name w:val="585801C89BD340A4842E81910B7915D612"/>
    <w:rsid w:val="00F12558"/>
    <w:pPr>
      <w:spacing w:after="100" w:line="240" w:lineRule="auto"/>
    </w:pPr>
    <w:rPr>
      <w:rFonts w:ascii="Times New Roman" w:eastAsiaTheme="minorHAnsi" w:hAnsi="Times New Roman" w:cs="Times New Roman"/>
      <w:sz w:val="24"/>
      <w:szCs w:val="24"/>
    </w:rPr>
  </w:style>
  <w:style w:type="paragraph" w:customStyle="1" w:styleId="5F0F90BB971F4CA08104D6CEFD4E05CA12">
    <w:name w:val="5F0F90BB971F4CA08104D6CEFD4E05CA12"/>
    <w:rsid w:val="00F12558"/>
    <w:pPr>
      <w:spacing w:after="100" w:line="240" w:lineRule="auto"/>
    </w:pPr>
    <w:rPr>
      <w:rFonts w:ascii="Times New Roman" w:eastAsiaTheme="minorHAnsi" w:hAnsi="Times New Roman" w:cs="Times New Roman"/>
      <w:sz w:val="24"/>
      <w:szCs w:val="24"/>
    </w:rPr>
  </w:style>
  <w:style w:type="paragraph" w:customStyle="1" w:styleId="1D221EF5E9D14CEE9B0880058A9D247B12">
    <w:name w:val="1D221EF5E9D14CEE9B0880058A9D247B12"/>
    <w:rsid w:val="00F12558"/>
    <w:pPr>
      <w:spacing w:after="100" w:line="240" w:lineRule="auto"/>
    </w:pPr>
    <w:rPr>
      <w:rFonts w:ascii="Times New Roman" w:eastAsiaTheme="minorHAnsi" w:hAnsi="Times New Roman" w:cs="Times New Roman"/>
      <w:sz w:val="24"/>
      <w:szCs w:val="24"/>
    </w:rPr>
  </w:style>
  <w:style w:type="paragraph" w:customStyle="1" w:styleId="818681A266454BDF8A38D31F9909BD2B12">
    <w:name w:val="818681A266454BDF8A38D31F9909BD2B12"/>
    <w:rsid w:val="00F12558"/>
    <w:pPr>
      <w:spacing w:after="100" w:line="240" w:lineRule="auto"/>
    </w:pPr>
    <w:rPr>
      <w:rFonts w:ascii="Times New Roman" w:eastAsiaTheme="minorHAnsi" w:hAnsi="Times New Roman" w:cs="Times New Roman"/>
      <w:sz w:val="24"/>
      <w:szCs w:val="24"/>
    </w:rPr>
  </w:style>
  <w:style w:type="paragraph" w:customStyle="1" w:styleId="D0192751BA7142848836317EFF20963812">
    <w:name w:val="D0192751BA7142848836317EFF20963812"/>
    <w:rsid w:val="00F12558"/>
    <w:pPr>
      <w:spacing w:after="100" w:line="240" w:lineRule="auto"/>
    </w:pPr>
    <w:rPr>
      <w:rFonts w:ascii="Times New Roman" w:eastAsiaTheme="minorHAnsi" w:hAnsi="Times New Roman" w:cs="Times New Roman"/>
      <w:sz w:val="24"/>
      <w:szCs w:val="24"/>
    </w:rPr>
  </w:style>
  <w:style w:type="paragraph" w:customStyle="1" w:styleId="FD03967E5BBD4067BF0914B8F7A0550F12">
    <w:name w:val="FD03967E5BBD4067BF0914B8F7A0550F12"/>
    <w:rsid w:val="00F12558"/>
    <w:pPr>
      <w:spacing w:after="100" w:line="240" w:lineRule="auto"/>
    </w:pPr>
    <w:rPr>
      <w:rFonts w:ascii="Times New Roman" w:eastAsiaTheme="minorHAnsi" w:hAnsi="Times New Roman" w:cs="Times New Roman"/>
      <w:sz w:val="24"/>
      <w:szCs w:val="24"/>
    </w:rPr>
  </w:style>
  <w:style w:type="paragraph" w:customStyle="1" w:styleId="934B958064074B019C4E56B3829E5A0112">
    <w:name w:val="934B958064074B019C4E56B3829E5A0112"/>
    <w:rsid w:val="00F12558"/>
    <w:pPr>
      <w:spacing w:after="100" w:line="240" w:lineRule="auto"/>
    </w:pPr>
    <w:rPr>
      <w:rFonts w:ascii="Times New Roman" w:eastAsiaTheme="minorHAnsi" w:hAnsi="Times New Roman" w:cs="Times New Roman"/>
      <w:sz w:val="24"/>
      <w:szCs w:val="24"/>
    </w:rPr>
  </w:style>
  <w:style w:type="paragraph" w:customStyle="1" w:styleId="081DE70A747C4BA9931549912A5A77EC8">
    <w:name w:val="081DE70A747C4BA9931549912A5A77EC8"/>
    <w:rsid w:val="00F12558"/>
    <w:pPr>
      <w:spacing w:after="100" w:line="240" w:lineRule="auto"/>
    </w:pPr>
    <w:rPr>
      <w:rFonts w:ascii="Times New Roman" w:eastAsiaTheme="minorHAnsi" w:hAnsi="Times New Roman" w:cs="Times New Roman"/>
      <w:sz w:val="24"/>
      <w:szCs w:val="24"/>
    </w:rPr>
  </w:style>
  <w:style w:type="paragraph" w:customStyle="1" w:styleId="5F27BDF48A114E8095B057E7ABBD02518">
    <w:name w:val="5F27BDF48A114E8095B057E7ABBD02518"/>
    <w:rsid w:val="00F12558"/>
    <w:pPr>
      <w:spacing w:after="100" w:line="240" w:lineRule="auto"/>
    </w:pPr>
    <w:rPr>
      <w:rFonts w:ascii="Times New Roman" w:eastAsiaTheme="minorHAnsi" w:hAnsi="Times New Roman" w:cs="Times New Roman"/>
      <w:sz w:val="24"/>
      <w:szCs w:val="24"/>
    </w:rPr>
  </w:style>
  <w:style w:type="paragraph" w:customStyle="1" w:styleId="D70EC9E548614C278F697BC1D36897E28">
    <w:name w:val="D70EC9E548614C278F697BC1D36897E28"/>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10">
    <w:name w:val="6C5D5B925C9842B1B2B69914C9C53AD210"/>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4">
    <w:name w:val="BCC09F921BE54B1DAF16E9A0C85E624C14"/>
    <w:rsid w:val="00F12558"/>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14">
    <w:name w:val="0A29C254263F4018A790F7988EABD90014"/>
    <w:rsid w:val="00F12558"/>
    <w:pPr>
      <w:spacing w:after="100" w:line="240" w:lineRule="auto"/>
    </w:pPr>
    <w:rPr>
      <w:rFonts w:ascii="Times New Roman" w:eastAsiaTheme="minorHAnsi" w:hAnsi="Times New Roman" w:cs="Times New Roman"/>
      <w:sz w:val="24"/>
      <w:szCs w:val="24"/>
    </w:rPr>
  </w:style>
  <w:style w:type="paragraph" w:customStyle="1" w:styleId="A39FD8EABA37434282A6BD7AC775F84C14">
    <w:name w:val="A39FD8EABA37434282A6BD7AC775F84C14"/>
    <w:rsid w:val="00F12558"/>
    <w:pPr>
      <w:spacing w:after="100" w:line="240" w:lineRule="auto"/>
    </w:pPr>
    <w:rPr>
      <w:rFonts w:ascii="Times New Roman" w:eastAsiaTheme="minorHAnsi" w:hAnsi="Times New Roman" w:cs="Times New Roman"/>
      <w:sz w:val="24"/>
      <w:szCs w:val="24"/>
    </w:rPr>
  </w:style>
  <w:style w:type="paragraph" w:customStyle="1" w:styleId="780BAEE1CD364D8FB3FAD1817E6C813E14">
    <w:name w:val="780BAEE1CD364D8FB3FAD1817E6C813E14"/>
    <w:rsid w:val="00F12558"/>
    <w:pPr>
      <w:spacing w:after="100" w:line="240" w:lineRule="auto"/>
    </w:pPr>
    <w:rPr>
      <w:rFonts w:ascii="Times New Roman" w:eastAsiaTheme="minorHAnsi" w:hAnsi="Times New Roman" w:cs="Times New Roman"/>
      <w:sz w:val="24"/>
      <w:szCs w:val="24"/>
    </w:rPr>
  </w:style>
  <w:style w:type="paragraph" w:customStyle="1" w:styleId="009D7B260C674ADFA3643A952EEA060914">
    <w:name w:val="009D7B260C674ADFA3643A952EEA060914"/>
    <w:rsid w:val="00F12558"/>
    <w:pPr>
      <w:spacing w:after="100" w:line="240" w:lineRule="auto"/>
    </w:pPr>
    <w:rPr>
      <w:rFonts w:ascii="Times New Roman" w:eastAsiaTheme="minorHAnsi" w:hAnsi="Times New Roman" w:cs="Times New Roman"/>
      <w:sz w:val="24"/>
      <w:szCs w:val="24"/>
    </w:rPr>
  </w:style>
  <w:style w:type="paragraph" w:customStyle="1" w:styleId="DB4691E81DC449F6A25AB6CA7614B5C514">
    <w:name w:val="DB4691E81DC449F6A25AB6CA7614B5C514"/>
    <w:rsid w:val="00F12558"/>
    <w:pPr>
      <w:spacing w:after="100" w:line="240" w:lineRule="auto"/>
    </w:pPr>
    <w:rPr>
      <w:rFonts w:ascii="Times New Roman" w:eastAsiaTheme="minorHAnsi" w:hAnsi="Times New Roman" w:cs="Times New Roman"/>
      <w:sz w:val="24"/>
      <w:szCs w:val="24"/>
    </w:rPr>
  </w:style>
  <w:style w:type="paragraph" w:customStyle="1" w:styleId="136BEB0666004E79B616C5992049BA2814">
    <w:name w:val="136BEB0666004E79B616C5992049BA2814"/>
    <w:rsid w:val="00F12558"/>
    <w:pPr>
      <w:spacing w:after="100" w:line="240" w:lineRule="auto"/>
    </w:pPr>
    <w:rPr>
      <w:rFonts w:ascii="Times New Roman" w:eastAsiaTheme="minorHAnsi" w:hAnsi="Times New Roman" w:cs="Times New Roman"/>
      <w:sz w:val="24"/>
      <w:szCs w:val="24"/>
    </w:rPr>
  </w:style>
  <w:style w:type="paragraph" w:customStyle="1" w:styleId="460D16D0FCF14A20B4B4DE52A8EF03283">
    <w:name w:val="460D16D0FCF14A20B4B4DE52A8EF03283"/>
    <w:rsid w:val="00F12558"/>
    <w:pPr>
      <w:spacing w:after="100" w:line="240" w:lineRule="auto"/>
    </w:pPr>
    <w:rPr>
      <w:rFonts w:ascii="Times New Roman" w:eastAsiaTheme="minorHAnsi" w:hAnsi="Times New Roman" w:cs="Times New Roman"/>
      <w:sz w:val="24"/>
      <w:szCs w:val="24"/>
    </w:rPr>
  </w:style>
  <w:style w:type="paragraph" w:customStyle="1" w:styleId="4C9D1E34769E426598F9A2315EC95EA63">
    <w:name w:val="4C9D1E34769E426598F9A2315EC95EA63"/>
    <w:rsid w:val="00F12558"/>
    <w:pPr>
      <w:spacing w:after="100" w:line="240" w:lineRule="auto"/>
    </w:pPr>
    <w:rPr>
      <w:rFonts w:ascii="Times New Roman" w:eastAsiaTheme="minorHAnsi" w:hAnsi="Times New Roman" w:cs="Times New Roman"/>
      <w:sz w:val="24"/>
      <w:szCs w:val="24"/>
    </w:rPr>
  </w:style>
  <w:style w:type="paragraph" w:customStyle="1" w:styleId="3EA355AE8FD3447F8E9B856ADC0A80023">
    <w:name w:val="3EA355AE8FD3447F8E9B856ADC0A80023"/>
    <w:rsid w:val="00F12558"/>
    <w:pPr>
      <w:spacing w:after="100" w:line="240" w:lineRule="auto"/>
    </w:pPr>
    <w:rPr>
      <w:rFonts w:ascii="Times New Roman" w:eastAsiaTheme="minorHAnsi" w:hAnsi="Times New Roman" w:cs="Times New Roman"/>
      <w:sz w:val="24"/>
      <w:szCs w:val="24"/>
    </w:rPr>
  </w:style>
  <w:style w:type="paragraph" w:customStyle="1" w:styleId="069479AC39E6437DBD9449C49F12B0B83">
    <w:name w:val="069479AC39E6437DBD9449C49F12B0B83"/>
    <w:rsid w:val="00F12558"/>
    <w:pPr>
      <w:spacing w:after="100" w:line="240" w:lineRule="auto"/>
    </w:pPr>
    <w:rPr>
      <w:rFonts w:ascii="Times New Roman" w:eastAsiaTheme="minorHAnsi" w:hAnsi="Times New Roman" w:cs="Times New Roman"/>
      <w:sz w:val="24"/>
      <w:szCs w:val="24"/>
    </w:rPr>
  </w:style>
  <w:style w:type="paragraph" w:customStyle="1" w:styleId="8D624A56E244493E86ADF2FBE3C6A7B63">
    <w:name w:val="8D624A56E244493E86ADF2FBE3C6A7B63"/>
    <w:rsid w:val="00F12558"/>
    <w:pPr>
      <w:spacing w:after="100" w:line="240" w:lineRule="auto"/>
    </w:pPr>
    <w:rPr>
      <w:rFonts w:ascii="Times New Roman" w:eastAsiaTheme="minorHAnsi" w:hAnsi="Times New Roman" w:cs="Times New Roman"/>
      <w:sz w:val="24"/>
      <w:szCs w:val="24"/>
    </w:rPr>
  </w:style>
  <w:style w:type="paragraph" w:customStyle="1" w:styleId="80674FB9842D49F49BC1A8B0154AB11C3">
    <w:name w:val="80674FB9842D49F49BC1A8B0154AB11C3"/>
    <w:rsid w:val="00F12558"/>
    <w:pPr>
      <w:spacing w:after="100" w:line="240" w:lineRule="auto"/>
    </w:pPr>
    <w:rPr>
      <w:rFonts w:ascii="Times New Roman" w:eastAsiaTheme="minorHAnsi" w:hAnsi="Times New Roman" w:cs="Times New Roman"/>
      <w:sz w:val="24"/>
      <w:szCs w:val="24"/>
    </w:rPr>
  </w:style>
  <w:style w:type="paragraph" w:customStyle="1" w:styleId="4D4EC04FED5B4C94B9A0003141722B6B3">
    <w:name w:val="4D4EC04FED5B4C94B9A0003141722B6B3"/>
    <w:rsid w:val="00F12558"/>
    <w:pPr>
      <w:spacing w:after="100" w:line="240" w:lineRule="auto"/>
    </w:pPr>
    <w:rPr>
      <w:rFonts w:ascii="Times New Roman" w:eastAsiaTheme="minorHAnsi" w:hAnsi="Times New Roman" w:cs="Times New Roman"/>
      <w:sz w:val="24"/>
      <w:szCs w:val="24"/>
    </w:rPr>
  </w:style>
  <w:style w:type="paragraph" w:customStyle="1" w:styleId="A1A3C0C91F5E4AF5A4133A21E31F3A1E3">
    <w:name w:val="A1A3C0C91F5E4AF5A4133A21E31F3A1E3"/>
    <w:rsid w:val="00F12558"/>
    <w:pPr>
      <w:spacing w:after="100" w:line="240" w:lineRule="auto"/>
    </w:pPr>
    <w:rPr>
      <w:rFonts w:ascii="Times New Roman" w:eastAsiaTheme="minorHAnsi" w:hAnsi="Times New Roman" w:cs="Times New Roman"/>
      <w:sz w:val="24"/>
      <w:szCs w:val="24"/>
    </w:rPr>
  </w:style>
  <w:style w:type="paragraph" w:customStyle="1" w:styleId="0569B97422CF48208A990A941C0C462814">
    <w:name w:val="0569B97422CF48208A990A941C0C462814"/>
    <w:rsid w:val="00F12558"/>
    <w:pPr>
      <w:spacing w:after="100" w:line="240" w:lineRule="auto"/>
    </w:pPr>
    <w:rPr>
      <w:rFonts w:ascii="Times New Roman" w:eastAsiaTheme="minorHAnsi" w:hAnsi="Times New Roman" w:cs="Times New Roman"/>
      <w:sz w:val="24"/>
      <w:szCs w:val="24"/>
    </w:rPr>
  </w:style>
  <w:style w:type="paragraph" w:customStyle="1" w:styleId="7747AC3701614DF2B27345B9AED43A0514">
    <w:name w:val="7747AC3701614DF2B27345B9AED43A0514"/>
    <w:rsid w:val="00F12558"/>
    <w:pPr>
      <w:spacing w:after="100" w:line="240" w:lineRule="auto"/>
    </w:pPr>
    <w:rPr>
      <w:rFonts w:ascii="Times New Roman" w:eastAsiaTheme="minorHAnsi" w:hAnsi="Times New Roman" w:cs="Times New Roman"/>
      <w:sz w:val="24"/>
      <w:szCs w:val="24"/>
    </w:rPr>
  </w:style>
  <w:style w:type="paragraph" w:customStyle="1" w:styleId="D436FD76169643E5A23AB0AC364543DF14">
    <w:name w:val="D436FD76169643E5A23AB0AC364543DF14"/>
    <w:rsid w:val="00F12558"/>
    <w:pPr>
      <w:spacing w:after="100" w:line="240" w:lineRule="auto"/>
    </w:pPr>
    <w:rPr>
      <w:rFonts w:ascii="Times New Roman" w:eastAsiaTheme="minorHAnsi" w:hAnsi="Times New Roman" w:cs="Times New Roman"/>
      <w:sz w:val="24"/>
      <w:szCs w:val="24"/>
    </w:rPr>
  </w:style>
  <w:style w:type="paragraph" w:customStyle="1" w:styleId="78BF4377772745699244505866E0BEF414">
    <w:name w:val="78BF4377772745699244505866E0BEF414"/>
    <w:rsid w:val="00F12558"/>
    <w:pPr>
      <w:spacing w:after="100" w:line="240" w:lineRule="auto"/>
    </w:pPr>
    <w:rPr>
      <w:rFonts w:ascii="Times New Roman" w:eastAsiaTheme="minorHAnsi" w:hAnsi="Times New Roman" w:cs="Times New Roman"/>
      <w:sz w:val="24"/>
      <w:szCs w:val="24"/>
    </w:rPr>
  </w:style>
  <w:style w:type="paragraph" w:customStyle="1" w:styleId="4ECCAED3F26343428FFE9ACFC02E74E814">
    <w:name w:val="4ECCAED3F26343428FFE9ACFC02E74E814"/>
    <w:rsid w:val="00F12558"/>
    <w:pPr>
      <w:spacing w:after="100" w:line="240" w:lineRule="auto"/>
    </w:pPr>
    <w:rPr>
      <w:rFonts w:ascii="Times New Roman" w:eastAsiaTheme="minorHAnsi" w:hAnsi="Times New Roman" w:cs="Times New Roman"/>
      <w:sz w:val="24"/>
      <w:szCs w:val="24"/>
    </w:rPr>
  </w:style>
  <w:style w:type="paragraph" w:customStyle="1" w:styleId="C310472DE28C4C25962BB362EE3155E614">
    <w:name w:val="C310472DE28C4C25962BB362EE3155E614"/>
    <w:rsid w:val="00F12558"/>
    <w:pPr>
      <w:spacing w:after="100" w:line="240" w:lineRule="auto"/>
    </w:pPr>
    <w:rPr>
      <w:rFonts w:ascii="Times New Roman" w:eastAsiaTheme="minorHAnsi" w:hAnsi="Times New Roman" w:cs="Times New Roman"/>
      <w:sz w:val="24"/>
      <w:szCs w:val="24"/>
    </w:rPr>
  </w:style>
  <w:style w:type="paragraph" w:customStyle="1" w:styleId="4B00C1A4328F4DF8BAA2D067DDA920CE14">
    <w:name w:val="4B00C1A4328F4DF8BAA2D067DDA920CE14"/>
    <w:rsid w:val="00F12558"/>
    <w:pPr>
      <w:spacing w:after="100" w:line="240" w:lineRule="auto"/>
    </w:pPr>
    <w:rPr>
      <w:rFonts w:ascii="Times New Roman" w:eastAsiaTheme="minorHAnsi" w:hAnsi="Times New Roman" w:cs="Times New Roman"/>
      <w:sz w:val="24"/>
      <w:szCs w:val="24"/>
    </w:rPr>
  </w:style>
  <w:style w:type="paragraph" w:customStyle="1" w:styleId="A6EEB70F4ECC491A84505452C2E708F114">
    <w:name w:val="A6EEB70F4ECC491A84505452C2E708F114"/>
    <w:rsid w:val="00F12558"/>
    <w:pPr>
      <w:spacing w:after="100" w:line="240" w:lineRule="auto"/>
    </w:pPr>
    <w:rPr>
      <w:rFonts w:ascii="Times New Roman" w:eastAsiaTheme="minorHAnsi" w:hAnsi="Times New Roman" w:cs="Times New Roman"/>
      <w:sz w:val="24"/>
      <w:szCs w:val="24"/>
    </w:rPr>
  </w:style>
  <w:style w:type="paragraph" w:customStyle="1" w:styleId="37229F7D6AE64EBA84790C24157153FF14">
    <w:name w:val="37229F7D6AE64EBA84790C24157153FF14"/>
    <w:rsid w:val="00F12558"/>
    <w:pPr>
      <w:spacing w:after="100" w:line="240" w:lineRule="auto"/>
    </w:pPr>
    <w:rPr>
      <w:rFonts w:ascii="Times New Roman" w:eastAsiaTheme="minorHAnsi" w:hAnsi="Times New Roman" w:cs="Times New Roman"/>
      <w:sz w:val="24"/>
      <w:szCs w:val="24"/>
    </w:rPr>
  </w:style>
  <w:style w:type="paragraph" w:customStyle="1" w:styleId="C557C92C5B344CF0BF1A0407C2AF21F33">
    <w:name w:val="C557C92C5B344CF0BF1A0407C2AF21F33"/>
    <w:rsid w:val="00F12558"/>
    <w:pPr>
      <w:spacing w:after="100" w:line="240" w:lineRule="auto"/>
    </w:pPr>
    <w:rPr>
      <w:rFonts w:ascii="Times New Roman" w:eastAsiaTheme="minorHAnsi" w:hAnsi="Times New Roman" w:cs="Times New Roman"/>
      <w:sz w:val="24"/>
      <w:szCs w:val="24"/>
    </w:rPr>
  </w:style>
  <w:style w:type="paragraph" w:customStyle="1" w:styleId="BC379622ECEF4B3AB5FB7B8CF61D1F563">
    <w:name w:val="BC379622ECEF4B3AB5FB7B8CF61D1F563"/>
    <w:rsid w:val="00F12558"/>
    <w:pPr>
      <w:spacing w:after="100" w:line="240" w:lineRule="auto"/>
    </w:pPr>
    <w:rPr>
      <w:rFonts w:ascii="Times New Roman" w:eastAsiaTheme="minorHAnsi" w:hAnsi="Times New Roman" w:cs="Times New Roman"/>
      <w:sz w:val="24"/>
      <w:szCs w:val="24"/>
    </w:rPr>
  </w:style>
  <w:style w:type="paragraph" w:customStyle="1" w:styleId="BD27B212574A42CC967DC525ADE08E693">
    <w:name w:val="BD27B212574A42CC967DC525ADE08E693"/>
    <w:rsid w:val="00F12558"/>
    <w:pPr>
      <w:spacing w:after="100" w:line="240" w:lineRule="auto"/>
    </w:pPr>
    <w:rPr>
      <w:rFonts w:ascii="Times New Roman" w:eastAsiaTheme="minorHAnsi" w:hAnsi="Times New Roman" w:cs="Times New Roman"/>
      <w:sz w:val="24"/>
      <w:szCs w:val="24"/>
    </w:rPr>
  </w:style>
  <w:style w:type="paragraph" w:customStyle="1" w:styleId="AF50749FDFAA4BE7AC57B8BBFF2A735E3">
    <w:name w:val="AF50749FDFAA4BE7AC57B8BBFF2A735E3"/>
    <w:rsid w:val="00F12558"/>
    <w:pPr>
      <w:spacing w:after="100" w:line="240" w:lineRule="auto"/>
    </w:pPr>
    <w:rPr>
      <w:rFonts w:ascii="Times New Roman" w:eastAsiaTheme="minorHAnsi" w:hAnsi="Times New Roman" w:cs="Times New Roman"/>
      <w:sz w:val="24"/>
      <w:szCs w:val="24"/>
    </w:rPr>
  </w:style>
  <w:style w:type="paragraph" w:customStyle="1" w:styleId="D8C2C16AA0444CC89BAC941688C518E83">
    <w:name w:val="D8C2C16AA0444CC89BAC941688C518E83"/>
    <w:rsid w:val="00F12558"/>
    <w:pPr>
      <w:spacing w:after="100" w:line="240" w:lineRule="auto"/>
    </w:pPr>
    <w:rPr>
      <w:rFonts w:ascii="Times New Roman" w:eastAsiaTheme="minorHAnsi" w:hAnsi="Times New Roman" w:cs="Times New Roman"/>
      <w:sz w:val="24"/>
      <w:szCs w:val="24"/>
    </w:rPr>
  </w:style>
  <w:style w:type="paragraph" w:customStyle="1" w:styleId="D8829F21B40846C9959DF781441D86B93">
    <w:name w:val="D8829F21B40846C9959DF781441D86B93"/>
    <w:rsid w:val="00F12558"/>
    <w:pPr>
      <w:spacing w:after="100" w:line="240" w:lineRule="auto"/>
    </w:pPr>
    <w:rPr>
      <w:rFonts w:ascii="Times New Roman" w:eastAsiaTheme="minorHAnsi" w:hAnsi="Times New Roman" w:cs="Times New Roman"/>
      <w:sz w:val="24"/>
      <w:szCs w:val="24"/>
    </w:rPr>
  </w:style>
  <w:style w:type="paragraph" w:customStyle="1" w:styleId="6394B9C418A64D25B4E2E668BF8A799E3">
    <w:name w:val="6394B9C418A64D25B4E2E668BF8A799E3"/>
    <w:rsid w:val="00F12558"/>
    <w:pPr>
      <w:spacing w:after="100" w:line="240" w:lineRule="auto"/>
    </w:pPr>
    <w:rPr>
      <w:rFonts w:ascii="Times New Roman" w:eastAsiaTheme="minorHAnsi" w:hAnsi="Times New Roman" w:cs="Times New Roman"/>
      <w:sz w:val="24"/>
      <w:szCs w:val="24"/>
    </w:rPr>
  </w:style>
  <w:style w:type="paragraph" w:customStyle="1" w:styleId="3A8FE2B66079426B93E087E40F0B843C3">
    <w:name w:val="3A8FE2B66079426B93E087E40F0B843C3"/>
    <w:rsid w:val="00F12558"/>
    <w:pPr>
      <w:spacing w:after="100" w:line="240" w:lineRule="auto"/>
    </w:pPr>
    <w:rPr>
      <w:rFonts w:ascii="Times New Roman" w:eastAsiaTheme="minorHAnsi" w:hAnsi="Times New Roman" w:cs="Times New Roman"/>
      <w:sz w:val="24"/>
      <w:szCs w:val="24"/>
    </w:rPr>
  </w:style>
  <w:style w:type="paragraph" w:customStyle="1" w:styleId="ED365D01323448BDA8029058DEB4F3DD3">
    <w:name w:val="ED365D01323448BDA8029058DEB4F3DD3"/>
    <w:rsid w:val="00F12558"/>
    <w:pPr>
      <w:spacing w:after="100" w:line="240" w:lineRule="auto"/>
    </w:pPr>
    <w:rPr>
      <w:rFonts w:ascii="Times New Roman" w:eastAsiaTheme="minorHAnsi" w:hAnsi="Times New Roman" w:cs="Times New Roman"/>
      <w:sz w:val="24"/>
      <w:szCs w:val="24"/>
    </w:rPr>
  </w:style>
  <w:style w:type="paragraph" w:customStyle="1" w:styleId="8DC503BFC3B647D2B03C34893DDE3A3A3">
    <w:name w:val="8DC503BFC3B647D2B03C34893DDE3A3A3"/>
    <w:rsid w:val="00F12558"/>
    <w:pPr>
      <w:spacing w:after="100" w:line="240" w:lineRule="auto"/>
    </w:pPr>
    <w:rPr>
      <w:rFonts w:ascii="Times New Roman" w:eastAsiaTheme="minorHAnsi" w:hAnsi="Times New Roman" w:cs="Times New Roman"/>
      <w:sz w:val="24"/>
      <w:szCs w:val="24"/>
    </w:rPr>
  </w:style>
  <w:style w:type="paragraph" w:customStyle="1" w:styleId="0D71F59B0CB540F5AF7BA83A3471661C3">
    <w:name w:val="0D71F59B0CB540F5AF7BA83A3471661C3"/>
    <w:rsid w:val="00F12558"/>
    <w:pPr>
      <w:spacing w:after="100" w:line="240" w:lineRule="auto"/>
    </w:pPr>
    <w:rPr>
      <w:rFonts w:ascii="Times New Roman" w:eastAsiaTheme="minorHAnsi" w:hAnsi="Times New Roman" w:cs="Times New Roman"/>
      <w:sz w:val="24"/>
      <w:szCs w:val="24"/>
    </w:rPr>
  </w:style>
  <w:style w:type="paragraph" w:customStyle="1" w:styleId="0C25B050C16F401CAA489B050D8F6F8A3">
    <w:name w:val="0C25B050C16F401CAA489B050D8F6F8A3"/>
    <w:rsid w:val="00F12558"/>
    <w:pPr>
      <w:spacing w:after="100" w:line="240" w:lineRule="auto"/>
    </w:pPr>
    <w:rPr>
      <w:rFonts w:ascii="Times New Roman" w:eastAsiaTheme="minorHAnsi" w:hAnsi="Times New Roman" w:cs="Times New Roman"/>
      <w:sz w:val="24"/>
      <w:szCs w:val="24"/>
    </w:rPr>
  </w:style>
  <w:style w:type="paragraph" w:customStyle="1" w:styleId="7879B67862E14AB5A4C57C952D5B72533">
    <w:name w:val="7879B67862E14AB5A4C57C952D5B72533"/>
    <w:rsid w:val="00F12558"/>
    <w:pPr>
      <w:spacing w:after="100" w:line="240" w:lineRule="auto"/>
    </w:pPr>
    <w:rPr>
      <w:rFonts w:ascii="Times New Roman" w:eastAsiaTheme="minorHAnsi" w:hAnsi="Times New Roman" w:cs="Times New Roman"/>
      <w:sz w:val="24"/>
      <w:szCs w:val="24"/>
    </w:rPr>
  </w:style>
  <w:style w:type="paragraph" w:customStyle="1" w:styleId="90798579FAF341F4954BB93F833E88C53">
    <w:name w:val="90798579FAF341F4954BB93F833E88C53"/>
    <w:rsid w:val="00F12558"/>
    <w:pPr>
      <w:spacing w:after="100" w:line="240" w:lineRule="auto"/>
    </w:pPr>
    <w:rPr>
      <w:rFonts w:ascii="Times New Roman" w:eastAsiaTheme="minorHAnsi" w:hAnsi="Times New Roman" w:cs="Times New Roman"/>
      <w:sz w:val="24"/>
      <w:szCs w:val="24"/>
    </w:rPr>
  </w:style>
  <w:style w:type="paragraph" w:customStyle="1" w:styleId="C2137FDE2C61497E84FC06B242DECD423">
    <w:name w:val="C2137FDE2C61497E84FC06B242DECD423"/>
    <w:rsid w:val="00F12558"/>
    <w:pPr>
      <w:spacing w:after="100" w:line="240" w:lineRule="auto"/>
    </w:pPr>
    <w:rPr>
      <w:rFonts w:ascii="Times New Roman" w:eastAsiaTheme="minorHAnsi" w:hAnsi="Times New Roman" w:cs="Times New Roman"/>
      <w:sz w:val="24"/>
      <w:szCs w:val="24"/>
    </w:rPr>
  </w:style>
  <w:style w:type="paragraph" w:customStyle="1" w:styleId="0E80E752F1034FE787B6AAEAB95F2EAD3">
    <w:name w:val="0E80E752F1034FE787B6AAEAB95F2EAD3"/>
    <w:rsid w:val="00F12558"/>
    <w:pPr>
      <w:spacing w:after="100" w:line="240" w:lineRule="auto"/>
    </w:pPr>
    <w:rPr>
      <w:rFonts w:ascii="Times New Roman" w:eastAsiaTheme="minorHAnsi" w:hAnsi="Times New Roman" w:cs="Times New Roman"/>
      <w:sz w:val="24"/>
      <w:szCs w:val="24"/>
    </w:rPr>
  </w:style>
  <w:style w:type="paragraph" w:customStyle="1" w:styleId="E48B3877962645FB9C82C67AF023A56F3">
    <w:name w:val="E48B3877962645FB9C82C67AF023A56F3"/>
    <w:rsid w:val="00F12558"/>
    <w:pPr>
      <w:spacing w:after="100" w:line="240" w:lineRule="auto"/>
    </w:pPr>
    <w:rPr>
      <w:rFonts w:ascii="Times New Roman" w:eastAsiaTheme="minorHAnsi" w:hAnsi="Times New Roman" w:cs="Times New Roman"/>
      <w:sz w:val="24"/>
      <w:szCs w:val="24"/>
    </w:rPr>
  </w:style>
  <w:style w:type="paragraph" w:customStyle="1" w:styleId="7796A418FCFF40E3A31889FCC0B3F7FB3">
    <w:name w:val="7796A418FCFF40E3A31889FCC0B3F7FB3"/>
    <w:rsid w:val="00F12558"/>
    <w:pPr>
      <w:spacing w:after="100" w:line="240" w:lineRule="auto"/>
    </w:pPr>
    <w:rPr>
      <w:rFonts w:ascii="Times New Roman" w:eastAsiaTheme="minorHAnsi" w:hAnsi="Times New Roman" w:cs="Times New Roman"/>
      <w:sz w:val="24"/>
      <w:szCs w:val="24"/>
    </w:rPr>
  </w:style>
  <w:style w:type="paragraph" w:customStyle="1" w:styleId="DECCCEF74EE346428F438EB42C31A21A3">
    <w:name w:val="DECCCEF74EE346428F438EB42C31A21A3"/>
    <w:rsid w:val="00F12558"/>
    <w:pPr>
      <w:spacing w:after="100" w:line="240" w:lineRule="auto"/>
    </w:pPr>
    <w:rPr>
      <w:rFonts w:ascii="Times New Roman" w:eastAsiaTheme="minorHAnsi" w:hAnsi="Times New Roman" w:cs="Times New Roman"/>
      <w:sz w:val="24"/>
      <w:szCs w:val="24"/>
    </w:rPr>
  </w:style>
  <w:style w:type="paragraph" w:customStyle="1" w:styleId="DB4BE787CD5E47A1BE65FFC413AD62EB3">
    <w:name w:val="DB4BE787CD5E47A1BE65FFC413AD62EB3"/>
    <w:rsid w:val="00F12558"/>
    <w:pPr>
      <w:spacing w:after="100" w:line="240" w:lineRule="auto"/>
    </w:pPr>
    <w:rPr>
      <w:rFonts w:ascii="Times New Roman" w:eastAsiaTheme="minorHAnsi" w:hAnsi="Times New Roman" w:cs="Times New Roman"/>
      <w:sz w:val="24"/>
      <w:szCs w:val="24"/>
    </w:rPr>
  </w:style>
  <w:style w:type="paragraph" w:customStyle="1" w:styleId="9F593DA392054E0E9886ED1A934794263">
    <w:name w:val="9F593DA392054E0E9886ED1A934794263"/>
    <w:rsid w:val="00F12558"/>
    <w:pPr>
      <w:spacing w:after="100" w:line="240" w:lineRule="auto"/>
    </w:pPr>
    <w:rPr>
      <w:rFonts w:ascii="Times New Roman" w:eastAsiaTheme="minorHAnsi" w:hAnsi="Times New Roman" w:cs="Times New Roman"/>
      <w:sz w:val="24"/>
      <w:szCs w:val="24"/>
    </w:rPr>
  </w:style>
  <w:style w:type="paragraph" w:customStyle="1" w:styleId="6D199870274247869D7C67377AC77A3E3">
    <w:name w:val="6D199870274247869D7C67377AC77A3E3"/>
    <w:rsid w:val="00F12558"/>
    <w:pPr>
      <w:spacing w:after="100" w:line="240" w:lineRule="auto"/>
    </w:pPr>
    <w:rPr>
      <w:rFonts w:ascii="Times New Roman" w:eastAsiaTheme="minorHAnsi" w:hAnsi="Times New Roman" w:cs="Times New Roman"/>
      <w:sz w:val="24"/>
      <w:szCs w:val="24"/>
    </w:rPr>
  </w:style>
  <w:style w:type="paragraph" w:customStyle="1" w:styleId="00EAAFB289DF4E1FB299B7348AB7EB593">
    <w:name w:val="00EAAFB289DF4E1FB299B7348AB7EB593"/>
    <w:rsid w:val="00F12558"/>
    <w:pPr>
      <w:spacing w:after="100" w:line="240" w:lineRule="auto"/>
    </w:pPr>
    <w:rPr>
      <w:rFonts w:ascii="Times New Roman" w:eastAsiaTheme="minorHAnsi" w:hAnsi="Times New Roman" w:cs="Times New Roman"/>
      <w:sz w:val="24"/>
      <w:szCs w:val="24"/>
    </w:rPr>
  </w:style>
  <w:style w:type="paragraph" w:customStyle="1" w:styleId="9725D2E11D08433BB181E2A9DD6569D03">
    <w:name w:val="9725D2E11D08433BB181E2A9DD6569D03"/>
    <w:rsid w:val="00F12558"/>
    <w:pPr>
      <w:spacing w:after="100" w:line="240" w:lineRule="auto"/>
    </w:pPr>
    <w:rPr>
      <w:rFonts w:ascii="Times New Roman" w:eastAsiaTheme="minorHAnsi" w:hAnsi="Times New Roman" w:cs="Times New Roman"/>
      <w:sz w:val="24"/>
      <w:szCs w:val="24"/>
    </w:rPr>
  </w:style>
  <w:style w:type="paragraph" w:customStyle="1" w:styleId="87BAF11ADD5C4438807A06A128DDA1D93">
    <w:name w:val="87BAF11ADD5C4438807A06A128DDA1D93"/>
    <w:rsid w:val="00F12558"/>
    <w:pPr>
      <w:spacing w:after="100" w:line="240" w:lineRule="auto"/>
    </w:pPr>
    <w:rPr>
      <w:rFonts w:ascii="Times New Roman" w:eastAsiaTheme="minorHAnsi" w:hAnsi="Times New Roman" w:cs="Times New Roman"/>
      <w:sz w:val="24"/>
      <w:szCs w:val="24"/>
    </w:rPr>
  </w:style>
  <w:style w:type="paragraph" w:customStyle="1" w:styleId="EB5E8A2B4E264D2988FE9C9B41838B573">
    <w:name w:val="EB5E8A2B4E264D2988FE9C9B41838B573"/>
    <w:rsid w:val="00F12558"/>
    <w:pPr>
      <w:spacing w:after="100" w:line="240" w:lineRule="auto"/>
    </w:pPr>
    <w:rPr>
      <w:rFonts w:ascii="Times New Roman" w:eastAsiaTheme="minorHAnsi" w:hAnsi="Times New Roman" w:cs="Times New Roman"/>
      <w:sz w:val="24"/>
      <w:szCs w:val="24"/>
    </w:rPr>
  </w:style>
  <w:style w:type="paragraph" w:customStyle="1" w:styleId="CAC3BE21544E41EBA4BD67764914032A3">
    <w:name w:val="CAC3BE21544E41EBA4BD67764914032A3"/>
    <w:rsid w:val="00F12558"/>
    <w:pPr>
      <w:spacing w:after="100" w:line="240" w:lineRule="auto"/>
    </w:pPr>
    <w:rPr>
      <w:rFonts w:ascii="Times New Roman" w:eastAsiaTheme="minorHAnsi" w:hAnsi="Times New Roman" w:cs="Times New Roman"/>
      <w:sz w:val="24"/>
      <w:szCs w:val="24"/>
    </w:rPr>
  </w:style>
  <w:style w:type="paragraph" w:customStyle="1" w:styleId="923F4296CA994EB0BA660C238B492A5F3">
    <w:name w:val="923F4296CA994EB0BA660C238B492A5F3"/>
    <w:rsid w:val="00F12558"/>
    <w:pPr>
      <w:spacing w:after="100" w:line="240" w:lineRule="auto"/>
    </w:pPr>
    <w:rPr>
      <w:rFonts w:ascii="Times New Roman" w:eastAsiaTheme="minorHAnsi" w:hAnsi="Times New Roman" w:cs="Times New Roman"/>
      <w:sz w:val="24"/>
      <w:szCs w:val="24"/>
    </w:rPr>
  </w:style>
  <w:style w:type="paragraph" w:customStyle="1" w:styleId="1DB5E7A7CE0C48C9A3E049760A84E12E13">
    <w:name w:val="1DB5E7A7CE0C48C9A3E049760A84E12E13"/>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E3BAEAF06054077A925F8C048457E3D2">
    <w:name w:val="9E3BAEAF06054077A925F8C048457E3D2"/>
    <w:rsid w:val="00F12558"/>
    <w:pPr>
      <w:spacing w:after="100" w:line="240" w:lineRule="auto"/>
    </w:pPr>
    <w:rPr>
      <w:rFonts w:ascii="Times New Roman" w:eastAsiaTheme="minorHAnsi" w:hAnsi="Times New Roman" w:cs="Times New Roman"/>
      <w:sz w:val="24"/>
      <w:szCs w:val="24"/>
    </w:rPr>
  </w:style>
  <w:style w:type="paragraph" w:customStyle="1" w:styleId="4DC42DB1AA9F476E8E1E460D22996EE12">
    <w:name w:val="4DC42DB1AA9F476E8E1E460D22996EE12"/>
    <w:rsid w:val="00F12558"/>
    <w:pPr>
      <w:spacing w:after="100" w:line="240" w:lineRule="auto"/>
    </w:pPr>
    <w:rPr>
      <w:rFonts w:ascii="Times New Roman" w:eastAsiaTheme="minorHAnsi" w:hAnsi="Times New Roman" w:cs="Times New Roman"/>
      <w:sz w:val="24"/>
      <w:szCs w:val="24"/>
    </w:rPr>
  </w:style>
  <w:style w:type="paragraph" w:customStyle="1" w:styleId="F046C91EE37D4C13AA425D22A984F4682">
    <w:name w:val="F046C91EE37D4C13AA425D22A984F4682"/>
    <w:rsid w:val="00F12558"/>
    <w:pPr>
      <w:spacing w:after="100" w:line="240" w:lineRule="auto"/>
    </w:pPr>
    <w:rPr>
      <w:rFonts w:ascii="Times New Roman" w:eastAsiaTheme="minorHAnsi" w:hAnsi="Times New Roman" w:cs="Times New Roman"/>
      <w:sz w:val="24"/>
      <w:szCs w:val="24"/>
    </w:rPr>
  </w:style>
  <w:style w:type="paragraph" w:customStyle="1" w:styleId="966BA0A7755C4B4486494B2C0BC0AE492">
    <w:name w:val="966BA0A7755C4B4486494B2C0BC0AE492"/>
    <w:rsid w:val="00F12558"/>
    <w:pPr>
      <w:spacing w:after="100" w:line="240" w:lineRule="auto"/>
    </w:pPr>
    <w:rPr>
      <w:rFonts w:ascii="Times New Roman" w:eastAsiaTheme="minorHAnsi" w:hAnsi="Times New Roman" w:cs="Times New Roman"/>
      <w:sz w:val="24"/>
      <w:szCs w:val="24"/>
    </w:rPr>
  </w:style>
  <w:style w:type="paragraph" w:customStyle="1" w:styleId="E13B31D521CC4153A9D70B80515336AD2">
    <w:name w:val="E13B31D521CC4153A9D70B80515336AD2"/>
    <w:rsid w:val="00F12558"/>
    <w:pPr>
      <w:spacing w:after="100" w:line="240" w:lineRule="auto"/>
    </w:pPr>
    <w:rPr>
      <w:rFonts w:ascii="Times New Roman" w:eastAsiaTheme="minorHAnsi" w:hAnsi="Times New Roman" w:cs="Times New Roman"/>
      <w:sz w:val="24"/>
      <w:szCs w:val="24"/>
    </w:rPr>
  </w:style>
  <w:style w:type="paragraph" w:customStyle="1" w:styleId="A6BC11457F1B435FB2CE37A4F4674D8B2">
    <w:name w:val="A6BC11457F1B435FB2CE37A4F4674D8B2"/>
    <w:rsid w:val="00F12558"/>
    <w:pPr>
      <w:spacing w:after="100" w:line="240" w:lineRule="auto"/>
    </w:pPr>
    <w:rPr>
      <w:rFonts w:ascii="Times New Roman" w:eastAsiaTheme="minorHAnsi" w:hAnsi="Times New Roman" w:cs="Times New Roman"/>
      <w:sz w:val="24"/>
      <w:szCs w:val="24"/>
    </w:rPr>
  </w:style>
  <w:style w:type="paragraph" w:customStyle="1" w:styleId="7578A903F8164CA6872B25BCC0B3CF4C2">
    <w:name w:val="7578A903F8164CA6872B25BCC0B3CF4C2"/>
    <w:rsid w:val="00F12558"/>
    <w:pPr>
      <w:spacing w:after="100" w:line="240" w:lineRule="auto"/>
    </w:pPr>
    <w:rPr>
      <w:rFonts w:ascii="Times New Roman" w:eastAsiaTheme="minorHAnsi" w:hAnsi="Times New Roman" w:cs="Times New Roman"/>
      <w:sz w:val="24"/>
      <w:szCs w:val="24"/>
    </w:rPr>
  </w:style>
  <w:style w:type="paragraph" w:customStyle="1" w:styleId="00507CB197904815815AC655352AE6622">
    <w:name w:val="00507CB197904815815AC655352AE6622"/>
    <w:rsid w:val="00F12558"/>
    <w:pPr>
      <w:spacing w:after="100" w:line="240" w:lineRule="auto"/>
    </w:pPr>
    <w:rPr>
      <w:rFonts w:ascii="Times New Roman" w:eastAsiaTheme="minorHAnsi" w:hAnsi="Times New Roman" w:cs="Times New Roman"/>
      <w:sz w:val="24"/>
      <w:szCs w:val="24"/>
    </w:rPr>
  </w:style>
  <w:style w:type="paragraph" w:customStyle="1" w:styleId="FD9DD3DA10124E20B2A1694725C5C4982">
    <w:name w:val="FD9DD3DA10124E20B2A1694725C5C4982"/>
    <w:rsid w:val="00F12558"/>
    <w:pPr>
      <w:spacing w:after="100" w:line="240" w:lineRule="auto"/>
    </w:pPr>
    <w:rPr>
      <w:rFonts w:ascii="Times New Roman" w:eastAsiaTheme="minorHAnsi" w:hAnsi="Times New Roman" w:cs="Times New Roman"/>
      <w:sz w:val="24"/>
      <w:szCs w:val="24"/>
    </w:rPr>
  </w:style>
  <w:style w:type="paragraph" w:customStyle="1" w:styleId="EA951ADB56DC4FFFAF9390474102BEE62">
    <w:name w:val="EA951ADB56DC4FFFAF9390474102BEE62"/>
    <w:rsid w:val="00F12558"/>
    <w:pPr>
      <w:spacing w:after="100" w:line="240" w:lineRule="auto"/>
    </w:pPr>
    <w:rPr>
      <w:rFonts w:ascii="Times New Roman" w:eastAsiaTheme="minorHAnsi" w:hAnsi="Times New Roman" w:cs="Times New Roman"/>
      <w:sz w:val="24"/>
      <w:szCs w:val="24"/>
    </w:rPr>
  </w:style>
  <w:style w:type="paragraph" w:customStyle="1" w:styleId="904886687D4B4309A32661273440C32C2">
    <w:name w:val="904886687D4B4309A32661273440C32C2"/>
    <w:rsid w:val="00F12558"/>
    <w:pPr>
      <w:spacing w:after="100" w:line="240" w:lineRule="auto"/>
    </w:pPr>
    <w:rPr>
      <w:rFonts w:ascii="Times New Roman" w:eastAsiaTheme="minorHAnsi" w:hAnsi="Times New Roman" w:cs="Times New Roman"/>
      <w:sz w:val="24"/>
      <w:szCs w:val="24"/>
    </w:rPr>
  </w:style>
  <w:style w:type="paragraph" w:customStyle="1" w:styleId="4C4BD485B4D34444838D82C80A2FBF3313">
    <w:name w:val="4C4BD485B4D34444838D82C80A2FBF3313"/>
    <w:rsid w:val="00F12558"/>
    <w:pPr>
      <w:spacing w:after="100" w:line="240" w:lineRule="auto"/>
    </w:pPr>
    <w:rPr>
      <w:rFonts w:ascii="Times New Roman" w:eastAsiaTheme="minorHAnsi" w:hAnsi="Times New Roman" w:cs="Times New Roman"/>
      <w:sz w:val="24"/>
      <w:szCs w:val="24"/>
    </w:rPr>
  </w:style>
  <w:style w:type="paragraph" w:customStyle="1" w:styleId="2BDAF33C74434251A327F0BFD1EB54E913">
    <w:name w:val="2BDAF33C74434251A327F0BFD1EB54E913"/>
    <w:rsid w:val="00F12558"/>
    <w:pPr>
      <w:spacing w:after="100" w:line="240" w:lineRule="auto"/>
    </w:pPr>
    <w:rPr>
      <w:rFonts w:ascii="Times New Roman" w:eastAsiaTheme="minorHAnsi" w:hAnsi="Times New Roman" w:cs="Times New Roman"/>
      <w:sz w:val="24"/>
      <w:szCs w:val="24"/>
    </w:rPr>
  </w:style>
  <w:style w:type="paragraph" w:customStyle="1" w:styleId="1BC381B8C9ED41A6A0DA37781F04932C13">
    <w:name w:val="1BC381B8C9ED41A6A0DA37781F04932C13"/>
    <w:rsid w:val="00F12558"/>
    <w:pPr>
      <w:spacing w:after="100" w:line="240" w:lineRule="auto"/>
    </w:pPr>
    <w:rPr>
      <w:rFonts w:ascii="Times New Roman" w:eastAsiaTheme="minorHAnsi" w:hAnsi="Times New Roman" w:cs="Times New Roman"/>
      <w:sz w:val="24"/>
      <w:szCs w:val="24"/>
    </w:rPr>
  </w:style>
  <w:style w:type="paragraph" w:customStyle="1" w:styleId="585801C89BD340A4842E81910B7915D613">
    <w:name w:val="585801C89BD340A4842E81910B7915D613"/>
    <w:rsid w:val="00F12558"/>
    <w:pPr>
      <w:spacing w:after="100" w:line="240" w:lineRule="auto"/>
    </w:pPr>
    <w:rPr>
      <w:rFonts w:ascii="Times New Roman" w:eastAsiaTheme="minorHAnsi" w:hAnsi="Times New Roman" w:cs="Times New Roman"/>
      <w:sz w:val="24"/>
      <w:szCs w:val="24"/>
    </w:rPr>
  </w:style>
  <w:style w:type="paragraph" w:customStyle="1" w:styleId="5F0F90BB971F4CA08104D6CEFD4E05CA13">
    <w:name w:val="5F0F90BB971F4CA08104D6CEFD4E05CA13"/>
    <w:rsid w:val="00F12558"/>
    <w:pPr>
      <w:spacing w:after="100" w:line="240" w:lineRule="auto"/>
    </w:pPr>
    <w:rPr>
      <w:rFonts w:ascii="Times New Roman" w:eastAsiaTheme="minorHAnsi" w:hAnsi="Times New Roman" w:cs="Times New Roman"/>
      <w:sz w:val="24"/>
      <w:szCs w:val="24"/>
    </w:rPr>
  </w:style>
  <w:style w:type="paragraph" w:customStyle="1" w:styleId="1D221EF5E9D14CEE9B0880058A9D247B13">
    <w:name w:val="1D221EF5E9D14CEE9B0880058A9D247B13"/>
    <w:rsid w:val="00F12558"/>
    <w:pPr>
      <w:spacing w:after="100" w:line="240" w:lineRule="auto"/>
    </w:pPr>
    <w:rPr>
      <w:rFonts w:ascii="Times New Roman" w:eastAsiaTheme="minorHAnsi" w:hAnsi="Times New Roman" w:cs="Times New Roman"/>
      <w:sz w:val="24"/>
      <w:szCs w:val="24"/>
    </w:rPr>
  </w:style>
  <w:style w:type="paragraph" w:customStyle="1" w:styleId="818681A266454BDF8A38D31F9909BD2B13">
    <w:name w:val="818681A266454BDF8A38D31F9909BD2B13"/>
    <w:rsid w:val="00F12558"/>
    <w:pPr>
      <w:spacing w:after="100" w:line="240" w:lineRule="auto"/>
    </w:pPr>
    <w:rPr>
      <w:rFonts w:ascii="Times New Roman" w:eastAsiaTheme="minorHAnsi" w:hAnsi="Times New Roman" w:cs="Times New Roman"/>
      <w:sz w:val="24"/>
      <w:szCs w:val="24"/>
    </w:rPr>
  </w:style>
  <w:style w:type="paragraph" w:customStyle="1" w:styleId="D0192751BA7142848836317EFF20963813">
    <w:name w:val="D0192751BA7142848836317EFF20963813"/>
    <w:rsid w:val="00F12558"/>
    <w:pPr>
      <w:spacing w:after="100" w:line="240" w:lineRule="auto"/>
    </w:pPr>
    <w:rPr>
      <w:rFonts w:ascii="Times New Roman" w:eastAsiaTheme="minorHAnsi" w:hAnsi="Times New Roman" w:cs="Times New Roman"/>
      <w:sz w:val="24"/>
      <w:szCs w:val="24"/>
    </w:rPr>
  </w:style>
  <w:style w:type="paragraph" w:customStyle="1" w:styleId="FD03967E5BBD4067BF0914B8F7A0550F13">
    <w:name w:val="FD03967E5BBD4067BF0914B8F7A0550F13"/>
    <w:rsid w:val="00F12558"/>
    <w:pPr>
      <w:spacing w:after="100" w:line="240" w:lineRule="auto"/>
    </w:pPr>
    <w:rPr>
      <w:rFonts w:ascii="Times New Roman" w:eastAsiaTheme="minorHAnsi" w:hAnsi="Times New Roman" w:cs="Times New Roman"/>
      <w:sz w:val="24"/>
      <w:szCs w:val="24"/>
    </w:rPr>
  </w:style>
  <w:style w:type="paragraph" w:customStyle="1" w:styleId="934B958064074B019C4E56B3829E5A0113">
    <w:name w:val="934B958064074B019C4E56B3829E5A0113"/>
    <w:rsid w:val="00F12558"/>
    <w:pPr>
      <w:spacing w:after="100" w:line="240" w:lineRule="auto"/>
    </w:pPr>
    <w:rPr>
      <w:rFonts w:ascii="Times New Roman" w:eastAsiaTheme="minorHAnsi" w:hAnsi="Times New Roman" w:cs="Times New Roman"/>
      <w:sz w:val="24"/>
      <w:szCs w:val="24"/>
    </w:rPr>
  </w:style>
  <w:style w:type="paragraph" w:customStyle="1" w:styleId="081DE70A747C4BA9931549912A5A77EC9">
    <w:name w:val="081DE70A747C4BA9931549912A5A77EC9"/>
    <w:rsid w:val="00F12558"/>
    <w:pPr>
      <w:spacing w:after="100" w:line="240" w:lineRule="auto"/>
    </w:pPr>
    <w:rPr>
      <w:rFonts w:ascii="Times New Roman" w:eastAsiaTheme="minorHAnsi" w:hAnsi="Times New Roman" w:cs="Times New Roman"/>
      <w:sz w:val="24"/>
      <w:szCs w:val="24"/>
    </w:rPr>
  </w:style>
  <w:style w:type="paragraph" w:customStyle="1" w:styleId="5F27BDF48A114E8095B057E7ABBD02519">
    <w:name w:val="5F27BDF48A114E8095B057E7ABBD02519"/>
    <w:rsid w:val="00F12558"/>
    <w:pPr>
      <w:spacing w:after="100" w:line="240" w:lineRule="auto"/>
    </w:pPr>
    <w:rPr>
      <w:rFonts w:ascii="Times New Roman" w:eastAsiaTheme="minorHAnsi" w:hAnsi="Times New Roman" w:cs="Times New Roman"/>
      <w:sz w:val="24"/>
      <w:szCs w:val="24"/>
    </w:rPr>
  </w:style>
  <w:style w:type="paragraph" w:customStyle="1" w:styleId="F04D08D3FA2D4D359C5CE5A74BCF25C8">
    <w:name w:val="F04D08D3FA2D4D359C5CE5A74BCF25C8"/>
    <w:rsid w:val="00F12558"/>
  </w:style>
  <w:style w:type="paragraph" w:customStyle="1" w:styleId="54E7F0B67F12479CA7F94639C9344B23">
    <w:name w:val="54E7F0B67F12479CA7F94639C9344B23"/>
    <w:rsid w:val="00F12558"/>
  </w:style>
  <w:style w:type="paragraph" w:customStyle="1" w:styleId="78112C51EC7047A28293EF81F692A382">
    <w:name w:val="78112C51EC7047A28293EF81F692A382"/>
    <w:rsid w:val="00F12558"/>
  </w:style>
  <w:style w:type="paragraph" w:customStyle="1" w:styleId="995DF5030C694DFC9C6EE2AAF8FC78B6">
    <w:name w:val="995DF5030C694DFC9C6EE2AAF8FC78B6"/>
    <w:rsid w:val="00F12558"/>
  </w:style>
  <w:style w:type="paragraph" w:customStyle="1" w:styleId="D70EC9E548614C278F697BC1D36897E29">
    <w:name w:val="D70EC9E548614C278F697BC1D36897E29"/>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11">
    <w:name w:val="6C5D5B925C9842B1B2B69914C9C53AD211"/>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5">
    <w:name w:val="BCC09F921BE54B1DAF16E9A0C85E624C15"/>
    <w:rsid w:val="00F12558"/>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15">
    <w:name w:val="0A29C254263F4018A790F7988EABD90015"/>
    <w:rsid w:val="00F12558"/>
    <w:pPr>
      <w:spacing w:after="100" w:line="240" w:lineRule="auto"/>
    </w:pPr>
    <w:rPr>
      <w:rFonts w:ascii="Times New Roman" w:eastAsiaTheme="minorHAnsi" w:hAnsi="Times New Roman" w:cs="Times New Roman"/>
      <w:sz w:val="24"/>
      <w:szCs w:val="24"/>
    </w:rPr>
  </w:style>
  <w:style w:type="paragraph" w:customStyle="1" w:styleId="A39FD8EABA37434282A6BD7AC775F84C15">
    <w:name w:val="A39FD8EABA37434282A6BD7AC775F84C15"/>
    <w:rsid w:val="00F12558"/>
    <w:pPr>
      <w:spacing w:after="100" w:line="240" w:lineRule="auto"/>
    </w:pPr>
    <w:rPr>
      <w:rFonts w:ascii="Times New Roman" w:eastAsiaTheme="minorHAnsi" w:hAnsi="Times New Roman" w:cs="Times New Roman"/>
      <w:sz w:val="24"/>
      <w:szCs w:val="24"/>
    </w:rPr>
  </w:style>
  <w:style w:type="paragraph" w:customStyle="1" w:styleId="780BAEE1CD364D8FB3FAD1817E6C813E15">
    <w:name w:val="780BAEE1CD364D8FB3FAD1817E6C813E15"/>
    <w:rsid w:val="00F12558"/>
    <w:pPr>
      <w:spacing w:after="100" w:line="240" w:lineRule="auto"/>
    </w:pPr>
    <w:rPr>
      <w:rFonts w:ascii="Times New Roman" w:eastAsiaTheme="minorHAnsi" w:hAnsi="Times New Roman" w:cs="Times New Roman"/>
      <w:sz w:val="24"/>
      <w:szCs w:val="24"/>
    </w:rPr>
  </w:style>
  <w:style w:type="paragraph" w:customStyle="1" w:styleId="009D7B260C674ADFA3643A952EEA060915">
    <w:name w:val="009D7B260C674ADFA3643A952EEA060915"/>
    <w:rsid w:val="00F12558"/>
    <w:pPr>
      <w:spacing w:after="100" w:line="240" w:lineRule="auto"/>
    </w:pPr>
    <w:rPr>
      <w:rFonts w:ascii="Times New Roman" w:eastAsiaTheme="minorHAnsi" w:hAnsi="Times New Roman" w:cs="Times New Roman"/>
      <w:sz w:val="24"/>
      <w:szCs w:val="24"/>
    </w:rPr>
  </w:style>
  <w:style w:type="paragraph" w:customStyle="1" w:styleId="DB4691E81DC449F6A25AB6CA7614B5C515">
    <w:name w:val="DB4691E81DC449F6A25AB6CA7614B5C515"/>
    <w:rsid w:val="00F12558"/>
    <w:pPr>
      <w:spacing w:after="100" w:line="240" w:lineRule="auto"/>
    </w:pPr>
    <w:rPr>
      <w:rFonts w:ascii="Times New Roman" w:eastAsiaTheme="minorHAnsi" w:hAnsi="Times New Roman" w:cs="Times New Roman"/>
      <w:sz w:val="24"/>
      <w:szCs w:val="24"/>
    </w:rPr>
  </w:style>
  <w:style w:type="paragraph" w:customStyle="1" w:styleId="136BEB0666004E79B616C5992049BA2815">
    <w:name w:val="136BEB0666004E79B616C5992049BA2815"/>
    <w:rsid w:val="00F12558"/>
    <w:pPr>
      <w:spacing w:after="100" w:line="240" w:lineRule="auto"/>
    </w:pPr>
    <w:rPr>
      <w:rFonts w:ascii="Times New Roman" w:eastAsiaTheme="minorHAnsi" w:hAnsi="Times New Roman" w:cs="Times New Roman"/>
      <w:sz w:val="24"/>
      <w:szCs w:val="24"/>
    </w:rPr>
  </w:style>
  <w:style w:type="paragraph" w:customStyle="1" w:styleId="460D16D0FCF14A20B4B4DE52A8EF03284">
    <w:name w:val="460D16D0FCF14A20B4B4DE52A8EF03284"/>
    <w:rsid w:val="00F12558"/>
    <w:pPr>
      <w:spacing w:after="100" w:line="240" w:lineRule="auto"/>
    </w:pPr>
    <w:rPr>
      <w:rFonts w:ascii="Times New Roman" w:eastAsiaTheme="minorHAnsi" w:hAnsi="Times New Roman" w:cs="Times New Roman"/>
      <w:sz w:val="24"/>
      <w:szCs w:val="24"/>
    </w:rPr>
  </w:style>
  <w:style w:type="paragraph" w:customStyle="1" w:styleId="4C9D1E34769E426598F9A2315EC95EA64">
    <w:name w:val="4C9D1E34769E426598F9A2315EC95EA64"/>
    <w:rsid w:val="00F12558"/>
    <w:pPr>
      <w:spacing w:after="100" w:line="240" w:lineRule="auto"/>
    </w:pPr>
    <w:rPr>
      <w:rFonts w:ascii="Times New Roman" w:eastAsiaTheme="minorHAnsi" w:hAnsi="Times New Roman" w:cs="Times New Roman"/>
      <w:sz w:val="24"/>
      <w:szCs w:val="24"/>
    </w:rPr>
  </w:style>
  <w:style w:type="paragraph" w:customStyle="1" w:styleId="3EA355AE8FD3447F8E9B856ADC0A80024">
    <w:name w:val="3EA355AE8FD3447F8E9B856ADC0A80024"/>
    <w:rsid w:val="00F12558"/>
    <w:pPr>
      <w:spacing w:after="100" w:line="240" w:lineRule="auto"/>
    </w:pPr>
    <w:rPr>
      <w:rFonts w:ascii="Times New Roman" w:eastAsiaTheme="minorHAnsi" w:hAnsi="Times New Roman" w:cs="Times New Roman"/>
      <w:sz w:val="24"/>
      <w:szCs w:val="24"/>
    </w:rPr>
  </w:style>
  <w:style w:type="paragraph" w:customStyle="1" w:styleId="069479AC39E6437DBD9449C49F12B0B84">
    <w:name w:val="069479AC39E6437DBD9449C49F12B0B84"/>
    <w:rsid w:val="00F12558"/>
    <w:pPr>
      <w:spacing w:after="100" w:line="240" w:lineRule="auto"/>
    </w:pPr>
    <w:rPr>
      <w:rFonts w:ascii="Times New Roman" w:eastAsiaTheme="minorHAnsi" w:hAnsi="Times New Roman" w:cs="Times New Roman"/>
      <w:sz w:val="24"/>
      <w:szCs w:val="24"/>
    </w:rPr>
  </w:style>
  <w:style w:type="paragraph" w:customStyle="1" w:styleId="8D624A56E244493E86ADF2FBE3C6A7B64">
    <w:name w:val="8D624A56E244493E86ADF2FBE3C6A7B64"/>
    <w:rsid w:val="00F12558"/>
    <w:pPr>
      <w:spacing w:after="100" w:line="240" w:lineRule="auto"/>
    </w:pPr>
    <w:rPr>
      <w:rFonts w:ascii="Times New Roman" w:eastAsiaTheme="minorHAnsi" w:hAnsi="Times New Roman" w:cs="Times New Roman"/>
      <w:sz w:val="24"/>
      <w:szCs w:val="24"/>
    </w:rPr>
  </w:style>
  <w:style w:type="paragraph" w:customStyle="1" w:styleId="80674FB9842D49F49BC1A8B0154AB11C4">
    <w:name w:val="80674FB9842D49F49BC1A8B0154AB11C4"/>
    <w:rsid w:val="00F12558"/>
    <w:pPr>
      <w:spacing w:after="100" w:line="240" w:lineRule="auto"/>
    </w:pPr>
    <w:rPr>
      <w:rFonts w:ascii="Times New Roman" w:eastAsiaTheme="minorHAnsi" w:hAnsi="Times New Roman" w:cs="Times New Roman"/>
      <w:sz w:val="24"/>
      <w:szCs w:val="24"/>
    </w:rPr>
  </w:style>
  <w:style w:type="paragraph" w:customStyle="1" w:styleId="4D4EC04FED5B4C94B9A0003141722B6B4">
    <w:name w:val="4D4EC04FED5B4C94B9A0003141722B6B4"/>
    <w:rsid w:val="00F12558"/>
    <w:pPr>
      <w:spacing w:after="100" w:line="240" w:lineRule="auto"/>
    </w:pPr>
    <w:rPr>
      <w:rFonts w:ascii="Times New Roman" w:eastAsiaTheme="minorHAnsi" w:hAnsi="Times New Roman" w:cs="Times New Roman"/>
      <w:sz w:val="24"/>
      <w:szCs w:val="24"/>
    </w:rPr>
  </w:style>
  <w:style w:type="paragraph" w:customStyle="1" w:styleId="A1A3C0C91F5E4AF5A4133A21E31F3A1E4">
    <w:name w:val="A1A3C0C91F5E4AF5A4133A21E31F3A1E4"/>
    <w:rsid w:val="00F12558"/>
    <w:pPr>
      <w:spacing w:after="100" w:line="240" w:lineRule="auto"/>
    </w:pPr>
    <w:rPr>
      <w:rFonts w:ascii="Times New Roman" w:eastAsiaTheme="minorHAnsi" w:hAnsi="Times New Roman" w:cs="Times New Roman"/>
      <w:sz w:val="24"/>
      <w:szCs w:val="24"/>
    </w:rPr>
  </w:style>
  <w:style w:type="paragraph" w:customStyle="1" w:styleId="0569B97422CF48208A990A941C0C462815">
    <w:name w:val="0569B97422CF48208A990A941C0C462815"/>
    <w:rsid w:val="00F12558"/>
    <w:pPr>
      <w:spacing w:after="100" w:line="240" w:lineRule="auto"/>
    </w:pPr>
    <w:rPr>
      <w:rFonts w:ascii="Times New Roman" w:eastAsiaTheme="minorHAnsi" w:hAnsi="Times New Roman" w:cs="Times New Roman"/>
      <w:sz w:val="24"/>
      <w:szCs w:val="24"/>
    </w:rPr>
  </w:style>
  <w:style w:type="paragraph" w:customStyle="1" w:styleId="7747AC3701614DF2B27345B9AED43A0515">
    <w:name w:val="7747AC3701614DF2B27345B9AED43A0515"/>
    <w:rsid w:val="00F12558"/>
    <w:pPr>
      <w:spacing w:after="100" w:line="240" w:lineRule="auto"/>
    </w:pPr>
    <w:rPr>
      <w:rFonts w:ascii="Times New Roman" w:eastAsiaTheme="minorHAnsi" w:hAnsi="Times New Roman" w:cs="Times New Roman"/>
      <w:sz w:val="24"/>
      <w:szCs w:val="24"/>
    </w:rPr>
  </w:style>
  <w:style w:type="paragraph" w:customStyle="1" w:styleId="D436FD76169643E5A23AB0AC364543DF15">
    <w:name w:val="D436FD76169643E5A23AB0AC364543DF15"/>
    <w:rsid w:val="00F12558"/>
    <w:pPr>
      <w:spacing w:after="100" w:line="240" w:lineRule="auto"/>
    </w:pPr>
    <w:rPr>
      <w:rFonts w:ascii="Times New Roman" w:eastAsiaTheme="minorHAnsi" w:hAnsi="Times New Roman" w:cs="Times New Roman"/>
      <w:sz w:val="24"/>
      <w:szCs w:val="24"/>
    </w:rPr>
  </w:style>
  <w:style w:type="paragraph" w:customStyle="1" w:styleId="78BF4377772745699244505866E0BEF415">
    <w:name w:val="78BF4377772745699244505866E0BEF415"/>
    <w:rsid w:val="00F12558"/>
    <w:pPr>
      <w:spacing w:after="100" w:line="240" w:lineRule="auto"/>
    </w:pPr>
    <w:rPr>
      <w:rFonts w:ascii="Times New Roman" w:eastAsiaTheme="minorHAnsi" w:hAnsi="Times New Roman" w:cs="Times New Roman"/>
      <w:sz w:val="24"/>
      <w:szCs w:val="24"/>
    </w:rPr>
  </w:style>
  <w:style w:type="paragraph" w:customStyle="1" w:styleId="4ECCAED3F26343428FFE9ACFC02E74E815">
    <w:name w:val="4ECCAED3F26343428FFE9ACFC02E74E815"/>
    <w:rsid w:val="00F12558"/>
    <w:pPr>
      <w:spacing w:after="100" w:line="240" w:lineRule="auto"/>
    </w:pPr>
    <w:rPr>
      <w:rFonts w:ascii="Times New Roman" w:eastAsiaTheme="minorHAnsi" w:hAnsi="Times New Roman" w:cs="Times New Roman"/>
      <w:sz w:val="24"/>
      <w:szCs w:val="24"/>
    </w:rPr>
  </w:style>
  <w:style w:type="paragraph" w:customStyle="1" w:styleId="C310472DE28C4C25962BB362EE3155E615">
    <w:name w:val="C310472DE28C4C25962BB362EE3155E615"/>
    <w:rsid w:val="00F12558"/>
    <w:pPr>
      <w:spacing w:after="100" w:line="240" w:lineRule="auto"/>
    </w:pPr>
    <w:rPr>
      <w:rFonts w:ascii="Times New Roman" w:eastAsiaTheme="minorHAnsi" w:hAnsi="Times New Roman" w:cs="Times New Roman"/>
      <w:sz w:val="24"/>
      <w:szCs w:val="24"/>
    </w:rPr>
  </w:style>
  <w:style w:type="paragraph" w:customStyle="1" w:styleId="4B00C1A4328F4DF8BAA2D067DDA920CE15">
    <w:name w:val="4B00C1A4328F4DF8BAA2D067DDA920CE15"/>
    <w:rsid w:val="00F12558"/>
    <w:pPr>
      <w:spacing w:after="100" w:line="240" w:lineRule="auto"/>
    </w:pPr>
    <w:rPr>
      <w:rFonts w:ascii="Times New Roman" w:eastAsiaTheme="minorHAnsi" w:hAnsi="Times New Roman" w:cs="Times New Roman"/>
      <w:sz w:val="24"/>
      <w:szCs w:val="24"/>
    </w:rPr>
  </w:style>
  <w:style w:type="paragraph" w:customStyle="1" w:styleId="A6EEB70F4ECC491A84505452C2E708F115">
    <w:name w:val="A6EEB70F4ECC491A84505452C2E708F115"/>
    <w:rsid w:val="00F12558"/>
    <w:pPr>
      <w:spacing w:after="100" w:line="240" w:lineRule="auto"/>
    </w:pPr>
    <w:rPr>
      <w:rFonts w:ascii="Times New Roman" w:eastAsiaTheme="minorHAnsi" w:hAnsi="Times New Roman" w:cs="Times New Roman"/>
      <w:sz w:val="24"/>
      <w:szCs w:val="24"/>
    </w:rPr>
  </w:style>
  <w:style w:type="paragraph" w:customStyle="1" w:styleId="37229F7D6AE64EBA84790C24157153FF15">
    <w:name w:val="37229F7D6AE64EBA84790C24157153FF15"/>
    <w:rsid w:val="00F12558"/>
    <w:pPr>
      <w:spacing w:after="100" w:line="240" w:lineRule="auto"/>
    </w:pPr>
    <w:rPr>
      <w:rFonts w:ascii="Times New Roman" w:eastAsiaTheme="minorHAnsi" w:hAnsi="Times New Roman" w:cs="Times New Roman"/>
      <w:sz w:val="24"/>
      <w:szCs w:val="24"/>
    </w:rPr>
  </w:style>
  <w:style w:type="paragraph" w:customStyle="1" w:styleId="C557C92C5B344CF0BF1A0407C2AF21F34">
    <w:name w:val="C557C92C5B344CF0BF1A0407C2AF21F34"/>
    <w:rsid w:val="00F12558"/>
    <w:pPr>
      <w:spacing w:after="100" w:line="240" w:lineRule="auto"/>
    </w:pPr>
    <w:rPr>
      <w:rFonts w:ascii="Times New Roman" w:eastAsiaTheme="minorHAnsi" w:hAnsi="Times New Roman" w:cs="Times New Roman"/>
      <w:sz w:val="24"/>
      <w:szCs w:val="24"/>
    </w:rPr>
  </w:style>
  <w:style w:type="paragraph" w:customStyle="1" w:styleId="BC379622ECEF4B3AB5FB7B8CF61D1F564">
    <w:name w:val="BC379622ECEF4B3AB5FB7B8CF61D1F564"/>
    <w:rsid w:val="00F12558"/>
    <w:pPr>
      <w:spacing w:after="100" w:line="240" w:lineRule="auto"/>
    </w:pPr>
    <w:rPr>
      <w:rFonts w:ascii="Times New Roman" w:eastAsiaTheme="minorHAnsi" w:hAnsi="Times New Roman" w:cs="Times New Roman"/>
      <w:sz w:val="24"/>
      <w:szCs w:val="24"/>
    </w:rPr>
  </w:style>
  <w:style w:type="paragraph" w:customStyle="1" w:styleId="BD27B212574A42CC967DC525ADE08E694">
    <w:name w:val="BD27B212574A42CC967DC525ADE08E694"/>
    <w:rsid w:val="00F12558"/>
    <w:pPr>
      <w:spacing w:after="100" w:line="240" w:lineRule="auto"/>
    </w:pPr>
    <w:rPr>
      <w:rFonts w:ascii="Times New Roman" w:eastAsiaTheme="minorHAnsi" w:hAnsi="Times New Roman" w:cs="Times New Roman"/>
      <w:sz w:val="24"/>
      <w:szCs w:val="24"/>
    </w:rPr>
  </w:style>
  <w:style w:type="paragraph" w:customStyle="1" w:styleId="AF50749FDFAA4BE7AC57B8BBFF2A735E4">
    <w:name w:val="AF50749FDFAA4BE7AC57B8BBFF2A735E4"/>
    <w:rsid w:val="00F12558"/>
    <w:pPr>
      <w:spacing w:after="100" w:line="240" w:lineRule="auto"/>
    </w:pPr>
    <w:rPr>
      <w:rFonts w:ascii="Times New Roman" w:eastAsiaTheme="minorHAnsi" w:hAnsi="Times New Roman" w:cs="Times New Roman"/>
      <w:sz w:val="24"/>
      <w:szCs w:val="24"/>
    </w:rPr>
  </w:style>
  <w:style w:type="paragraph" w:customStyle="1" w:styleId="D8C2C16AA0444CC89BAC941688C518E84">
    <w:name w:val="D8C2C16AA0444CC89BAC941688C518E84"/>
    <w:rsid w:val="00F12558"/>
    <w:pPr>
      <w:spacing w:after="100" w:line="240" w:lineRule="auto"/>
    </w:pPr>
    <w:rPr>
      <w:rFonts w:ascii="Times New Roman" w:eastAsiaTheme="minorHAnsi" w:hAnsi="Times New Roman" w:cs="Times New Roman"/>
      <w:sz w:val="24"/>
      <w:szCs w:val="24"/>
    </w:rPr>
  </w:style>
  <w:style w:type="paragraph" w:customStyle="1" w:styleId="D8829F21B40846C9959DF781441D86B94">
    <w:name w:val="D8829F21B40846C9959DF781441D86B94"/>
    <w:rsid w:val="00F12558"/>
    <w:pPr>
      <w:spacing w:after="100" w:line="240" w:lineRule="auto"/>
    </w:pPr>
    <w:rPr>
      <w:rFonts w:ascii="Times New Roman" w:eastAsiaTheme="minorHAnsi" w:hAnsi="Times New Roman" w:cs="Times New Roman"/>
      <w:sz w:val="24"/>
      <w:szCs w:val="24"/>
    </w:rPr>
  </w:style>
  <w:style w:type="paragraph" w:customStyle="1" w:styleId="6394B9C418A64D25B4E2E668BF8A799E4">
    <w:name w:val="6394B9C418A64D25B4E2E668BF8A799E4"/>
    <w:rsid w:val="00F12558"/>
    <w:pPr>
      <w:spacing w:after="100" w:line="240" w:lineRule="auto"/>
    </w:pPr>
    <w:rPr>
      <w:rFonts w:ascii="Times New Roman" w:eastAsiaTheme="minorHAnsi" w:hAnsi="Times New Roman" w:cs="Times New Roman"/>
      <w:sz w:val="24"/>
      <w:szCs w:val="24"/>
    </w:rPr>
  </w:style>
  <w:style w:type="paragraph" w:customStyle="1" w:styleId="3A8FE2B66079426B93E087E40F0B843C4">
    <w:name w:val="3A8FE2B66079426B93E087E40F0B843C4"/>
    <w:rsid w:val="00F12558"/>
    <w:pPr>
      <w:spacing w:after="100" w:line="240" w:lineRule="auto"/>
    </w:pPr>
    <w:rPr>
      <w:rFonts w:ascii="Times New Roman" w:eastAsiaTheme="minorHAnsi" w:hAnsi="Times New Roman" w:cs="Times New Roman"/>
      <w:sz w:val="24"/>
      <w:szCs w:val="24"/>
    </w:rPr>
  </w:style>
  <w:style w:type="paragraph" w:customStyle="1" w:styleId="ED365D01323448BDA8029058DEB4F3DD4">
    <w:name w:val="ED365D01323448BDA8029058DEB4F3DD4"/>
    <w:rsid w:val="00F12558"/>
    <w:pPr>
      <w:spacing w:after="100" w:line="240" w:lineRule="auto"/>
    </w:pPr>
    <w:rPr>
      <w:rFonts w:ascii="Times New Roman" w:eastAsiaTheme="minorHAnsi" w:hAnsi="Times New Roman" w:cs="Times New Roman"/>
      <w:sz w:val="24"/>
      <w:szCs w:val="24"/>
    </w:rPr>
  </w:style>
  <w:style w:type="paragraph" w:customStyle="1" w:styleId="8DC503BFC3B647D2B03C34893DDE3A3A4">
    <w:name w:val="8DC503BFC3B647D2B03C34893DDE3A3A4"/>
    <w:rsid w:val="00F12558"/>
    <w:pPr>
      <w:spacing w:after="100" w:line="240" w:lineRule="auto"/>
    </w:pPr>
    <w:rPr>
      <w:rFonts w:ascii="Times New Roman" w:eastAsiaTheme="minorHAnsi" w:hAnsi="Times New Roman" w:cs="Times New Roman"/>
      <w:sz w:val="24"/>
      <w:szCs w:val="24"/>
    </w:rPr>
  </w:style>
  <w:style w:type="paragraph" w:customStyle="1" w:styleId="0D71F59B0CB540F5AF7BA83A3471661C4">
    <w:name w:val="0D71F59B0CB540F5AF7BA83A3471661C4"/>
    <w:rsid w:val="00F12558"/>
    <w:pPr>
      <w:spacing w:after="100" w:line="240" w:lineRule="auto"/>
    </w:pPr>
    <w:rPr>
      <w:rFonts w:ascii="Times New Roman" w:eastAsiaTheme="minorHAnsi" w:hAnsi="Times New Roman" w:cs="Times New Roman"/>
      <w:sz w:val="24"/>
      <w:szCs w:val="24"/>
    </w:rPr>
  </w:style>
  <w:style w:type="paragraph" w:customStyle="1" w:styleId="0C25B050C16F401CAA489B050D8F6F8A4">
    <w:name w:val="0C25B050C16F401CAA489B050D8F6F8A4"/>
    <w:rsid w:val="00F12558"/>
    <w:pPr>
      <w:spacing w:after="100" w:line="240" w:lineRule="auto"/>
    </w:pPr>
    <w:rPr>
      <w:rFonts w:ascii="Times New Roman" w:eastAsiaTheme="minorHAnsi" w:hAnsi="Times New Roman" w:cs="Times New Roman"/>
      <w:sz w:val="24"/>
      <w:szCs w:val="24"/>
    </w:rPr>
  </w:style>
  <w:style w:type="paragraph" w:customStyle="1" w:styleId="7879B67862E14AB5A4C57C952D5B72534">
    <w:name w:val="7879B67862E14AB5A4C57C952D5B72534"/>
    <w:rsid w:val="00F12558"/>
    <w:pPr>
      <w:spacing w:after="100" w:line="240" w:lineRule="auto"/>
    </w:pPr>
    <w:rPr>
      <w:rFonts w:ascii="Times New Roman" w:eastAsiaTheme="minorHAnsi" w:hAnsi="Times New Roman" w:cs="Times New Roman"/>
      <w:sz w:val="24"/>
      <w:szCs w:val="24"/>
    </w:rPr>
  </w:style>
  <w:style w:type="paragraph" w:customStyle="1" w:styleId="90798579FAF341F4954BB93F833E88C54">
    <w:name w:val="90798579FAF341F4954BB93F833E88C54"/>
    <w:rsid w:val="00F12558"/>
    <w:pPr>
      <w:spacing w:after="100" w:line="240" w:lineRule="auto"/>
    </w:pPr>
    <w:rPr>
      <w:rFonts w:ascii="Times New Roman" w:eastAsiaTheme="minorHAnsi" w:hAnsi="Times New Roman" w:cs="Times New Roman"/>
      <w:sz w:val="24"/>
      <w:szCs w:val="24"/>
    </w:rPr>
  </w:style>
  <w:style w:type="paragraph" w:customStyle="1" w:styleId="C2137FDE2C61497E84FC06B242DECD424">
    <w:name w:val="C2137FDE2C61497E84FC06B242DECD424"/>
    <w:rsid w:val="00F12558"/>
    <w:pPr>
      <w:spacing w:after="100" w:line="240" w:lineRule="auto"/>
    </w:pPr>
    <w:rPr>
      <w:rFonts w:ascii="Times New Roman" w:eastAsiaTheme="minorHAnsi" w:hAnsi="Times New Roman" w:cs="Times New Roman"/>
      <w:sz w:val="24"/>
      <w:szCs w:val="24"/>
    </w:rPr>
  </w:style>
  <w:style w:type="paragraph" w:customStyle="1" w:styleId="0E80E752F1034FE787B6AAEAB95F2EAD4">
    <w:name w:val="0E80E752F1034FE787B6AAEAB95F2EAD4"/>
    <w:rsid w:val="00F12558"/>
    <w:pPr>
      <w:spacing w:after="100" w:line="240" w:lineRule="auto"/>
    </w:pPr>
    <w:rPr>
      <w:rFonts w:ascii="Times New Roman" w:eastAsiaTheme="minorHAnsi" w:hAnsi="Times New Roman" w:cs="Times New Roman"/>
      <w:sz w:val="24"/>
      <w:szCs w:val="24"/>
    </w:rPr>
  </w:style>
  <w:style w:type="paragraph" w:customStyle="1" w:styleId="E48B3877962645FB9C82C67AF023A56F4">
    <w:name w:val="E48B3877962645FB9C82C67AF023A56F4"/>
    <w:rsid w:val="00F12558"/>
    <w:pPr>
      <w:spacing w:after="100" w:line="240" w:lineRule="auto"/>
    </w:pPr>
    <w:rPr>
      <w:rFonts w:ascii="Times New Roman" w:eastAsiaTheme="minorHAnsi" w:hAnsi="Times New Roman" w:cs="Times New Roman"/>
      <w:sz w:val="24"/>
      <w:szCs w:val="24"/>
    </w:rPr>
  </w:style>
  <w:style w:type="paragraph" w:customStyle="1" w:styleId="7796A418FCFF40E3A31889FCC0B3F7FB4">
    <w:name w:val="7796A418FCFF40E3A31889FCC0B3F7FB4"/>
    <w:rsid w:val="00F12558"/>
    <w:pPr>
      <w:spacing w:after="100" w:line="240" w:lineRule="auto"/>
    </w:pPr>
    <w:rPr>
      <w:rFonts w:ascii="Times New Roman" w:eastAsiaTheme="minorHAnsi" w:hAnsi="Times New Roman" w:cs="Times New Roman"/>
      <w:sz w:val="24"/>
      <w:szCs w:val="24"/>
    </w:rPr>
  </w:style>
  <w:style w:type="paragraph" w:customStyle="1" w:styleId="DECCCEF74EE346428F438EB42C31A21A4">
    <w:name w:val="DECCCEF74EE346428F438EB42C31A21A4"/>
    <w:rsid w:val="00F12558"/>
    <w:pPr>
      <w:spacing w:after="100" w:line="240" w:lineRule="auto"/>
    </w:pPr>
    <w:rPr>
      <w:rFonts w:ascii="Times New Roman" w:eastAsiaTheme="minorHAnsi" w:hAnsi="Times New Roman" w:cs="Times New Roman"/>
      <w:sz w:val="24"/>
      <w:szCs w:val="24"/>
    </w:rPr>
  </w:style>
  <w:style w:type="paragraph" w:customStyle="1" w:styleId="DB4BE787CD5E47A1BE65FFC413AD62EB4">
    <w:name w:val="DB4BE787CD5E47A1BE65FFC413AD62EB4"/>
    <w:rsid w:val="00F12558"/>
    <w:pPr>
      <w:spacing w:after="100" w:line="240" w:lineRule="auto"/>
    </w:pPr>
    <w:rPr>
      <w:rFonts w:ascii="Times New Roman" w:eastAsiaTheme="minorHAnsi" w:hAnsi="Times New Roman" w:cs="Times New Roman"/>
      <w:sz w:val="24"/>
      <w:szCs w:val="24"/>
    </w:rPr>
  </w:style>
  <w:style w:type="paragraph" w:customStyle="1" w:styleId="9F593DA392054E0E9886ED1A934794264">
    <w:name w:val="9F593DA392054E0E9886ED1A934794264"/>
    <w:rsid w:val="00F12558"/>
    <w:pPr>
      <w:spacing w:after="100" w:line="240" w:lineRule="auto"/>
    </w:pPr>
    <w:rPr>
      <w:rFonts w:ascii="Times New Roman" w:eastAsiaTheme="minorHAnsi" w:hAnsi="Times New Roman" w:cs="Times New Roman"/>
      <w:sz w:val="24"/>
      <w:szCs w:val="24"/>
    </w:rPr>
  </w:style>
  <w:style w:type="paragraph" w:customStyle="1" w:styleId="6D199870274247869D7C67377AC77A3E4">
    <w:name w:val="6D199870274247869D7C67377AC77A3E4"/>
    <w:rsid w:val="00F12558"/>
    <w:pPr>
      <w:spacing w:after="100" w:line="240" w:lineRule="auto"/>
    </w:pPr>
    <w:rPr>
      <w:rFonts w:ascii="Times New Roman" w:eastAsiaTheme="minorHAnsi" w:hAnsi="Times New Roman" w:cs="Times New Roman"/>
      <w:sz w:val="24"/>
      <w:szCs w:val="24"/>
    </w:rPr>
  </w:style>
  <w:style w:type="paragraph" w:customStyle="1" w:styleId="00EAAFB289DF4E1FB299B7348AB7EB594">
    <w:name w:val="00EAAFB289DF4E1FB299B7348AB7EB594"/>
    <w:rsid w:val="00F12558"/>
    <w:pPr>
      <w:spacing w:after="100" w:line="240" w:lineRule="auto"/>
    </w:pPr>
    <w:rPr>
      <w:rFonts w:ascii="Times New Roman" w:eastAsiaTheme="minorHAnsi" w:hAnsi="Times New Roman" w:cs="Times New Roman"/>
      <w:sz w:val="24"/>
      <w:szCs w:val="24"/>
    </w:rPr>
  </w:style>
  <w:style w:type="paragraph" w:customStyle="1" w:styleId="9725D2E11D08433BB181E2A9DD6569D04">
    <w:name w:val="9725D2E11D08433BB181E2A9DD6569D04"/>
    <w:rsid w:val="00F12558"/>
    <w:pPr>
      <w:spacing w:after="100" w:line="240" w:lineRule="auto"/>
    </w:pPr>
    <w:rPr>
      <w:rFonts w:ascii="Times New Roman" w:eastAsiaTheme="minorHAnsi" w:hAnsi="Times New Roman" w:cs="Times New Roman"/>
      <w:sz w:val="24"/>
      <w:szCs w:val="24"/>
    </w:rPr>
  </w:style>
  <w:style w:type="paragraph" w:customStyle="1" w:styleId="87BAF11ADD5C4438807A06A128DDA1D94">
    <w:name w:val="87BAF11ADD5C4438807A06A128DDA1D94"/>
    <w:rsid w:val="00F12558"/>
    <w:pPr>
      <w:spacing w:after="100" w:line="240" w:lineRule="auto"/>
    </w:pPr>
    <w:rPr>
      <w:rFonts w:ascii="Times New Roman" w:eastAsiaTheme="minorHAnsi" w:hAnsi="Times New Roman" w:cs="Times New Roman"/>
      <w:sz w:val="24"/>
      <w:szCs w:val="24"/>
    </w:rPr>
  </w:style>
  <w:style w:type="paragraph" w:customStyle="1" w:styleId="EB5E8A2B4E264D2988FE9C9B41838B574">
    <w:name w:val="EB5E8A2B4E264D2988FE9C9B41838B574"/>
    <w:rsid w:val="00F12558"/>
    <w:pPr>
      <w:spacing w:after="100" w:line="240" w:lineRule="auto"/>
    </w:pPr>
    <w:rPr>
      <w:rFonts w:ascii="Times New Roman" w:eastAsiaTheme="minorHAnsi" w:hAnsi="Times New Roman" w:cs="Times New Roman"/>
      <w:sz w:val="24"/>
      <w:szCs w:val="24"/>
    </w:rPr>
  </w:style>
  <w:style w:type="paragraph" w:customStyle="1" w:styleId="CAC3BE21544E41EBA4BD67764914032A4">
    <w:name w:val="CAC3BE21544E41EBA4BD67764914032A4"/>
    <w:rsid w:val="00F12558"/>
    <w:pPr>
      <w:spacing w:after="100" w:line="240" w:lineRule="auto"/>
    </w:pPr>
    <w:rPr>
      <w:rFonts w:ascii="Times New Roman" w:eastAsiaTheme="minorHAnsi" w:hAnsi="Times New Roman" w:cs="Times New Roman"/>
      <w:sz w:val="24"/>
      <w:szCs w:val="24"/>
    </w:rPr>
  </w:style>
  <w:style w:type="paragraph" w:customStyle="1" w:styleId="923F4296CA994EB0BA660C238B492A5F4">
    <w:name w:val="923F4296CA994EB0BA660C238B492A5F4"/>
    <w:rsid w:val="00F12558"/>
    <w:pPr>
      <w:spacing w:after="100" w:line="240" w:lineRule="auto"/>
    </w:pPr>
    <w:rPr>
      <w:rFonts w:ascii="Times New Roman" w:eastAsiaTheme="minorHAnsi" w:hAnsi="Times New Roman" w:cs="Times New Roman"/>
      <w:sz w:val="24"/>
      <w:szCs w:val="24"/>
    </w:rPr>
  </w:style>
  <w:style w:type="paragraph" w:customStyle="1" w:styleId="1DB5E7A7CE0C48C9A3E049760A84E12E14">
    <w:name w:val="1DB5E7A7CE0C48C9A3E049760A84E12E14"/>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04D08D3FA2D4D359C5CE5A74BCF25C81">
    <w:name w:val="F04D08D3FA2D4D359C5CE5A74BCF25C81"/>
    <w:rsid w:val="00F12558"/>
    <w:pPr>
      <w:spacing w:after="100" w:line="240" w:lineRule="auto"/>
    </w:pPr>
    <w:rPr>
      <w:rFonts w:ascii="Times New Roman" w:eastAsiaTheme="minorHAnsi" w:hAnsi="Times New Roman" w:cs="Times New Roman"/>
      <w:sz w:val="24"/>
      <w:szCs w:val="24"/>
    </w:rPr>
  </w:style>
  <w:style w:type="paragraph" w:customStyle="1" w:styleId="54E7F0B67F12479CA7F94639C9344B231">
    <w:name w:val="54E7F0B67F12479CA7F94639C9344B231"/>
    <w:rsid w:val="00F12558"/>
    <w:pPr>
      <w:spacing w:after="100" w:line="240" w:lineRule="auto"/>
    </w:pPr>
    <w:rPr>
      <w:rFonts w:ascii="Times New Roman" w:eastAsiaTheme="minorHAnsi" w:hAnsi="Times New Roman" w:cs="Times New Roman"/>
      <w:sz w:val="24"/>
      <w:szCs w:val="24"/>
    </w:rPr>
  </w:style>
  <w:style w:type="paragraph" w:customStyle="1" w:styleId="78112C51EC7047A28293EF81F692A3821">
    <w:name w:val="78112C51EC7047A28293EF81F692A3821"/>
    <w:rsid w:val="00F12558"/>
    <w:pPr>
      <w:spacing w:after="100" w:line="240" w:lineRule="auto"/>
    </w:pPr>
    <w:rPr>
      <w:rFonts w:ascii="Times New Roman" w:eastAsiaTheme="minorHAnsi" w:hAnsi="Times New Roman" w:cs="Times New Roman"/>
      <w:sz w:val="24"/>
      <w:szCs w:val="24"/>
    </w:rPr>
  </w:style>
  <w:style w:type="paragraph" w:customStyle="1" w:styleId="995DF5030C694DFC9C6EE2AAF8FC78B61">
    <w:name w:val="995DF5030C694DFC9C6EE2AAF8FC78B61"/>
    <w:rsid w:val="00F12558"/>
    <w:pPr>
      <w:spacing w:after="100" w:line="240" w:lineRule="auto"/>
    </w:pPr>
    <w:rPr>
      <w:rFonts w:ascii="Times New Roman" w:eastAsiaTheme="minorHAnsi" w:hAnsi="Times New Roman" w:cs="Times New Roman"/>
      <w:sz w:val="24"/>
      <w:szCs w:val="24"/>
    </w:rPr>
  </w:style>
  <w:style w:type="paragraph" w:customStyle="1" w:styleId="9E3BAEAF06054077A925F8C048457E3D3">
    <w:name w:val="9E3BAEAF06054077A925F8C048457E3D3"/>
    <w:rsid w:val="00F12558"/>
    <w:pPr>
      <w:spacing w:after="100" w:line="240" w:lineRule="auto"/>
    </w:pPr>
    <w:rPr>
      <w:rFonts w:ascii="Times New Roman" w:eastAsiaTheme="minorHAnsi" w:hAnsi="Times New Roman" w:cs="Times New Roman"/>
      <w:sz w:val="24"/>
      <w:szCs w:val="24"/>
    </w:rPr>
  </w:style>
  <w:style w:type="paragraph" w:customStyle="1" w:styleId="4DC42DB1AA9F476E8E1E460D22996EE13">
    <w:name w:val="4DC42DB1AA9F476E8E1E460D22996EE13"/>
    <w:rsid w:val="00F12558"/>
    <w:pPr>
      <w:spacing w:after="100" w:line="240" w:lineRule="auto"/>
    </w:pPr>
    <w:rPr>
      <w:rFonts w:ascii="Times New Roman" w:eastAsiaTheme="minorHAnsi" w:hAnsi="Times New Roman" w:cs="Times New Roman"/>
      <w:sz w:val="24"/>
      <w:szCs w:val="24"/>
    </w:rPr>
  </w:style>
  <w:style w:type="paragraph" w:customStyle="1" w:styleId="F046C91EE37D4C13AA425D22A984F4683">
    <w:name w:val="F046C91EE37D4C13AA425D22A984F4683"/>
    <w:rsid w:val="00F12558"/>
    <w:pPr>
      <w:spacing w:after="100" w:line="240" w:lineRule="auto"/>
    </w:pPr>
    <w:rPr>
      <w:rFonts w:ascii="Times New Roman" w:eastAsiaTheme="minorHAnsi" w:hAnsi="Times New Roman" w:cs="Times New Roman"/>
      <w:sz w:val="24"/>
      <w:szCs w:val="24"/>
    </w:rPr>
  </w:style>
  <w:style w:type="paragraph" w:customStyle="1" w:styleId="966BA0A7755C4B4486494B2C0BC0AE493">
    <w:name w:val="966BA0A7755C4B4486494B2C0BC0AE493"/>
    <w:rsid w:val="00F12558"/>
    <w:pPr>
      <w:spacing w:after="100" w:line="240" w:lineRule="auto"/>
    </w:pPr>
    <w:rPr>
      <w:rFonts w:ascii="Times New Roman" w:eastAsiaTheme="minorHAnsi" w:hAnsi="Times New Roman" w:cs="Times New Roman"/>
      <w:sz w:val="24"/>
      <w:szCs w:val="24"/>
    </w:rPr>
  </w:style>
  <w:style w:type="paragraph" w:customStyle="1" w:styleId="E13B31D521CC4153A9D70B80515336AD3">
    <w:name w:val="E13B31D521CC4153A9D70B80515336AD3"/>
    <w:rsid w:val="00F12558"/>
    <w:pPr>
      <w:spacing w:after="100" w:line="240" w:lineRule="auto"/>
    </w:pPr>
    <w:rPr>
      <w:rFonts w:ascii="Times New Roman" w:eastAsiaTheme="minorHAnsi" w:hAnsi="Times New Roman" w:cs="Times New Roman"/>
      <w:sz w:val="24"/>
      <w:szCs w:val="24"/>
    </w:rPr>
  </w:style>
  <w:style w:type="paragraph" w:customStyle="1" w:styleId="A6BC11457F1B435FB2CE37A4F4674D8B3">
    <w:name w:val="A6BC11457F1B435FB2CE37A4F4674D8B3"/>
    <w:rsid w:val="00F12558"/>
    <w:pPr>
      <w:spacing w:after="100" w:line="240" w:lineRule="auto"/>
    </w:pPr>
    <w:rPr>
      <w:rFonts w:ascii="Times New Roman" w:eastAsiaTheme="minorHAnsi" w:hAnsi="Times New Roman" w:cs="Times New Roman"/>
      <w:sz w:val="24"/>
      <w:szCs w:val="24"/>
    </w:rPr>
  </w:style>
  <w:style w:type="paragraph" w:customStyle="1" w:styleId="7578A903F8164CA6872B25BCC0B3CF4C3">
    <w:name w:val="7578A903F8164CA6872B25BCC0B3CF4C3"/>
    <w:rsid w:val="00F12558"/>
    <w:pPr>
      <w:spacing w:after="100" w:line="240" w:lineRule="auto"/>
    </w:pPr>
    <w:rPr>
      <w:rFonts w:ascii="Times New Roman" w:eastAsiaTheme="minorHAnsi" w:hAnsi="Times New Roman" w:cs="Times New Roman"/>
      <w:sz w:val="24"/>
      <w:szCs w:val="24"/>
    </w:rPr>
  </w:style>
  <w:style w:type="paragraph" w:customStyle="1" w:styleId="00507CB197904815815AC655352AE6623">
    <w:name w:val="00507CB197904815815AC655352AE6623"/>
    <w:rsid w:val="00F12558"/>
    <w:pPr>
      <w:spacing w:after="100" w:line="240" w:lineRule="auto"/>
    </w:pPr>
    <w:rPr>
      <w:rFonts w:ascii="Times New Roman" w:eastAsiaTheme="minorHAnsi" w:hAnsi="Times New Roman" w:cs="Times New Roman"/>
      <w:sz w:val="24"/>
      <w:szCs w:val="24"/>
    </w:rPr>
  </w:style>
  <w:style w:type="paragraph" w:customStyle="1" w:styleId="FD9DD3DA10124E20B2A1694725C5C4983">
    <w:name w:val="FD9DD3DA10124E20B2A1694725C5C4983"/>
    <w:rsid w:val="00F12558"/>
    <w:pPr>
      <w:spacing w:after="100" w:line="240" w:lineRule="auto"/>
    </w:pPr>
    <w:rPr>
      <w:rFonts w:ascii="Times New Roman" w:eastAsiaTheme="minorHAnsi" w:hAnsi="Times New Roman" w:cs="Times New Roman"/>
      <w:sz w:val="24"/>
      <w:szCs w:val="24"/>
    </w:rPr>
  </w:style>
  <w:style w:type="paragraph" w:customStyle="1" w:styleId="EA951ADB56DC4FFFAF9390474102BEE63">
    <w:name w:val="EA951ADB56DC4FFFAF9390474102BEE63"/>
    <w:rsid w:val="00F12558"/>
    <w:pPr>
      <w:spacing w:after="100" w:line="240" w:lineRule="auto"/>
    </w:pPr>
    <w:rPr>
      <w:rFonts w:ascii="Times New Roman" w:eastAsiaTheme="minorHAnsi" w:hAnsi="Times New Roman" w:cs="Times New Roman"/>
      <w:sz w:val="24"/>
      <w:szCs w:val="24"/>
    </w:rPr>
  </w:style>
  <w:style w:type="paragraph" w:customStyle="1" w:styleId="904886687D4B4309A32661273440C32C3">
    <w:name w:val="904886687D4B4309A32661273440C32C3"/>
    <w:rsid w:val="00F12558"/>
    <w:pPr>
      <w:spacing w:after="100" w:line="240" w:lineRule="auto"/>
    </w:pPr>
    <w:rPr>
      <w:rFonts w:ascii="Times New Roman" w:eastAsiaTheme="minorHAnsi" w:hAnsi="Times New Roman" w:cs="Times New Roman"/>
      <w:sz w:val="24"/>
      <w:szCs w:val="24"/>
    </w:rPr>
  </w:style>
  <w:style w:type="paragraph" w:customStyle="1" w:styleId="4C4BD485B4D34444838D82C80A2FBF3314">
    <w:name w:val="4C4BD485B4D34444838D82C80A2FBF3314"/>
    <w:rsid w:val="00F12558"/>
    <w:pPr>
      <w:spacing w:after="100" w:line="240" w:lineRule="auto"/>
    </w:pPr>
    <w:rPr>
      <w:rFonts w:ascii="Times New Roman" w:eastAsiaTheme="minorHAnsi" w:hAnsi="Times New Roman" w:cs="Times New Roman"/>
      <w:sz w:val="24"/>
      <w:szCs w:val="24"/>
    </w:rPr>
  </w:style>
  <w:style w:type="paragraph" w:customStyle="1" w:styleId="2BDAF33C74434251A327F0BFD1EB54E914">
    <w:name w:val="2BDAF33C74434251A327F0BFD1EB54E914"/>
    <w:rsid w:val="00F12558"/>
    <w:pPr>
      <w:spacing w:after="100" w:line="240" w:lineRule="auto"/>
    </w:pPr>
    <w:rPr>
      <w:rFonts w:ascii="Times New Roman" w:eastAsiaTheme="minorHAnsi" w:hAnsi="Times New Roman" w:cs="Times New Roman"/>
      <w:sz w:val="24"/>
      <w:szCs w:val="24"/>
    </w:rPr>
  </w:style>
  <w:style w:type="paragraph" w:customStyle="1" w:styleId="1BC381B8C9ED41A6A0DA37781F04932C14">
    <w:name w:val="1BC381B8C9ED41A6A0DA37781F04932C14"/>
    <w:rsid w:val="00F12558"/>
    <w:pPr>
      <w:spacing w:after="100" w:line="240" w:lineRule="auto"/>
    </w:pPr>
    <w:rPr>
      <w:rFonts w:ascii="Times New Roman" w:eastAsiaTheme="minorHAnsi" w:hAnsi="Times New Roman" w:cs="Times New Roman"/>
      <w:sz w:val="24"/>
      <w:szCs w:val="24"/>
    </w:rPr>
  </w:style>
  <w:style w:type="paragraph" w:customStyle="1" w:styleId="585801C89BD340A4842E81910B7915D614">
    <w:name w:val="585801C89BD340A4842E81910B7915D614"/>
    <w:rsid w:val="00F12558"/>
    <w:pPr>
      <w:spacing w:after="100" w:line="240" w:lineRule="auto"/>
    </w:pPr>
    <w:rPr>
      <w:rFonts w:ascii="Times New Roman" w:eastAsiaTheme="minorHAnsi" w:hAnsi="Times New Roman" w:cs="Times New Roman"/>
      <w:sz w:val="24"/>
      <w:szCs w:val="24"/>
    </w:rPr>
  </w:style>
  <w:style w:type="paragraph" w:customStyle="1" w:styleId="5F0F90BB971F4CA08104D6CEFD4E05CA14">
    <w:name w:val="5F0F90BB971F4CA08104D6CEFD4E05CA14"/>
    <w:rsid w:val="00F12558"/>
    <w:pPr>
      <w:spacing w:after="100" w:line="240" w:lineRule="auto"/>
    </w:pPr>
    <w:rPr>
      <w:rFonts w:ascii="Times New Roman" w:eastAsiaTheme="minorHAnsi" w:hAnsi="Times New Roman" w:cs="Times New Roman"/>
      <w:sz w:val="24"/>
      <w:szCs w:val="24"/>
    </w:rPr>
  </w:style>
  <w:style w:type="paragraph" w:customStyle="1" w:styleId="1D221EF5E9D14CEE9B0880058A9D247B14">
    <w:name w:val="1D221EF5E9D14CEE9B0880058A9D247B14"/>
    <w:rsid w:val="00F12558"/>
    <w:pPr>
      <w:spacing w:after="100" w:line="240" w:lineRule="auto"/>
    </w:pPr>
    <w:rPr>
      <w:rFonts w:ascii="Times New Roman" w:eastAsiaTheme="minorHAnsi" w:hAnsi="Times New Roman" w:cs="Times New Roman"/>
      <w:sz w:val="24"/>
      <w:szCs w:val="24"/>
    </w:rPr>
  </w:style>
  <w:style w:type="paragraph" w:customStyle="1" w:styleId="818681A266454BDF8A38D31F9909BD2B14">
    <w:name w:val="818681A266454BDF8A38D31F9909BD2B14"/>
    <w:rsid w:val="00F12558"/>
    <w:pPr>
      <w:spacing w:after="100" w:line="240" w:lineRule="auto"/>
    </w:pPr>
    <w:rPr>
      <w:rFonts w:ascii="Times New Roman" w:eastAsiaTheme="minorHAnsi" w:hAnsi="Times New Roman" w:cs="Times New Roman"/>
      <w:sz w:val="24"/>
      <w:szCs w:val="24"/>
    </w:rPr>
  </w:style>
  <w:style w:type="paragraph" w:customStyle="1" w:styleId="D0192751BA7142848836317EFF20963814">
    <w:name w:val="D0192751BA7142848836317EFF20963814"/>
    <w:rsid w:val="00F12558"/>
    <w:pPr>
      <w:spacing w:after="100" w:line="240" w:lineRule="auto"/>
    </w:pPr>
    <w:rPr>
      <w:rFonts w:ascii="Times New Roman" w:eastAsiaTheme="minorHAnsi" w:hAnsi="Times New Roman" w:cs="Times New Roman"/>
      <w:sz w:val="24"/>
      <w:szCs w:val="24"/>
    </w:rPr>
  </w:style>
  <w:style w:type="paragraph" w:customStyle="1" w:styleId="FD03967E5BBD4067BF0914B8F7A0550F14">
    <w:name w:val="FD03967E5BBD4067BF0914B8F7A0550F14"/>
    <w:rsid w:val="00F12558"/>
    <w:pPr>
      <w:spacing w:after="100" w:line="240" w:lineRule="auto"/>
    </w:pPr>
    <w:rPr>
      <w:rFonts w:ascii="Times New Roman" w:eastAsiaTheme="minorHAnsi" w:hAnsi="Times New Roman" w:cs="Times New Roman"/>
      <w:sz w:val="24"/>
      <w:szCs w:val="24"/>
    </w:rPr>
  </w:style>
  <w:style w:type="paragraph" w:customStyle="1" w:styleId="934B958064074B019C4E56B3829E5A0114">
    <w:name w:val="934B958064074B019C4E56B3829E5A0114"/>
    <w:rsid w:val="00F12558"/>
    <w:pPr>
      <w:spacing w:after="100" w:line="240" w:lineRule="auto"/>
    </w:pPr>
    <w:rPr>
      <w:rFonts w:ascii="Times New Roman" w:eastAsiaTheme="minorHAnsi" w:hAnsi="Times New Roman" w:cs="Times New Roman"/>
      <w:sz w:val="24"/>
      <w:szCs w:val="24"/>
    </w:rPr>
  </w:style>
  <w:style w:type="paragraph" w:customStyle="1" w:styleId="081DE70A747C4BA9931549912A5A77EC10">
    <w:name w:val="081DE70A747C4BA9931549912A5A77EC10"/>
    <w:rsid w:val="00F12558"/>
    <w:pPr>
      <w:spacing w:after="100" w:line="240" w:lineRule="auto"/>
    </w:pPr>
    <w:rPr>
      <w:rFonts w:ascii="Times New Roman" w:eastAsiaTheme="minorHAnsi" w:hAnsi="Times New Roman" w:cs="Times New Roman"/>
      <w:sz w:val="24"/>
      <w:szCs w:val="24"/>
    </w:rPr>
  </w:style>
  <w:style w:type="paragraph" w:customStyle="1" w:styleId="5F27BDF48A114E8095B057E7ABBD025110">
    <w:name w:val="5F27BDF48A114E8095B057E7ABBD025110"/>
    <w:rsid w:val="00F12558"/>
    <w:pPr>
      <w:spacing w:after="100" w:line="240" w:lineRule="auto"/>
    </w:pPr>
    <w:rPr>
      <w:rFonts w:ascii="Times New Roman" w:eastAsiaTheme="minorHAnsi" w:hAnsi="Times New Roman" w:cs="Times New Roman"/>
      <w:sz w:val="24"/>
      <w:szCs w:val="24"/>
    </w:rPr>
  </w:style>
  <w:style w:type="paragraph" w:customStyle="1" w:styleId="E7D44584F667464D95B612DE17702DAF">
    <w:name w:val="E7D44584F667464D95B612DE17702DAF"/>
    <w:rsid w:val="00F12558"/>
  </w:style>
  <w:style w:type="paragraph" w:customStyle="1" w:styleId="94C9CA0B478D4EE8BC425F3346E3C24E">
    <w:name w:val="94C9CA0B478D4EE8BC425F3346E3C24E"/>
    <w:rsid w:val="00F12558"/>
  </w:style>
  <w:style w:type="paragraph" w:customStyle="1" w:styleId="9497C0D3C8934D7BBEF2EE2C5D6F6A2B">
    <w:name w:val="9497C0D3C8934D7BBEF2EE2C5D6F6A2B"/>
    <w:rsid w:val="00F12558"/>
  </w:style>
  <w:style w:type="paragraph" w:customStyle="1" w:styleId="331FDC2AA15C4E999C9A1EFAEF74BD5E">
    <w:name w:val="331FDC2AA15C4E999C9A1EFAEF74BD5E"/>
    <w:rsid w:val="00F12558"/>
  </w:style>
  <w:style w:type="paragraph" w:customStyle="1" w:styleId="D70EC9E548614C278F697BC1D36897E210">
    <w:name w:val="D70EC9E548614C278F697BC1D36897E210"/>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12">
    <w:name w:val="6C5D5B925C9842B1B2B69914C9C53AD212"/>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6">
    <w:name w:val="BCC09F921BE54B1DAF16E9A0C85E624C16"/>
    <w:rsid w:val="00F12558"/>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16">
    <w:name w:val="0A29C254263F4018A790F7988EABD90016"/>
    <w:rsid w:val="00F12558"/>
    <w:pPr>
      <w:spacing w:after="100" w:line="240" w:lineRule="auto"/>
    </w:pPr>
    <w:rPr>
      <w:rFonts w:ascii="Times New Roman" w:eastAsiaTheme="minorHAnsi" w:hAnsi="Times New Roman" w:cs="Times New Roman"/>
      <w:sz w:val="24"/>
      <w:szCs w:val="24"/>
    </w:rPr>
  </w:style>
  <w:style w:type="paragraph" w:customStyle="1" w:styleId="A39FD8EABA37434282A6BD7AC775F84C16">
    <w:name w:val="A39FD8EABA37434282A6BD7AC775F84C16"/>
    <w:rsid w:val="00F12558"/>
    <w:pPr>
      <w:spacing w:after="100" w:line="240" w:lineRule="auto"/>
    </w:pPr>
    <w:rPr>
      <w:rFonts w:ascii="Times New Roman" w:eastAsiaTheme="minorHAnsi" w:hAnsi="Times New Roman" w:cs="Times New Roman"/>
      <w:sz w:val="24"/>
      <w:szCs w:val="24"/>
    </w:rPr>
  </w:style>
  <w:style w:type="paragraph" w:customStyle="1" w:styleId="780BAEE1CD364D8FB3FAD1817E6C813E16">
    <w:name w:val="780BAEE1CD364D8FB3FAD1817E6C813E16"/>
    <w:rsid w:val="00F12558"/>
    <w:pPr>
      <w:spacing w:after="100" w:line="240" w:lineRule="auto"/>
    </w:pPr>
    <w:rPr>
      <w:rFonts w:ascii="Times New Roman" w:eastAsiaTheme="minorHAnsi" w:hAnsi="Times New Roman" w:cs="Times New Roman"/>
      <w:sz w:val="24"/>
      <w:szCs w:val="24"/>
    </w:rPr>
  </w:style>
  <w:style w:type="paragraph" w:customStyle="1" w:styleId="009D7B260C674ADFA3643A952EEA060916">
    <w:name w:val="009D7B260C674ADFA3643A952EEA060916"/>
    <w:rsid w:val="00F12558"/>
    <w:pPr>
      <w:spacing w:after="100" w:line="240" w:lineRule="auto"/>
    </w:pPr>
    <w:rPr>
      <w:rFonts w:ascii="Times New Roman" w:eastAsiaTheme="minorHAnsi" w:hAnsi="Times New Roman" w:cs="Times New Roman"/>
      <w:sz w:val="24"/>
      <w:szCs w:val="24"/>
    </w:rPr>
  </w:style>
  <w:style w:type="paragraph" w:customStyle="1" w:styleId="DB4691E81DC449F6A25AB6CA7614B5C516">
    <w:name w:val="DB4691E81DC449F6A25AB6CA7614B5C516"/>
    <w:rsid w:val="00F12558"/>
    <w:pPr>
      <w:spacing w:after="100" w:line="240" w:lineRule="auto"/>
    </w:pPr>
    <w:rPr>
      <w:rFonts w:ascii="Times New Roman" w:eastAsiaTheme="minorHAnsi" w:hAnsi="Times New Roman" w:cs="Times New Roman"/>
      <w:sz w:val="24"/>
      <w:szCs w:val="24"/>
    </w:rPr>
  </w:style>
  <w:style w:type="paragraph" w:customStyle="1" w:styleId="136BEB0666004E79B616C5992049BA2816">
    <w:name w:val="136BEB0666004E79B616C5992049BA2816"/>
    <w:rsid w:val="00F12558"/>
    <w:pPr>
      <w:spacing w:after="100" w:line="240" w:lineRule="auto"/>
    </w:pPr>
    <w:rPr>
      <w:rFonts w:ascii="Times New Roman" w:eastAsiaTheme="minorHAnsi" w:hAnsi="Times New Roman" w:cs="Times New Roman"/>
      <w:sz w:val="24"/>
      <w:szCs w:val="24"/>
    </w:rPr>
  </w:style>
  <w:style w:type="paragraph" w:customStyle="1" w:styleId="460D16D0FCF14A20B4B4DE52A8EF03285">
    <w:name w:val="460D16D0FCF14A20B4B4DE52A8EF03285"/>
    <w:rsid w:val="00F12558"/>
    <w:pPr>
      <w:spacing w:after="100" w:line="240" w:lineRule="auto"/>
    </w:pPr>
    <w:rPr>
      <w:rFonts w:ascii="Times New Roman" w:eastAsiaTheme="minorHAnsi" w:hAnsi="Times New Roman" w:cs="Times New Roman"/>
      <w:sz w:val="24"/>
      <w:szCs w:val="24"/>
    </w:rPr>
  </w:style>
  <w:style w:type="paragraph" w:customStyle="1" w:styleId="4C9D1E34769E426598F9A2315EC95EA65">
    <w:name w:val="4C9D1E34769E426598F9A2315EC95EA65"/>
    <w:rsid w:val="00F12558"/>
    <w:pPr>
      <w:spacing w:after="100" w:line="240" w:lineRule="auto"/>
    </w:pPr>
    <w:rPr>
      <w:rFonts w:ascii="Times New Roman" w:eastAsiaTheme="minorHAnsi" w:hAnsi="Times New Roman" w:cs="Times New Roman"/>
      <w:sz w:val="24"/>
      <w:szCs w:val="24"/>
    </w:rPr>
  </w:style>
  <w:style w:type="paragraph" w:customStyle="1" w:styleId="3EA355AE8FD3447F8E9B856ADC0A80025">
    <w:name w:val="3EA355AE8FD3447F8E9B856ADC0A80025"/>
    <w:rsid w:val="00F12558"/>
    <w:pPr>
      <w:spacing w:after="100" w:line="240" w:lineRule="auto"/>
    </w:pPr>
    <w:rPr>
      <w:rFonts w:ascii="Times New Roman" w:eastAsiaTheme="minorHAnsi" w:hAnsi="Times New Roman" w:cs="Times New Roman"/>
      <w:sz w:val="24"/>
      <w:szCs w:val="24"/>
    </w:rPr>
  </w:style>
  <w:style w:type="paragraph" w:customStyle="1" w:styleId="069479AC39E6437DBD9449C49F12B0B85">
    <w:name w:val="069479AC39E6437DBD9449C49F12B0B85"/>
    <w:rsid w:val="00F12558"/>
    <w:pPr>
      <w:spacing w:after="100" w:line="240" w:lineRule="auto"/>
    </w:pPr>
    <w:rPr>
      <w:rFonts w:ascii="Times New Roman" w:eastAsiaTheme="minorHAnsi" w:hAnsi="Times New Roman" w:cs="Times New Roman"/>
      <w:sz w:val="24"/>
      <w:szCs w:val="24"/>
    </w:rPr>
  </w:style>
  <w:style w:type="paragraph" w:customStyle="1" w:styleId="8D624A56E244493E86ADF2FBE3C6A7B65">
    <w:name w:val="8D624A56E244493E86ADF2FBE3C6A7B65"/>
    <w:rsid w:val="00F12558"/>
    <w:pPr>
      <w:spacing w:after="100" w:line="240" w:lineRule="auto"/>
    </w:pPr>
    <w:rPr>
      <w:rFonts w:ascii="Times New Roman" w:eastAsiaTheme="minorHAnsi" w:hAnsi="Times New Roman" w:cs="Times New Roman"/>
      <w:sz w:val="24"/>
      <w:szCs w:val="24"/>
    </w:rPr>
  </w:style>
  <w:style w:type="paragraph" w:customStyle="1" w:styleId="80674FB9842D49F49BC1A8B0154AB11C5">
    <w:name w:val="80674FB9842D49F49BC1A8B0154AB11C5"/>
    <w:rsid w:val="00F12558"/>
    <w:pPr>
      <w:spacing w:after="100" w:line="240" w:lineRule="auto"/>
    </w:pPr>
    <w:rPr>
      <w:rFonts w:ascii="Times New Roman" w:eastAsiaTheme="minorHAnsi" w:hAnsi="Times New Roman" w:cs="Times New Roman"/>
      <w:sz w:val="24"/>
      <w:szCs w:val="24"/>
    </w:rPr>
  </w:style>
  <w:style w:type="paragraph" w:customStyle="1" w:styleId="4D4EC04FED5B4C94B9A0003141722B6B5">
    <w:name w:val="4D4EC04FED5B4C94B9A0003141722B6B5"/>
    <w:rsid w:val="00F12558"/>
    <w:pPr>
      <w:spacing w:after="100" w:line="240" w:lineRule="auto"/>
    </w:pPr>
    <w:rPr>
      <w:rFonts w:ascii="Times New Roman" w:eastAsiaTheme="minorHAnsi" w:hAnsi="Times New Roman" w:cs="Times New Roman"/>
      <w:sz w:val="24"/>
      <w:szCs w:val="24"/>
    </w:rPr>
  </w:style>
  <w:style w:type="paragraph" w:customStyle="1" w:styleId="A1A3C0C91F5E4AF5A4133A21E31F3A1E5">
    <w:name w:val="A1A3C0C91F5E4AF5A4133A21E31F3A1E5"/>
    <w:rsid w:val="00F12558"/>
    <w:pPr>
      <w:spacing w:after="100" w:line="240" w:lineRule="auto"/>
    </w:pPr>
    <w:rPr>
      <w:rFonts w:ascii="Times New Roman" w:eastAsiaTheme="minorHAnsi" w:hAnsi="Times New Roman" w:cs="Times New Roman"/>
      <w:sz w:val="24"/>
      <w:szCs w:val="24"/>
    </w:rPr>
  </w:style>
  <w:style w:type="paragraph" w:customStyle="1" w:styleId="0569B97422CF48208A990A941C0C462816">
    <w:name w:val="0569B97422CF48208A990A941C0C462816"/>
    <w:rsid w:val="00F12558"/>
    <w:pPr>
      <w:spacing w:after="100" w:line="240" w:lineRule="auto"/>
    </w:pPr>
    <w:rPr>
      <w:rFonts w:ascii="Times New Roman" w:eastAsiaTheme="minorHAnsi" w:hAnsi="Times New Roman" w:cs="Times New Roman"/>
      <w:sz w:val="24"/>
      <w:szCs w:val="24"/>
    </w:rPr>
  </w:style>
  <w:style w:type="paragraph" w:customStyle="1" w:styleId="7747AC3701614DF2B27345B9AED43A0516">
    <w:name w:val="7747AC3701614DF2B27345B9AED43A0516"/>
    <w:rsid w:val="00F12558"/>
    <w:pPr>
      <w:spacing w:after="100" w:line="240" w:lineRule="auto"/>
    </w:pPr>
    <w:rPr>
      <w:rFonts w:ascii="Times New Roman" w:eastAsiaTheme="minorHAnsi" w:hAnsi="Times New Roman" w:cs="Times New Roman"/>
      <w:sz w:val="24"/>
      <w:szCs w:val="24"/>
    </w:rPr>
  </w:style>
  <w:style w:type="paragraph" w:customStyle="1" w:styleId="D436FD76169643E5A23AB0AC364543DF16">
    <w:name w:val="D436FD76169643E5A23AB0AC364543DF16"/>
    <w:rsid w:val="00F12558"/>
    <w:pPr>
      <w:spacing w:after="100" w:line="240" w:lineRule="auto"/>
    </w:pPr>
    <w:rPr>
      <w:rFonts w:ascii="Times New Roman" w:eastAsiaTheme="minorHAnsi" w:hAnsi="Times New Roman" w:cs="Times New Roman"/>
      <w:sz w:val="24"/>
      <w:szCs w:val="24"/>
    </w:rPr>
  </w:style>
  <w:style w:type="paragraph" w:customStyle="1" w:styleId="78BF4377772745699244505866E0BEF416">
    <w:name w:val="78BF4377772745699244505866E0BEF416"/>
    <w:rsid w:val="00F12558"/>
    <w:pPr>
      <w:spacing w:after="100" w:line="240" w:lineRule="auto"/>
    </w:pPr>
    <w:rPr>
      <w:rFonts w:ascii="Times New Roman" w:eastAsiaTheme="minorHAnsi" w:hAnsi="Times New Roman" w:cs="Times New Roman"/>
      <w:sz w:val="24"/>
      <w:szCs w:val="24"/>
    </w:rPr>
  </w:style>
  <w:style w:type="paragraph" w:customStyle="1" w:styleId="4ECCAED3F26343428FFE9ACFC02E74E816">
    <w:name w:val="4ECCAED3F26343428FFE9ACFC02E74E816"/>
    <w:rsid w:val="00F12558"/>
    <w:pPr>
      <w:spacing w:after="100" w:line="240" w:lineRule="auto"/>
    </w:pPr>
    <w:rPr>
      <w:rFonts w:ascii="Times New Roman" w:eastAsiaTheme="minorHAnsi" w:hAnsi="Times New Roman" w:cs="Times New Roman"/>
      <w:sz w:val="24"/>
      <w:szCs w:val="24"/>
    </w:rPr>
  </w:style>
  <w:style w:type="paragraph" w:customStyle="1" w:styleId="C310472DE28C4C25962BB362EE3155E616">
    <w:name w:val="C310472DE28C4C25962BB362EE3155E616"/>
    <w:rsid w:val="00F12558"/>
    <w:pPr>
      <w:spacing w:after="100" w:line="240" w:lineRule="auto"/>
    </w:pPr>
    <w:rPr>
      <w:rFonts w:ascii="Times New Roman" w:eastAsiaTheme="minorHAnsi" w:hAnsi="Times New Roman" w:cs="Times New Roman"/>
      <w:sz w:val="24"/>
      <w:szCs w:val="24"/>
    </w:rPr>
  </w:style>
  <w:style w:type="paragraph" w:customStyle="1" w:styleId="4B00C1A4328F4DF8BAA2D067DDA920CE16">
    <w:name w:val="4B00C1A4328F4DF8BAA2D067DDA920CE16"/>
    <w:rsid w:val="00F12558"/>
    <w:pPr>
      <w:spacing w:after="100" w:line="240" w:lineRule="auto"/>
    </w:pPr>
    <w:rPr>
      <w:rFonts w:ascii="Times New Roman" w:eastAsiaTheme="minorHAnsi" w:hAnsi="Times New Roman" w:cs="Times New Roman"/>
      <w:sz w:val="24"/>
      <w:szCs w:val="24"/>
    </w:rPr>
  </w:style>
  <w:style w:type="paragraph" w:customStyle="1" w:styleId="A6EEB70F4ECC491A84505452C2E708F116">
    <w:name w:val="A6EEB70F4ECC491A84505452C2E708F116"/>
    <w:rsid w:val="00F12558"/>
    <w:pPr>
      <w:spacing w:after="100" w:line="240" w:lineRule="auto"/>
    </w:pPr>
    <w:rPr>
      <w:rFonts w:ascii="Times New Roman" w:eastAsiaTheme="minorHAnsi" w:hAnsi="Times New Roman" w:cs="Times New Roman"/>
      <w:sz w:val="24"/>
      <w:szCs w:val="24"/>
    </w:rPr>
  </w:style>
  <w:style w:type="paragraph" w:customStyle="1" w:styleId="37229F7D6AE64EBA84790C24157153FF16">
    <w:name w:val="37229F7D6AE64EBA84790C24157153FF16"/>
    <w:rsid w:val="00F12558"/>
    <w:pPr>
      <w:spacing w:after="100" w:line="240" w:lineRule="auto"/>
    </w:pPr>
    <w:rPr>
      <w:rFonts w:ascii="Times New Roman" w:eastAsiaTheme="minorHAnsi" w:hAnsi="Times New Roman" w:cs="Times New Roman"/>
      <w:sz w:val="24"/>
      <w:szCs w:val="24"/>
    </w:rPr>
  </w:style>
  <w:style w:type="paragraph" w:customStyle="1" w:styleId="C557C92C5B344CF0BF1A0407C2AF21F35">
    <w:name w:val="C557C92C5B344CF0BF1A0407C2AF21F35"/>
    <w:rsid w:val="00F12558"/>
    <w:pPr>
      <w:spacing w:after="100" w:line="240" w:lineRule="auto"/>
    </w:pPr>
    <w:rPr>
      <w:rFonts w:ascii="Times New Roman" w:eastAsiaTheme="minorHAnsi" w:hAnsi="Times New Roman" w:cs="Times New Roman"/>
      <w:sz w:val="24"/>
      <w:szCs w:val="24"/>
    </w:rPr>
  </w:style>
  <w:style w:type="paragraph" w:customStyle="1" w:styleId="BC379622ECEF4B3AB5FB7B8CF61D1F565">
    <w:name w:val="BC379622ECEF4B3AB5FB7B8CF61D1F565"/>
    <w:rsid w:val="00F12558"/>
    <w:pPr>
      <w:spacing w:after="100" w:line="240" w:lineRule="auto"/>
    </w:pPr>
    <w:rPr>
      <w:rFonts w:ascii="Times New Roman" w:eastAsiaTheme="minorHAnsi" w:hAnsi="Times New Roman" w:cs="Times New Roman"/>
      <w:sz w:val="24"/>
      <w:szCs w:val="24"/>
    </w:rPr>
  </w:style>
  <w:style w:type="paragraph" w:customStyle="1" w:styleId="BD27B212574A42CC967DC525ADE08E695">
    <w:name w:val="BD27B212574A42CC967DC525ADE08E695"/>
    <w:rsid w:val="00F12558"/>
    <w:pPr>
      <w:spacing w:after="100" w:line="240" w:lineRule="auto"/>
    </w:pPr>
    <w:rPr>
      <w:rFonts w:ascii="Times New Roman" w:eastAsiaTheme="minorHAnsi" w:hAnsi="Times New Roman" w:cs="Times New Roman"/>
      <w:sz w:val="24"/>
      <w:szCs w:val="24"/>
    </w:rPr>
  </w:style>
  <w:style w:type="paragraph" w:customStyle="1" w:styleId="AF50749FDFAA4BE7AC57B8BBFF2A735E5">
    <w:name w:val="AF50749FDFAA4BE7AC57B8BBFF2A735E5"/>
    <w:rsid w:val="00F12558"/>
    <w:pPr>
      <w:spacing w:after="100" w:line="240" w:lineRule="auto"/>
    </w:pPr>
    <w:rPr>
      <w:rFonts w:ascii="Times New Roman" w:eastAsiaTheme="minorHAnsi" w:hAnsi="Times New Roman" w:cs="Times New Roman"/>
      <w:sz w:val="24"/>
      <w:szCs w:val="24"/>
    </w:rPr>
  </w:style>
  <w:style w:type="paragraph" w:customStyle="1" w:styleId="D8C2C16AA0444CC89BAC941688C518E85">
    <w:name w:val="D8C2C16AA0444CC89BAC941688C518E85"/>
    <w:rsid w:val="00F12558"/>
    <w:pPr>
      <w:spacing w:after="100" w:line="240" w:lineRule="auto"/>
    </w:pPr>
    <w:rPr>
      <w:rFonts w:ascii="Times New Roman" w:eastAsiaTheme="minorHAnsi" w:hAnsi="Times New Roman" w:cs="Times New Roman"/>
      <w:sz w:val="24"/>
      <w:szCs w:val="24"/>
    </w:rPr>
  </w:style>
  <w:style w:type="paragraph" w:customStyle="1" w:styleId="D8829F21B40846C9959DF781441D86B95">
    <w:name w:val="D8829F21B40846C9959DF781441D86B95"/>
    <w:rsid w:val="00F12558"/>
    <w:pPr>
      <w:spacing w:after="100" w:line="240" w:lineRule="auto"/>
    </w:pPr>
    <w:rPr>
      <w:rFonts w:ascii="Times New Roman" w:eastAsiaTheme="minorHAnsi" w:hAnsi="Times New Roman" w:cs="Times New Roman"/>
      <w:sz w:val="24"/>
      <w:szCs w:val="24"/>
    </w:rPr>
  </w:style>
  <w:style w:type="paragraph" w:customStyle="1" w:styleId="6394B9C418A64D25B4E2E668BF8A799E5">
    <w:name w:val="6394B9C418A64D25B4E2E668BF8A799E5"/>
    <w:rsid w:val="00F12558"/>
    <w:pPr>
      <w:spacing w:after="100" w:line="240" w:lineRule="auto"/>
    </w:pPr>
    <w:rPr>
      <w:rFonts w:ascii="Times New Roman" w:eastAsiaTheme="minorHAnsi" w:hAnsi="Times New Roman" w:cs="Times New Roman"/>
      <w:sz w:val="24"/>
      <w:szCs w:val="24"/>
    </w:rPr>
  </w:style>
  <w:style w:type="paragraph" w:customStyle="1" w:styleId="3A8FE2B66079426B93E087E40F0B843C5">
    <w:name w:val="3A8FE2B66079426B93E087E40F0B843C5"/>
    <w:rsid w:val="00F12558"/>
    <w:pPr>
      <w:spacing w:after="100" w:line="240" w:lineRule="auto"/>
    </w:pPr>
    <w:rPr>
      <w:rFonts w:ascii="Times New Roman" w:eastAsiaTheme="minorHAnsi" w:hAnsi="Times New Roman" w:cs="Times New Roman"/>
      <w:sz w:val="24"/>
      <w:szCs w:val="24"/>
    </w:rPr>
  </w:style>
  <w:style w:type="paragraph" w:customStyle="1" w:styleId="ED365D01323448BDA8029058DEB4F3DD5">
    <w:name w:val="ED365D01323448BDA8029058DEB4F3DD5"/>
    <w:rsid w:val="00F12558"/>
    <w:pPr>
      <w:spacing w:after="100" w:line="240" w:lineRule="auto"/>
    </w:pPr>
    <w:rPr>
      <w:rFonts w:ascii="Times New Roman" w:eastAsiaTheme="minorHAnsi" w:hAnsi="Times New Roman" w:cs="Times New Roman"/>
      <w:sz w:val="24"/>
      <w:szCs w:val="24"/>
    </w:rPr>
  </w:style>
  <w:style w:type="paragraph" w:customStyle="1" w:styleId="8DC503BFC3B647D2B03C34893DDE3A3A5">
    <w:name w:val="8DC503BFC3B647D2B03C34893DDE3A3A5"/>
    <w:rsid w:val="00F12558"/>
    <w:pPr>
      <w:spacing w:after="100" w:line="240" w:lineRule="auto"/>
    </w:pPr>
    <w:rPr>
      <w:rFonts w:ascii="Times New Roman" w:eastAsiaTheme="minorHAnsi" w:hAnsi="Times New Roman" w:cs="Times New Roman"/>
      <w:sz w:val="24"/>
      <w:szCs w:val="24"/>
    </w:rPr>
  </w:style>
  <w:style w:type="paragraph" w:customStyle="1" w:styleId="0D71F59B0CB540F5AF7BA83A3471661C5">
    <w:name w:val="0D71F59B0CB540F5AF7BA83A3471661C5"/>
    <w:rsid w:val="00F12558"/>
    <w:pPr>
      <w:spacing w:after="100" w:line="240" w:lineRule="auto"/>
    </w:pPr>
    <w:rPr>
      <w:rFonts w:ascii="Times New Roman" w:eastAsiaTheme="minorHAnsi" w:hAnsi="Times New Roman" w:cs="Times New Roman"/>
      <w:sz w:val="24"/>
      <w:szCs w:val="24"/>
    </w:rPr>
  </w:style>
  <w:style w:type="paragraph" w:customStyle="1" w:styleId="0C25B050C16F401CAA489B050D8F6F8A5">
    <w:name w:val="0C25B050C16F401CAA489B050D8F6F8A5"/>
    <w:rsid w:val="00F12558"/>
    <w:pPr>
      <w:spacing w:after="100" w:line="240" w:lineRule="auto"/>
    </w:pPr>
    <w:rPr>
      <w:rFonts w:ascii="Times New Roman" w:eastAsiaTheme="minorHAnsi" w:hAnsi="Times New Roman" w:cs="Times New Roman"/>
      <w:sz w:val="24"/>
      <w:szCs w:val="24"/>
    </w:rPr>
  </w:style>
  <w:style w:type="paragraph" w:customStyle="1" w:styleId="7879B67862E14AB5A4C57C952D5B72535">
    <w:name w:val="7879B67862E14AB5A4C57C952D5B72535"/>
    <w:rsid w:val="00F12558"/>
    <w:pPr>
      <w:spacing w:after="100" w:line="240" w:lineRule="auto"/>
    </w:pPr>
    <w:rPr>
      <w:rFonts w:ascii="Times New Roman" w:eastAsiaTheme="minorHAnsi" w:hAnsi="Times New Roman" w:cs="Times New Roman"/>
      <w:sz w:val="24"/>
      <w:szCs w:val="24"/>
    </w:rPr>
  </w:style>
  <w:style w:type="paragraph" w:customStyle="1" w:styleId="90798579FAF341F4954BB93F833E88C55">
    <w:name w:val="90798579FAF341F4954BB93F833E88C55"/>
    <w:rsid w:val="00F12558"/>
    <w:pPr>
      <w:spacing w:after="100" w:line="240" w:lineRule="auto"/>
    </w:pPr>
    <w:rPr>
      <w:rFonts w:ascii="Times New Roman" w:eastAsiaTheme="minorHAnsi" w:hAnsi="Times New Roman" w:cs="Times New Roman"/>
      <w:sz w:val="24"/>
      <w:szCs w:val="24"/>
    </w:rPr>
  </w:style>
  <w:style w:type="paragraph" w:customStyle="1" w:styleId="C2137FDE2C61497E84FC06B242DECD425">
    <w:name w:val="C2137FDE2C61497E84FC06B242DECD425"/>
    <w:rsid w:val="00F12558"/>
    <w:pPr>
      <w:spacing w:after="100" w:line="240" w:lineRule="auto"/>
    </w:pPr>
    <w:rPr>
      <w:rFonts w:ascii="Times New Roman" w:eastAsiaTheme="minorHAnsi" w:hAnsi="Times New Roman" w:cs="Times New Roman"/>
      <w:sz w:val="24"/>
      <w:szCs w:val="24"/>
    </w:rPr>
  </w:style>
  <w:style w:type="paragraph" w:customStyle="1" w:styleId="0E80E752F1034FE787B6AAEAB95F2EAD5">
    <w:name w:val="0E80E752F1034FE787B6AAEAB95F2EAD5"/>
    <w:rsid w:val="00F12558"/>
    <w:pPr>
      <w:spacing w:after="100" w:line="240" w:lineRule="auto"/>
    </w:pPr>
    <w:rPr>
      <w:rFonts w:ascii="Times New Roman" w:eastAsiaTheme="minorHAnsi" w:hAnsi="Times New Roman" w:cs="Times New Roman"/>
      <w:sz w:val="24"/>
      <w:szCs w:val="24"/>
    </w:rPr>
  </w:style>
  <w:style w:type="paragraph" w:customStyle="1" w:styleId="E48B3877962645FB9C82C67AF023A56F5">
    <w:name w:val="E48B3877962645FB9C82C67AF023A56F5"/>
    <w:rsid w:val="00F12558"/>
    <w:pPr>
      <w:spacing w:after="100" w:line="240" w:lineRule="auto"/>
    </w:pPr>
    <w:rPr>
      <w:rFonts w:ascii="Times New Roman" w:eastAsiaTheme="minorHAnsi" w:hAnsi="Times New Roman" w:cs="Times New Roman"/>
      <w:sz w:val="24"/>
      <w:szCs w:val="24"/>
    </w:rPr>
  </w:style>
  <w:style w:type="paragraph" w:customStyle="1" w:styleId="7796A418FCFF40E3A31889FCC0B3F7FB5">
    <w:name w:val="7796A418FCFF40E3A31889FCC0B3F7FB5"/>
    <w:rsid w:val="00F12558"/>
    <w:pPr>
      <w:spacing w:after="100" w:line="240" w:lineRule="auto"/>
    </w:pPr>
    <w:rPr>
      <w:rFonts w:ascii="Times New Roman" w:eastAsiaTheme="minorHAnsi" w:hAnsi="Times New Roman" w:cs="Times New Roman"/>
      <w:sz w:val="24"/>
      <w:szCs w:val="24"/>
    </w:rPr>
  </w:style>
  <w:style w:type="paragraph" w:customStyle="1" w:styleId="DECCCEF74EE346428F438EB42C31A21A5">
    <w:name w:val="DECCCEF74EE346428F438EB42C31A21A5"/>
    <w:rsid w:val="00F12558"/>
    <w:pPr>
      <w:spacing w:after="100" w:line="240" w:lineRule="auto"/>
    </w:pPr>
    <w:rPr>
      <w:rFonts w:ascii="Times New Roman" w:eastAsiaTheme="minorHAnsi" w:hAnsi="Times New Roman" w:cs="Times New Roman"/>
      <w:sz w:val="24"/>
      <w:szCs w:val="24"/>
    </w:rPr>
  </w:style>
  <w:style w:type="paragraph" w:customStyle="1" w:styleId="DB4BE787CD5E47A1BE65FFC413AD62EB5">
    <w:name w:val="DB4BE787CD5E47A1BE65FFC413AD62EB5"/>
    <w:rsid w:val="00F12558"/>
    <w:pPr>
      <w:spacing w:after="100" w:line="240" w:lineRule="auto"/>
    </w:pPr>
    <w:rPr>
      <w:rFonts w:ascii="Times New Roman" w:eastAsiaTheme="minorHAnsi" w:hAnsi="Times New Roman" w:cs="Times New Roman"/>
      <w:sz w:val="24"/>
      <w:szCs w:val="24"/>
    </w:rPr>
  </w:style>
  <w:style w:type="paragraph" w:customStyle="1" w:styleId="9F593DA392054E0E9886ED1A934794265">
    <w:name w:val="9F593DA392054E0E9886ED1A934794265"/>
    <w:rsid w:val="00F12558"/>
    <w:pPr>
      <w:spacing w:after="100" w:line="240" w:lineRule="auto"/>
    </w:pPr>
    <w:rPr>
      <w:rFonts w:ascii="Times New Roman" w:eastAsiaTheme="minorHAnsi" w:hAnsi="Times New Roman" w:cs="Times New Roman"/>
      <w:sz w:val="24"/>
      <w:szCs w:val="24"/>
    </w:rPr>
  </w:style>
  <w:style w:type="paragraph" w:customStyle="1" w:styleId="6D199870274247869D7C67377AC77A3E5">
    <w:name w:val="6D199870274247869D7C67377AC77A3E5"/>
    <w:rsid w:val="00F12558"/>
    <w:pPr>
      <w:spacing w:after="100" w:line="240" w:lineRule="auto"/>
    </w:pPr>
    <w:rPr>
      <w:rFonts w:ascii="Times New Roman" w:eastAsiaTheme="minorHAnsi" w:hAnsi="Times New Roman" w:cs="Times New Roman"/>
      <w:sz w:val="24"/>
      <w:szCs w:val="24"/>
    </w:rPr>
  </w:style>
  <w:style w:type="paragraph" w:customStyle="1" w:styleId="00EAAFB289DF4E1FB299B7348AB7EB595">
    <w:name w:val="00EAAFB289DF4E1FB299B7348AB7EB595"/>
    <w:rsid w:val="00F12558"/>
    <w:pPr>
      <w:spacing w:after="100" w:line="240" w:lineRule="auto"/>
    </w:pPr>
    <w:rPr>
      <w:rFonts w:ascii="Times New Roman" w:eastAsiaTheme="minorHAnsi" w:hAnsi="Times New Roman" w:cs="Times New Roman"/>
      <w:sz w:val="24"/>
      <w:szCs w:val="24"/>
    </w:rPr>
  </w:style>
  <w:style w:type="paragraph" w:customStyle="1" w:styleId="9725D2E11D08433BB181E2A9DD6569D05">
    <w:name w:val="9725D2E11D08433BB181E2A9DD6569D05"/>
    <w:rsid w:val="00F12558"/>
    <w:pPr>
      <w:spacing w:after="100" w:line="240" w:lineRule="auto"/>
    </w:pPr>
    <w:rPr>
      <w:rFonts w:ascii="Times New Roman" w:eastAsiaTheme="minorHAnsi" w:hAnsi="Times New Roman" w:cs="Times New Roman"/>
      <w:sz w:val="24"/>
      <w:szCs w:val="24"/>
    </w:rPr>
  </w:style>
  <w:style w:type="paragraph" w:customStyle="1" w:styleId="87BAF11ADD5C4438807A06A128DDA1D95">
    <w:name w:val="87BAF11ADD5C4438807A06A128DDA1D95"/>
    <w:rsid w:val="00F12558"/>
    <w:pPr>
      <w:spacing w:after="100" w:line="240" w:lineRule="auto"/>
    </w:pPr>
    <w:rPr>
      <w:rFonts w:ascii="Times New Roman" w:eastAsiaTheme="minorHAnsi" w:hAnsi="Times New Roman" w:cs="Times New Roman"/>
      <w:sz w:val="24"/>
      <w:szCs w:val="24"/>
    </w:rPr>
  </w:style>
  <w:style w:type="paragraph" w:customStyle="1" w:styleId="EB5E8A2B4E264D2988FE9C9B41838B575">
    <w:name w:val="EB5E8A2B4E264D2988FE9C9B41838B575"/>
    <w:rsid w:val="00F12558"/>
    <w:pPr>
      <w:spacing w:after="100" w:line="240" w:lineRule="auto"/>
    </w:pPr>
    <w:rPr>
      <w:rFonts w:ascii="Times New Roman" w:eastAsiaTheme="minorHAnsi" w:hAnsi="Times New Roman" w:cs="Times New Roman"/>
      <w:sz w:val="24"/>
      <w:szCs w:val="24"/>
    </w:rPr>
  </w:style>
  <w:style w:type="paragraph" w:customStyle="1" w:styleId="CAC3BE21544E41EBA4BD67764914032A5">
    <w:name w:val="CAC3BE21544E41EBA4BD67764914032A5"/>
    <w:rsid w:val="00F12558"/>
    <w:pPr>
      <w:spacing w:after="100" w:line="240" w:lineRule="auto"/>
    </w:pPr>
    <w:rPr>
      <w:rFonts w:ascii="Times New Roman" w:eastAsiaTheme="minorHAnsi" w:hAnsi="Times New Roman" w:cs="Times New Roman"/>
      <w:sz w:val="24"/>
      <w:szCs w:val="24"/>
    </w:rPr>
  </w:style>
  <w:style w:type="paragraph" w:customStyle="1" w:styleId="923F4296CA994EB0BA660C238B492A5F5">
    <w:name w:val="923F4296CA994EB0BA660C238B492A5F5"/>
    <w:rsid w:val="00F12558"/>
    <w:pPr>
      <w:spacing w:after="100" w:line="240" w:lineRule="auto"/>
    </w:pPr>
    <w:rPr>
      <w:rFonts w:ascii="Times New Roman" w:eastAsiaTheme="minorHAnsi" w:hAnsi="Times New Roman" w:cs="Times New Roman"/>
      <w:sz w:val="24"/>
      <w:szCs w:val="24"/>
    </w:rPr>
  </w:style>
  <w:style w:type="paragraph" w:customStyle="1" w:styleId="1DB5E7A7CE0C48C9A3E049760A84E12E15">
    <w:name w:val="1DB5E7A7CE0C48C9A3E049760A84E12E15"/>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04D08D3FA2D4D359C5CE5A74BCF25C82">
    <w:name w:val="F04D08D3FA2D4D359C5CE5A74BCF25C82"/>
    <w:rsid w:val="00F12558"/>
    <w:pPr>
      <w:spacing w:after="100" w:line="240" w:lineRule="auto"/>
    </w:pPr>
    <w:rPr>
      <w:rFonts w:ascii="Times New Roman" w:eastAsiaTheme="minorHAnsi" w:hAnsi="Times New Roman" w:cs="Times New Roman"/>
      <w:sz w:val="24"/>
      <w:szCs w:val="24"/>
    </w:rPr>
  </w:style>
  <w:style w:type="paragraph" w:customStyle="1" w:styleId="54E7F0B67F12479CA7F94639C9344B232">
    <w:name w:val="54E7F0B67F12479CA7F94639C9344B232"/>
    <w:rsid w:val="00F12558"/>
    <w:pPr>
      <w:spacing w:after="100" w:line="240" w:lineRule="auto"/>
    </w:pPr>
    <w:rPr>
      <w:rFonts w:ascii="Times New Roman" w:eastAsiaTheme="minorHAnsi" w:hAnsi="Times New Roman" w:cs="Times New Roman"/>
      <w:sz w:val="24"/>
      <w:szCs w:val="24"/>
    </w:rPr>
  </w:style>
  <w:style w:type="paragraph" w:customStyle="1" w:styleId="78112C51EC7047A28293EF81F692A3822">
    <w:name w:val="78112C51EC7047A28293EF81F692A3822"/>
    <w:rsid w:val="00F12558"/>
    <w:pPr>
      <w:spacing w:after="100" w:line="240" w:lineRule="auto"/>
    </w:pPr>
    <w:rPr>
      <w:rFonts w:ascii="Times New Roman" w:eastAsiaTheme="minorHAnsi" w:hAnsi="Times New Roman" w:cs="Times New Roman"/>
      <w:sz w:val="24"/>
      <w:szCs w:val="24"/>
    </w:rPr>
  </w:style>
  <w:style w:type="paragraph" w:customStyle="1" w:styleId="995DF5030C694DFC9C6EE2AAF8FC78B62">
    <w:name w:val="995DF5030C694DFC9C6EE2AAF8FC78B62"/>
    <w:rsid w:val="00F12558"/>
    <w:pPr>
      <w:spacing w:after="100" w:line="240" w:lineRule="auto"/>
    </w:pPr>
    <w:rPr>
      <w:rFonts w:ascii="Times New Roman" w:eastAsiaTheme="minorHAnsi" w:hAnsi="Times New Roman" w:cs="Times New Roman"/>
      <w:sz w:val="24"/>
      <w:szCs w:val="24"/>
    </w:rPr>
  </w:style>
  <w:style w:type="paragraph" w:customStyle="1" w:styleId="E7D44584F667464D95B612DE17702DAF1">
    <w:name w:val="E7D44584F667464D95B612DE17702DAF1"/>
    <w:rsid w:val="00F12558"/>
    <w:pPr>
      <w:spacing w:after="100" w:line="240" w:lineRule="auto"/>
    </w:pPr>
    <w:rPr>
      <w:rFonts w:ascii="Times New Roman" w:eastAsiaTheme="minorHAnsi" w:hAnsi="Times New Roman" w:cs="Times New Roman"/>
      <w:sz w:val="24"/>
      <w:szCs w:val="24"/>
    </w:rPr>
  </w:style>
  <w:style w:type="paragraph" w:customStyle="1" w:styleId="94C9CA0B478D4EE8BC425F3346E3C24E1">
    <w:name w:val="94C9CA0B478D4EE8BC425F3346E3C24E1"/>
    <w:rsid w:val="00F12558"/>
    <w:pPr>
      <w:spacing w:after="100" w:line="240" w:lineRule="auto"/>
    </w:pPr>
    <w:rPr>
      <w:rFonts w:ascii="Times New Roman" w:eastAsiaTheme="minorHAnsi" w:hAnsi="Times New Roman" w:cs="Times New Roman"/>
      <w:sz w:val="24"/>
      <w:szCs w:val="24"/>
    </w:rPr>
  </w:style>
  <w:style w:type="paragraph" w:customStyle="1" w:styleId="9497C0D3C8934D7BBEF2EE2C5D6F6A2B1">
    <w:name w:val="9497C0D3C8934D7BBEF2EE2C5D6F6A2B1"/>
    <w:rsid w:val="00F12558"/>
    <w:pPr>
      <w:spacing w:after="100" w:line="240" w:lineRule="auto"/>
    </w:pPr>
    <w:rPr>
      <w:rFonts w:ascii="Times New Roman" w:eastAsiaTheme="minorHAnsi" w:hAnsi="Times New Roman" w:cs="Times New Roman"/>
      <w:sz w:val="24"/>
      <w:szCs w:val="24"/>
    </w:rPr>
  </w:style>
  <w:style w:type="paragraph" w:customStyle="1" w:styleId="331FDC2AA15C4E999C9A1EFAEF74BD5E1">
    <w:name w:val="331FDC2AA15C4E999C9A1EFAEF74BD5E1"/>
    <w:rsid w:val="00F12558"/>
    <w:pPr>
      <w:spacing w:after="100" w:line="240" w:lineRule="auto"/>
    </w:pPr>
    <w:rPr>
      <w:rFonts w:ascii="Times New Roman" w:eastAsiaTheme="minorHAnsi" w:hAnsi="Times New Roman" w:cs="Times New Roman"/>
      <w:sz w:val="24"/>
      <w:szCs w:val="24"/>
    </w:rPr>
  </w:style>
  <w:style w:type="paragraph" w:customStyle="1" w:styleId="9E3BAEAF06054077A925F8C048457E3D4">
    <w:name w:val="9E3BAEAF06054077A925F8C048457E3D4"/>
    <w:rsid w:val="00F12558"/>
    <w:pPr>
      <w:spacing w:after="100" w:line="240" w:lineRule="auto"/>
    </w:pPr>
    <w:rPr>
      <w:rFonts w:ascii="Times New Roman" w:eastAsiaTheme="minorHAnsi" w:hAnsi="Times New Roman" w:cs="Times New Roman"/>
      <w:sz w:val="24"/>
      <w:szCs w:val="24"/>
    </w:rPr>
  </w:style>
  <w:style w:type="paragraph" w:customStyle="1" w:styleId="4DC42DB1AA9F476E8E1E460D22996EE14">
    <w:name w:val="4DC42DB1AA9F476E8E1E460D22996EE14"/>
    <w:rsid w:val="00F12558"/>
    <w:pPr>
      <w:spacing w:after="100" w:line="240" w:lineRule="auto"/>
    </w:pPr>
    <w:rPr>
      <w:rFonts w:ascii="Times New Roman" w:eastAsiaTheme="minorHAnsi" w:hAnsi="Times New Roman" w:cs="Times New Roman"/>
      <w:sz w:val="24"/>
      <w:szCs w:val="24"/>
    </w:rPr>
  </w:style>
  <w:style w:type="paragraph" w:customStyle="1" w:styleId="F046C91EE37D4C13AA425D22A984F4684">
    <w:name w:val="F046C91EE37D4C13AA425D22A984F4684"/>
    <w:rsid w:val="00F12558"/>
    <w:pPr>
      <w:spacing w:after="100" w:line="240" w:lineRule="auto"/>
    </w:pPr>
    <w:rPr>
      <w:rFonts w:ascii="Times New Roman" w:eastAsiaTheme="minorHAnsi" w:hAnsi="Times New Roman" w:cs="Times New Roman"/>
      <w:sz w:val="24"/>
      <w:szCs w:val="24"/>
    </w:rPr>
  </w:style>
  <w:style w:type="paragraph" w:customStyle="1" w:styleId="966BA0A7755C4B4486494B2C0BC0AE494">
    <w:name w:val="966BA0A7755C4B4486494B2C0BC0AE494"/>
    <w:rsid w:val="00F12558"/>
    <w:pPr>
      <w:spacing w:after="100" w:line="240" w:lineRule="auto"/>
    </w:pPr>
    <w:rPr>
      <w:rFonts w:ascii="Times New Roman" w:eastAsiaTheme="minorHAnsi" w:hAnsi="Times New Roman" w:cs="Times New Roman"/>
      <w:sz w:val="24"/>
      <w:szCs w:val="24"/>
    </w:rPr>
  </w:style>
  <w:style w:type="paragraph" w:customStyle="1" w:styleId="E13B31D521CC4153A9D70B80515336AD4">
    <w:name w:val="E13B31D521CC4153A9D70B80515336AD4"/>
    <w:rsid w:val="00F12558"/>
    <w:pPr>
      <w:spacing w:after="100" w:line="240" w:lineRule="auto"/>
    </w:pPr>
    <w:rPr>
      <w:rFonts w:ascii="Times New Roman" w:eastAsiaTheme="minorHAnsi" w:hAnsi="Times New Roman" w:cs="Times New Roman"/>
      <w:sz w:val="24"/>
      <w:szCs w:val="24"/>
    </w:rPr>
  </w:style>
  <w:style w:type="paragraph" w:customStyle="1" w:styleId="A6BC11457F1B435FB2CE37A4F4674D8B4">
    <w:name w:val="A6BC11457F1B435FB2CE37A4F4674D8B4"/>
    <w:rsid w:val="00F12558"/>
    <w:pPr>
      <w:spacing w:after="100" w:line="240" w:lineRule="auto"/>
    </w:pPr>
    <w:rPr>
      <w:rFonts w:ascii="Times New Roman" w:eastAsiaTheme="minorHAnsi" w:hAnsi="Times New Roman" w:cs="Times New Roman"/>
      <w:sz w:val="24"/>
      <w:szCs w:val="24"/>
    </w:rPr>
  </w:style>
  <w:style w:type="paragraph" w:customStyle="1" w:styleId="7578A903F8164CA6872B25BCC0B3CF4C4">
    <w:name w:val="7578A903F8164CA6872B25BCC0B3CF4C4"/>
    <w:rsid w:val="00F12558"/>
    <w:pPr>
      <w:spacing w:after="100" w:line="240" w:lineRule="auto"/>
    </w:pPr>
    <w:rPr>
      <w:rFonts w:ascii="Times New Roman" w:eastAsiaTheme="minorHAnsi" w:hAnsi="Times New Roman" w:cs="Times New Roman"/>
      <w:sz w:val="24"/>
      <w:szCs w:val="24"/>
    </w:rPr>
  </w:style>
  <w:style w:type="paragraph" w:customStyle="1" w:styleId="00507CB197904815815AC655352AE6624">
    <w:name w:val="00507CB197904815815AC655352AE6624"/>
    <w:rsid w:val="00F12558"/>
    <w:pPr>
      <w:spacing w:after="100" w:line="240" w:lineRule="auto"/>
    </w:pPr>
    <w:rPr>
      <w:rFonts w:ascii="Times New Roman" w:eastAsiaTheme="minorHAnsi" w:hAnsi="Times New Roman" w:cs="Times New Roman"/>
      <w:sz w:val="24"/>
      <w:szCs w:val="24"/>
    </w:rPr>
  </w:style>
  <w:style w:type="paragraph" w:customStyle="1" w:styleId="FD9DD3DA10124E20B2A1694725C5C4984">
    <w:name w:val="FD9DD3DA10124E20B2A1694725C5C4984"/>
    <w:rsid w:val="00F12558"/>
    <w:pPr>
      <w:spacing w:after="100" w:line="240" w:lineRule="auto"/>
    </w:pPr>
    <w:rPr>
      <w:rFonts w:ascii="Times New Roman" w:eastAsiaTheme="minorHAnsi" w:hAnsi="Times New Roman" w:cs="Times New Roman"/>
      <w:sz w:val="24"/>
      <w:szCs w:val="24"/>
    </w:rPr>
  </w:style>
  <w:style w:type="paragraph" w:customStyle="1" w:styleId="EA951ADB56DC4FFFAF9390474102BEE64">
    <w:name w:val="EA951ADB56DC4FFFAF9390474102BEE64"/>
    <w:rsid w:val="00F12558"/>
    <w:pPr>
      <w:spacing w:after="100" w:line="240" w:lineRule="auto"/>
    </w:pPr>
    <w:rPr>
      <w:rFonts w:ascii="Times New Roman" w:eastAsiaTheme="minorHAnsi" w:hAnsi="Times New Roman" w:cs="Times New Roman"/>
      <w:sz w:val="24"/>
      <w:szCs w:val="24"/>
    </w:rPr>
  </w:style>
  <w:style w:type="paragraph" w:customStyle="1" w:styleId="904886687D4B4309A32661273440C32C4">
    <w:name w:val="904886687D4B4309A32661273440C32C4"/>
    <w:rsid w:val="00F12558"/>
    <w:pPr>
      <w:spacing w:after="100" w:line="240" w:lineRule="auto"/>
    </w:pPr>
    <w:rPr>
      <w:rFonts w:ascii="Times New Roman" w:eastAsiaTheme="minorHAnsi" w:hAnsi="Times New Roman" w:cs="Times New Roman"/>
      <w:sz w:val="24"/>
      <w:szCs w:val="24"/>
    </w:rPr>
  </w:style>
  <w:style w:type="paragraph" w:customStyle="1" w:styleId="4C4BD485B4D34444838D82C80A2FBF3315">
    <w:name w:val="4C4BD485B4D34444838D82C80A2FBF3315"/>
    <w:rsid w:val="00F12558"/>
    <w:pPr>
      <w:spacing w:after="100" w:line="240" w:lineRule="auto"/>
    </w:pPr>
    <w:rPr>
      <w:rFonts w:ascii="Times New Roman" w:eastAsiaTheme="minorHAnsi" w:hAnsi="Times New Roman" w:cs="Times New Roman"/>
      <w:sz w:val="24"/>
      <w:szCs w:val="24"/>
    </w:rPr>
  </w:style>
  <w:style w:type="paragraph" w:customStyle="1" w:styleId="2BDAF33C74434251A327F0BFD1EB54E915">
    <w:name w:val="2BDAF33C74434251A327F0BFD1EB54E915"/>
    <w:rsid w:val="00F12558"/>
    <w:pPr>
      <w:spacing w:after="100" w:line="240" w:lineRule="auto"/>
    </w:pPr>
    <w:rPr>
      <w:rFonts w:ascii="Times New Roman" w:eastAsiaTheme="minorHAnsi" w:hAnsi="Times New Roman" w:cs="Times New Roman"/>
      <w:sz w:val="24"/>
      <w:szCs w:val="24"/>
    </w:rPr>
  </w:style>
  <w:style w:type="paragraph" w:customStyle="1" w:styleId="1BC381B8C9ED41A6A0DA37781F04932C15">
    <w:name w:val="1BC381B8C9ED41A6A0DA37781F04932C15"/>
    <w:rsid w:val="00F12558"/>
    <w:pPr>
      <w:spacing w:after="100" w:line="240" w:lineRule="auto"/>
    </w:pPr>
    <w:rPr>
      <w:rFonts w:ascii="Times New Roman" w:eastAsiaTheme="minorHAnsi" w:hAnsi="Times New Roman" w:cs="Times New Roman"/>
      <w:sz w:val="24"/>
      <w:szCs w:val="24"/>
    </w:rPr>
  </w:style>
  <w:style w:type="paragraph" w:customStyle="1" w:styleId="585801C89BD340A4842E81910B7915D615">
    <w:name w:val="585801C89BD340A4842E81910B7915D615"/>
    <w:rsid w:val="00F12558"/>
    <w:pPr>
      <w:spacing w:after="100" w:line="240" w:lineRule="auto"/>
    </w:pPr>
    <w:rPr>
      <w:rFonts w:ascii="Times New Roman" w:eastAsiaTheme="minorHAnsi" w:hAnsi="Times New Roman" w:cs="Times New Roman"/>
      <w:sz w:val="24"/>
      <w:szCs w:val="24"/>
    </w:rPr>
  </w:style>
  <w:style w:type="paragraph" w:customStyle="1" w:styleId="5F0F90BB971F4CA08104D6CEFD4E05CA15">
    <w:name w:val="5F0F90BB971F4CA08104D6CEFD4E05CA15"/>
    <w:rsid w:val="00F12558"/>
    <w:pPr>
      <w:spacing w:after="100" w:line="240" w:lineRule="auto"/>
    </w:pPr>
    <w:rPr>
      <w:rFonts w:ascii="Times New Roman" w:eastAsiaTheme="minorHAnsi" w:hAnsi="Times New Roman" w:cs="Times New Roman"/>
      <w:sz w:val="24"/>
      <w:szCs w:val="24"/>
    </w:rPr>
  </w:style>
  <w:style w:type="paragraph" w:customStyle="1" w:styleId="1D221EF5E9D14CEE9B0880058A9D247B15">
    <w:name w:val="1D221EF5E9D14CEE9B0880058A9D247B15"/>
    <w:rsid w:val="00F12558"/>
    <w:pPr>
      <w:spacing w:after="100" w:line="240" w:lineRule="auto"/>
    </w:pPr>
    <w:rPr>
      <w:rFonts w:ascii="Times New Roman" w:eastAsiaTheme="minorHAnsi" w:hAnsi="Times New Roman" w:cs="Times New Roman"/>
      <w:sz w:val="24"/>
      <w:szCs w:val="24"/>
    </w:rPr>
  </w:style>
  <w:style w:type="paragraph" w:customStyle="1" w:styleId="818681A266454BDF8A38D31F9909BD2B15">
    <w:name w:val="818681A266454BDF8A38D31F9909BD2B15"/>
    <w:rsid w:val="00F12558"/>
    <w:pPr>
      <w:spacing w:after="100" w:line="240" w:lineRule="auto"/>
    </w:pPr>
    <w:rPr>
      <w:rFonts w:ascii="Times New Roman" w:eastAsiaTheme="minorHAnsi" w:hAnsi="Times New Roman" w:cs="Times New Roman"/>
      <w:sz w:val="24"/>
      <w:szCs w:val="24"/>
    </w:rPr>
  </w:style>
  <w:style w:type="paragraph" w:customStyle="1" w:styleId="D0192751BA7142848836317EFF20963815">
    <w:name w:val="D0192751BA7142848836317EFF20963815"/>
    <w:rsid w:val="00F12558"/>
    <w:pPr>
      <w:spacing w:after="100" w:line="240" w:lineRule="auto"/>
    </w:pPr>
    <w:rPr>
      <w:rFonts w:ascii="Times New Roman" w:eastAsiaTheme="minorHAnsi" w:hAnsi="Times New Roman" w:cs="Times New Roman"/>
      <w:sz w:val="24"/>
      <w:szCs w:val="24"/>
    </w:rPr>
  </w:style>
  <w:style w:type="paragraph" w:customStyle="1" w:styleId="FD03967E5BBD4067BF0914B8F7A0550F15">
    <w:name w:val="FD03967E5BBD4067BF0914B8F7A0550F15"/>
    <w:rsid w:val="00F12558"/>
    <w:pPr>
      <w:spacing w:after="100" w:line="240" w:lineRule="auto"/>
    </w:pPr>
    <w:rPr>
      <w:rFonts w:ascii="Times New Roman" w:eastAsiaTheme="minorHAnsi" w:hAnsi="Times New Roman" w:cs="Times New Roman"/>
      <w:sz w:val="24"/>
      <w:szCs w:val="24"/>
    </w:rPr>
  </w:style>
  <w:style w:type="paragraph" w:customStyle="1" w:styleId="934B958064074B019C4E56B3829E5A0115">
    <w:name w:val="934B958064074B019C4E56B3829E5A0115"/>
    <w:rsid w:val="00F12558"/>
    <w:pPr>
      <w:spacing w:after="100" w:line="240" w:lineRule="auto"/>
    </w:pPr>
    <w:rPr>
      <w:rFonts w:ascii="Times New Roman" w:eastAsiaTheme="minorHAnsi" w:hAnsi="Times New Roman" w:cs="Times New Roman"/>
      <w:sz w:val="24"/>
      <w:szCs w:val="24"/>
    </w:rPr>
  </w:style>
  <w:style w:type="paragraph" w:customStyle="1" w:styleId="081DE70A747C4BA9931549912A5A77EC11">
    <w:name w:val="081DE70A747C4BA9931549912A5A77EC11"/>
    <w:rsid w:val="00F12558"/>
    <w:pPr>
      <w:spacing w:after="100" w:line="240" w:lineRule="auto"/>
    </w:pPr>
    <w:rPr>
      <w:rFonts w:ascii="Times New Roman" w:eastAsiaTheme="minorHAnsi" w:hAnsi="Times New Roman" w:cs="Times New Roman"/>
      <w:sz w:val="24"/>
      <w:szCs w:val="24"/>
    </w:rPr>
  </w:style>
  <w:style w:type="paragraph" w:customStyle="1" w:styleId="5F27BDF48A114E8095B057E7ABBD025111">
    <w:name w:val="5F27BDF48A114E8095B057E7ABBD025111"/>
    <w:rsid w:val="00F12558"/>
    <w:pPr>
      <w:spacing w:after="100" w:line="240" w:lineRule="auto"/>
    </w:pPr>
    <w:rPr>
      <w:rFonts w:ascii="Times New Roman" w:eastAsiaTheme="minorHAnsi" w:hAnsi="Times New Roman" w:cs="Times New Roman"/>
      <w:sz w:val="24"/>
      <w:szCs w:val="24"/>
    </w:rPr>
  </w:style>
  <w:style w:type="paragraph" w:customStyle="1" w:styleId="8A9D82FF745340379324C5762DC9C00E">
    <w:name w:val="8A9D82FF745340379324C5762DC9C00E"/>
    <w:rsid w:val="00F12558"/>
  </w:style>
  <w:style w:type="paragraph" w:customStyle="1" w:styleId="A1F9AA6939A743119A826A9B7941D83F">
    <w:name w:val="A1F9AA6939A743119A826A9B7941D83F"/>
    <w:rsid w:val="00F12558"/>
  </w:style>
  <w:style w:type="paragraph" w:customStyle="1" w:styleId="195DFE97F7A84A7F8EE7688ACA7CF2A9">
    <w:name w:val="195DFE97F7A84A7F8EE7688ACA7CF2A9"/>
    <w:rsid w:val="00F12558"/>
  </w:style>
  <w:style w:type="paragraph" w:customStyle="1" w:styleId="83709448F35840E0996AECC00949E4D0">
    <w:name w:val="83709448F35840E0996AECC00949E4D0"/>
    <w:rsid w:val="00F12558"/>
  </w:style>
  <w:style w:type="paragraph" w:customStyle="1" w:styleId="505A15264D6A481D801B35EE73838EE4">
    <w:name w:val="505A15264D6A481D801B35EE73838EE4"/>
    <w:rsid w:val="00F12558"/>
  </w:style>
  <w:style w:type="paragraph" w:customStyle="1" w:styleId="C262F46F04E24556B1F70F27FACB8D32">
    <w:name w:val="C262F46F04E24556B1F70F27FACB8D32"/>
    <w:rsid w:val="00F12558"/>
  </w:style>
  <w:style w:type="paragraph" w:customStyle="1" w:styleId="D70EC9E548614C278F697BC1D36897E211">
    <w:name w:val="D70EC9E548614C278F697BC1D36897E211"/>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13">
    <w:name w:val="6C5D5B925C9842B1B2B69914C9C53AD213"/>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7">
    <w:name w:val="BCC09F921BE54B1DAF16E9A0C85E624C17"/>
    <w:rsid w:val="00F12558"/>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17">
    <w:name w:val="0A29C254263F4018A790F7988EABD90017"/>
    <w:rsid w:val="00F12558"/>
    <w:pPr>
      <w:spacing w:after="100" w:line="240" w:lineRule="auto"/>
    </w:pPr>
    <w:rPr>
      <w:rFonts w:ascii="Times New Roman" w:eastAsiaTheme="minorHAnsi" w:hAnsi="Times New Roman" w:cs="Times New Roman"/>
      <w:sz w:val="24"/>
      <w:szCs w:val="24"/>
    </w:rPr>
  </w:style>
  <w:style w:type="paragraph" w:customStyle="1" w:styleId="A39FD8EABA37434282A6BD7AC775F84C17">
    <w:name w:val="A39FD8EABA37434282A6BD7AC775F84C17"/>
    <w:rsid w:val="00F12558"/>
    <w:pPr>
      <w:spacing w:after="100" w:line="240" w:lineRule="auto"/>
    </w:pPr>
    <w:rPr>
      <w:rFonts w:ascii="Times New Roman" w:eastAsiaTheme="minorHAnsi" w:hAnsi="Times New Roman" w:cs="Times New Roman"/>
      <w:sz w:val="24"/>
      <w:szCs w:val="24"/>
    </w:rPr>
  </w:style>
  <w:style w:type="paragraph" w:customStyle="1" w:styleId="780BAEE1CD364D8FB3FAD1817E6C813E17">
    <w:name w:val="780BAEE1CD364D8FB3FAD1817E6C813E17"/>
    <w:rsid w:val="00F12558"/>
    <w:pPr>
      <w:spacing w:after="100" w:line="240" w:lineRule="auto"/>
    </w:pPr>
    <w:rPr>
      <w:rFonts w:ascii="Times New Roman" w:eastAsiaTheme="minorHAnsi" w:hAnsi="Times New Roman" w:cs="Times New Roman"/>
      <w:sz w:val="24"/>
      <w:szCs w:val="24"/>
    </w:rPr>
  </w:style>
  <w:style w:type="paragraph" w:customStyle="1" w:styleId="009D7B260C674ADFA3643A952EEA060917">
    <w:name w:val="009D7B260C674ADFA3643A952EEA060917"/>
    <w:rsid w:val="00F12558"/>
    <w:pPr>
      <w:spacing w:after="100" w:line="240" w:lineRule="auto"/>
    </w:pPr>
    <w:rPr>
      <w:rFonts w:ascii="Times New Roman" w:eastAsiaTheme="minorHAnsi" w:hAnsi="Times New Roman" w:cs="Times New Roman"/>
      <w:sz w:val="24"/>
      <w:szCs w:val="24"/>
    </w:rPr>
  </w:style>
  <w:style w:type="paragraph" w:customStyle="1" w:styleId="DB4691E81DC449F6A25AB6CA7614B5C517">
    <w:name w:val="DB4691E81DC449F6A25AB6CA7614B5C517"/>
    <w:rsid w:val="00F12558"/>
    <w:pPr>
      <w:spacing w:after="100" w:line="240" w:lineRule="auto"/>
    </w:pPr>
    <w:rPr>
      <w:rFonts w:ascii="Times New Roman" w:eastAsiaTheme="minorHAnsi" w:hAnsi="Times New Roman" w:cs="Times New Roman"/>
      <w:sz w:val="24"/>
      <w:szCs w:val="24"/>
    </w:rPr>
  </w:style>
  <w:style w:type="paragraph" w:customStyle="1" w:styleId="136BEB0666004E79B616C5992049BA2817">
    <w:name w:val="136BEB0666004E79B616C5992049BA2817"/>
    <w:rsid w:val="00F12558"/>
    <w:pPr>
      <w:spacing w:after="100" w:line="240" w:lineRule="auto"/>
    </w:pPr>
    <w:rPr>
      <w:rFonts w:ascii="Times New Roman" w:eastAsiaTheme="minorHAnsi" w:hAnsi="Times New Roman" w:cs="Times New Roman"/>
      <w:sz w:val="24"/>
      <w:szCs w:val="24"/>
    </w:rPr>
  </w:style>
  <w:style w:type="paragraph" w:customStyle="1" w:styleId="460D16D0FCF14A20B4B4DE52A8EF03286">
    <w:name w:val="460D16D0FCF14A20B4B4DE52A8EF03286"/>
    <w:rsid w:val="00F12558"/>
    <w:pPr>
      <w:spacing w:after="100" w:line="240" w:lineRule="auto"/>
    </w:pPr>
    <w:rPr>
      <w:rFonts w:ascii="Times New Roman" w:eastAsiaTheme="minorHAnsi" w:hAnsi="Times New Roman" w:cs="Times New Roman"/>
      <w:sz w:val="24"/>
      <w:szCs w:val="24"/>
    </w:rPr>
  </w:style>
  <w:style w:type="paragraph" w:customStyle="1" w:styleId="4C9D1E34769E426598F9A2315EC95EA66">
    <w:name w:val="4C9D1E34769E426598F9A2315EC95EA66"/>
    <w:rsid w:val="00F12558"/>
    <w:pPr>
      <w:spacing w:after="100" w:line="240" w:lineRule="auto"/>
    </w:pPr>
    <w:rPr>
      <w:rFonts w:ascii="Times New Roman" w:eastAsiaTheme="minorHAnsi" w:hAnsi="Times New Roman" w:cs="Times New Roman"/>
      <w:sz w:val="24"/>
      <w:szCs w:val="24"/>
    </w:rPr>
  </w:style>
  <w:style w:type="paragraph" w:customStyle="1" w:styleId="3EA355AE8FD3447F8E9B856ADC0A80026">
    <w:name w:val="3EA355AE8FD3447F8E9B856ADC0A80026"/>
    <w:rsid w:val="00F12558"/>
    <w:pPr>
      <w:spacing w:after="100" w:line="240" w:lineRule="auto"/>
    </w:pPr>
    <w:rPr>
      <w:rFonts w:ascii="Times New Roman" w:eastAsiaTheme="minorHAnsi" w:hAnsi="Times New Roman" w:cs="Times New Roman"/>
      <w:sz w:val="24"/>
      <w:szCs w:val="24"/>
    </w:rPr>
  </w:style>
  <w:style w:type="paragraph" w:customStyle="1" w:styleId="069479AC39E6437DBD9449C49F12B0B86">
    <w:name w:val="069479AC39E6437DBD9449C49F12B0B86"/>
    <w:rsid w:val="00F12558"/>
    <w:pPr>
      <w:spacing w:after="100" w:line="240" w:lineRule="auto"/>
    </w:pPr>
    <w:rPr>
      <w:rFonts w:ascii="Times New Roman" w:eastAsiaTheme="minorHAnsi" w:hAnsi="Times New Roman" w:cs="Times New Roman"/>
      <w:sz w:val="24"/>
      <w:szCs w:val="24"/>
    </w:rPr>
  </w:style>
  <w:style w:type="paragraph" w:customStyle="1" w:styleId="8D624A56E244493E86ADF2FBE3C6A7B66">
    <w:name w:val="8D624A56E244493E86ADF2FBE3C6A7B66"/>
    <w:rsid w:val="00F12558"/>
    <w:pPr>
      <w:spacing w:after="100" w:line="240" w:lineRule="auto"/>
    </w:pPr>
    <w:rPr>
      <w:rFonts w:ascii="Times New Roman" w:eastAsiaTheme="minorHAnsi" w:hAnsi="Times New Roman" w:cs="Times New Roman"/>
      <w:sz w:val="24"/>
      <w:szCs w:val="24"/>
    </w:rPr>
  </w:style>
  <w:style w:type="paragraph" w:customStyle="1" w:styleId="80674FB9842D49F49BC1A8B0154AB11C6">
    <w:name w:val="80674FB9842D49F49BC1A8B0154AB11C6"/>
    <w:rsid w:val="00F12558"/>
    <w:pPr>
      <w:spacing w:after="100" w:line="240" w:lineRule="auto"/>
    </w:pPr>
    <w:rPr>
      <w:rFonts w:ascii="Times New Roman" w:eastAsiaTheme="minorHAnsi" w:hAnsi="Times New Roman" w:cs="Times New Roman"/>
      <w:sz w:val="24"/>
      <w:szCs w:val="24"/>
    </w:rPr>
  </w:style>
  <w:style w:type="paragraph" w:customStyle="1" w:styleId="4D4EC04FED5B4C94B9A0003141722B6B6">
    <w:name w:val="4D4EC04FED5B4C94B9A0003141722B6B6"/>
    <w:rsid w:val="00F12558"/>
    <w:pPr>
      <w:spacing w:after="100" w:line="240" w:lineRule="auto"/>
    </w:pPr>
    <w:rPr>
      <w:rFonts w:ascii="Times New Roman" w:eastAsiaTheme="minorHAnsi" w:hAnsi="Times New Roman" w:cs="Times New Roman"/>
      <w:sz w:val="24"/>
      <w:szCs w:val="24"/>
    </w:rPr>
  </w:style>
  <w:style w:type="paragraph" w:customStyle="1" w:styleId="A1A3C0C91F5E4AF5A4133A21E31F3A1E6">
    <w:name w:val="A1A3C0C91F5E4AF5A4133A21E31F3A1E6"/>
    <w:rsid w:val="00F12558"/>
    <w:pPr>
      <w:spacing w:after="100" w:line="240" w:lineRule="auto"/>
    </w:pPr>
    <w:rPr>
      <w:rFonts w:ascii="Times New Roman" w:eastAsiaTheme="minorHAnsi" w:hAnsi="Times New Roman" w:cs="Times New Roman"/>
      <w:sz w:val="24"/>
      <w:szCs w:val="24"/>
    </w:rPr>
  </w:style>
  <w:style w:type="paragraph" w:customStyle="1" w:styleId="8A9D82FF745340379324C5762DC9C00E1">
    <w:name w:val="8A9D82FF745340379324C5762DC9C00E1"/>
    <w:rsid w:val="00F12558"/>
    <w:pPr>
      <w:spacing w:after="100" w:line="240" w:lineRule="auto"/>
    </w:pPr>
    <w:rPr>
      <w:rFonts w:ascii="Times New Roman" w:eastAsiaTheme="minorHAnsi" w:hAnsi="Times New Roman" w:cs="Times New Roman"/>
      <w:sz w:val="24"/>
      <w:szCs w:val="24"/>
    </w:rPr>
  </w:style>
  <w:style w:type="paragraph" w:customStyle="1" w:styleId="A1F9AA6939A743119A826A9B7941D83F1">
    <w:name w:val="A1F9AA6939A743119A826A9B7941D83F1"/>
    <w:rsid w:val="00F12558"/>
    <w:pPr>
      <w:spacing w:after="100" w:line="240" w:lineRule="auto"/>
    </w:pPr>
    <w:rPr>
      <w:rFonts w:ascii="Times New Roman" w:eastAsiaTheme="minorHAnsi" w:hAnsi="Times New Roman" w:cs="Times New Roman"/>
      <w:sz w:val="24"/>
      <w:szCs w:val="24"/>
    </w:rPr>
  </w:style>
  <w:style w:type="paragraph" w:customStyle="1" w:styleId="195DFE97F7A84A7F8EE7688ACA7CF2A91">
    <w:name w:val="195DFE97F7A84A7F8EE7688ACA7CF2A91"/>
    <w:rsid w:val="00F12558"/>
    <w:pPr>
      <w:spacing w:after="100" w:line="240" w:lineRule="auto"/>
    </w:pPr>
    <w:rPr>
      <w:rFonts w:ascii="Times New Roman" w:eastAsiaTheme="minorHAnsi" w:hAnsi="Times New Roman" w:cs="Times New Roman"/>
      <w:sz w:val="24"/>
      <w:szCs w:val="24"/>
    </w:rPr>
  </w:style>
  <w:style w:type="paragraph" w:customStyle="1" w:styleId="83709448F35840E0996AECC00949E4D01">
    <w:name w:val="83709448F35840E0996AECC00949E4D01"/>
    <w:rsid w:val="00F12558"/>
    <w:pPr>
      <w:spacing w:after="100" w:line="240" w:lineRule="auto"/>
    </w:pPr>
    <w:rPr>
      <w:rFonts w:ascii="Times New Roman" w:eastAsiaTheme="minorHAnsi" w:hAnsi="Times New Roman" w:cs="Times New Roman"/>
      <w:sz w:val="24"/>
      <w:szCs w:val="24"/>
    </w:rPr>
  </w:style>
  <w:style w:type="paragraph" w:customStyle="1" w:styleId="0569B97422CF48208A990A941C0C462817">
    <w:name w:val="0569B97422CF48208A990A941C0C462817"/>
    <w:rsid w:val="00F12558"/>
    <w:pPr>
      <w:spacing w:after="100" w:line="240" w:lineRule="auto"/>
    </w:pPr>
    <w:rPr>
      <w:rFonts w:ascii="Times New Roman" w:eastAsiaTheme="minorHAnsi" w:hAnsi="Times New Roman" w:cs="Times New Roman"/>
      <w:sz w:val="24"/>
      <w:szCs w:val="24"/>
    </w:rPr>
  </w:style>
  <w:style w:type="paragraph" w:customStyle="1" w:styleId="7747AC3701614DF2B27345B9AED43A0517">
    <w:name w:val="7747AC3701614DF2B27345B9AED43A0517"/>
    <w:rsid w:val="00F12558"/>
    <w:pPr>
      <w:spacing w:after="100" w:line="240" w:lineRule="auto"/>
    </w:pPr>
    <w:rPr>
      <w:rFonts w:ascii="Times New Roman" w:eastAsiaTheme="minorHAnsi" w:hAnsi="Times New Roman" w:cs="Times New Roman"/>
      <w:sz w:val="24"/>
      <w:szCs w:val="24"/>
    </w:rPr>
  </w:style>
  <w:style w:type="paragraph" w:customStyle="1" w:styleId="D436FD76169643E5A23AB0AC364543DF17">
    <w:name w:val="D436FD76169643E5A23AB0AC364543DF17"/>
    <w:rsid w:val="00F12558"/>
    <w:pPr>
      <w:spacing w:after="100" w:line="240" w:lineRule="auto"/>
    </w:pPr>
    <w:rPr>
      <w:rFonts w:ascii="Times New Roman" w:eastAsiaTheme="minorHAnsi" w:hAnsi="Times New Roman" w:cs="Times New Roman"/>
      <w:sz w:val="24"/>
      <w:szCs w:val="24"/>
    </w:rPr>
  </w:style>
  <w:style w:type="paragraph" w:customStyle="1" w:styleId="78BF4377772745699244505866E0BEF417">
    <w:name w:val="78BF4377772745699244505866E0BEF417"/>
    <w:rsid w:val="00F12558"/>
    <w:pPr>
      <w:spacing w:after="100" w:line="240" w:lineRule="auto"/>
    </w:pPr>
    <w:rPr>
      <w:rFonts w:ascii="Times New Roman" w:eastAsiaTheme="minorHAnsi" w:hAnsi="Times New Roman" w:cs="Times New Roman"/>
      <w:sz w:val="24"/>
      <w:szCs w:val="24"/>
    </w:rPr>
  </w:style>
  <w:style w:type="paragraph" w:customStyle="1" w:styleId="4ECCAED3F26343428FFE9ACFC02E74E817">
    <w:name w:val="4ECCAED3F26343428FFE9ACFC02E74E817"/>
    <w:rsid w:val="00F12558"/>
    <w:pPr>
      <w:spacing w:after="100" w:line="240" w:lineRule="auto"/>
    </w:pPr>
    <w:rPr>
      <w:rFonts w:ascii="Times New Roman" w:eastAsiaTheme="minorHAnsi" w:hAnsi="Times New Roman" w:cs="Times New Roman"/>
      <w:sz w:val="24"/>
      <w:szCs w:val="24"/>
    </w:rPr>
  </w:style>
  <w:style w:type="paragraph" w:customStyle="1" w:styleId="C310472DE28C4C25962BB362EE3155E617">
    <w:name w:val="C310472DE28C4C25962BB362EE3155E617"/>
    <w:rsid w:val="00F12558"/>
    <w:pPr>
      <w:spacing w:after="100" w:line="240" w:lineRule="auto"/>
    </w:pPr>
    <w:rPr>
      <w:rFonts w:ascii="Times New Roman" w:eastAsiaTheme="minorHAnsi" w:hAnsi="Times New Roman" w:cs="Times New Roman"/>
      <w:sz w:val="24"/>
      <w:szCs w:val="24"/>
    </w:rPr>
  </w:style>
  <w:style w:type="paragraph" w:customStyle="1" w:styleId="4B00C1A4328F4DF8BAA2D067DDA920CE17">
    <w:name w:val="4B00C1A4328F4DF8BAA2D067DDA920CE17"/>
    <w:rsid w:val="00F12558"/>
    <w:pPr>
      <w:spacing w:after="100" w:line="240" w:lineRule="auto"/>
    </w:pPr>
    <w:rPr>
      <w:rFonts w:ascii="Times New Roman" w:eastAsiaTheme="minorHAnsi" w:hAnsi="Times New Roman" w:cs="Times New Roman"/>
      <w:sz w:val="24"/>
      <w:szCs w:val="24"/>
    </w:rPr>
  </w:style>
  <w:style w:type="paragraph" w:customStyle="1" w:styleId="A6EEB70F4ECC491A84505452C2E708F117">
    <w:name w:val="A6EEB70F4ECC491A84505452C2E708F117"/>
    <w:rsid w:val="00F12558"/>
    <w:pPr>
      <w:spacing w:after="100" w:line="240" w:lineRule="auto"/>
    </w:pPr>
    <w:rPr>
      <w:rFonts w:ascii="Times New Roman" w:eastAsiaTheme="minorHAnsi" w:hAnsi="Times New Roman" w:cs="Times New Roman"/>
      <w:sz w:val="24"/>
      <w:szCs w:val="24"/>
    </w:rPr>
  </w:style>
  <w:style w:type="paragraph" w:customStyle="1" w:styleId="37229F7D6AE64EBA84790C24157153FF17">
    <w:name w:val="37229F7D6AE64EBA84790C24157153FF17"/>
    <w:rsid w:val="00F12558"/>
    <w:pPr>
      <w:spacing w:after="100" w:line="240" w:lineRule="auto"/>
    </w:pPr>
    <w:rPr>
      <w:rFonts w:ascii="Times New Roman" w:eastAsiaTheme="minorHAnsi" w:hAnsi="Times New Roman" w:cs="Times New Roman"/>
      <w:sz w:val="24"/>
      <w:szCs w:val="24"/>
    </w:rPr>
  </w:style>
  <w:style w:type="paragraph" w:customStyle="1" w:styleId="C557C92C5B344CF0BF1A0407C2AF21F36">
    <w:name w:val="C557C92C5B344CF0BF1A0407C2AF21F36"/>
    <w:rsid w:val="00F12558"/>
    <w:pPr>
      <w:spacing w:after="100" w:line="240" w:lineRule="auto"/>
    </w:pPr>
    <w:rPr>
      <w:rFonts w:ascii="Times New Roman" w:eastAsiaTheme="minorHAnsi" w:hAnsi="Times New Roman" w:cs="Times New Roman"/>
      <w:sz w:val="24"/>
      <w:szCs w:val="24"/>
    </w:rPr>
  </w:style>
  <w:style w:type="paragraph" w:customStyle="1" w:styleId="BC379622ECEF4B3AB5FB7B8CF61D1F566">
    <w:name w:val="BC379622ECEF4B3AB5FB7B8CF61D1F566"/>
    <w:rsid w:val="00F12558"/>
    <w:pPr>
      <w:spacing w:after="100" w:line="240" w:lineRule="auto"/>
    </w:pPr>
    <w:rPr>
      <w:rFonts w:ascii="Times New Roman" w:eastAsiaTheme="minorHAnsi" w:hAnsi="Times New Roman" w:cs="Times New Roman"/>
      <w:sz w:val="24"/>
      <w:szCs w:val="24"/>
    </w:rPr>
  </w:style>
  <w:style w:type="paragraph" w:customStyle="1" w:styleId="BD27B212574A42CC967DC525ADE08E696">
    <w:name w:val="BD27B212574A42CC967DC525ADE08E696"/>
    <w:rsid w:val="00F12558"/>
    <w:pPr>
      <w:spacing w:after="100" w:line="240" w:lineRule="auto"/>
    </w:pPr>
    <w:rPr>
      <w:rFonts w:ascii="Times New Roman" w:eastAsiaTheme="minorHAnsi" w:hAnsi="Times New Roman" w:cs="Times New Roman"/>
      <w:sz w:val="24"/>
      <w:szCs w:val="24"/>
    </w:rPr>
  </w:style>
  <w:style w:type="paragraph" w:customStyle="1" w:styleId="AF50749FDFAA4BE7AC57B8BBFF2A735E6">
    <w:name w:val="AF50749FDFAA4BE7AC57B8BBFF2A735E6"/>
    <w:rsid w:val="00F12558"/>
    <w:pPr>
      <w:spacing w:after="100" w:line="240" w:lineRule="auto"/>
    </w:pPr>
    <w:rPr>
      <w:rFonts w:ascii="Times New Roman" w:eastAsiaTheme="minorHAnsi" w:hAnsi="Times New Roman" w:cs="Times New Roman"/>
      <w:sz w:val="24"/>
      <w:szCs w:val="24"/>
    </w:rPr>
  </w:style>
  <w:style w:type="paragraph" w:customStyle="1" w:styleId="D8C2C16AA0444CC89BAC941688C518E86">
    <w:name w:val="D8C2C16AA0444CC89BAC941688C518E86"/>
    <w:rsid w:val="00F12558"/>
    <w:pPr>
      <w:spacing w:after="100" w:line="240" w:lineRule="auto"/>
    </w:pPr>
    <w:rPr>
      <w:rFonts w:ascii="Times New Roman" w:eastAsiaTheme="minorHAnsi" w:hAnsi="Times New Roman" w:cs="Times New Roman"/>
      <w:sz w:val="24"/>
      <w:szCs w:val="24"/>
    </w:rPr>
  </w:style>
  <w:style w:type="paragraph" w:customStyle="1" w:styleId="D8829F21B40846C9959DF781441D86B96">
    <w:name w:val="D8829F21B40846C9959DF781441D86B96"/>
    <w:rsid w:val="00F12558"/>
    <w:pPr>
      <w:spacing w:after="100" w:line="240" w:lineRule="auto"/>
    </w:pPr>
    <w:rPr>
      <w:rFonts w:ascii="Times New Roman" w:eastAsiaTheme="minorHAnsi" w:hAnsi="Times New Roman" w:cs="Times New Roman"/>
      <w:sz w:val="24"/>
      <w:szCs w:val="24"/>
    </w:rPr>
  </w:style>
  <w:style w:type="paragraph" w:customStyle="1" w:styleId="6394B9C418A64D25B4E2E668BF8A799E6">
    <w:name w:val="6394B9C418A64D25B4E2E668BF8A799E6"/>
    <w:rsid w:val="00F12558"/>
    <w:pPr>
      <w:spacing w:after="100" w:line="240" w:lineRule="auto"/>
    </w:pPr>
    <w:rPr>
      <w:rFonts w:ascii="Times New Roman" w:eastAsiaTheme="minorHAnsi" w:hAnsi="Times New Roman" w:cs="Times New Roman"/>
      <w:sz w:val="24"/>
      <w:szCs w:val="24"/>
    </w:rPr>
  </w:style>
  <w:style w:type="paragraph" w:customStyle="1" w:styleId="3A8FE2B66079426B93E087E40F0B843C6">
    <w:name w:val="3A8FE2B66079426B93E087E40F0B843C6"/>
    <w:rsid w:val="00F12558"/>
    <w:pPr>
      <w:spacing w:after="100" w:line="240" w:lineRule="auto"/>
    </w:pPr>
    <w:rPr>
      <w:rFonts w:ascii="Times New Roman" w:eastAsiaTheme="minorHAnsi" w:hAnsi="Times New Roman" w:cs="Times New Roman"/>
      <w:sz w:val="24"/>
      <w:szCs w:val="24"/>
    </w:rPr>
  </w:style>
  <w:style w:type="paragraph" w:customStyle="1" w:styleId="ED365D01323448BDA8029058DEB4F3DD6">
    <w:name w:val="ED365D01323448BDA8029058DEB4F3DD6"/>
    <w:rsid w:val="00F12558"/>
    <w:pPr>
      <w:spacing w:after="100" w:line="240" w:lineRule="auto"/>
    </w:pPr>
    <w:rPr>
      <w:rFonts w:ascii="Times New Roman" w:eastAsiaTheme="minorHAnsi" w:hAnsi="Times New Roman" w:cs="Times New Roman"/>
      <w:sz w:val="24"/>
      <w:szCs w:val="24"/>
    </w:rPr>
  </w:style>
  <w:style w:type="paragraph" w:customStyle="1" w:styleId="8DC503BFC3B647D2B03C34893DDE3A3A6">
    <w:name w:val="8DC503BFC3B647D2B03C34893DDE3A3A6"/>
    <w:rsid w:val="00F12558"/>
    <w:pPr>
      <w:spacing w:after="100" w:line="240" w:lineRule="auto"/>
    </w:pPr>
    <w:rPr>
      <w:rFonts w:ascii="Times New Roman" w:eastAsiaTheme="minorHAnsi" w:hAnsi="Times New Roman" w:cs="Times New Roman"/>
      <w:sz w:val="24"/>
      <w:szCs w:val="24"/>
    </w:rPr>
  </w:style>
  <w:style w:type="paragraph" w:customStyle="1" w:styleId="0D71F59B0CB540F5AF7BA83A3471661C6">
    <w:name w:val="0D71F59B0CB540F5AF7BA83A3471661C6"/>
    <w:rsid w:val="00F12558"/>
    <w:pPr>
      <w:spacing w:after="100" w:line="240" w:lineRule="auto"/>
    </w:pPr>
    <w:rPr>
      <w:rFonts w:ascii="Times New Roman" w:eastAsiaTheme="minorHAnsi" w:hAnsi="Times New Roman" w:cs="Times New Roman"/>
      <w:sz w:val="24"/>
      <w:szCs w:val="24"/>
    </w:rPr>
  </w:style>
  <w:style w:type="paragraph" w:customStyle="1" w:styleId="0C25B050C16F401CAA489B050D8F6F8A6">
    <w:name w:val="0C25B050C16F401CAA489B050D8F6F8A6"/>
    <w:rsid w:val="00F12558"/>
    <w:pPr>
      <w:spacing w:after="100" w:line="240" w:lineRule="auto"/>
    </w:pPr>
    <w:rPr>
      <w:rFonts w:ascii="Times New Roman" w:eastAsiaTheme="minorHAnsi" w:hAnsi="Times New Roman" w:cs="Times New Roman"/>
      <w:sz w:val="24"/>
      <w:szCs w:val="24"/>
    </w:rPr>
  </w:style>
  <w:style w:type="paragraph" w:customStyle="1" w:styleId="7879B67862E14AB5A4C57C952D5B72536">
    <w:name w:val="7879B67862E14AB5A4C57C952D5B72536"/>
    <w:rsid w:val="00F12558"/>
    <w:pPr>
      <w:spacing w:after="100" w:line="240" w:lineRule="auto"/>
    </w:pPr>
    <w:rPr>
      <w:rFonts w:ascii="Times New Roman" w:eastAsiaTheme="minorHAnsi" w:hAnsi="Times New Roman" w:cs="Times New Roman"/>
      <w:sz w:val="24"/>
      <w:szCs w:val="24"/>
    </w:rPr>
  </w:style>
  <w:style w:type="paragraph" w:customStyle="1" w:styleId="90798579FAF341F4954BB93F833E88C56">
    <w:name w:val="90798579FAF341F4954BB93F833E88C56"/>
    <w:rsid w:val="00F12558"/>
    <w:pPr>
      <w:spacing w:after="100" w:line="240" w:lineRule="auto"/>
    </w:pPr>
    <w:rPr>
      <w:rFonts w:ascii="Times New Roman" w:eastAsiaTheme="minorHAnsi" w:hAnsi="Times New Roman" w:cs="Times New Roman"/>
      <w:sz w:val="24"/>
      <w:szCs w:val="24"/>
    </w:rPr>
  </w:style>
  <w:style w:type="paragraph" w:customStyle="1" w:styleId="C2137FDE2C61497E84FC06B242DECD426">
    <w:name w:val="C2137FDE2C61497E84FC06B242DECD426"/>
    <w:rsid w:val="00F12558"/>
    <w:pPr>
      <w:spacing w:after="100" w:line="240" w:lineRule="auto"/>
    </w:pPr>
    <w:rPr>
      <w:rFonts w:ascii="Times New Roman" w:eastAsiaTheme="minorHAnsi" w:hAnsi="Times New Roman" w:cs="Times New Roman"/>
      <w:sz w:val="24"/>
      <w:szCs w:val="24"/>
    </w:rPr>
  </w:style>
  <w:style w:type="paragraph" w:customStyle="1" w:styleId="0E80E752F1034FE787B6AAEAB95F2EAD6">
    <w:name w:val="0E80E752F1034FE787B6AAEAB95F2EAD6"/>
    <w:rsid w:val="00F12558"/>
    <w:pPr>
      <w:spacing w:after="100" w:line="240" w:lineRule="auto"/>
    </w:pPr>
    <w:rPr>
      <w:rFonts w:ascii="Times New Roman" w:eastAsiaTheme="minorHAnsi" w:hAnsi="Times New Roman" w:cs="Times New Roman"/>
      <w:sz w:val="24"/>
      <w:szCs w:val="24"/>
    </w:rPr>
  </w:style>
  <w:style w:type="paragraph" w:customStyle="1" w:styleId="E48B3877962645FB9C82C67AF023A56F6">
    <w:name w:val="E48B3877962645FB9C82C67AF023A56F6"/>
    <w:rsid w:val="00F12558"/>
    <w:pPr>
      <w:spacing w:after="100" w:line="240" w:lineRule="auto"/>
    </w:pPr>
    <w:rPr>
      <w:rFonts w:ascii="Times New Roman" w:eastAsiaTheme="minorHAnsi" w:hAnsi="Times New Roman" w:cs="Times New Roman"/>
      <w:sz w:val="24"/>
      <w:szCs w:val="24"/>
    </w:rPr>
  </w:style>
  <w:style w:type="paragraph" w:customStyle="1" w:styleId="7796A418FCFF40E3A31889FCC0B3F7FB6">
    <w:name w:val="7796A418FCFF40E3A31889FCC0B3F7FB6"/>
    <w:rsid w:val="00F12558"/>
    <w:pPr>
      <w:spacing w:after="100" w:line="240" w:lineRule="auto"/>
    </w:pPr>
    <w:rPr>
      <w:rFonts w:ascii="Times New Roman" w:eastAsiaTheme="minorHAnsi" w:hAnsi="Times New Roman" w:cs="Times New Roman"/>
      <w:sz w:val="24"/>
      <w:szCs w:val="24"/>
    </w:rPr>
  </w:style>
  <w:style w:type="paragraph" w:customStyle="1" w:styleId="DECCCEF74EE346428F438EB42C31A21A6">
    <w:name w:val="DECCCEF74EE346428F438EB42C31A21A6"/>
    <w:rsid w:val="00F12558"/>
    <w:pPr>
      <w:spacing w:after="100" w:line="240" w:lineRule="auto"/>
    </w:pPr>
    <w:rPr>
      <w:rFonts w:ascii="Times New Roman" w:eastAsiaTheme="minorHAnsi" w:hAnsi="Times New Roman" w:cs="Times New Roman"/>
      <w:sz w:val="24"/>
      <w:szCs w:val="24"/>
    </w:rPr>
  </w:style>
  <w:style w:type="paragraph" w:customStyle="1" w:styleId="DB4BE787CD5E47A1BE65FFC413AD62EB6">
    <w:name w:val="DB4BE787CD5E47A1BE65FFC413AD62EB6"/>
    <w:rsid w:val="00F12558"/>
    <w:pPr>
      <w:spacing w:after="100" w:line="240" w:lineRule="auto"/>
    </w:pPr>
    <w:rPr>
      <w:rFonts w:ascii="Times New Roman" w:eastAsiaTheme="minorHAnsi" w:hAnsi="Times New Roman" w:cs="Times New Roman"/>
      <w:sz w:val="24"/>
      <w:szCs w:val="24"/>
    </w:rPr>
  </w:style>
  <w:style w:type="paragraph" w:customStyle="1" w:styleId="9F593DA392054E0E9886ED1A934794266">
    <w:name w:val="9F593DA392054E0E9886ED1A934794266"/>
    <w:rsid w:val="00F12558"/>
    <w:pPr>
      <w:spacing w:after="100" w:line="240" w:lineRule="auto"/>
    </w:pPr>
    <w:rPr>
      <w:rFonts w:ascii="Times New Roman" w:eastAsiaTheme="minorHAnsi" w:hAnsi="Times New Roman" w:cs="Times New Roman"/>
      <w:sz w:val="24"/>
      <w:szCs w:val="24"/>
    </w:rPr>
  </w:style>
  <w:style w:type="paragraph" w:customStyle="1" w:styleId="6D199870274247869D7C67377AC77A3E6">
    <w:name w:val="6D199870274247869D7C67377AC77A3E6"/>
    <w:rsid w:val="00F12558"/>
    <w:pPr>
      <w:spacing w:after="100" w:line="240" w:lineRule="auto"/>
    </w:pPr>
    <w:rPr>
      <w:rFonts w:ascii="Times New Roman" w:eastAsiaTheme="minorHAnsi" w:hAnsi="Times New Roman" w:cs="Times New Roman"/>
      <w:sz w:val="24"/>
      <w:szCs w:val="24"/>
    </w:rPr>
  </w:style>
  <w:style w:type="paragraph" w:customStyle="1" w:styleId="00EAAFB289DF4E1FB299B7348AB7EB596">
    <w:name w:val="00EAAFB289DF4E1FB299B7348AB7EB596"/>
    <w:rsid w:val="00F12558"/>
    <w:pPr>
      <w:spacing w:after="100" w:line="240" w:lineRule="auto"/>
    </w:pPr>
    <w:rPr>
      <w:rFonts w:ascii="Times New Roman" w:eastAsiaTheme="minorHAnsi" w:hAnsi="Times New Roman" w:cs="Times New Roman"/>
      <w:sz w:val="24"/>
      <w:szCs w:val="24"/>
    </w:rPr>
  </w:style>
  <w:style w:type="paragraph" w:customStyle="1" w:styleId="9725D2E11D08433BB181E2A9DD6569D06">
    <w:name w:val="9725D2E11D08433BB181E2A9DD6569D06"/>
    <w:rsid w:val="00F12558"/>
    <w:pPr>
      <w:spacing w:after="100" w:line="240" w:lineRule="auto"/>
    </w:pPr>
    <w:rPr>
      <w:rFonts w:ascii="Times New Roman" w:eastAsiaTheme="minorHAnsi" w:hAnsi="Times New Roman" w:cs="Times New Roman"/>
      <w:sz w:val="24"/>
      <w:szCs w:val="24"/>
    </w:rPr>
  </w:style>
  <w:style w:type="paragraph" w:customStyle="1" w:styleId="87BAF11ADD5C4438807A06A128DDA1D96">
    <w:name w:val="87BAF11ADD5C4438807A06A128DDA1D96"/>
    <w:rsid w:val="00F12558"/>
    <w:pPr>
      <w:spacing w:after="100" w:line="240" w:lineRule="auto"/>
    </w:pPr>
    <w:rPr>
      <w:rFonts w:ascii="Times New Roman" w:eastAsiaTheme="minorHAnsi" w:hAnsi="Times New Roman" w:cs="Times New Roman"/>
      <w:sz w:val="24"/>
      <w:szCs w:val="24"/>
    </w:rPr>
  </w:style>
  <w:style w:type="paragraph" w:customStyle="1" w:styleId="EB5E8A2B4E264D2988FE9C9B41838B576">
    <w:name w:val="EB5E8A2B4E264D2988FE9C9B41838B576"/>
    <w:rsid w:val="00F12558"/>
    <w:pPr>
      <w:spacing w:after="100" w:line="240" w:lineRule="auto"/>
    </w:pPr>
    <w:rPr>
      <w:rFonts w:ascii="Times New Roman" w:eastAsiaTheme="minorHAnsi" w:hAnsi="Times New Roman" w:cs="Times New Roman"/>
      <w:sz w:val="24"/>
      <w:szCs w:val="24"/>
    </w:rPr>
  </w:style>
  <w:style w:type="paragraph" w:customStyle="1" w:styleId="CAC3BE21544E41EBA4BD67764914032A6">
    <w:name w:val="CAC3BE21544E41EBA4BD67764914032A6"/>
    <w:rsid w:val="00F12558"/>
    <w:pPr>
      <w:spacing w:after="100" w:line="240" w:lineRule="auto"/>
    </w:pPr>
    <w:rPr>
      <w:rFonts w:ascii="Times New Roman" w:eastAsiaTheme="minorHAnsi" w:hAnsi="Times New Roman" w:cs="Times New Roman"/>
      <w:sz w:val="24"/>
      <w:szCs w:val="24"/>
    </w:rPr>
  </w:style>
  <w:style w:type="paragraph" w:customStyle="1" w:styleId="923F4296CA994EB0BA660C238B492A5F6">
    <w:name w:val="923F4296CA994EB0BA660C238B492A5F6"/>
    <w:rsid w:val="00F12558"/>
    <w:pPr>
      <w:spacing w:after="100" w:line="240" w:lineRule="auto"/>
    </w:pPr>
    <w:rPr>
      <w:rFonts w:ascii="Times New Roman" w:eastAsiaTheme="minorHAnsi" w:hAnsi="Times New Roman" w:cs="Times New Roman"/>
      <w:sz w:val="24"/>
      <w:szCs w:val="24"/>
    </w:rPr>
  </w:style>
  <w:style w:type="paragraph" w:customStyle="1" w:styleId="1DB5E7A7CE0C48C9A3E049760A84E12E16">
    <w:name w:val="1DB5E7A7CE0C48C9A3E049760A84E12E16"/>
    <w:rsid w:val="00F1255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04D08D3FA2D4D359C5CE5A74BCF25C83">
    <w:name w:val="F04D08D3FA2D4D359C5CE5A74BCF25C83"/>
    <w:rsid w:val="00F12558"/>
    <w:pPr>
      <w:spacing w:after="100" w:line="240" w:lineRule="auto"/>
    </w:pPr>
    <w:rPr>
      <w:rFonts w:ascii="Times New Roman" w:eastAsiaTheme="minorHAnsi" w:hAnsi="Times New Roman" w:cs="Times New Roman"/>
      <w:sz w:val="24"/>
      <w:szCs w:val="24"/>
    </w:rPr>
  </w:style>
  <w:style w:type="paragraph" w:customStyle="1" w:styleId="54E7F0B67F12479CA7F94639C9344B233">
    <w:name w:val="54E7F0B67F12479CA7F94639C9344B233"/>
    <w:rsid w:val="00F12558"/>
    <w:pPr>
      <w:spacing w:after="100" w:line="240" w:lineRule="auto"/>
    </w:pPr>
    <w:rPr>
      <w:rFonts w:ascii="Times New Roman" w:eastAsiaTheme="minorHAnsi" w:hAnsi="Times New Roman" w:cs="Times New Roman"/>
      <w:sz w:val="24"/>
      <w:szCs w:val="24"/>
    </w:rPr>
  </w:style>
  <w:style w:type="paragraph" w:customStyle="1" w:styleId="78112C51EC7047A28293EF81F692A3823">
    <w:name w:val="78112C51EC7047A28293EF81F692A3823"/>
    <w:rsid w:val="00F12558"/>
    <w:pPr>
      <w:spacing w:after="100" w:line="240" w:lineRule="auto"/>
    </w:pPr>
    <w:rPr>
      <w:rFonts w:ascii="Times New Roman" w:eastAsiaTheme="minorHAnsi" w:hAnsi="Times New Roman" w:cs="Times New Roman"/>
      <w:sz w:val="24"/>
      <w:szCs w:val="24"/>
    </w:rPr>
  </w:style>
  <w:style w:type="paragraph" w:customStyle="1" w:styleId="995DF5030C694DFC9C6EE2AAF8FC78B63">
    <w:name w:val="995DF5030C694DFC9C6EE2AAF8FC78B63"/>
    <w:rsid w:val="00F12558"/>
    <w:pPr>
      <w:spacing w:after="100" w:line="240" w:lineRule="auto"/>
    </w:pPr>
    <w:rPr>
      <w:rFonts w:ascii="Times New Roman" w:eastAsiaTheme="minorHAnsi" w:hAnsi="Times New Roman" w:cs="Times New Roman"/>
      <w:sz w:val="24"/>
      <w:szCs w:val="24"/>
    </w:rPr>
  </w:style>
  <w:style w:type="paragraph" w:customStyle="1" w:styleId="E7D44584F667464D95B612DE17702DAF2">
    <w:name w:val="E7D44584F667464D95B612DE17702DAF2"/>
    <w:rsid w:val="00F12558"/>
    <w:pPr>
      <w:spacing w:after="100" w:line="240" w:lineRule="auto"/>
    </w:pPr>
    <w:rPr>
      <w:rFonts w:ascii="Times New Roman" w:eastAsiaTheme="minorHAnsi" w:hAnsi="Times New Roman" w:cs="Times New Roman"/>
      <w:sz w:val="24"/>
      <w:szCs w:val="24"/>
    </w:rPr>
  </w:style>
  <w:style w:type="paragraph" w:customStyle="1" w:styleId="94C9CA0B478D4EE8BC425F3346E3C24E2">
    <w:name w:val="94C9CA0B478D4EE8BC425F3346E3C24E2"/>
    <w:rsid w:val="00F12558"/>
    <w:pPr>
      <w:spacing w:after="100" w:line="240" w:lineRule="auto"/>
    </w:pPr>
    <w:rPr>
      <w:rFonts w:ascii="Times New Roman" w:eastAsiaTheme="minorHAnsi" w:hAnsi="Times New Roman" w:cs="Times New Roman"/>
      <w:sz w:val="24"/>
      <w:szCs w:val="24"/>
    </w:rPr>
  </w:style>
  <w:style w:type="paragraph" w:customStyle="1" w:styleId="9497C0D3C8934D7BBEF2EE2C5D6F6A2B2">
    <w:name w:val="9497C0D3C8934D7BBEF2EE2C5D6F6A2B2"/>
    <w:rsid w:val="00F12558"/>
    <w:pPr>
      <w:spacing w:after="100" w:line="240" w:lineRule="auto"/>
    </w:pPr>
    <w:rPr>
      <w:rFonts w:ascii="Times New Roman" w:eastAsiaTheme="minorHAnsi" w:hAnsi="Times New Roman" w:cs="Times New Roman"/>
      <w:sz w:val="24"/>
      <w:szCs w:val="24"/>
    </w:rPr>
  </w:style>
  <w:style w:type="paragraph" w:customStyle="1" w:styleId="331FDC2AA15C4E999C9A1EFAEF74BD5E2">
    <w:name w:val="331FDC2AA15C4E999C9A1EFAEF74BD5E2"/>
    <w:rsid w:val="00F12558"/>
    <w:pPr>
      <w:spacing w:after="100" w:line="240" w:lineRule="auto"/>
    </w:pPr>
    <w:rPr>
      <w:rFonts w:ascii="Times New Roman" w:eastAsiaTheme="minorHAnsi" w:hAnsi="Times New Roman" w:cs="Times New Roman"/>
      <w:sz w:val="24"/>
      <w:szCs w:val="24"/>
    </w:rPr>
  </w:style>
  <w:style w:type="paragraph" w:customStyle="1" w:styleId="9E3BAEAF06054077A925F8C048457E3D5">
    <w:name w:val="9E3BAEAF06054077A925F8C048457E3D5"/>
    <w:rsid w:val="00F12558"/>
    <w:pPr>
      <w:spacing w:after="100" w:line="240" w:lineRule="auto"/>
    </w:pPr>
    <w:rPr>
      <w:rFonts w:ascii="Times New Roman" w:eastAsiaTheme="minorHAnsi" w:hAnsi="Times New Roman" w:cs="Times New Roman"/>
      <w:sz w:val="24"/>
      <w:szCs w:val="24"/>
    </w:rPr>
  </w:style>
  <w:style w:type="paragraph" w:customStyle="1" w:styleId="4DC42DB1AA9F476E8E1E460D22996EE15">
    <w:name w:val="4DC42DB1AA9F476E8E1E460D22996EE15"/>
    <w:rsid w:val="00F12558"/>
    <w:pPr>
      <w:spacing w:after="100" w:line="240" w:lineRule="auto"/>
    </w:pPr>
    <w:rPr>
      <w:rFonts w:ascii="Times New Roman" w:eastAsiaTheme="minorHAnsi" w:hAnsi="Times New Roman" w:cs="Times New Roman"/>
      <w:sz w:val="24"/>
      <w:szCs w:val="24"/>
    </w:rPr>
  </w:style>
  <w:style w:type="paragraph" w:customStyle="1" w:styleId="F046C91EE37D4C13AA425D22A984F4685">
    <w:name w:val="F046C91EE37D4C13AA425D22A984F4685"/>
    <w:rsid w:val="00F12558"/>
    <w:pPr>
      <w:spacing w:after="100" w:line="240" w:lineRule="auto"/>
    </w:pPr>
    <w:rPr>
      <w:rFonts w:ascii="Times New Roman" w:eastAsiaTheme="minorHAnsi" w:hAnsi="Times New Roman" w:cs="Times New Roman"/>
      <w:sz w:val="24"/>
      <w:szCs w:val="24"/>
    </w:rPr>
  </w:style>
  <w:style w:type="paragraph" w:customStyle="1" w:styleId="966BA0A7755C4B4486494B2C0BC0AE495">
    <w:name w:val="966BA0A7755C4B4486494B2C0BC0AE495"/>
    <w:rsid w:val="00F12558"/>
    <w:pPr>
      <w:spacing w:after="100" w:line="240" w:lineRule="auto"/>
    </w:pPr>
    <w:rPr>
      <w:rFonts w:ascii="Times New Roman" w:eastAsiaTheme="minorHAnsi" w:hAnsi="Times New Roman" w:cs="Times New Roman"/>
      <w:sz w:val="24"/>
      <w:szCs w:val="24"/>
    </w:rPr>
  </w:style>
  <w:style w:type="paragraph" w:customStyle="1" w:styleId="E13B31D521CC4153A9D70B80515336AD5">
    <w:name w:val="E13B31D521CC4153A9D70B80515336AD5"/>
    <w:rsid w:val="00F12558"/>
    <w:pPr>
      <w:spacing w:after="100" w:line="240" w:lineRule="auto"/>
    </w:pPr>
    <w:rPr>
      <w:rFonts w:ascii="Times New Roman" w:eastAsiaTheme="minorHAnsi" w:hAnsi="Times New Roman" w:cs="Times New Roman"/>
      <w:sz w:val="24"/>
      <w:szCs w:val="24"/>
    </w:rPr>
  </w:style>
  <w:style w:type="paragraph" w:customStyle="1" w:styleId="A6BC11457F1B435FB2CE37A4F4674D8B5">
    <w:name w:val="A6BC11457F1B435FB2CE37A4F4674D8B5"/>
    <w:rsid w:val="00F12558"/>
    <w:pPr>
      <w:spacing w:after="100" w:line="240" w:lineRule="auto"/>
    </w:pPr>
    <w:rPr>
      <w:rFonts w:ascii="Times New Roman" w:eastAsiaTheme="minorHAnsi" w:hAnsi="Times New Roman" w:cs="Times New Roman"/>
      <w:sz w:val="24"/>
      <w:szCs w:val="24"/>
    </w:rPr>
  </w:style>
  <w:style w:type="paragraph" w:customStyle="1" w:styleId="7578A903F8164CA6872B25BCC0B3CF4C5">
    <w:name w:val="7578A903F8164CA6872B25BCC0B3CF4C5"/>
    <w:rsid w:val="00F12558"/>
    <w:pPr>
      <w:spacing w:after="100" w:line="240" w:lineRule="auto"/>
    </w:pPr>
    <w:rPr>
      <w:rFonts w:ascii="Times New Roman" w:eastAsiaTheme="minorHAnsi" w:hAnsi="Times New Roman" w:cs="Times New Roman"/>
      <w:sz w:val="24"/>
      <w:szCs w:val="24"/>
    </w:rPr>
  </w:style>
  <w:style w:type="paragraph" w:customStyle="1" w:styleId="00507CB197904815815AC655352AE6625">
    <w:name w:val="00507CB197904815815AC655352AE6625"/>
    <w:rsid w:val="00F12558"/>
    <w:pPr>
      <w:spacing w:after="100" w:line="240" w:lineRule="auto"/>
    </w:pPr>
    <w:rPr>
      <w:rFonts w:ascii="Times New Roman" w:eastAsiaTheme="minorHAnsi" w:hAnsi="Times New Roman" w:cs="Times New Roman"/>
      <w:sz w:val="24"/>
      <w:szCs w:val="24"/>
    </w:rPr>
  </w:style>
  <w:style w:type="paragraph" w:customStyle="1" w:styleId="FD9DD3DA10124E20B2A1694725C5C4985">
    <w:name w:val="FD9DD3DA10124E20B2A1694725C5C4985"/>
    <w:rsid w:val="00F12558"/>
    <w:pPr>
      <w:spacing w:after="100" w:line="240" w:lineRule="auto"/>
    </w:pPr>
    <w:rPr>
      <w:rFonts w:ascii="Times New Roman" w:eastAsiaTheme="minorHAnsi" w:hAnsi="Times New Roman" w:cs="Times New Roman"/>
      <w:sz w:val="24"/>
      <w:szCs w:val="24"/>
    </w:rPr>
  </w:style>
  <w:style w:type="paragraph" w:customStyle="1" w:styleId="EA951ADB56DC4FFFAF9390474102BEE65">
    <w:name w:val="EA951ADB56DC4FFFAF9390474102BEE65"/>
    <w:rsid w:val="00F12558"/>
    <w:pPr>
      <w:spacing w:after="100" w:line="240" w:lineRule="auto"/>
    </w:pPr>
    <w:rPr>
      <w:rFonts w:ascii="Times New Roman" w:eastAsiaTheme="minorHAnsi" w:hAnsi="Times New Roman" w:cs="Times New Roman"/>
      <w:sz w:val="24"/>
      <w:szCs w:val="24"/>
    </w:rPr>
  </w:style>
  <w:style w:type="paragraph" w:customStyle="1" w:styleId="904886687D4B4309A32661273440C32C5">
    <w:name w:val="904886687D4B4309A32661273440C32C5"/>
    <w:rsid w:val="00F12558"/>
    <w:pPr>
      <w:spacing w:after="100" w:line="240" w:lineRule="auto"/>
    </w:pPr>
    <w:rPr>
      <w:rFonts w:ascii="Times New Roman" w:eastAsiaTheme="minorHAnsi" w:hAnsi="Times New Roman" w:cs="Times New Roman"/>
      <w:sz w:val="24"/>
      <w:szCs w:val="24"/>
    </w:rPr>
  </w:style>
  <w:style w:type="paragraph" w:customStyle="1" w:styleId="4C4BD485B4D34444838D82C80A2FBF3316">
    <w:name w:val="4C4BD485B4D34444838D82C80A2FBF3316"/>
    <w:rsid w:val="00F12558"/>
    <w:pPr>
      <w:spacing w:after="100" w:line="240" w:lineRule="auto"/>
    </w:pPr>
    <w:rPr>
      <w:rFonts w:ascii="Times New Roman" w:eastAsiaTheme="minorHAnsi" w:hAnsi="Times New Roman" w:cs="Times New Roman"/>
      <w:sz w:val="24"/>
      <w:szCs w:val="24"/>
    </w:rPr>
  </w:style>
  <w:style w:type="paragraph" w:customStyle="1" w:styleId="2BDAF33C74434251A327F0BFD1EB54E916">
    <w:name w:val="2BDAF33C74434251A327F0BFD1EB54E916"/>
    <w:rsid w:val="00F12558"/>
    <w:pPr>
      <w:spacing w:after="100" w:line="240" w:lineRule="auto"/>
    </w:pPr>
    <w:rPr>
      <w:rFonts w:ascii="Times New Roman" w:eastAsiaTheme="minorHAnsi" w:hAnsi="Times New Roman" w:cs="Times New Roman"/>
      <w:sz w:val="24"/>
      <w:szCs w:val="24"/>
    </w:rPr>
  </w:style>
  <w:style w:type="paragraph" w:customStyle="1" w:styleId="1BC381B8C9ED41A6A0DA37781F04932C16">
    <w:name w:val="1BC381B8C9ED41A6A0DA37781F04932C16"/>
    <w:rsid w:val="00F12558"/>
    <w:pPr>
      <w:spacing w:after="100" w:line="240" w:lineRule="auto"/>
    </w:pPr>
    <w:rPr>
      <w:rFonts w:ascii="Times New Roman" w:eastAsiaTheme="minorHAnsi" w:hAnsi="Times New Roman" w:cs="Times New Roman"/>
      <w:sz w:val="24"/>
      <w:szCs w:val="24"/>
    </w:rPr>
  </w:style>
  <w:style w:type="paragraph" w:customStyle="1" w:styleId="585801C89BD340A4842E81910B7915D616">
    <w:name w:val="585801C89BD340A4842E81910B7915D616"/>
    <w:rsid w:val="00F12558"/>
    <w:pPr>
      <w:spacing w:after="100" w:line="240" w:lineRule="auto"/>
    </w:pPr>
    <w:rPr>
      <w:rFonts w:ascii="Times New Roman" w:eastAsiaTheme="minorHAnsi" w:hAnsi="Times New Roman" w:cs="Times New Roman"/>
      <w:sz w:val="24"/>
      <w:szCs w:val="24"/>
    </w:rPr>
  </w:style>
  <w:style w:type="paragraph" w:customStyle="1" w:styleId="5F0F90BB971F4CA08104D6CEFD4E05CA16">
    <w:name w:val="5F0F90BB971F4CA08104D6CEFD4E05CA16"/>
    <w:rsid w:val="00F12558"/>
    <w:pPr>
      <w:spacing w:after="100" w:line="240" w:lineRule="auto"/>
    </w:pPr>
    <w:rPr>
      <w:rFonts w:ascii="Times New Roman" w:eastAsiaTheme="minorHAnsi" w:hAnsi="Times New Roman" w:cs="Times New Roman"/>
      <w:sz w:val="24"/>
      <w:szCs w:val="24"/>
    </w:rPr>
  </w:style>
  <w:style w:type="paragraph" w:customStyle="1" w:styleId="1D221EF5E9D14CEE9B0880058A9D247B16">
    <w:name w:val="1D221EF5E9D14CEE9B0880058A9D247B16"/>
    <w:rsid w:val="00F12558"/>
    <w:pPr>
      <w:spacing w:after="100" w:line="240" w:lineRule="auto"/>
    </w:pPr>
    <w:rPr>
      <w:rFonts w:ascii="Times New Roman" w:eastAsiaTheme="minorHAnsi" w:hAnsi="Times New Roman" w:cs="Times New Roman"/>
      <w:sz w:val="24"/>
      <w:szCs w:val="24"/>
    </w:rPr>
  </w:style>
  <w:style w:type="paragraph" w:customStyle="1" w:styleId="818681A266454BDF8A38D31F9909BD2B16">
    <w:name w:val="818681A266454BDF8A38D31F9909BD2B16"/>
    <w:rsid w:val="00F12558"/>
    <w:pPr>
      <w:spacing w:after="100" w:line="240" w:lineRule="auto"/>
    </w:pPr>
    <w:rPr>
      <w:rFonts w:ascii="Times New Roman" w:eastAsiaTheme="minorHAnsi" w:hAnsi="Times New Roman" w:cs="Times New Roman"/>
      <w:sz w:val="24"/>
      <w:szCs w:val="24"/>
    </w:rPr>
  </w:style>
  <w:style w:type="paragraph" w:customStyle="1" w:styleId="D0192751BA7142848836317EFF20963816">
    <w:name w:val="D0192751BA7142848836317EFF20963816"/>
    <w:rsid w:val="00F12558"/>
    <w:pPr>
      <w:spacing w:after="100" w:line="240" w:lineRule="auto"/>
    </w:pPr>
    <w:rPr>
      <w:rFonts w:ascii="Times New Roman" w:eastAsiaTheme="minorHAnsi" w:hAnsi="Times New Roman" w:cs="Times New Roman"/>
      <w:sz w:val="24"/>
      <w:szCs w:val="24"/>
    </w:rPr>
  </w:style>
  <w:style w:type="paragraph" w:customStyle="1" w:styleId="FD03967E5BBD4067BF0914B8F7A0550F16">
    <w:name w:val="FD03967E5BBD4067BF0914B8F7A0550F16"/>
    <w:rsid w:val="00F12558"/>
    <w:pPr>
      <w:spacing w:after="100" w:line="240" w:lineRule="auto"/>
    </w:pPr>
    <w:rPr>
      <w:rFonts w:ascii="Times New Roman" w:eastAsiaTheme="minorHAnsi" w:hAnsi="Times New Roman" w:cs="Times New Roman"/>
      <w:sz w:val="24"/>
      <w:szCs w:val="24"/>
    </w:rPr>
  </w:style>
  <w:style w:type="paragraph" w:customStyle="1" w:styleId="934B958064074B019C4E56B3829E5A0116">
    <w:name w:val="934B958064074B019C4E56B3829E5A0116"/>
    <w:rsid w:val="00F12558"/>
    <w:pPr>
      <w:spacing w:after="100" w:line="240" w:lineRule="auto"/>
    </w:pPr>
    <w:rPr>
      <w:rFonts w:ascii="Times New Roman" w:eastAsiaTheme="minorHAnsi" w:hAnsi="Times New Roman" w:cs="Times New Roman"/>
      <w:sz w:val="24"/>
      <w:szCs w:val="24"/>
    </w:rPr>
  </w:style>
  <w:style w:type="paragraph" w:customStyle="1" w:styleId="081DE70A747C4BA9931549912A5A77EC12">
    <w:name w:val="081DE70A747C4BA9931549912A5A77EC12"/>
    <w:rsid w:val="00F12558"/>
    <w:pPr>
      <w:spacing w:after="100" w:line="240" w:lineRule="auto"/>
    </w:pPr>
    <w:rPr>
      <w:rFonts w:ascii="Times New Roman" w:eastAsiaTheme="minorHAnsi" w:hAnsi="Times New Roman" w:cs="Times New Roman"/>
      <w:sz w:val="24"/>
      <w:szCs w:val="24"/>
    </w:rPr>
  </w:style>
  <w:style w:type="paragraph" w:customStyle="1" w:styleId="5F27BDF48A114E8095B057E7ABBD025112">
    <w:name w:val="5F27BDF48A114E8095B057E7ABBD025112"/>
    <w:rsid w:val="00F12558"/>
    <w:pPr>
      <w:spacing w:after="100" w:line="240" w:lineRule="auto"/>
    </w:pPr>
    <w:rPr>
      <w:rFonts w:ascii="Times New Roman" w:eastAsiaTheme="minorHAnsi" w:hAnsi="Times New Roman" w:cs="Times New Roman"/>
      <w:sz w:val="24"/>
      <w:szCs w:val="24"/>
    </w:rPr>
  </w:style>
  <w:style w:type="paragraph" w:customStyle="1" w:styleId="D70EC9E548614C278F697BC1D36897E212">
    <w:name w:val="D70EC9E548614C278F697BC1D36897E212"/>
    <w:rsid w:val="00450137"/>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14">
    <w:name w:val="6C5D5B925C9842B1B2B69914C9C53AD214"/>
    <w:rsid w:val="00450137"/>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8">
    <w:name w:val="BCC09F921BE54B1DAF16E9A0C85E624C18"/>
    <w:rsid w:val="00450137"/>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18">
    <w:name w:val="0A29C254263F4018A790F7988EABD90018"/>
    <w:rsid w:val="00450137"/>
    <w:pPr>
      <w:spacing w:after="100" w:line="240" w:lineRule="auto"/>
    </w:pPr>
    <w:rPr>
      <w:rFonts w:ascii="Times New Roman" w:eastAsiaTheme="minorHAnsi" w:hAnsi="Times New Roman" w:cs="Times New Roman"/>
      <w:sz w:val="24"/>
      <w:szCs w:val="24"/>
    </w:rPr>
  </w:style>
  <w:style w:type="paragraph" w:customStyle="1" w:styleId="A39FD8EABA37434282A6BD7AC775F84C18">
    <w:name w:val="A39FD8EABA37434282A6BD7AC775F84C18"/>
    <w:rsid w:val="00450137"/>
    <w:pPr>
      <w:spacing w:after="100" w:line="240" w:lineRule="auto"/>
    </w:pPr>
    <w:rPr>
      <w:rFonts w:ascii="Times New Roman" w:eastAsiaTheme="minorHAnsi" w:hAnsi="Times New Roman" w:cs="Times New Roman"/>
      <w:sz w:val="24"/>
      <w:szCs w:val="24"/>
    </w:rPr>
  </w:style>
  <w:style w:type="paragraph" w:customStyle="1" w:styleId="780BAEE1CD364D8FB3FAD1817E6C813E18">
    <w:name w:val="780BAEE1CD364D8FB3FAD1817E6C813E18"/>
    <w:rsid w:val="00450137"/>
    <w:pPr>
      <w:spacing w:after="100" w:line="240" w:lineRule="auto"/>
    </w:pPr>
    <w:rPr>
      <w:rFonts w:ascii="Times New Roman" w:eastAsiaTheme="minorHAnsi" w:hAnsi="Times New Roman" w:cs="Times New Roman"/>
      <w:sz w:val="24"/>
      <w:szCs w:val="24"/>
    </w:rPr>
  </w:style>
  <w:style w:type="paragraph" w:customStyle="1" w:styleId="009D7B260C674ADFA3643A952EEA060918">
    <w:name w:val="009D7B260C674ADFA3643A952EEA060918"/>
    <w:rsid w:val="00450137"/>
    <w:pPr>
      <w:spacing w:after="100" w:line="240" w:lineRule="auto"/>
    </w:pPr>
    <w:rPr>
      <w:rFonts w:ascii="Times New Roman" w:eastAsiaTheme="minorHAnsi" w:hAnsi="Times New Roman" w:cs="Times New Roman"/>
      <w:sz w:val="24"/>
      <w:szCs w:val="24"/>
    </w:rPr>
  </w:style>
  <w:style w:type="paragraph" w:customStyle="1" w:styleId="DB4691E81DC449F6A25AB6CA7614B5C518">
    <w:name w:val="DB4691E81DC449F6A25AB6CA7614B5C518"/>
    <w:rsid w:val="00450137"/>
    <w:pPr>
      <w:spacing w:after="100" w:line="240" w:lineRule="auto"/>
    </w:pPr>
    <w:rPr>
      <w:rFonts w:ascii="Times New Roman" w:eastAsiaTheme="minorHAnsi" w:hAnsi="Times New Roman" w:cs="Times New Roman"/>
      <w:sz w:val="24"/>
      <w:szCs w:val="24"/>
    </w:rPr>
  </w:style>
  <w:style w:type="paragraph" w:customStyle="1" w:styleId="136BEB0666004E79B616C5992049BA2818">
    <w:name w:val="136BEB0666004E79B616C5992049BA2818"/>
    <w:rsid w:val="00450137"/>
    <w:pPr>
      <w:spacing w:after="100" w:line="240" w:lineRule="auto"/>
    </w:pPr>
    <w:rPr>
      <w:rFonts w:ascii="Times New Roman" w:eastAsiaTheme="minorHAnsi" w:hAnsi="Times New Roman" w:cs="Times New Roman"/>
      <w:sz w:val="24"/>
      <w:szCs w:val="24"/>
    </w:rPr>
  </w:style>
  <w:style w:type="paragraph" w:customStyle="1" w:styleId="460D16D0FCF14A20B4B4DE52A8EF03287">
    <w:name w:val="460D16D0FCF14A20B4B4DE52A8EF03287"/>
    <w:rsid w:val="00450137"/>
    <w:pPr>
      <w:spacing w:after="100" w:line="240" w:lineRule="auto"/>
    </w:pPr>
    <w:rPr>
      <w:rFonts w:ascii="Times New Roman" w:eastAsiaTheme="minorHAnsi" w:hAnsi="Times New Roman" w:cs="Times New Roman"/>
      <w:sz w:val="24"/>
      <w:szCs w:val="24"/>
    </w:rPr>
  </w:style>
  <w:style w:type="paragraph" w:customStyle="1" w:styleId="4C9D1E34769E426598F9A2315EC95EA67">
    <w:name w:val="4C9D1E34769E426598F9A2315EC95EA67"/>
    <w:rsid w:val="00450137"/>
    <w:pPr>
      <w:spacing w:after="100" w:line="240" w:lineRule="auto"/>
    </w:pPr>
    <w:rPr>
      <w:rFonts w:ascii="Times New Roman" w:eastAsiaTheme="minorHAnsi" w:hAnsi="Times New Roman" w:cs="Times New Roman"/>
      <w:sz w:val="24"/>
      <w:szCs w:val="24"/>
    </w:rPr>
  </w:style>
  <w:style w:type="paragraph" w:customStyle="1" w:styleId="3EA355AE8FD3447F8E9B856ADC0A80027">
    <w:name w:val="3EA355AE8FD3447F8E9B856ADC0A80027"/>
    <w:rsid w:val="00450137"/>
    <w:pPr>
      <w:spacing w:after="100" w:line="240" w:lineRule="auto"/>
    </w:pPr>
    <w:rPr>
      <w:rFonts w:ascii="Times New Roman" w:eastAsiaTheme="minorHAnsi" w:hAnsi="Times New Roman" w:cs="Times New Roman"/>
      <w:sz w:val="24"/>
      <w:szCs w:val="24"/>
    </w:rPr>
  </w:style>
  <w:style w:type="paragraph" w:customStyle="1" w:styleId="069479AC39E6437DBD9449C49F12B0B87">
    <w:name w:val="069479AC39E6437DBD9449C49F12B0B87"/>
    <w:rsid w:val="00450137"/>
    <w:pPr>
      <w:spacing w:after="100" w:line="240" w:lineRule="auto"/>
    </w:pPr>
    <w:rPr>
      <w:rFonts w:ascii="Times New Roman" w:eastAsiaTheme="minorHAnsi" w:hAnsi="Times New Roman" w:cs="Times New Roman"/>
      <w:sz w:val="24"/>
      <w:szCs w:val="24"/>
    </w:rPr>
  </w:style>
  <w:style w:type="paragraph" w:customStyle="1" w:styleId="8A9D82FF745340379324C5762DC9C00E2">
    <w:name w:val="8A9D82FF745340379324C5762DC9C00E2"/>
    <w:rsid w:val="00450137"/>
    <w:pPr>
      <w:spacing w:after="100" w:line="240" w:lineRule="auto"/>
    </w:pPr>
    <w:rPr>
      <w:rFonts w:ascii="Times New Roman" w:eastAsiaTheme="minorHAnsi" w:hAnsi="Times New Roman" w:cs="Times New Roman"/>
      <w:sz w:val="24"/>
      <w:szCs w:val="24"/>
    </w:rPr>
  </w:style>
  <w:style w:type="paragraph" w:customStyle="1" w:styleId="A1F9AA6939A743119A826A9B7941D83F2">
    <w:name w:val="A1F9AA6939A743119A826A9B7941D83F2"/>
    <w:rsid w:val="00450137"/>
    <w:pPr>
      <w:spacing w:after="100" w:line="240" w:lineRule="auto"/>
    </w:pPr>
    <w:rPr>
      <w:rFonts w:ascii="Times New Roman" w:eastAsiaTheme="minorHAnsi" w:hAnsi="Times New Roman" w:cs="Times New Roman"/>
      <w:sz w:val="24"/>
      <w:szCs w:val="24"/>
    </w:rPr>
  </w:style>
  <w:style w:type="paragraph" w:customStyle="1" w:styleId="195DFE97F7A84A7F8EE7688ACA7CF2A92">
    <w:name w:val="195DFE97F7A84A7F8EE7688ACA7CF2A92"/>
    <w:rsid w:val="00450137"/>
    <w:pPr>
      <w:spacing w:after="100" w:line="240" w:lineRule="auto"/>
    </w:pPr>
    <w:rPr>
      <w:rFonts w:ascii="Times New Roman" w:eastAsiaTheme="minorHAnsi" w:hAnsi="Times New Roman" w:cs="Times New Roman"/>
      <w:sz w:val="24"/>
      <w:szCs w:val="24"/>
    </w:rPr>
  </w:style>
  <w:style w:type="paragraph" w:customStyle="1" w:styleId="83709448F35840E0996AECC00949E4D02">
    <w:name w:val="83709448F35840E0996AECC00949E4D02"/>
    <w:rsid w:val="00450137"/>
    <w:pPr>
      <w:spacing w:after="100" w:line="240" w:lineRule="auto"/>
    </w:pPr>
    <w:rPr>
      <w:rFonts w:ascii="Times New Roman" w:eastAsiaTheme="minorHAnsi" w:hAnsi="Times New Roman" w:cs="Times New Roman"/>
      <w:sz w:val="24"/>
      <w:szCs w:val="24"/>
    </w:rPr>
  </w:style>
  <w:style w:type="paragraph" w:customStyle="1" w:styleId="0569B97422CF48208A990A941C0C462818">
    <w:name w:val="0569B97422CF48208A990A941C0C462818"/>
    <w:rsid w:val="00450137"/>
    <w:pPr>
      <w:spacing w:after="100" w:line="240" w:lineRule="auto"/>
    </w:pPr>
    <w:rPr>
      <w:rFonts w:ascii="Times New Roman" w:eastAsiaTheme="minorHAnsi" w:hAnsi="Times New Roman" w:cs="Times New Roman"/>
      <w:sz w:val="24"/>
      <w:szCs w:val="24"/>
    </w:rPr>
  </w:style>
  <w:style w:type="paragraph" w:customStyle="1" w:styleId="7747AC3701614DF2B27345B9AED43A0518">
    <w:name w:val="7747AC3701614DF2B27345B9AED43A0518"/>
    <w:rsid w:val="00450137"/>
    <w:pPr>
      <w:spacing w:after="100" w:line="240" w:lineRule="auto"/>
    </w:pPr>
    <w:rPr>
      <w:rFonts w:ascii="Times New Roman" w:eastAsiaTheme="minorHAnsi" w:hAnsi="Times New Roman" w:cs="Times New Roman"/>
      <w:sz w:val="24"/>
      <w:szCs w:val="24"/>
    </w:rPr>
  </w:style>
  <w:style w:type="paragraph" w:customStyle="1" w:styleId="D436FD76169643E5A23AB0AC364543DF18">
    <w:name w:val="D436FD76169643E5A23AB0AC364543DF18"/>
    <w:rsid w:val="00450137"/>
    <w:pPr>
      <w:spacing w:after="100" w:line="240" w:lineRule="auto"/>
    </w:pPr>
    <w:rPr>
      <w:rFonts w:ascii="Times New Roman" w:eastAsiaTheme="minorHAnsi" w:hAnsi="Times New Roman" w:cs="Times New Roman"/>
      <w:sz w:val="24"/>
      <w:szCs w:val="24"/>
    </w:rPr>
  </w:style>
  <w:style w:type="paragraph" w:customStyle="1" w:styleId="78BF4377772745699244505866E0BEF418">
    <w:name w:val="78BF4377772745699244505866E0BEF418"/>
    <w:rsid w:val="00450137"/>
    <w:pPr>
      <w:spacing w:after="100" w:line="240" w:lineRule="auto"/>
    </w:pPr>
    <w:rPr>
      <w:rFonts w:ascii="Times New Roman" w:eastAsiaTheme="minorHAnsi" w:hAnsi="Times New Roman" w:cs="Times New Roman"/>
      <w:sz w:val="24"/>
      <w:szCs w:val="24"/>
    </w:rPr>
  </w:style>
  <w:style w:type="paragraph" w:customStyle="1" w:styleId="4ECCAED3F26343428FFE9ACFC02E74E818">
    <w:name w:val="4ECCAED3F26343428FFE9ACFC02E74E818"/>
    <w:rsid w:val="00450137"/>
    <w:pPr>
      <w:spacing w:after="100" w:line="240" w:lineRule="auto"/>
    </w:pPr>
    <w:rPr>
      <w:rFonts w:ascii="Times New Roman" w:eastAsiaTheme="minorHAnsi" w:hAnsi="Times New Roman" w:cs="Times New Roman"/>
      <w:sz w:val="24"/>
      <w:szCs w:val="24"/>
    </w:rPr>
  </w:style>
  <w:style w:type="paragraph" w:customStyle="1" w:styleId="C310472DE28C4C25962BB362EE3155E618">
    <w:name w:val="C310472DE28C4C25962BB362EE3155E618"/>
    <w:rsid w:val="00450137"/>
    <w:pPr>
      <w:spacing w:after="100" w:line="240" w:lineRule="auto"/>
    </w:pPr>
    <w:rPr>
      <w:rFonts w:ascii="Times New Roman" w:eastAsiaTheme="minorHAnsi" w:hAnsi="Times New Roman" w:cs="Times New Roman"/>
      <w:sz w:val="24"/>
      <w:szCs w:val="24"/>
    </w:rPr>
  </w:style>
  <w:style w:type="paragraph" w:customStyle="1" w:styleId="4B00C1A4328F4DF8BAA2D067DDA920CE18">
    <w:name w:val="4B00C1A4328F4DF8BAA2D067DDA920CE18"/>
    <w:rsid w:val="00450137"/>
    <w:pPr>
      <w:spacing w:after="100" w:line="240" w:lineRule="auto"/>
    </w:pPr>
    <w:rPr>
      <w:rFonts w:ascii="Times New Roman" w:eastAsiaTheme="minorHAnsi" w:hAnsi="Times New Roman" w:cs="Times New Roman"/>
      <w:sz w:val="24"/>
      <w:szCs w:val="24"/>
    </w:rPr>
  </w:style>
  <w:style w:type="paragraph" w:customStyle="1" w:styleId="A6EEB70F4ECC491A84505452C2E708F118">
    <w:name w:val="A6EEB70F4ECC491A84505452C2E708F118"/>
    <w:rsid w:val="00450137"/>
    <w:pPr>
      <w:spacing w:after="100" w:line="240" w:lineRule="auto"/>
    </w:pPr>
    <w:rPr>
      <w:rFonts w:ascii="Times New Roman" w:eastAsiaTheme="minorHAnsi" w:hAnsi="Times New Roman" w:cs="Times New Roman"/>
      <w:sz w:val="24"/>
      <w:szCs w:val="24"/>
    </w:rPr>
  </w:style>
  <w:style w:type="paragraph" w:customStyle="1" w:styleId="37229F7D6AE64EBA84790C24157153FF18">
    <w:name w:val="37229F7D6AE64EBA84790C24157153FF18"/>
    <w:rsid w:val="00450137"/>
    <w:pPr>
      <w:spacing w:after="100" w:line="240" w:lineRule="auto"/>
    </w:pPr>
    <w:rPr>
      <w:rFonts w:ascii="Times New Roman" w:eastAsiaTheme="minorHAnsi" w:hAnsi="Times New Roman" w:cs="Times New Roman"/>
      <w:sz w:val="24"/>
      <w:szCs w:val="24"/>
    </w:rPr>
  </w:style>
  <w:style w:type="paragraph" w:customStyle="1" w:styleId="C557C92C5B344CF0BF1A0407C2AF21F37">
    <w:name w:val="C557C92C5B344CF0BF1A0407C2AF21F37"/>
    <w:rsid w:val="00450137"/>
    <w:pPr>
      <w:spacing w:after="100" w:line="240" w:lineRule="auto"/>
    </w:pPr>
    <w:rPr>
      <w:rFonts w:ascii="Times New Roman" w:eastAsiaTheme="minorHAnsi" w:hAnsi="Times New Roman" w:cs="Times New Roman"/>
      <w:sz w:val="24"/>
      <w:szCs w:val="24"/>
    </w:rPr>
  </w:style>
  <w:style w:type="paragraph" w:customStyle="1" w:styleId="BC379622ECEF4B3AB5FB7B8CF61D1F567">
    <w:name w:val="BC379622ECEF4B3AB5FB7B8CF61D1F567"/>
    <w:rsid w:val="00450137"/>
    <w:pPr>
      <w:spacing w:after="100" w:line="240" w:lineRule="auto"/>
    </w:pPr>
    <w:rPr>
      <w:rFonts w:ascii="Times New Roman" w:eastAsiaTheme="minorHAnsi" w:hAnsi="Times New Roman" w:cs="Times New Roman"/>
      <w:sz w:val="24"/>
      <w:szCs w:val="24"/>
    </w:rPr>
  </w:style>
  <w:style w:type="paragraph" w:customStyle="1" w:styleId="BD27B212574A42CC967DC525ADE08E697">
    <w:name w:val="BD27B212574A42CC967DC525ADE08E697"/>
    <w:rsid w:val="00450137"/>
    <w:pPr>
      <w:spacing w:after="100" w:line="240" w:lineRule="auto"/>
    </w:pPr>
    <w:rPr>
      <w:rFonts w:ascii="Times New Roman" w:eastAsiaTheme="minorHAnsi" w:hAnsi="Times New Roman" w:cs="Times New Roman"/>
      <w:sz w:val="24"/>
      <w:szCs w:val="24"/>
    </w:rPr>
  </w:style>
  <w:style w:type="paragraph" w:customStyle="1" w:styleId="AF50749FDFAA4BE7AC57B8BBFF2A735E7">
    <w:name w:val="AF50749FDFAA4BE7AC57B8BBFF2A735E7"/>
    <w:rsid w:val="00450137"/>
    <w:pPr>
      <w:spacing w:after="100" w:line="240" w:lineRule="auto"/>
    </w:pPr>
    <w:rPr>
      <w:rFonts w:ascii="Times New Roman" w:eastAsiaTheme="minorHAnsi" w:hAnsi="Times New Roman" w:cs="Times New Roman"/>
      <w:sz w:val="24"/>
      <w:szCs w:val="24"/>
    </w:rPr>
  </w:style>
  <w:style w:type="paragraph" w:customStyle="1" w:styleId="D8C2C16AA0444CC89BAC941688C518E87">
    <w:name w:val="D8C2C16AA0444CC89BAC941688C518E87"/>
    <w:rsid w:val="00450137"/>
    <w:pPr>
      <w:spacing w:after="100" w:line="240" w:lineRule="auto"/>
    </w:pPr>
    <w:rPr>
      <w:rFonts w:ascii="Times New Roman" w:eastAsiaTheme="minorHAnsi" w:hAnsi="Times New Roman" w:cs="Times New Roman"/>
      <w:sz w:val="24"/>
      <w:szCs w:val="24"/>
    </w:rPr>
  </w:style>
  <w:style w:type="paragraph" w:customStyle="1" w:styleId="D8829F21B40846C9959DF781441D86B97">
    <w:name w:val="D8829F21B40846C9959DF781441D86B97"/>
    <w:rsid w:val="00450137"/>
    <w:pPr>
      <w:spacing w:after="100" w:line="240" w:lineRule="auto"/>
    </w:pPr>
    <w:rPr>
      <w:rFonts w:ascii="Times New Roman" w:eastAsiaTheme="minorHAnsi" w:hAnsi="Times New Roman" w:cs="Times New Roman"/>
      <w:sz w:val="24"/>
      <w:szCs w:val="24"/>
    </w:rPr>
  </w:style>
  <w:style w:type="paragraph" w:customStyle="1" w:styleId="6394B9C418A64D25B4E2E668BF8A799E7">
    <w:name w:val="6394B9C418A64D25B4E2E668BF8A799E7"/>
    <w:rsid w:val="00450137"/>
    <w:pPr>
      <w:spacing w:after="100" w:line="240" w:lineRule="auto"/>
    </w:pPr>
    <w:rPr>
      <w:rFonts w:ascii="Times New Roman" w:eastAsiaTheme="minorHAnsi" w:hAnsi="Times New Roman" w:cs="Times New Roman"/>
      <w:sz w:val="24"/>
      <w:szCs w:val="24"/>
    </w:rPr>
  </w:style>
  <w:style w:type="paragraph" w:customStyle="1" w:styleId="3A8FE2B66079426B93E087E40F0B843C7">
    <w:name w:val="3A8FE2B66079426B93E087E40F0B843C7"/>
    <w:rsid w:val="00450137"/>
    <w:pPr>
      <w:spacing w:after="100" w:line="240" w:lineRule="auto"/>
    </w:pPr>
    <w:rPr>
      <w:rFonts w:ascii="Times New Roman" w:eastAsiaTheme="minorHAnsi" w:hAnsi="Times New Roman" w:cs="Times New Roman"/>
      <w:sz w:val="24"/>
      <w:szCs w:val="24"/>
    </w:rPr>
  </w:style>
  <w:style w:type="paragraph" w:customStyle="1" w:styleId="ED365D01323448BDA8029058DEB4F3DD7">
    <w:name w:val="ED365D01323448BDA8029058DEB4F3DD7"/>
    <w:rsid w:val="00450137"/>
    <w:pPr>
      <w:spacing w:after="100" w:line="240" w:lineRule="auto"/>
    </w:pPr>
    <w:rPr>
      <w:rFonts w:ascii="Times New Roman" w:eastAsiaTheme="minorHAnsi" w:hAnsi="Times New Roman" w:cs="Times New Roman"/>
      <w:sz w:val="24"/>
      <w:szCs w:val="24"/>
    </w:rPr>
  </w:style>
  <w:style w:type="paragraph" w:customStyle="1" w:styleId="8DC503BFC3B647D2B03C34893DDE3A3A7">
    <w:name w:val="8DC503BFC3B647D2B03C34893DDE3A3A7"/>
    <w:rsid w:val="00450137"/>
    <w:pPr>
      <w:spacing w:after="100" w:line="240" w:lineRule="auto"/>
    </w:pPr>
    <w:rPr>
      <w:rFonts w:ascii="Times New Roman" w:eastAsiaTheme="minorHAnsi" w:hAnsi="Times New Roman" w:cs="Times New Roman"/>
      <w:sz w:val="24"/>
      <w:szCs w:val="24"/>
    </w:rPr>
  </w:style>
  <w:style w:type="paragraph" w:customStyle="1" w:styleId="0D71F59B0CB540F5AF7BA83A3471661C7">
    <w:name w:val="0D71F59B0CB540F5AF7BA83A3471661C7"/>
    <w:rsid w:val="00450137"/>
    <w:pPr>
      <w:spacing w:after="100" w:line="240" w:lineRule="auto"/>
    </w:pPr>
    <w:rPr>
      <w:rFonts w:ascii="Times New Roman" w:eastAsiaTheme="minorHAnsi" w:hAnsi="Times New Roman" w:cs="Times New Roman"/>
      <w:sz w:val="24"/>
      <w:szCs w:val="24"/>
    </w:rPr>
  </w:style>
  <w:style w:type="paragraph" w:customStyle="1" w:styleId="0C25B050C16F401CAA489B050D8F6F8A7">
    <w:name w:val="0C25B050C16F401CAA489B050D8F6F8A7"/>
    <w:rsid w:val="00450137"/>
    <w:pPr>
      <w:spacing w:after="100" w:line="240" w:lineRule="auto"/>
    </w:pPr>
    <w:rPr>
      <w:rFonts w:ascii="Times New Roman" w:eastAsiaTheme="minorHAnsi" w:hAnsi="Times New Roman" w:cs="Times New Roman"/>
      <w:sz w:val="24"/>
      <w:szCs w:val="24"/>
    </w:rPr>
  </w:style>
  <w:style w:type="paragraph" w:customStyle="1" w:styleId="7879B67862E14AB5A4C57C952D5B72537">
    <w:name w:val="7879B67862E14AB5A4C57C952D5B72537"/>
    <w:rsid w:val="00450137"/>
    <w:pPr>
      <w:spacing w:after="100" w:line="240" w:lineRule="auto"/>
    </w:pPr>
    <w:rPr>
      <w:rFonts w:ascii="Times New Roman" w:eastAsiaTheme="minorHAnsi" w:hAnsi="Times New Roman" w:cs="Times New Roman"/>
      <w:sz w:val="24"/>
      <w:szCs w:val="24"/>
    </w:rPr>
  </w:style>
  <w:style w:type="paragraph" w:customStyle="1" w:styleId="90798579FAF341F4954BB93F833E88C57">
    <w:name w:val="90798579FAF341F4954BB93F833E88C57"/>
    <w:rsid w:val="00450137"/>
    <w:pPr>
      <w:spacing w:after="100" w:line="240" w:lineRule="auto"/>
    </w:pPr>
    <w:rPr>
      <w:rFonts w:ascii="Times New Roman" w:eastAsiaTheme="minorHAnsi" w:hAnsi="Times New Roman" w:cs="Times New Roman"/>
      <w:sz w:val="24"/>
      <w:szCs w:val="24"/>
    </w:rPr>
  </w:style>
  <w:style w:type="paragraph" w:customStyle="1" w:styleId="C2137FDE2C61497E84FC06B242DECD427">
    <w:name w:val="C2137FDE2C61497E84FC06B242DECD427"/>
    <w:rsid w:val="00450137"/>
    <w:pPr>
      <w:spacing w:after="100" w:line="240" w:lineRule="auto"/>
    </w:pPr>
    <w:rPr>
      <w:rFonts w:ascii="Times New Roman" w:eastAsiaTheme="minorHAnsi" w:hAnsi="Times New Roman" w:cs="Times New Roman"/>
      <w:sz w:val="24"/>
      <w:szCs w:val="24"/>
    </w:rPr>
  </w:style>
  <w:style w:type="paragraph" w:customStyle="1" w:styleId="0E80E752F1034FE787B6AAEAB95F2EAD7">
    <w:name w:val="0E80E752F1034FE787B6AAEAB95F2EAD7"/>
    <w:rsid w:val="00450137"/>
    <w:pPr>
      <w:spacing w:after="100" w:line="240" w:lineRule="auto"/>
    </w:pPr>
    <w:rPr>
      <w:rFonts w:ascii="Times New Roman" w:eastAsiaTheme="minorHAnsi" w:hAnsi="Times New Roman" w:cs="Times New Roman"/>
      <w:sz w:val="24"/>
      <w:szCs w:val="24"/>
    </w:rPr>
  </w:style>
  <w:style w:type="paragraph" w:customStyle="1" w:styleId="E48B3877962645FB9C82C67AF023A56F7">
    <w:name w:val="E48B3877962645FB9C82C67AF023A56F7"/>
    <w:rsid w:val="00450137"/>
    <w:pPr>
      <w:spacing w:after="100" w:line="240" w:lineRule="auto"/>
    </w:pPr>
    <w:rPr>
      <w:rFonts w:ascii="Times New Roman" w:eastAsiaTheme="minorHAnsi" w:hAnsi="Times New Roman" w:cs="Times New Roman"/>
      <w:sz w:val="24"/>
      <w:szCs w:val="24"/>
    </w:rPr>
  </w:style>
  <w:style w:type="paragraph" w:customStyle="1" w:styleId="7796A418FCFF40E3A31889FCC0B3F7FB7">
    <w:name w:val="7796A418FCFF40E3A31889FCC0B3F7FB7"/>
    <w:rsid w:val="00450137"/>
    <w:pPr>
      <w:spacing w:after="100" w:line="240" w:lineRule="auto"/>
    </w:pPr>
    <w:rPr>
      <w:rFonts w:ascii="Times New Roman" w:eastAsiaTheme="minorHAnsi" w:hAnsi="Times New Roman" w:cs="Times New Roman"/>
      <w:sz w:val="24"/>
      <w:szCs w:val="24"/>
    </w:rPr>
  </w:style>
  <w:style w:type="paragraph" w:customStyle="1" w:styleId="DECCCEF74EE346428F438EB42C31A21A7">
    <w:name w:val="DECCCEF74EE346428F438EB42C31A21A7"/>
    <w:rsid w:val="00450137"/>
    <w:pPr>
      <w:spacing w:after="100" w:line="240" w:lineRule="auto"/>
    </w:pPr>
    <w:rPr>
      <w:rFonts w:ascii="Times New Roman" w:eastAsiaTheme="minorHAnsi" w:hAnsi="Times New Roman" w:cs="Times New Roman"/>
      <w:sz w:val="24"/>
      <w:szCs w:val="24"/>
    </w:rPr>
  </w:style>
  <w:style w:type="paragraph" w:customStyle="1" w:styleId="DB4BE787CD5E47A1BE65FFC413AD62EB7">
    <w:name w:val="DB4BE787CD5E47A1BE65FFC413AD62EB7"/>
    <w:rsid w:val="00450137"/>
    <w:pPr>
      <w:spacing w:after="100" w:line="240" w:lineRule="auto"/>
    </w:pPr>
    <w:rPr>
      <w:rFonts w:ascii="Times New Roman" w:eastAsiaTheme="minorHAnsi" w:hAnsi="Times New Roman" w:cs="Times New Roman"/>
      <w:sz w:val="24"/>
      <w:szCs w:val="24"/>
    </w:rPr>
  </w:style>
  <w:style w:type="paragraph" w:customStyle="1" w:styleId="9F593DA392054E0E9886ED1A934794267">
    <w:name w:val="9F593DA392054E0E9886ED1A934794267"/>
    <w:rsid w:val="00450137"/>
    <w:pPr>
      <w:spacing w:after="100" w:line="240" w:lineRule="auto"/>
    </w:pPr>
    <w:rPr>
      <w:rFonts w:ascii="Times New Roman" w:eastAsiaTheme="minorHAnsi" w:hAnsi="Times New Roman" w:cs="Times New Roman"/>
      <w:sz w:val="24"/>
      <w:szCs w:val="24"/>
    </w:rPr>
  </w:style>
  <w:style w:type="paragraph" w:customStyle="1" w:styleId="6D199870274247869D7C67377AC77A3E7">
    <w:name w:val="6D199870274247869D7C67377AC77A3E7"/>
    <w:rsid w:val="00450137"/>
    <w:pPr>
      <w:spacing w:after="100" w:line="240" w:lineRule="auto"/>
    </w:pPr>
    <w:rPr>
      <w:rFonts w:ascii="Times New Roman" w:eastAsiaTheme="minorHAnsi" w:hAnsi="Times New Roman" w:cs="Times New Roman"/>
      <w:sz w:val="24"/>
      <w:szCs w:val="24"/>
    </w:rPr>
  </w:style>
  <w:style w:type="paragraph" w:customStyle="1" w:styleId="00EAAFB289DF4E1FB299B7348AB7EB597">
    <w:name w:val="00EAAFB289DF4E1FB299B7348AB7EB597"/>
    <w:rsid w:val="00450137"/>
    <w:pPr>
      <w:spacing w:after="100" w:line="240" w:lineRule="auto"/>
    </w:pPr>
    <w:rPr>
      <w:rFonts w:ascii="Times New Roman" w:eastAsiaTheme="minorHAnsi" w:hAnsi="Times New Roman" w:cs="Times New Roman"/>
      <w:sz w:val="24"/>
      <w:szCs w:val="24"/>
    </w:rPr>
  </w:style>
  <w:style w:type="paragraph" w:customStyle="1" w:styleId="9725D2E11D08433BB181E2A9DD6569D07">
    <w:name w:val="9725D2E11D08433BB181E2A9DD6569D07"/>
    <w:rsid w:val="00450137"/>
    <w:pPr>
      <w:spacing w:after="100" w:line="240" w:lineRule="auto"/>
    </w:pPr>
    <w:rPr>
      <w:rFonts w:ascii="Times New Roman" w:eastAsiaTheme="minorHAnsi" w:hAnsi="Times New Roman" w:cs="Times New Roman"/>
      <w:sz w:val="24"/>
      <w:szCs w:val="24"/>
    </w:rPr>
  </w:style>
  <w:style w:type="paragraph" w:customStyle="1" w:styleId="87BAF11ADD5C4438807A06A128DDA1D97">
    <w:name w:val="87BAF11ADD5C4438807A06A128DDA1D97"/>
    <w:rsid w:val="00450137"/>
    <w:pPr>
      <w:spacing w:after="100" w:line="240" w:lineRule="auto"/>
    </w:pPr>
    <w:rPr>
      <w:rFonts w:ascii="Times New Roman" w:eastAsiaTheme="minorHAnsi" w:hAnsi="Times New Roman" w:cs="Times New Roman"/>
      <w:sz w:val="24"/>
      <w:szCs w:val="24"/>
    </w:rPr>
  </w:style>
  <w:style w:type="paragraph" w:customStyle="1" w:styleId="EB5E8A2B4E264D2988FE9C9B41838B577">
    <w:name w:val="EB5E8A2B4E264D2988FE9C9B41838B577"/>
    <w:rsid w:val="00450137"/>
    <w:pPr>
      <w:spacing w:after="100" w:line="240" w:lineRule="auto"/>
    </w:pPr>
    <w:rPr>
      <w:rFonts w:ascii="Times New Roman" w:eastAsiaTheme="minorHAnsi" w:hAnsi="Times New Roman" w:cs="Times New Roman"/>
      <w:sz w:val="24"/>
      <w:szCs w:val="24"/>
    </w:rPr>
  </w:style>
  <w:style w:type="paragraph" w:customStyle="1" w:styleId="CAC3BE21544E41EBA4BD67764914032A7">
    <w:name w:val="CAC3BE21544E41EBA4BD67764914032A7"/>
    <w:rsid w:val="00450137"/>
    <w:pPr>
      <w:spacing w:after="100" w:line="240" w:lineRule="auto"/>
    </w:pPr>
    <w:rPr>
      <w:rFonts w:ascii="Times New Roman" w:eastAsiaTheme="minorHAnsi" w:hAnsi="Times New Roman" w:cs="Times New Roman"/>
      <w:sz w:val="24"/>
      <w:szCs w:val="24"/>
    </w:rPr>
  </w:style>
  <w:style w:type="paragraph" w:customStyle="1" w:styleId="923F4296CA994EB0BA660C238B492A5F7">
    <w:name w:val="923F4296CA994EB0BA660C238B492A5F7"/>
    <w:rsid w:val="00450137"/>
    <w:pPr>
      <w:spacing w:after="100" w:line="240" w:lineRule="auto"/>
    </w:pPr>
    <w:rPr>
      <w:rFonts w:ascii="Times New Roman" w:eastAsiaTheme="minorHAnsi" w:hAnsi="Times New Roman" w:cs="Times New Roman"/>
      <w:sz w:val="24"/>
      <w:szCs w:val="24"/>
    </w:rPr>
  </w:style>
  <w:style w:type="paragraph" w:customStyle="1" w:styleId="1DB5E7A7CE0C48C9A3E049760A84E12E17">
    <w:name w:val="1DB5E7A7CE0C48C9A3E049760A84E12E17"/>
    <w:rsid w:val="00450137"/>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04D08D3FA2D4D359C5CE5A74BCF25C84">
    <w:name w:val="F04D08D3FA2D4D359C5CE5A74BCF25C84"/>
    <w:rsid w:val="00450137"/>
    <w:pPr>
      <w:spacing w:after="100" w:line="240" w:lineRule="auto"/>
    </w:pPr>
    <w:rPr>
      <w:rFonts w:ascii="Times New Roman" w:eastAsiaTheme="minorHAnsi" w:hAnsi="Times New Roman" w:cs="Times New Roman"/>
      <w:sz w:val="24"/>
      <w:szCs w:val="24"/>
    </w:rPr>
  </w:style>
  <w:style w:type="paragraph" w:customStyle="1" w:styleId="54E7F0B67F12479CA7F94639C9344B234">
    <w:name w:val="54E7F0B67F12479CA7F94639C9344B234"/>
    <w:rsid w:val="00450137"/>
    <w:pPr>
      <w:spacing w:after="100" w:line="240" w:lineRule="auto"/>
    </w:pPr>
    <w:rPr>
      <w:rFonts w:ascii="Times New Roman" w:eastAsiaTheme="minorHAnsi" w:hAnsi="Times New Roman" w:cs="Times New Roman"/>
      <w:sz w:val="24"/>
      <w:szCs w:val="24"/>
    </w:rPr>
  </w:style>
  <w:style w:type="paragraph" w:customStyle="1" w:styleId="78112C51EC7047A28293EF81F692A3824">
    <w:name w:val="78112C51EC7047A28293EF81F692A3824"/>
    <w:rsid w:val="00450137"/>
    <w:pPr>
      <w:spacing w:after="100" w:line="240" w:lineRule="auto"/>
    </w:pPr>
    <w:rPr>
      <w:rFonts w:ascii="Times New Roman" w:eastAsiaTheme="minorHAnsi" w:hAnsi="Times New Roman" w:cs="Times New Roman"/>
      <w:sz w:val="24"/>
      <w:szCs w:val="24"/>
    </w:rPr>
  </w:style>
  <w:style w:type="paragraph" w:customStyle="1" w:styleId="995DF5030C694DFC9C6EE2AAF8FC78B64">
    <w:name w:val="995DF5030C694DFC9C6EE2AAF8FC78B64"/>
    <w:rsid w:val="00450137"/>
    <w:pPr>
      <w:spacing w:after="100" w:line="240" w:lineRule="auto"/>
    </w:pPr>
    <w:rPr>
      <w:rFonts w:ascii="Times New Roman" w:eastAsiaTheme="minorHAnsi" w:hAnsi="Times New Roman" w:cs="Times New Roman"/>
      <w:sz w:val="24"/>
      <w:szCs w:val="24"/>
    </w:rPr>
  </w:style>
  <w:style w:type="paragraph" w:customStyle="1" w:styleId="E7D44584F667464D95B612DE17702DAF3">
    <w:name w:val="E7D44584F667464D95B612DE17702DAF3"/>
    <w:rsid w:val="00450137"/>
    <w:pPr>
      <w:spacing w:after="100" w:line="240" w:lineRule="auto"/>
    </w:pPr>
    <w:rPr>
      <w:rFonts w:ascii="Times New Roman" w:eastAsiaTheme="minorHAnsi" w:hAnsi="Times New Roman" w:cs="Times New Roman"/>
      <w:sz w:val="24"/>
      <w:szCs w:val="24"/>
    </w:rPr>
  </w:style>
  <w:style w:type="paragraph" w:customStyle="1" w:styleId="94C9CA0B478D4EE8BC425F3346E3C24E3">
    <w:name w:val="94C9CA0B478D4EE8BC425F3346E3C24E3"/>
    <w:rsid w:val="00450137"/>
    <w:pPr>
      <w:spacing w:after="100" w:line="240" w:lineRule="auto"/>
    </w:pPr>
    <w:rPr>
      <w:rFonts w:ascii="Times New Roman" w:eastAsiaTheme="minorHAnsi" w:hAnsi="Times New Roman" w:cs="Times New Roman"/>
      <w:sz w:val="24"/>
      <w:szCs w:val="24"/>
    </w:rPr>
  </w:style>
  <w:style w:type="paragraph" w:customStyle="1" w:styleId="9497C0D3C8934D7BBEF2EE2C5D6F6A2B3">
    <w:name w:val="9497C0D3C8934D7BBEF2EE2C5D6F6A2B3"/>
    <w:rsid w:val="00450137"/>
    <w:pPr>
      <w:spacing w:after="100" w:line="240" w:lineRule="auto"/>
    </w:pPr>
    <w:rPr>
      <w:rFonts w:ascii="Times New Roman" w:eastAsiaTheme="minorHAnsi" w:hAnsi="Times New Roman" w:cs="Times New Roman"/>
      <w:sz w:val="24"/>
      <w:szCs w:val="24"/>
    </w:rPr>
  </w:style>
  <w:style w:type="paragraph" w:customStyle="1" w:styleId="331FDC2AA15C4E999C9A1EFAEF74BD5E3">
    <w:name w:val="331FDC2AA15C4E999C9A1EFAEF74BD5E3"/>
    <w:rsid w:val="00450137"/>
    <w:pPr>
      <w:spacing w:after="100" w:line="240" w:lineRule="auto"/>
    </w:pPr>
    <w:rPr>
      <w:rFonts w:ascii="Times New Roman" w:eastAsiaTheme="minorHAnsi" w:hAnsi="Times New Roman" w:cs="Times New Roman"/>
      <w:sz w:val="24"/>
      <w:szCs w:val="24"/>
    </w:rPr>
  </w:style>
  <w:style w:type="paragraph" w:customStyle="1" w:styleId="9E3BAEAF06054077A925F8C048457E3D6">
    <w:name w:val="9E3BAEAF06054077A925F8C048457E3D6"/>
    <w:rsid w:val="00450137"/>
    <w:pPr>
      <w:spacing w:after="100" w:line="240" w:lineRule="auto"/>
    </w:pPr>
    <w:rPr>
      <w:rFonts w:ascii="Times New Roman" w:eastAsiaTheme="minorHAnsi" w:hAnsi="Times New Roman" w:cs="Times New Roman"/>
      <w:sz w:val="24"/>
      <w:szCs w:val="24"/>
    </w:rPr>
  </w:style>
  <w:style w:type="paragraph" w:customStyle="1" w:styleId="4DC42DB1AA9F476E8E1E460D22996EE16">
    <w:name w:val="4DC42DB1AA9F476E8E1E460D22996EE16"/>
    <w:rsid w:val="00450137"/>
    <w:pPr>
      <w:spacing w:after="100" w:line="240" w:lineRule="auto"/>
    </w:pPr>
    <w:rPr>
      <w:rFonts w:ascii="Times New Roman" w:eastAsiaTheme="minorHAnsi" w:hAnsi="Times New Roman" w:cs="Times New Roman"/>
      <w:sz w:val="24"/>
      <w:szCs w:val="24"/>
    </w:rPr>
  </w:style>
  <w:style w:type="paragraph" w:customStyle="1" w:styleId="F046C91EE37D4C13AA425D22A984F4686">
    <w:name w:val="F046C91EE37D4C13AA425D22A984F4686"/>
    <w:rsid w:val="00450137"/>
    <w:pPr>
      <w:spacing w:after="100" w:line="240" w:lineRule="auto"/>
    </w:pPr>
    <w:rPr>
      <w:rFonts w:ascii="Times New Roman" w:eastAsiaTheme="minorHAnsi" w:hAnsi="Times New Roman" w:cs="Times New Roman"/>
      <w:sz w:val="24"/>
      <w:szCs w:val="24"/>
    </w:rPr>
  </w:style>
  <w:style w:type="paragraph" w:customStyle="1" w:styleId="966BA0A7755C4B4486494B2C0BC0AE496">
    <w:name w:val="966BA0A7755C4B4486494B2C0BC0AE496"/>
    <w:rsid w:val="00450137"/>
    <w:pPr>
      <w:spacing w:after="100" w:line="240" w:lineRule="auto"/>
    </w:pPr>
    <w:rPr>
      <w:rFonts w:ascii="Times New Roman" w:eastAsiaTheme="minorHAnsi" w:hAnsi="Times New Roman" w:cs="Times New Roman"/>
      <w:sz w:val="24"/>
      <w:szCs w:val="24"/>
    </w:rPr>
  </w:style>
  <w:style w:type="paragraph" w:customStyle="1" w:styleId="E13B31D521CC4153A9D70B80515336AD6">
    <w:name w:val="E13B31D521CC4153A9D70B80515336AD6"/>
    <w:rsid w:val="00450137"/>
    <w:pPr>
      <w:spacing w:after="100" w:line="240" w:lineRule="auto"/>
    </w:pPr>
    <w:rPr>
      <w:rFonts w:ascii="Times New Roman" w:eastAsiaTheme="minorHAnsi" w:hAnsi="Times New Roman" w:cs="Times New Roman"/>
      <w:sz w:val="24"/>
      <w:szCs w:val="24"/>
    </w:rPr>
  </w:style>
  <w:style w:type="paragraph" w:customStyle="1" w:styleId="A6BC11457F1B435FB2CE37A4F4674D8B6">
    <w:name w:val="A6BC11457F1B435FB2CE37A4F4674D8B6"/>
    <w:rsid w:val="00450137"/>
    <w:pPr>
      <w:spacing w:after="100" w:line="240" w:lineRule="auto"/>
    </w:pPr>
    <w:rPr>
      <w:rFonts w:ascii="Times New Roman" w:eastAsiaTheme="minorHAnsi" w:hAnsi="Times New Roman" w:cs="Times New Roman"/>
      <w:sz w:val="24"/>
      <w:szCs w:val="24"/>
    </w:rPr>
  </w:style>
  <w:style w:type="paragraph" w:customStyle="1" w:styleId="7578A903F8164CA6872B25BCC0B3CF4C6">
    <w:name w:val="7578A903F8164CA6872B25BCC0B3CF4C6"/>
    <w:rsid w:val="00450137"/>
    <w:pPr>
      <w:spacing w:after="100" w:line="240" w:lineRule="auto"/>
    </w:pPr>
    <w:rPr>
      <w:rFonts w:ascii="Times New Roman" w:eastAsiaTheme="minorHAnsi" w:hAnsi="Times New Roman" w:cs="Times New Roman"/>
      <w:sz w:val="24"/>
      <w:szCs w:val="24"/>
    </w:rPr>
  </w:style>
  <w:style w:type="paragraph" w:customStyle="1" w:styleId="00507CB197904815815AC655352AE6626">
    <w:name w:val="00507CB197904815815AC655352AE6626"/>
    <w:rsid w:val="00450137"/>
    <w:pPr>
      <w:spacing w:after="100" w:line="240" w:lineRule="auto"/>
    </w:pPr>
    <w:rPr>
      <w:rFonts w:ascii="Times New Roman" w:eastAsiaTheme="minorHAnsi" w:hAnsi="Times New Roman" w:cs="Times New Roman"/>
      <w:sz w:val="24"/>
      <w:szCs w:val="24"/>
    </w:rPr>
  </w:style>
  <w:style w:type="paragraph" w:customStyle="1" w:styleId="FD9DD3DA10124E20B2A1694725C5C4986">
    <w:name w:val="FD9DD3DA10124E20B2A1694725C5C4986"/>
    <w:rsid w:val="00450137"/>
    <w:pPr>
      <w:spacing w:after="100" w:line="240" w:lineRule="auto"/>
    </w:pPr>
    <w:rPr>
      <w:rFonts w:ascii="Times New Roman" w:eastAsiaTheme="minorHAnsi" w:hAnsi="Times New Roman" w:cs="Times New Roman"/>
      <w:sz w:val="24"/>
      <w:szCs w:val="24"/>
    </w:rPr>
  </w:style>
  <w:style w:type="paragraph" w:customStyle="1" w:styleId="EA951ADB56DC4FFFAF9390474102BEE66">
    <w:name w:val="EA951ADB56DC4FFFAF9390474102BEE66"/>
    <w:rsid w:val="00450137"/>
    <w:pPr>
      <w:spacing w:after="100" w:line="240" w:lineRule="auto"/>
    </w:pPr>
    <w:rPr>
      <w:rFonts w:ascii="Times New Roman" w:eastAsiaTheme="minorHAnsi" w:hAnsi="Times New Roman" w:cs="Times New Roman"/>
      <w:sz w:val="24"/>
      <w:szCs w:val="24"/>
    </w:rPr>
  </w:style>
  <w:style w:type="paragraph" w:customStyle="1" w:styleId="904886687D4B4309A32661273440C32C6">
    <w:name w:val="904886687D4B4309A32661273440C32C6"/>
    <w:rsid w:val="00450137"/>
    <w:pPr>
      <w:spacing w:after="100" w:line="240" w:lineRule="auto"/>
    </w:pPr>
    <w:rPr>
      <w:rFonts w:ascii="Times New Roman" w:eastAsiaTheme="minorHAnsi" w:hAnsi="Times New Roman" w:cs="Times New Roman"/>
      <w:sz w:val="24"/>
      <w:szCs w:val="24"/>
    </w:rPr>
  </w:style>
  <w:style w:type="paragraph" w:customStyle="1" w:styleId="4C4BD485B4D34444838D82C80A2FBF3317">
    <w:name w:val="4C4BD485B4D34444838D82C80A2FBF3317"/>
    <w:rsid w:val="00450137"/>
    <w:pPr>
      <w:spacing w:after="100" w:line="240" w:lineRule="auto"/>
    </w:pPr>
    <w:rPr>
      <w:rFonts w:ascii="Times New Roman" w:eastAsiaTheme="minorHAnsi" w:hAnsi="Times New Roman" w:cs="Times New Roman"/>
      <w:sz w:val="24"/>
      <w:szCs w:val="24"/>
    </w:rPr>
  </w:style>
  <w:style w:type="paragraph" w:customStyle="1" w:styleId="2BDAF33C74434251A327F0BFD1EB54E917">
    <w:name w:val="2BDAF33C74434251A327F0BFD1EB54E917"/>
    <w:rsid w:val="00450137"/>
    <w:pPr>
      <w:spacing w:after="100" w:line="240" w:lineRule="auto"/>
    </w:pPr>
    <w:rPr>
      <w:rFonts w:ascii="Times New Roman" w:eastAsiaTheme="minorHAnsi" w:hAnsi="Times New Roman" w:cs="Times New Roman"/>
      <w:sz w:val="24"/>
      <w:szCs w:val="24"/>
    </w:rPr>
  </w:style>
  <w:style w:type="paragraph" w:customStyle="1" w:styleId="1BC381B8C9ED41A6A0DA37781F04932C17">
    <w:name w:val="1BC381B8C9ED41A6A0DA37781F04932C17"/>
    <w:rsid w:val="00450137"/>
    <w:pPr>
      <w:spacing w:after="100" w:line="240" w:lineRule="auto"/>
    </w:pPr>
    <w:rPr>
      <w:rFonts w:ascii="Times New Roman" w:eastAsiaTheme="minorHAnsi" w:hAnsi="Times New Roman" w:cs="Times New Roman"/>
      <w:sz w:val="24"/>
      <w:szCs w:val="24"/>
    </w:rPr>
  </w:style>
  <w:style w:type="paragraph" w:customStyle="1" w:styleId="585801C89BD340A4842E81910B7915D617">
    <w:name w:val="585801C89BD340A4842E81910B7915D617"/>
    <w:rsid w:val="00450137"/>
    <w:pPr>
      <w:spacing w:after="100" w:line="240" w:lineRule="auto"/>
    </w:pPr>
    <w:rPr>
      <w:rFonts w:ascii="Times New Roman" w:eastAsiaTheme="minorHAnsi" w:hAnsi="Times New Roman" w:cs="Times New Roman"/>
      <w:sz w:val="24"/>
      <w:szCs w:val="24"/>
    </w:rPr>
  </w:style>
  <w:style w:type="paragraph" w:customStyle="1" w:styleId="5F0F90BB971F4CA08104D6CEFD4E05CA17">
    <w:name w:val="5F0F90BB971F4CA08104D6CEFD4E05CA17"/>
    <w:rsid w:val="00450137"/>
    <w:pPr>
      <w:spacing w:after="100" w:line="240" w:lineRule="auto"/>
    </w:pPr>
    <w:rPr>
      <w:rFonts w:ascii="Times New Roman" w:eastAsiaTheme="minorHAnsi" w:hAnsi="Times New Roman" w:cs="Times New Roman"/>
      <w:sz w:val="24"/>
      <w:szCs w:val="24"/>
    </w:rPr>
  </w:style>
  <w:style w:type="paragraph" w:customStyle="1" w:styleId="1D221EF5E9D14CEE9B0880058A9D247B17">
    <w:name w:val="1D221EF5E9D14CEE9B0880058A9D247B17"/>
    <w:rsid w:val="00450137"/>
    <w:pPr>
      <w:spacing w:after="100" w:line="240" w:lineRule="auto"/>
    </w:pPr>
    <w:rPr>
      <w:rFonts w:ascii="Times New Roman" w:eastAsiaTheme="minorHAnsi" w:hAnsi="Times New Roman" w:cs="Times New Roman"/>
      <w:sz w:val="24"/>
      <w:szCs w:val="24"/>
    </w:rPr>
  </w:style>
  <w:style w:type="paragraph" w:customStyle="1" w:styleId="818681A266454BDF8A38D31F9909BD2B17">
    <w:name w:val="818681A266454BDF8A38D31F9909BD2B17"/>
    <w:rsid w:val="00450137"/>
    <w:pPr>
      <w:spacing w:after="100" w:line="240" w:lineRule="auto"/>
    </w:pPr>
    <w:rPr>
      <w:rFonts w:ascii="Times New Roman" w:eastAsiaTheme="minorHAnsi" w:hAnsi="Times New Roman" w:cs="Times New Roman"/>
      <w:sz w:val="24"/>
      <w:szCs w:val="24"/>
    </w:rPr>
  </w:style>
  <w:style w:type="paragraph" w:customStyle="1" w:styleId="D0192751BA7142848836317EFF20963817">
    <w:name w:val="D0192751BA7142848836317EFF20963817"/>
    <w:rsid w:val="00450137"/>
    <w:pPr>
      <w:spacing w:after="100" w:line="240" w:lineRule="auto"/>
    </w:pPr>
    <w:rPr>
      <w:rFonts w:ascii="Times New Roman" w:eastAsiaTheme="minorHAnsi" w:hAnsi="Times New Roman" w:cs="Times New Roman"/>
      <w:sz w:val="24"/>
      <w:szCs w:val="24"/>
    </w:rPr>
  </w:style>
  <w:style w:type="paragraph" w:customStyle="1" w:styleId="FD03967E5BBD4067BF0914B8F7A0550F17">
    <w:name w:val="FD03967E5BBD4067BF0914B8F7A0550F17"/>
    <w:rsid w:val="00450137"/>
    <w:pPr>
      <w:spacing w:after="100" w:line="240" w:lineRule="auto"/>
    </w:pPr>
    <w:rPr>
      <w:rFonts w:ascii="Times New Roman" w:eastAsiaTheme="minorHAnsi" w:hAnsi="Times New Roman" w:cs="Times New Roman"/>
      <w:sz w:val="24"/>
      <w:szCs w:val="24"/>
    </w:rPr>
  </w:style>
  <w:style w:type="paragraph" w:customStyle="1" w:styleId="934B958064074B019C4E56B3829E5A0117">
    <w:name w:val="934B958064074B019C4E56B3829E5A0117"/>
    <w:rsid w:val="00450137"/>
    <w:pPr>
      <w:spacing w:after="100" w:line="240" w:lineRule="auto"/>
    </w:pPr>
    <w:rPr>
      <w:rFonts w:ascii="Times New Roman" w:eastAsiaTheme="minorHAnsi" w:hAnsi="Times New Roman" w:cs="Times New Roman"/>
      <w:sz w:val="24"/>
      <w:szCs w:val="24"/>
    </w:rPr>
  </w:style>
  <w:style w:type="paragraph" w:customStyle="1" w:styleId="081DE70A747C4BA9931549912A5A77EC13">
    <w:name w:val="081DE70A747C4BA9931549912A5A77EC13"/>
    <w:rsid w:val="00450137"/>
    <w:pPr>
      <w:spacing w:after="100" w:line="240" w:lineRule="auto"/>
    </w:pPr>
    <w:rPr>
      <w:rFonts w:ascii="Times New Roman" w:eastAsiaTheme="minorHAnsi" w:hAnsi="Times New Roman" w:cs="Times New Roman"/>
      <w:sz w:val="24"/>
      <w:szCs w:val="24"/>
    </w:rPr>
  </w:style>
  <w:style w:type="paragraph" w:customStyle="1" w:styleId="5F27BDF48A114E8095B057E7ABBD025113">
    <w:name w:val="5F27BDF48A114E8095B057E7ABBD025113"/>
    <w:rsid w:val="00450137"/>
    <w:pPr>
      <w:spacing w:after="100" w:line="240" w:lineRule="auto"/>
    </w:pPr>
    <w:rPr>
      <w:rFonts w:ascii="Times New Roman" w:eastAsiaTheme="minorHAnsi" w:hAnsi="Times New Roman" w:cs="Times New Roman"/>
      <w:sz w:val="24"/>
      <w:szCs w:val="24"/>
    </w:rPr>
  </w:style>
  <w:style w:type="paragraph" w:customStyle="1" w:styleId="AFB83B783EC74FC8AFB9FDB9D8D4A32B">
    <w:name w:val="AFB83B783EC74FC8AFB9FDB9D8D4A32B"/>
    <w:rsid w:val="001F1DB6"/>
  </w:style>
  <w:style w:type="paragraph" w:customStyle="1" w:styleId="D70EC9E548614C278F697BC1D36897E213">
    <w:name w:val="D70EC9E548614C278F697BC1D36897E213"/>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15">
    <w:name w:val="6C5D5B925C9842B1B2B69914C9C53AD215"/>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9">
    <w:name w:val="BCC09F921BE54B1DAF16E9A0C85E624C19"/>
    <w:rsid w:val="001F1DB6"/>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19">
    <w:name w:val="0A29C254263F4018A790F7988EABD90019"/>
    <w:rsid w:val="001F1DB6"/>
    <w:pPr>
      <w:spacing w:after="100" w:line="240" w:lineRule="auto"/>
    </w:pPr>
    <w:rPr>
      <w:rFonts w:ascii="Times New Roman" w:eastAsiaTheme="minorHAnsi" w:hAnsi="Times New Roman" w:cs="Times New Roman"/>
      <w:sz w:val="24"/>
      <w:szCs w:val="24"/>
    </w:rPr>
  </w:style>
  <w:style w:type="paragraph" w:customStyle="1" w:styleId="A39FD8EABA37434282A6BD7AC775F84C19">
    <w:name w:val="A39FD8EABA37434282A6BD7AC775F84C19"/>
    <w:rsid w:val="001F1DB6"/>
    <w:pPr>
      <w:spacing w:after="100" w:line="240" w:lineRule="auto"/>
    </w:pPr>
    <w:rPr>
      <w:rFonts w:ascii="Times New Roman" w:eastAsiaTheme="minorHAnsi" w:hAnsi="Times New Roman" w:cs="Times New Roman"/>
      <w:sz w:val="24"/>
      <w:szCs w:val="24"/>
    </w:rPr>
  </w:style>
  <w:style w:type="paragraph" w:customStyle="1" w:styleId="780BAEE1CD364D8FB3FAD1817E6C813E19">
    <w:name w:val="780BAEE1CD364D8FB3FAD1817E6C813E19"/>
    <w:rsid w:val="001F1DB6"/>
    <w:pPr>
      <w:spacing w:after="100" w:line="240" w:lineRule="auto"/>
    </w:pPr>
    <w:rPr>
      <w:rFonts w:ascii="Times New Roman" w:eastAsiaTheme="minorHAnsi" w:hAnsi="Times New Roman" w:cs="Times New Roman"/>
      <w:sz w:val="24"/>
      <w:szCs w:val="24"/>
    </w:rPr>
  </w:style>
  <w:style w:type="paragraph" w:customStyle="1" w:styleId="009D7B260C674ADFA3643A952EEA060919">
    <w:name w:val="009D7B260C674ADFA3643A952EEA060919"/>
    <w:rsid w:val="001F1DB6"/>
    <w:pPr>
      <w:spacing w:after="100" w:line="240" w:lineRule="auto"/>
    </w:pPr>
    <w:rPr>
      <w:rFonts w:ascii="Times New Roman" w:eastAsiaTheme="minorHAnsi" w:hAnsi="Times New Roman" w:cs="Times New Roman"/>
      <w:sz w:val="24"/>
      <w:szCs w:val="24"/>
    </w:rPr>
  </w:style>
  <w:style w:type="paragraph" w:customStyle="1" w:styleId="DB4691E81DC449F6A25AB6CA7614B5C519">
    <w:name w:val="DB4691E81DC449F6A25AB6CA7614B5C519"/>
    <w:rsid w:val="001F1DB6"/>
    <w:pPr>
      <w:spacing w:after="100" w:line="240" w:lineRule="auto"/>
    </w:pPr>
    <w:rPr>
      <w:rFonts w:ascii="Times New Roman" w:eastAsiaTheme="minorHAnsi" w:hAnsi="Times New Roman" w:cs="Times New Roman"/>
      <w:sz w:val="24"/>
      <w:szCs w:val="24"/>
    </w:rPr>
  </w:style>
  <w:style w:type="paragraph" w:customStyle="1" w:styleId="136BEB0666004E79B616C5992049BA2819">
    <w:name w:val="136BEB0666004E79B616C5992049BA2819"/>
    <w:rsid w:val="001F1DB6"/>
    <w:pPr>
      <w:spacing w:after="100" w:line="240" w:lineRule="auto"/>
    </w:pPr>
    <w:rPr>
      <w:rFonts w:ascii="Times New Roman" w:eastAsiaTheme="minorHAnsi" w:hAnsi="Times New Roman" w:cs="Times New Roman"/>
      <w:sz w:val="24"/>
      <w:szCs w:val="24"/>
    </w:rPr>
  </w:style>
  <w:style w:type="paragraph" w:customStyle="1" w:styleId="AFB83B783EC74FC8AFB9FDB9D8D4A32B1">
    <w:name w:val="AFB83B783EC74FC8AFB9FDB9D8D4A32B1"/>
    <w:rsid w:val="001F1DB6"/>
    <w:pPr>
      <w:spacing w:after="100" w:line="240" w:lineRule="auto"/>
    </w:pPr>
    <w:rPr>
      <w:rFonts w:ascii="Times New Roman" w:eastAsiaTheme="minorHAnsi" w:hAnsi="Times New Roman" w:cs="Times New Roman"/>
      <w:sz w:val="24"/>
      <w:szCs w:val="24"/>
    </w:rPr>
  </w:style>
  <w:style w:type="paragraph" w:customStyle="1" w:styleId="460D16D0FCF14A20B4B4DE52A8EF03288">
    <w:name w:val="460D16D0FCF14A20B4B4DE52A8EF03288"/>
    <w:rsid w:val="001F1DB6"/>
    <w:pPr>
      <w:spacing w:after="100" w:line="240" w:lineRule="auto"/>
    </w:pPr>
    <w:rPr>
      <w:rFonts w:ascii="Times New Roman" w:eastAsiaTheme="minorHAnsi" w:hAnsi="Times New Roman" w:cs="Times New Roman"/>
      <w:sz w:val="24"/>
      <w:szCs w:val="24"/>
    </w:rPr>
  </w:style>
  <w:style w:type="paragraph" w:customStyle="1" w:styleId="4C9D1E34769E426598F9A2315EC95EA68">
    <w:name w:val="4C9D1E34769E426598F9A2315EC95EA68"/>
    <w:rsid w:val="001F1DB6"/>
    <w:pPr>
      <w:spacing w:after="100" w:line="240" w:lineRule="auto"/>
    </w:pPr>
    <w:rPr>
      <w:rFonts w:ascii="Times New Roman" w:eastAsiaTheme="minorHAnsi" w:hAnsi="Times New Roman" w:cs="Times New Roman"/>
      <w:sz w:val="24"/>
      <w:szCs w:val="24"/>
    </w:rPr>
  </w:style>
  <w:style w:type="paragraph" w:customStyle="1" w:styleId="3EA355AE8FD3447F8E9B856ADC0A80028">
    <w:name w:val="3EA355AE8FD3447F8E9B856ADC0A80028"/>
    <w:rsid w:val="001F1DB6"/>
    <w:pPr>
      <w:spacing w:after="100" w:line="240" w:lineRule="auto"/>
    </w:pPr>
    <w:rPr>
      <w:rFonts w:ascii="Times New Roman" w:eastAsiaTheme="minorHAnsi" w:hAnsi="Times New Roman" w:cs="Times New Roman"/>
      <w:sz w:val="24"/>
      <w:szCs w:val="24"/>
    </w:rPr>
  </w:style>
  <w:style w:type="paragraph" w:customStyle="1" w:styleId="069479AC39E6437DBD9449C49F12B0B88">
    <w:name w:val="069479AC39E6437DBD9449C49F12B0B88"/>
    <w:rsid w:val="001F1DB6"/>
    <w:pPr>
      <w:spacing w:after="100" w:line="240" w:lineRule="auto"/>
    </w:pPr>
    <w:rPr>
      <w:rFonts w:ascii="Times New Roman" w:eastAsiaTheme="minorHAnsi" w:hAnsi="Times New Roman" w:cs="Times New Roman"/>
      <w:sz w:val="24"/>
      <w:szCs w:val="24"/>
    </w:rPr>
  </w:style>
  <w:style w:type="paragraph" w:customStyle="1" w:styleId="8A9D82FF745340379324C5762DC9C00E3">
    <w:name w:val="8A9D82FF745340379324C5762DC9C00E3"/>
    <w:rsid w:val="001F1DB6"/>
    <w:pPr>
      <w:spacing w:after="100" w:line="240" w:lineRule="auto"/>
    </w:pPr>
    <w:rPr>
      <w:rFonts w:ascii="Times New Roman" w:eastAsiaTheme="minorHAnsi" w:hAnsi="Times New Roman" w:cs="Times New Roman"/>
      <w:sz w:val="24"/>
      <w:szCs w:val="24"/>
    </w:rPr>
  </w:style>
  <w:style w:type="paragraph" w:customStyle="1" w:styleId="A1F9AA6939A743119A826A9B7941D83F3">
    <w:name w:val="A1F9AA6939A743119A826A9B7941D83F3"/>
    <w:rsid w:val="001F1DB6"/>
    <w:pPr>
      <w:spacing w:after="100" w:line="240" w:lineRule="auto"/>
    </w:pPr>
    <w:rPr>
      <w:rFonts w:ascii="Times New Roman" w:eastAsiaTheme="minorHAnsi" w:hAnsi="Times New Roman" w:cs="Times New Roman"/>
      <w:sz w:val="24"/>
      <w:szCs w:val="24"/>
    </w:rPr>
  </w:style>
  <w:style w:type="paragraph" w:customStyle="1" w:styleId="195DFE97F7A84A7F8EE7688ACA7CF2A93">
    <w:name w:val="195DFE97F7A84A7F8EE7688ACA7CF2A93"/>
    <w:rsid w:val="001F1DB6"/>
    <w:pPr>
      <w:spacing w:after="100" w:line="240" w:lineRule="auto"/>
    </w:pPr>
    <w:rPr>
      <w:rFonts w:ascii="Times New Roman" w:eastAsiaTheme="minorHAnsi" w:hAnsi="Times New Roman" w:cs="Times New Roman"/>
      <w:sz w:val="24"/>
      <w:szCs w:val="24"/>
    </w:rPr>
  </w:style>
  <w:style w:type="paragraph" w:customStyle="1" w:styleId="83709448F35840E0996AECC00949E4D03">
    <w:name w:val="83709448F35840E0996AECC00949E4D03"/>
    <w:rsid w:val="001F1DB6"/>
    <w:pPr>
      <w:spacing w:after="100" w:line="240" w:lineRule="auto"/>
    </w:pPr>
    <w:rPr>
      <w:rFonts w:ascii="Times New Roman" w:eastAsiaTheme="minorHAnsi" w:hAnsi="Times New Roman" w:cs="Times New Roman"/>
      <w:sz w:val="24"/>
      <w:szCs w:val="24"/>
    </w:rPr>
  </w:style>
  <w:style w:type="paragraph" w:customStyle="1" w:styleId="0569B97422CF48208A990A941C0C462819">
    <w:name w:val="0569B97422CF48208A990A941C0C462819"/>
    <w:rsid w:val="001F1DB6"/>
    <w:pPr>
      <w:spacing w:after="100" w:line="240" w:lineRule="auto"/>
    </w:pPr>
    <w:rPr>
      <w:rFonts w:ascii="Times New Roman" w:eastAsiaTheme="minorHAnsi" w:hAnsi="Times New Roman" w:cs="Times New Roman"/>
      <w:sz w:val="24"/>
      <w:szCs w:val="24"/>
    </w:rPr>
  </w:style>
  <w:style w:type="paragraph" w:customStyle="1" w:styleId="7747AC3701614DF2B27345B9AED43A0519">
    <w:name w:val="7747AC3701614DF2B27345B9AED43A0519"/>
    <w:rsid w:val="001F1DB6"/>
    <w:pPr>
      <w:spacing w:after="100" w:line="240" w:lineRule="auto"/>
    </w:pPr>
    <w:rPr>
      <w:rFonts w:ascii="Times New Roman" w:eastAsiaTheme="minorHAnsi" w:hAnsi="Times New Roman" w:cs="Times New Roman"/>
      <w:sz w:val="24"/>
      <w:szCs w:val="24"/>
    </w:rPr>
  </w:style>
  <w:style w:type="paragraph" w:customStyle="1" w:styleId="D436FD76169643E5A23AB0AC364543DF19">
    <w:name w:val="D436FD76169643E5A23AB0AC364543DF19"/>
    <w:rsid w:val="001F1DB6"/>
    <w:pPr>
      <w:spacing w:after="100" w:line="240" w:lineRule="auto"/>
    </w:pPr>
    <w:rPr>
      <w:rFonts w:ascii="Times New Roman" w:eastAsiaTheme="minorHAnsi" w:hAnsi="Times New Roman" w:cs="Times New Roman"/>
      <w:sz w:val="24"/>
      <w:szCs w:val="24"/>
    </w:rPr>
  </w:style>
  <w:style w:type="paragraph" w:customStyle="1" w:styleId="78BF4377772745699244505866E0BEF419">
    <w:name w:val="78BF4377772745699244505866E0BEF419"/>
    <w:rsid w:val="001F1DB6"/>
    <w:pPr>
      <w:spacing w:after="100" w:line="240" w:lineRule="auto"/>
    </w:pPr>
    <w:rPr>
      <w:rFonts w:ascii="Times New Roman" w:eastAsiaTheme="minorHAnsi" w:hAnsi="Times New Roman" w:cs="Times New Roman"/>
      <w:sz w:val="24"/>
      <w:szCs w:val="24"/>
    </w:rPr>
  </w:style>
  <w:style w:type="paragraph" w:customStyle="1" w:styleId="4ECCAED3F26343428FFE9ACFC02E74E819">
    <w:name w:val="4ECCAED3F26343428FFE9ACFC02E74E819"/>
    <w:rsid w:val="001F1DB6"/>
    <w:pPr>
      <w:spacing w:after="100" w:line="240" w:lineRule="auto"/>
    </w:pPr>
    <w:rPr>
      <w:rFonts w:ascii="Times New Roman" w:eastAsiaTheme="minorHAnsi" w:hAnsi="Times New Roman" w:cs="Times New Roman"/>
      <w:sz w:val="24"/>
      <w:szCs w:val="24"/>
    </w:rPr>
  </w:style>
  <w:style w:type="paragraph" w:customStyle="1" w:styleId="C310472DE28C4C25962BB362EE3155E619">
    <w:name w:val="C310472DE28C4C25962BB362EE3155E619"/>
    <w:rsid w:val="001F1DB6"/>
    <w:pPr>
      <w:spacing w:after="100" w:line="240" w:lineRule="auto"/>
    </w:pPr>
    <w:rPr>
      <w:rFonts w:ascii="Times New Roman" w:eastAsiaTheme="minorHAnsi" w:hAnsi="Times New Roman" w:cs="Times New Roman"/>
      <w:sz w:val="24"/>
      <w:szCs w:val="24"/>
    </w:rPr>
  </w:style>
  <w:style w:type="paragraph" w:customStyle="1" w:styleId="4B00C1A4328F4DF8BAA2D067DDA920CE19">
    <w:name w:val="4B00C1A4328F4DF8BAA2D067DDA920CE19"/>
    <w:rsid w:val="001F1DB6"/>
    <w:pPr>
      <w:spacing w:after="100" w:line="240" w:lineRule="auto"/>
    </w:pPr>
    <w:rPr>
      <w:rFonts w:ascii="Times New Roman" w:eastAsiaTheme="minorHAnsi" w:hAnsi="Times New Roman" w:cs="Times New Roman"/>
      <w:sz w:val="24"/>
      <w:szCs w:val="24"/>
    </w:rPr>
  </w:style>
  <w:style w:type="paragraph" w:customStyle="1" w:styleId="A6EEB70F4ECC491A84505452C2E708F119">
    <w:name w:val="A6EEB70F4ECC491A84505452C2E708F119"/>
    <w:rsid w:val="001F1DB6"/>
    <w:pPr>
      <w:spacing w:after="100" w:line="240" w:lineRule="auto"/>
    </w:pPr>
    <w:rPr>
      <w:rFonts w:ascii="Times New Roman" w:eastAsiaTheme="minorHAnsi" w:hAnsi="Times New Roman" w:cs="Times New Roman"/>
      <w:sz w:val="24"/>
      <w:szCs w:val="24"/>
    </w:rPr>
  </w:style>
  <w:style w:type="paragraph" w:customStyle="1" w:styleId="37229F7D6AE64EBA84790C24157153FF19">
    <w:name w:val="37229F7D6AE64EBA84790C24157153FF19"/>
    <w:rsid w:val="001F1DB6"/>
    <w:pPr>
      <w:spacing w:after="100" w:line="240" w:lineRule="auto"/>
    </w:pPr>
    <w:rPr>
      <w:rFonts w:ascii="Times New Roman" w:eastAsiaTheme="minorHAnsi" w:hAnsi="Times New Roman" w:cs="Times New Roman"/>
      <w:sz w:val="24"/>
      <w:szCs w:val="24"/>
    </w:rPr>
  </w:style>
  <w:style w:type="paragraph" w:customStyle="1" w:styleId="C557C92C5B344CF0BF1A0407C2AF21F38">
    <w:name w:val="C557C92C5B344CF0BF1A0407C2AF21F38"/>
    <w:rsid w:val="001F1DB6"/>
    <w:pPr>
      <w:spacing w:after="100" w:line="240" w:lineRule="auto"/>
    </w:pPr>
    <w:rPr>
      <w:rFonts w:ascii="Times New Roman" w:eastAsiaTheme="minorHAnsi" w:hAnsi="Times New Roman" w:cs="Times New Roman"/>
      <w:sz w:val="24"/>
      <w:szCs w:val="24"/>
    </w:rPr>
  </w:style>
  <w:style w:type="paragraph" w:customStyle="1" w:styleId="BC379622ECEF4B3AB5FB7B8CF61D1F568">
    <w:name w:val="BC379622ECEF4B3AB5FB7B8CF61D1F568"/>
    <w:rsid w:val="001F1DB6"/>
    <w:pPr>
      <w:spacing w:after="100" w:line="240" w:lineRule="auto"/>
    </w:pPr>
    <w:rPr>
      <w:rFonts w:ascii="Times New Roman" w:eastAsiaTheme="minorHAnsi" w:hAnsi="Times New Roman" w:cs="Times New Roman"/>
      <w:sz w:val="24"/>
      <w:szCs w:val="24"/>
    </w:rPr>
  </w:style>
  <w:style w:type="paragraph" w:customStyle="1" w:styleId="BD27B212574A42CC967DC525ADE08E698">
    <w:name w:val="BD27B212574A42CC967DC525ADE08E698"/>
    <w:rsid w:val="001F1DB6"/>
    <w:pPr>
      <w:spacing w:after="100" w:line="240" w:lineRule="auto"/>
    </w:pPr>
    <w:rPr>
      <w:rFonts w:ascii="Times New Roman" w:eastAsiaTheme="minorHAnsi" w:hAnsi="Times New Roman" w:cs="Times New Roman"/>
      <w:sz w:val="24"/>
      <w:szCs w:val="24"/>
    </w:rPr>
  </w:style>
  <w:style w:type="paragraph" w:customStyle="1" w:styleId="AF50749FDFAA4BE7AC57B8BBFF2A735E8">
    <w:name w:val="AF50749FDFAA4BE7AC57B8BBFF2A735E8"/>
    <w:rsid w:val="001F1DB6"/>
    <w:pPr>
      <w:spacing w:after="100" w:line="240" w:lineRule="auto"/>
    </w:pPr>
    <w:rPr>
      <w:rFonts w:ascii="Times New Roman" w:eastAsiaTheme="minorHAnsi" w:hAnsi="Times New Roman" w:cs="Times New Roman"/>
      <w:sz w:val="24"/>
      <w:szCs w:val="24"/>
    </w:rPr>
  </w:style>
  <w:style w:type="paragraph" w:customStyle="1" w:styleId="D8C2C16AA0444CC89BAC941688C518E88">
    <w:name w:val="D8C2C16AA0444CC89BAC941688C518E88"/>
    <w:rsid w:val="001F1DB6"/>
    <w:pPr>
      <w:spacing w:after="100" w:line="240" w:lineRule="auto"/>
    </w:pPr>
    <w:rPr>
      <w:rFonts w:ascii="Times New Roman" w:eastAsiaTheme="minorHAnsi" w:hAnsi="Times New Roman" w:cs="Times New Roman"/>
      <w:sz w:val="24"/>
      <w:szCs w:val="24"/>
    </w:rPr>
  </w:style>
  <w:style w:type="paragraph" w:customStyle="1" w:styleId="D8829F21B40846C9959DF781441D86B98">
    <w:name w:val="D8829F21B40846C9959DF781441D86B98"/>
    <w:rsid w:val="001F1DB6"/>
    <w:pPr>
      <w:spacing w:after="100" w:line="240" w:lineRule="auto"/>
    </w:pPr>
    <w:rPr>
      <w:rFonts w:ascii="Times New Roman" w:eastAsiaTheme="minorHAnsi" w:hAnsi="Times New Roman" w:cs="Times New Roman"/>
      <w:sz w:val="24"/>
      <w:szCs w:val="24"/>
    </w:rPr>
  </w:style>
  <w:style w:type="paragraph" w:customStyle="1" w:styleId="6394B9C418A64D25B4E2E668BF8A799E8">
    <w:name w:val="6394B9C418A64D25B4E2E668BF8A799E8"/>
    <w:rsid w:val="001F1DB6"/>
    <w:pPr>
      <w:spacing w:after="100" w:line="240" w:lineRule="auto"/>
    </w:pPr>
    <w:rPr>
      <w:rFonts w:ascii="Times New Roman" w:eastAsiaTheme="minorHAnsi" w:hAnsi="Times New Roman" w:cs="Times New Roman"/>
      <w:sz w:val="24"/>
      <w:szCs w:val="24"/>
    </w:rPr>
  </w:style>
  <w:style w:type="paragraph" w:customStyle="1" w:styleId="3A8FE2B66079426B93E087E40F0B843C8">
    <w:name w:val="3A8FE2B66079426B93E087E40F0B843C8"/>
    <w:rsid w:val="001F1DB6"/>
    <w:pPr>
      <w:spacing w:after="100" w:line="240" w:lineRule="auto"/>
    </w:pPr>
    <w:rPr>
      <w:rFonts w:ascii="Times New Roman" w:eastAsiaTheme="minorHAnsi" w:hAnsi="Times New Roman" w:cs="Times New Roman"/>
      <w:sz w:val="24"/>
      <w:szCs w:val="24"/>
    </w:rPr>
  </w:style>
  <w:style w:type="paragraph" w:customStyle="1" w:styleId="ED365D01323448BDA8029058DEB4F3DD8">
    <w:name w:val="ED365D01323448BDA8029058DEB4F3DD8"/>
    <w:rsid w:val="001F1DB6"/>
    <w:pPr>
      <w:spacing w:after="100" w:line="240" w:lineRule="auto"/>
    </w:pPr>
    <w:rPr>
      <w:rFonts w:ascii="Times New Roman" w:eastAsiaTheme="minorHAnsi" w:hAnsi="Times New Roman" w:cs="Times New Roman"/>
      <w:sz w:val="24"/>
      <w:szCs w:val="24"/>
    </w:rPr>
  </w:style>
  <w:style w:type="paragraph" w:customStyle="1" w:styleId="8DC503BFC3B647D2B03C34893DDE3A3A8">
    <w:name w:val="8DC503BFC3B647D2B03C34893DDE3A3A8"/>
    <w:rsid w:val="001F1DB6"/>
    <w:pPr>
      <w:spacing w:after="100" w:line="240" w:lineRule="auto"/>
    </w:pPr>
    <w:rPr>
      <w:rFonts w:ascii="Times New Roman" w:eastAsiaTheme="minorHAnsi" w:hAnsi="Times New Roman" w:cs="Times New Roman"/>
      <w:sz w:val="24"/>
      <w:szCs w:val="24"/>
    </w:rPr>
  </w:style>
  <w:style w:type="paragraph" w:customStyle="1" w:styleId="0D71F59B0CB540F5AF7BA83A3471661C8">
    <w:name w:val="0D71F59B0CB540F5AF7BA83A3471661C8"/>
    <w:rsid w:val="001F1DB6"/>
    <w:pPr>
      <w:spacing w:after="100" w:line="240" w:lineRule="auto"/>
    </w:pPr>
    <w:rPr>
      <w:rFonts w:ascii="Times New Roman" w:eastAsiaTheme="minorHAnsi" w:hAnsi="Times New Roman" w:cs="Times New Roman"/>
      <w:sz w:val="24"/>
      <w:szCs w:val="24"/>
    </w:rPr>
  </w:style>
  <w:style w:type="paragraph" w:customStyle="1" w:styleId="0C25B050C16F401CAA489B050D8F6F8A8">
    <w:name w:val="0C25B050C16F401CAA489B050D8F6F8A8"/>
    <w:rsid w:val="001F1DB6"/>
    <w:pPr>
      <w:spacing w:after="100" w:line="240" w:lineRule="auto"/>
    </w:pPr>
    <w:rPr>
      <w:rFonts w:ascii="Times New Roman" w:eastAsiaTheme="minorHAnsi" w:hAnsi="Times New Roman" w:cs="Times New Roman"/>
      <w:sz w:val="24"/>
      <w:szCs w:val="24"/>
    </w:rPr>
  </w:style>
  <w:style w:type="paragraph" w:customStyle="1" w:styleId="7879B67862E14AB5A4C57C952D5B72538">
    <w:name w:val="7879B67862E14AB5A4C57C952D5B72538"/>
    <w:rsid w:val="001F1DB6"/>
    <w:pPr>
      <w:spacing w:after="100" w:line="240" w:lineRule="auto"/>
    </w:pPr>
    <w:rPr>
      <w:rFonts w:ascii="Times New Roman" w:eastAsiaTheme="minorHAnsi" w:hAnsi="Times New Roman" w:cs="Times New Roman"/>
      <w:sz w:val="24"/>
      <w:szCs w:val="24"/>
    </w:rPr>
  </w:style>
  <w:style w:type="paragraph" w:customStyle="1" w:styleId="90798579FAF341F4954BB93F833E88C58">
    <w:name w:val="90798579FAF341F4954BB93F833E88C58"/>
    <w:rsid w:val="001F1DB6"/>
    <w:pPr>
      <w:spacing w:after="100" w:line="240" w:lineRule="auto"/>
    </w:pPr>
    <w:rPr>
      <w:rFonts w:ascii="Times New Roman" w:eastAsiaTheme="minorHAnsi" w:hAnsi="Times New Roman" w:cs="Times New Roman"/>
      <w:sz w:val="24"/>
      <w:szCs w:val="24"/>
    </w:rPr>
  </w:style>
  <w:style w:type="paragraph" w:customStyle="1" w:styleId="C2137FDE2C61497E84FC06B242DECD428">
    <w:name w:val="C2137FDE2C61497E84FC06B242DECD428"/>
    <w:rsid w:val="001F1DB6"/>
    <w:pPr>
      <w:spacing w:after="100" w:line="240" w:lineRule="auto"/>
    </w:pPr>
    <w:rPr>
      <w:rFonts w:ascii="Times New Roman" w:eastAsiaTheme="minorHAnsi" w:hAnsi="Times New Roman" w:cs="Times New Roman"/>
      <w:sz w:val="24"/>
      <w:szCs w:val="24"/>
    </w:rPr>
  </w:style>
  <w:style w:type="paragraph" w:customStyle="1" w:styleId="0E80E752F1034FE787B6AAEAB95F2EAD8">
    <w:name w:val="0E80E752F1034FE787B6AAEAB95F2EAD8"/>
    <w:rsid w:val="001F1DB6"/>
    <w:pPr>
      <w:spacing w:after="100" w:line="240" w:lineRule="auto"/>
    </w:pPr>
    <w:rPr>
      <w:rFonts w:ascii="Times New Roman" w:eastAsiaTheme="minorHAnsi" w:hAnsi="Times New Roman" w:cs="Times New Roman"/>
      <w:sz w:val="24"/>
      <w:szCs w:val="24"/>
    </w:rPr>
  </w:style>
  <w:style w:type="paragraph" w:customStyle="1" w:styleId="E48B3877962645FB9C82C67AF023A56F8">
    <w:name w:val="E48B3877962645FB9C82C67AF023A56F8"/>
    <w:rsid w:val="001F1DB6"/>
    <w:pPr>
      <w:spacing w:after="100" w:line="240" w:lineRule="auto"/>
    </w:pPr>
    <w:rPr>
      <w:rFonts w:ascii="Times New Roman" w:eastAsiaTheme="minorHAnsi" w:hAnsi="Times New Roman" w:cs="Times New Roman"/>
      <w:sz w:val="24"/>
      <w:szCs w:val="24"/>
    </w:rPr>
  </w:style>
  <w:style w:type="paragraph" w:customStyle="1" w:styleId="7796A418FCFF40E3A31889FCC0B3F7FB8">
    <w:name w:val="7796A418FCFF40E3A31889FCC0B3F7FB8"/>
    <w:rsid w:val="001F1DB6"/>
    <w:pPr>
      <w:spacing w:after="100" w:line="240" w:lineRule="auto"/>
    </w:pPr>
    <w:rPr>
      <w:rFonts w:ascii="Times New Roman" w:eastAsiaTheme="minorHAnsi" w:hAnsi="Times New Roman" w:cs="Times New Roman"/>
      <w:sz w:val="24"/>
      <w:szCs w:val="24"/>
    </w:rPr>
  </w:style>
  <w:style w:type="paragraph" w:customStyle="1" w:styleId="DECCCEF74EE346428F438EB42C31A21A8">
    <w:name w:val="DECCCEF74EE346428F438EB42C31A21A8"/>
    <w:rsid w:val="001F1DB6"/>
    <w:pPr>
      <w:spacing w:after="100" w:line="240" w:lineRule="auto"/>
    </w:pPr>
    <w:rPr>
      <w:rFonts w:ascii="Times New Roman" w:eastAsiaTheme="minorHAnsi" w:hAnsi="Times New Roman" w:cs="Times New Roman"/>
      <w:sz w:val="24"/>
      <w:szCs w:val="24"/>
    </w:rPr>
  </w:style>
  <w:style w:type="paragraph" w:customStyle="1" w:styleId="DB4BE787CD5E47A1BE65FFC413AD62EB8">
    <w:name w:val="DB4BE787CD5E47A1BE65FFC413AD62EB8"/>
    <w:rsid w:val="001F1DB6"/>
    <w:pPr>
      <w:spacing w:after="100" w:line="240" w:lineRule="auto"/>
    </w:pPr>
    <w:rPr>
      <w:rFonts w:ascii="Times New Roman" w:eastAsiaTheme="minorHAnsi" w:hAnsi="Times New Roman" w:cs="Times New Roman"/>
      <w:sz w:val="24"/>
      <w:szCs w:val="24"/>
    </w:rPr>
  </w:style>
  <w:style w:type="paragraph" w:customStyle="1" w:styleId="9F593DA392054E0E9886ED1A934794268">
    <w:name w:val="9F593DA392054E0E9886ED1A934794268"/>
    <w:rsid w:val="001F1DB6"/>
    <w:pPr>
      <w:spacing w:after="100" w:line="240" w:lineRule="auto"/>
    </w:pPr>
    <w:rPr>
      <w:rFonts w:ascii="Times New Roman" w:eastAsiaTheme="minorHAnsi" w:hAnsi="Times New Roman" w:cs="Times New Roman"/>
      <w:sz w:val="24"/>
      <w:szCs w:val="24"/>
    </w:rPr>
  </w:style>
  <w:style w:type="paragraph" w:customStyle="1" w:styleId="6D199870274247869D7C67377AC77A3E8">
    <w:name w:val="6D199870274247869D7C67377AC77A3E8"/>
    <w:rsid w:val="001F1DB6"/>
    <w:pPr>
      <w:spacing w:after="100" w:line="240" w:lineRule="auto"/>
    </w:pPr>
    <w:rPr>
      <w:rFonts w:ascii="Times New Roman" w:eastAsiaTheme="minorHAnsi" w:hAnsi="Times New Roman" w:cs="Times New Roman"/>
      <w:sz w:val="24"/>
      <w:szCs w:val="24"/>
    </w:rPr>
  </w:style>
  <w:style w:type="paragraph" w:customStyle="1" w:styleId="00EAAFB289DF4E1FB299B7348AB7EB598">
    <w:name w:val="00EAAFB289DF4E1FB299B7348AB7EB598"/>
    <w:rsid w:val="001F1DB6"/>
    <w:pPr>
      <w:spacing w:after="100" w:line="240" w:lineRule="auto"/>
    </w:pPr>
    <w:rPr>
      <w:rFonts w:ascii="Times New Roman" w:eastAsiaTheme="minorHAnsi" w:hAnsi="Times New Roman" w:cs="Times New Roman"/>
      <w:sz w:val="24"/>
      <w:szCs w:val="24"/>
    </w:rPr>
  </w:style>
  <w:style w:type="paragraph" w:customStyle="1" w:styleId="9725D2E11D08433BB181E2A9DD6569D08">
    <w:name w:val="9725D2E11D08433BB181E2A9DD6569D08"/>
    <w:rsid w:val="001F1DB6"/>
    <w:pPr>
      <w:spacing w:after="100" w:line="240" w:lineRule="auto"/>
    </w:pPr>
    <w:rPr>
      <w:rFonts w:ascii="Times New Roman" w:eastAsiaTheme="minorHAnsi" w:hAnsi="Times New Roman" w:cs="Times New Roman"/>
      <w:sz w:val="24"/>
      <w:szCs w:val="24"/>
    </w:rPr>
  </w:style>
  <w:style w:type="paragraph" w:customStyle="1" w:styleId="87BAF11ADD5C4438807A06A128DDA1D98">
    <w:name w:val="87BAF11ADD5C4438807A06A128DDA1D98"/>
    <w:rsid w:val="001F1DB6"/>
    <w:pPr>
      <w:spacing w:after="100" w:line="240" w:lineRule="auto"/>
    </w:pPr>
    <w:rPr>
      <w:rFonts w:ascii="Times New Roman" w:eastAsiaTheme="minorHAnsi" w:hAnsi="Times New Roman" w:cs="Times New Roman"/>
      <w:sz w:val="24"/>
      <w:szCs w:val="24"/>
    </w:rPr>
  </w:style>
  <w:style w:type="paragraph" w:customStyle="1" w:styleId="EB5E8A2B4E264D2988FE9C9B41838B578">
    <w:name w:val="EB5E8A2B4E264D2988FE9C9B41838B578"/>
    <w:rsid w:val="001F1DB6"/>
    <w:pPr>
      <w:spacing w:after="100" w:line="240" w:lineRule="auto"/>
    </w:pPr>
    <w:rPr>
      <w:rFonts w:ascii="Times New Roman" w:eastAsiaTheme="minorHAnsi" w:hAnsi="Times New Roman" w:cs="Times New Roman"/>
      <w:sz w:val="24"/>
      <w:szCs w:val="24"/>
    </w:rPr>
  </w:style>
  <w:style w:type="paragraph" w:customStyle="1" w:styleId="CAC3BE21544E41EBA4BD67764914032A8">
    <w:name w:val="CAC3BE21544E41EBA4BD67764914032A8"/>
    <w:rsid w:val="001F1DB6"/>
    <w:pPr>
      <w:spacing w:after="100" w:line="240" w:lineRule="auto"/>
    </w:pPr>
    <w:rPr>
      <w:rFonts w:ascii="Times New Roman" w:eastAsiaTheme="minorHAnsi" w:hAnsi="Times New Roman" w:cs="Times New Roman"/>
      <w:sz w:val="24"/>
      <w:szCs w:val="24"/>
    </w:rPr>
  </w:style>
  <w:style w:type="paragraph" w:customStyle="1" w:styleId="923F4296CA994EB0BA660C238B492A5F8">
    <w:name w:val="923F4296CA994EB0BA660C238B492A5F8"/>
    <w:rsid w:val="001F1DB6"/>
    <w:pPr>
      <w:spacing w:after="100" w:line="240" w:lineRule="auto"/>
    </w:pPr>
    <w:rPr>
      <w:rFonts w:ascii="Times New Roman" w:eastAsiaTheme="minorHAnsi" w:hAnsi="Times New Roman" w:cs="Times New Roman"/>
      <w:sz w:val="24"/>
      <w:szCs w:val="24"/>
    </w:rPr>
  </w:style>
  <w:style w:type="paragraph" w:customStyle="1" w:styleId="1DB5E7A7CE0C48C9A3E049760A84E12E18">
    <w:name w:val="1DB5E7A7CE0C48C9A3E049760A84E12E18"/>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04D08D3FA2D4D359C5CE5A74BCF25C85">
    <w:name w:val="F04D08D3FA2D4D359C5CE5A74BCF25C85"/>
    <w:rsid w:val="001F1DB6"/>
    <w:pPr>
      <w:spacing w:after="100" w:line="240" w:lineRule="auto"/>
    </w:pPr>
    <w:rPr>
      <w:rFonts w:ascii="Times New Roman" w:eastAsiaTheme="minorHAnsi" w:hAnsi="Times New Roman" w:cs="Times New Roman"/>
      <w:sz w:val="24"/>
      <w:szCs w:val="24"/>
    </w:rPr>
  </w:style>
  <w:style w:type="paragraph" w:customStyle="1" w:styleId="54E7F0B67F12479CA7F94639C9344B235">
    <w:name w:val="54E7F0B67F12479CA7F94639C9344B235"/>
    <w:rsid w:val="001F1DB6"/>
    <w:pPr>
      <w:spacing w:after="100" w:line="240" w:lineRule="auto"/>
    </w:pPr>
    <w:rPr>
      <w:rFonts w:ascii="Times New Roman" w:eastAsiaTheme="minorHAnsi" w:hAnsi="Times New Roman" w:cs="Times New Roman"/>
      <w:sz w:val="24"/>
      <w:szCs w:val="24"/>
    </w:rPr>
  </w:style>
  <w:style w:type="paragraph" w:customStyle="1" w:styleId="78112C51EC7047A28293EF81F692A3825">
    <w:name w:val="78112C51EC7047A28293EF81F692A3825"/>
    <w:rsid w:val="001F1DB6"/>
    <w:pPr>
      <w:spacing w:after="100" w:line="240" w:lineRule="auto"/>
    </w:pPr>
    <w:rPr>
      <w:rFonts w:ascii="Times New Roman" w:eastAsiaTheme="minorHAnsi" w:hAnsi="Times New Roman" w:cs="Times New Roman"/>
      <w:sz w:val="24"/>
      <w:szCs w:val="24"/>
    </w:rPr>
  </w:style>
  <w:style w:type="paragraph" w:customStyle="1" w:styleId="995DF5030C694DFC9C6EE2AAF8FC78B65">
    <w:name w:val="995DF5030C694DFC9C6EE2AAF8FC78B65"/>
    <w:rsid w:val="001F1DB6"/>
    <w:pPr>
      <w:spacing w:after="100" w:line="240" w:lineRule="auto"/>
    </w:pPr>
    <w:rPr>
      <w:rFonts w:ascii="Times New Roman" w:eastAsiaTheme="minorHAnsi" w:hAnsi="Times New Roman" w:cs="Times New Roman"/>
      <w:sz w:val="24"/>
      <w:szCs w:val="24"/>
    </w:rPr>
  </w:style>
  <w:style w:type="paragraph" w:customStyle="1" w:styleId="E7D44584F667464D95B612DE17702DAF4">
    <w:name w:val="E7D44584F667464D95B612DE17702DAF4"/>
    <w:rsid w:val="001F1DB6"/>
    <w:pPr>
      <w:spacing w:after="100" w:line="240" w:lineRule="auto"/>
    </w:pPr>
    <w:rPr>
      <w:rFonts w:ascii="Times New Roman" w:eastAsiaTheme="minorHAnsi" w:hAnsi="Times New Roman" w:cs="Times New Roman"/>
      <w:sz w:val="24"/>
      <w:szCs w:val="24"/>
    </w:rPr>
  </w:style>
  <w:style w:type="paragraph" w:customStyle="1" w:styleId="94C9CA0B478D4EE8BC425F3346E3C24E4">
    <w:name w:val="94C9CA0B478D4EE8BC425F3346E3C24E4"/>
    <w:rsid w:val="001F1DB6"/>
    <w:pPr>
      <w:spacing w:after="100" w:line="240" w:lineRule="auto"/>
    </w:pPr>
    <w:rPr>
      <w:rFonts w:ascii="Times New Roman" w:eastAsiaTheme="minorHAnsi" w:hAnsi="Times New Roman" w:cs="Times New Roman"/>
      <w:sz w:val="24"/>
      <w:szCs w:val="24"/>
    </w:rPr>
  </w:style>
  <w:style w:type="paragraph" w:customStyle="1" w:styleId="9497C0D3C8934D7BBEF2EE2C5D6F6A2B4">
    <w:name w:val="9497C0D3C8934D7BBEF2EE2C5D6F6A2B4"/>
    <w:rsid w:val="001F1DB6"/>
    <w:pPr>
      <w:spacing w:after="100" w:line="240" w:lineRule="auto"/>
    </w:pPr>
    <w:rPr>
      <w:rFonts w:ascii="Times New Roman" w:eastAsiaTheme="minorHAnsi" w:hAnsi="Times New Roman" w:cs="Times New Roman"/>
      <w:sz w:val="24"/>
      <w:szCs w:val="24"/>
    </w:rPr>
  </w:style>
  <w:style w:type="paragraph" w:customStyle="1" w:styleId="331FDC2AA15C4E999C9A1EFAEF74BD5E4">
    <w:name w:val="331FDC2AA15C4E999C9A1EFAEF74BD5E4"/>
    <w:rsid w:val="001F1DB6"/>
    <w:pPr>
      <w:spacing w:after="100" w:line="240" w:lineRule="auto"/>
    </w:pPr>
    <w:rPr>
      <w:rFonts w:ascii="Times New Roman" w:eastAsiaTheme="minorHAnsi" w:hAnsi="Times New Roman" w:cs="Times New Roman"/>
      <w:sz w:val="24"/>
      <w:szCs w:val="24"/>
    </w:rPr>
  </w:style>
  <w:style w:type="paragraph" w:customStyle="1" w:styleId="9E3BAEAF06054077A925F8C048457E3D7">
    <w:name w:val="9E3BAEAF06054077A925F8C048457E3D7"/>
    <w:rsid w:val="001F1DB6"/>
    <w:pPr>
      <w:spacing w:after="100" w:line="240" w:lineRule="auto"/>
    </w:pPr>
    <w:rPr>
      <w:rFonts w:ascii="Times New Roman" w:eastAsiaTheme="minorHAnsi" w:hAnsi="Times New Roman" w:cs="Times New Roman"/>
      <w:sz w:val="24"/>
      <w:szCs w:val="24"/>
    </w:rPr>
  </w:style>
  <w:style w:type="paragraph" w:customStyle="1" w:styleId="4DC42DB1AA9F476E8E1E460D22996EE17">
    <w:name w:val="4DC42DB1AA9F476E8E1E460D22996EE17"/>
    <w:rsid w:val="001F1DB6"/>
    <w:pPr>
      <w:spacing w:after="100" w:line="240" w:lineRule="auto"/>
    </w:pPr>
    <w:rPr>
      <w:rFonts w:ascii="Times New Roman" w:eastAsiaTheme="minorHAnsi" w:hAnsi="Times New Roman" w:cs="Times New Roman"/>
      <w:sz w:val="24"/>
      <w:szCs w:val="24"/>
    </w:rPr>
  </w:style>
  <w:style w:type="paragraph" w:customStyle="1" w:styleId="F046C91EE37D4C13AA425D22A984F4687">
    <w:name w:val="F046C91EE37D4C13AA425D22A984F4687"/>
    <w:rsid w:val="001F1DB6"/>
    <w:pPr>
      <w:spacing w:after="100" w:line="240" w:lineRule="auto"/>
    </w:pPr>
    <w:rPr>
      <w:rFonts w:ascii="Times New Roman" w:eastAsiaTheme="minorHAnsi" w:hAnsi="Times New Roman" w:cs="Times New Roman"/>
      <w:sz w:val="24"/>
      <w:szCs w:val="24"/>
    </w:rPr>
  </w:style>
  <w:style w:type="paragraph" w:customStyle="1" w:styleId="966BA0A7755C4B4486494B2C0BC0AE497">
    <w:name w:val="966BA0A7755C4B4486494B2C0BC0AE497"/>
    <w:rsid w:val="001F1DB6"/>
    <w:pPr>
      <w:spacing w:after="100" w:line="240" w:lineRule="auto"/>
    </w:pPr>
    <w:rPr>
      <w:rFonts w:ascii="Times New Roman" w:eastAsiaTheme="minorHAnsi" w:hAnsi="Times New Roman" w:cs="Times New Roman"/>
      <w:sz w:val="24"/>
      <w:szCs w:val="24"/>
    </w:rPr>
  </w:style>
  <w:style w:type="paragraph" w:customStyle="1" w:styleId="E13B31D521CC4153A9D70B80515336AD7">
    <w:name w:val="E13B31D521CC4153A9D70B80515336AD7"/>
    <w:rsid w:val="001F1DB6"/>
    <w:pPr>
      <w:spacing w:after="100" w:line="240" w:lineRule="auto"/>
    </w:pPr>
    <w:rPr>
      <w:rFonts w:ascii="Times New Roman" w:eastAsiaTheme="minorHAnsi" w:hAnsi="Times New Roman" w:cs="Times New Roman"/>
      <w:sz w:val="24"/>
      <w:szCs w:val="24"/>
    </w:rPr>
  </w:style>
  <w:style w:type="paragraph" w:customStyle="1" w:styleId="A6BC11457F1B435FB2CE37A4F4674D8B7">
    <w:name w:val="A6BC11457F1B435FB2CE37A4F4674D8B7"/>
    <w:rsid w:val="001F1DB6"/>
    <w:pPr>
      <w:spacing w:after="100" w:line="240" w:lineRule="auto"/>
    </w:pPr>
    <w:rPr>
      <w:rFonts w:ascii="Times New Roman" w:eastAsiaTheme="minorHAnsi" w:hAnsi="Times New Roman" w:cs="Times New Roman"/>
      <w:sz w:val="24"/>
      <w:szCs w:val="24"/>
    </w:rPr>
  </w:style>
  <w:style w:type="paragraph" w:customStyle="1" w:styleId="7578A903F8164CA6872B25BCC0B3CF4C7">
    <w:name w:val="7578A903F8164CA6872B25BCC0B3CF4C7"/>
    <w:rsid w:val="001F1DB6"/>
    <w:pPr>
      <w:spacing w:after="100" w:line="240" w:lineRule="auto"/>
    </w:pPr>
    <w:rPr>
      <w:rFonts w:ascii="Times New Roman" w:eastAsiaTheme="minorHAnsi" w:hAnsi="Times New Roman" w:cs="Times New Roman"/>
      <w:sz w:val="24"/>
      <w:szCs w:val="24"/>
    </w:rPr>
  </w:style>
  <w:style w:type="paragraph" w:customStyle="1" w:styleId="00507CB197904815815AC655352AE6627">
    <w:name w:val="00507CB197904815815AC655352AE6627"/>
    <w:rsid w:val="001F1DB6"/>
    <w:pPr>
      <w:spacing w:after="100" w:line="240" w:lineRule="auto"/>
    </w:pPr>
    <w:rPr>
      <w:rFonts w:ascii="Times New Roman" w:eastAsiaTheme="minorHAnsi" w:hAnsi="Times New Roman" w:cs="Times New Roman"/>
      <w:sz w:val="24"/>
      <w:szCs w:val="24"/>
    </w:rPr>
  </w:style>
  <w:style w:type="paragraph" w:customStyle="1" w:styleId="FD9DD3DA10124E20B2A1694725C5C4987">
    <w:name w:val="FD9DD3DA10124E20B2A1694725C5C4987"/>
    <w:rsid w:val="001F1DB6"/>
    <w:pPr>
      <w:spacing w:after="100" w:line="240" w:lineRule="auto"/>
    </w:pPr>
    <w:rPr>
      <w:rFonts w:ascii="Times New Roman" w:eastAsiaTheme="minorHAnsi" w:hAnsi="Times New Roman" w:cs="Times New Roman"/>
      <w:sz w:val="24"/>
      <w:szCs w:val="24"/>
    </w:rPr>
  </w:style>
  <w:style w:type="paragraph" w:customStyle="1" w:styleId="EA951ADB56DC4FFFAF9390474102BEE67">
    <w:name w:val="EA951ADB56DC4FFFAF9390474102BEE67"/>
    <w:rsid w:val="001F1DB6"/>
    <w:pPr>
      <w:spacing w:after="100" w:line="240" w:lineRule="auto"/>
    </w:pPr>
    <w:rPr>
      <w:rFonts w:ascii="Times New Roman" w:eastAsiaTheme="minorHAnsi" w:hAnsi="Times New Roman" w:cs="Times New Roman"/>
      <w:sz w:val="24"/>
      <w:szCs w:val="24"/>
    </w:rPr>
  </w:style>
  <w:style w:type="paragraph" w:customStyle="1" w:styleId="904886687D4B4309A32661273440C32C7">
    <w:name w:val="904886687D4B4309A32661273440C32C7"/>
    <w:rsid w:val="001F1DB6"/>
    <w:pPr>
      <w:spacing w:after="100" w:line="240" w:lineRule="auto"/>
    </w:pPr>
    <w:rPr>
      <w:rFonts w:ascii="Times New Roman" w:eastAsiaTheme="minorHAnsi" w:hAnsi="Times New Roman" w:cs="Times New Roman"/>
      <w:sz w:val="24"/>
      <w:szCs w:val="24"/>
    </w:rPr>
  </w:style>
  <w:style w:type="paragraph" w:customStyle="1" w:styleId="4C4BD485B4D34444838D82C80A2FBF3318">
    <w:name w:val="4C4BD485B4D34444838D82C80A2FBF3318"/>
    <w:rsid w:val="001F1DB6"/>
    <w:pPr>
      <w:spacing w:after="100" w:line="240" w:lineRule="auto"/>
    </w:pPr>
    <w:rPr>
      <w:rFonts w:ascii="Times New Roman" w:eastAsiaTheme="minorHAnsi" w:hAnsi="Times New Roman" w:cs="Times New Roman"/>
      <w:sz w:val="24"/>
      <w:szCs w:val="24"/>
    </w:rPr>
  </w:style>
  <w:style w:type="paragraph" w:customStyle="1" w:styleId="2BDAF33C74434251A327F0BFD1EB54E918">
    <w:name w:val="2BDAF33C74434251A327F0BFD1EB54E918"/>
    <w:rsid w:val="001F1DB6"/>
    <w:pPr>
      <w:spacing w:after="100" w:line="240" w:lineRule="auto"/>
    </w:pPr>
    <w:rPr>
      <w:rFonts w:ascii="Times New Roman" w:eastAsiaTheme="minorHAnsi" w:hAnsi="Times New Roman" w:cs="Times New Roman"/>
      <w:sz w:val="24"/>
      <w:szCs w:val="24"/>
    </w:rPr>
  </w:style>
  <w:style w:type="paragraph" w:customStyle="1" w:styleId="1BC381B8C9ED41A6A0DA37781F04932C18">
    <w:name w:val="1BC381B8C9ED41A6A0DA37781F04932C18"/>
    <w:rsid w:val="001F1DB6"/>
    <w:pPr>
      <w:spacing w:after="100" w:line="240" w:lineRule="auto"/>
    </w:pPr>
    <w:rPr>
      <w:rFonts w:ascii="Times New Roman" w:eastAsiaTheme="minorHAnsi" w:hAnsi="Times New Roman" w:cs="Times New Roman"/>
      <w:sz w:val="24"/>
      <w:szCs w:val="24"/>
    </w:rPr>
  </w:style>
  <w:style w:type="paragraph" w:customStyle="1" w:styleId="585801C89BD340A4842E81910B7915D618">
    <w:name w:val="585801C89BD340A4842E81910B7915D618"/>
    <w:rsid w:val="001F1DB6"/>
    <w:pPr>
      <w:spacing w:after="100" w:line="240" w:lineRule="auto"/>
    </w:pPr>
    <w:rPr>
      <w:rFonts w:ascii="Times New Roman" w:eastAsiaTheme="minorHAnsi" w:hAnsi="Times New Roman" w:cs="Times New Roman"/>
      <w:sz w:val="24"/>
      <w:szCs w:val="24"/>
    </w:rPr>
  </w:style>
  <w:style w:type="paragraph" w:customStyle="1" w:styleId="5F0F90BB971F4CA08104D6CEFD4E05CA18">
    <w:name w:val="5F0F90BB971F4CA08104D6CEFD4E05CA18"/>
    <w:rsid w:val="001F1DB6"/>
    <w:pPr>
      <w:spacing w:after="100" w:line="240" w:lineRule="auto"/>
    </w:pPr>
    <w:rPr>
      <w:rFonts w:ascii="Times New Roman" w:eastAsiaTheme="minorHAnsi" w:hAnsi="Times New Roman" w:cs="Times New Roman"/>
      <w:sz w:val="24"/>
      <w:szCs w:val="24"/>
    </w:rPr>
  </w:style>
  <w:style w:type="paragraph" w:customStyle="1" w:styleId="1D221EF5E9D14CEE9B0880058A9D247B18">
    <w:name w:val="1D221EF5E9D14CEE9B0880058A9D247B18"/>
    <w:rsid w:val="001F1DB6"/>
    <w:pPr>
      <w:spacing w:after="100" w:line="240" w:lineRule="auto"/>
    </w:pPr>
    <w:rPr>
      <w:rFonts w:ascii="Times New Roman" w:eastAsiaTheme="minorHAnsi" w:hAnsi="Times New Roman" w:cs="Times New Roman"/>
      <w:sz w:val="24"/>
      <w:szCs w:val="24"/>
    </w:rPr>
  </w:style>
  <w:style w:type="paragraph" w:customStyle="1" w:styleId="818681A266454BDF8A38D31F9909BD2B18">
    <w:name w:val="818681A266454BDF8A38D31F9909BD2B18"/>
    <w:rsid w:val="001F1DB6"/>
    <w:pPr>
      <w:spacing w:after="100" w:line="240" w:lineRule="auto"/>
    </w:pPr>
    <w:rPr>
      <w:rFonts w:ascii="Times New Roman" w:eastAsiaTheme="minorHAnsi" w:hAnsi="Times New Roman" w:cs="Times New Roman"/>
      <w:sz w:val="24"/>
      <w:szCs w:val="24"/>
    </w:rPr>
  </w:style>
  <w:style w:type="paragraph" w:customStyle="1" w:styleId="D11CA62D33A941288010840D96E0F16E">
    <w:name w:val="D11CA62D33A941288010840D96E0F16E"/>
    <w:rsid w:val="001F1DB6"/>
    <w:pPr>
      <w:spacing w:after="100" w:line="240" w:lineRule="auto"/>
    </w:pPr>
    <w:rPr>
      <w:rFonts w:ascii="Times New Roman" w:eastAsiaTheme="minorHAnsi" w:hAnsi="Times New Roman" w:cs="Times New Roman"/>
      <w:sz w:val="24"/>
      <w:szCs w:val="24"/>
    </w:rPr>
  </w:style>
  <w:style w:type="paragraph" w:customStyle="1" w:styleId="9D6E2085DF5B431798E4B105742ACA5F">
    <w:name w:val="9D6E2085DF5B431798E4B105742ACA5F"/>
    <w:rsid w:val="001F1DB6"/>
    <w:pPr>
      <w:spacing w:after="100" w:line="240" w:lineRule="auto"/>
    </w:pPr>
    <w:rPr>
      <w:rFonts w:ascii="Times New Roman" w:eastAsiaTheme="minorHAnsi" w:hAnsi="Times New Roman" w:cs="Times New Roman"/>
      <w:sz w:val="24"/>
      <w:szCs w:val="24"/>
    </w:rPr>
  </w:style>
  <w:style w:type="paragraph" w:customStyle="1" w:styleId="05A65F2566904D5AB75302A626FAA40B">
    <w:name w:val="05A65F2566904D5AB75302A626FAA40B"/>
    <w:rsid w:val="001F1DB6"/>
    <w:pPr>
      <w:spacing w:after="100" w:line="240" w:lineRule="auto"/>
    </w:pPr>
    <w:rPr>
      <w:rFonts w:ascii="Times New Roman" w:eastAsiaTheme="minorHAnsi" w:hAnsi="Times New Roman" w:cs="Times New Roman"/>
      <w:sz w:val="24"/>
      <w:szCs w:val="24"/>
    </w:rPr>
  </w:style>
  <w:style w:type="paragraph" w:customStyle="1" w:styleId="2F57AEEFA4064397967F53665B3E0B58">
    <w:name w:val="2F57AEEFA4064397967F53665B3E0B58"/>
    <w:rsid w:val="001F1DB6"/>
    <w:pPr>
      <w:spacing w:after="100" w:line="240" w:lineRule="auto"/>
    </w:pPr>
    <w:rPr>
      <w:rFonts w:ascii="Times New Roman" w:eastAsiaTheme="minorHAnsi" w:hAnsi="Times New Roman" w:cs="Times New Roman"/>
      <w:sz w:val="24"/>
      <w:szCs w:val="24"/>
    </w:rPr>
  </w:style>
  <w:style w:type="paragraph" w:customStyle="1" w:styleId="DC14B0C6505D4FDB92C5651642BFA8EA">
    <w:name w:val="DC14B0C6505D4FDB92C5651642BFA8EA"/>
    <w:rsid w:val="001F1DB6"/>
    <w:pPr>
      <w:spacing w:after="100" w:line="240" w:lineRule="auto"/>
    </w:pPr>
    <w:rPr>
      <w:rFonts w:ascii="Times New Roman" w:eastAsiaTheme="minorHAnsi" w:hAnsi="Times New Roman" w:cs="Times New Roman"/>
      <w:sz w:val="24"/>
      <w:szCs w:val="24"/>
    </w:rPr>
  </w:style>
  <w:style w:type="paragraph" w:customStyle="1" w:styleId="D70EC9E548614C278F697BC1D36897E214">
    <w:name w:val="D70EC9E548614C278F697BC1D36897E214"/>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16">
    <w:name w:val="6C5D5B925C9842B1B2B69914C9C53AD216"/>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0">
    <w:name w:val="BCC09F921BE54B1DAF16E9A0C85E624C20"/>
    <w:rsid w:val="001F1DB6"/>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20">
    <w:name w:val="0A29C254263F4018A790F7988EABD90020"/>
    <w:rsid w:val="001F1DB6"/>
    <w:pPr>
      <w:spacing w:after="100" w:line="240" w:lineRule="auto"/>
    </w:pPr>
    <w:rPr>
      <w:rFonts w:ascii="Times New Roman" w:eastAsiaTheme="minorHAnsi" w:hAnsi="Times New Roman" w:cs="Times New Roman"/>
      <w:sz w:val="24"/>
      <w:szCs w:val="24"/>
    </w:rPr>
  </w:style>
  <w:style w:type="paragraph" w:customStyle="1" w:styleId="A39FD8EABA37434282A6BD7AC775F84C20">
    <w:name w:val="A39FD8EABA37434282A6BD7AC775F84C20"/>
    <w:rsid w:val="001F1DB6"/>
    <w:pPr>
      <w:spacing w:after="100" w:line="240" w:lineRule="auto"/>
    </w:pPr>
    <w:rPr>
      <w:rFonts w:ascii="Times New Roman" w:eastAsiaTheme="minorHAnsi" w:hAnsi="Times New Roman" w:cs="Times New Roman"/>
      <w:sz w:val="24"/>
      <w:szCs w:val="24"/>
    </w:rPr>
  </w:style>
  <w:style w:type="paragraph" w:customStyle="1" w:styleId="780BAEE1CD364D8FB3FAD1817E6C813E20">
    <w:name w:val="780BAEE1CD364D8FB3FAD1817E6C813E20"/>
    <w:rsid w:val="001F1DB6"/>
    <w:pPr>
      <w:spacing w:after="100" w:line="240" w:lineRule="auto"/>
    </w:pPr>
    <w:rPr>
      <w:rFonts w:ascii="Times New Roman" w:eastAsiaTheme="minorHAnsi" w:hAnsi="Times New Roman" w:cs="Times New Roman"/>
      <w:sz w:val="24"/>
      <w:szCs w:val="24"/>
    </w:rPr>
  </w:style>
  <w:style w:type="paragraph" w:customStyle="1" w:styleId="009D7B260C674ADFA3643A952EEA060920">
    <w:name w:val="009D7B260C674ADFA3643A952EEA060920"/>
    <w:rsid w:val="001F1DB6"/>
    <w:pPr>
      <w:spacing w:after="100" w:line="240" w:lineRule="auto"/>
    </w:pPr>
    <w:rPr>
      <w:rFonts w:ascii="Times New Roman" w:eastAsiaTheme="minorHAnsi" w:hAnsi="Times New Roman" w:cs="Times New Roman"/>
      <w:sz w:val="24"/>
      <w:szCs w:val="24"/>
    </w:rPr>
  </w:style>
  <w:style w:type="paragraph" w:customStyle="1" w:styleId="DB4691E81DC449F6A25AB6CA7614B5C520">
    <w:name w:val="DB4691E81DC449F6A25AB6CA7614B5C520"/>
    <w:rsid w:val="001F1DB6"/>
    <w:pPr>
      <w:spacing w:after="100" w:line="240" w:lineRule="auto"/>
    </w:pPr>
    <w:rPr>
      <w:rFonts w:ascii="Times New Roman" w:eastAsiaTheme="minorHAnsi" w:hAnsi="Times New Roman" w:cs="Times New Roman"/>
      <w:sz w:val="24"/>
      <w:szCs w:val="24"/>
    </w:rPr>
  </w:style>
  <w:style w:type="paragraph" w:customStyle="1" w:styleId="136BEB0666004E79B616C5992049BA2820">
    <w:name w:val="136BEB0666004E79B616C5992049BA2820"/>
    <w:rsid w:val="001F1DB6"/>
    <w:pPr>
      <w:spacing w:after="100" w:line="240" w:lineRule="auto"/>
    </w:pPr>
    <w:rPr>
      <w:rFonts w:ascii="Times New Roman" w:eastAsiaTheme="minorHAnsi" w:hAnsi="Times New Roman" w:cs="Times New Roman"/>
      <w:sz w:val="24"/>
      <w:szCs w:val="24"/>
    </w:rPr>
  </w:style>
  <w:style w:type="paragraph" w:customStyle="1" w:styleId="AFB83B783EC74FC8AFB9FDB9D8D4A32B2">
    <w:name w:val="AFB83B783EC74FC8AFB9FDB9D8D4A32B2"/>
    <w:rsid w:val="001F1DB6"/>
    <w:pPr>
      <w:spacing w:after="100" w:line="240" w:lineRule="auto"/>
    </w:pPr>
    <w:rPr>
      <w:rFonts w:ascii="Times New Roman" w:eastAsiaTheme="minorHAnsi" w:hAnsi="Times New Roman" w:cs="Times New Roman"/>
      <w:sz w:val="24"/>
      <w:szCs w:val="24"/>
    </w:rPr>
  </w:style>
  <w:style w:type="paragraph" w:customStyle="1" w:styleId="460D16D0FCF14A20B4B4DE52A8EF03289">
    <w:name w:val="460D16D0FCF14A20B4B4DE52A8EF03289"/>
    <w:rsid w:val="001F1DB6"/>
    <w:pPr>
      <w:spacing w:after="100" w:line="240" w:lineRule="auto"/>
    </w:pPr>
    <w:rPr>
      <w:rFonts w:ascii="Times New Roman" w:eastAsiaTheme="minorHAnsi" w:hAnsi="Times New Roman" w:cs="Times New Roman"/>
      <w:sz w:val="24"/>
      <w:szCs w:val="24"/>
    </w:rPr>
  </w:style>
  <w:style w:type="paragraph" w:customStyle="1" w:styleId="4C9D1E34769E426598F9A2315EC95EA69">
    <w:name w:val="4C9D1E34769E426598F9A2315EC95EA69"/>
    <w:rsid w:val="001F1DB6"/>
    <w:pPr>
      <w:spacing w:after="100" w:line="240" w:lineRule="auto"/>
    </w:pPr>
    <w:rPr>
      <w:rFonts w:ascii="Times New Roman" w:eastAsiaTheme="minorHAnsi" w:hAnsi="Times New Roman" w:cs="Times New Roman"/>
      <w:sz w:val="24"/>
      <w:szCs w:val="24"/>
    </w:rPr>
  </w:style>
  <w:style w:type="paragraph" w:customStyle="1" w:styleId="3EA355AE8FD3447F8E9B856ADC0A80029">
    <w:name w:val="3EA355AE8FD3447F8E9B856ADC0A80029"/>
    <w:rsid w:val="001F1DB6"/>
    <w:pPr>
      <w:spacing w:after="100" w:line="240" w:lineRule="auto"/>
    </w:pPr>
    <w:rPr>
      <w:rFonts w:ascii="Times New Roman" w:eastAsiaTheme="minorHAnsi" w:hAnsi="Times New Roman" w:cs="Times New Roman"/>
      <w:sz w:val="24"/>
      <w:szCs w:val="24"/>
    </w:rPr>
  </w:style>
  <w:style w:type="paragraph" w:customStyle="1" w:styleId="069479AC39E6437DBD9449C49F12B0B89">
    <w:name w:val="069479AC39E6437DBD9449C49F12B0B89"/>
    <w:rsid w:val="001F1DB6"/>
    <w:pPr>
      <w:spacing w:after="100" w:line="240" w:lineRule="auto"/>
    </w:pPr>
    <w:rPr>
      <w:rFonts w:ascii="Times New Roman" w:eastAsiaTheme="minorHAnsi" w:hAnsi="Times New Roman" w:cs="Times New Roman"/>
      <w:sz w:val="24"/>
      <w:szCs w:val="24"/>
    </w:rPr>
  </w:style>
  <w:style w:type="paragraph" w:customStyle="1" w:styleId="8A9D82FF745340379324C5762DC9C00E4">
    <w:name w:val="8A9D82FF745340379324C5762DC9C00E4"/>
    <w:rsid w:val="001F1DB6"/>
    <w:pPr>
      <w:spacing w:after="100" w:line="240" w:lineRule="auto"/>
    </w:pPr>
    <w:rPr>
      <w:rFonts w:ascii="Times New Roman" w:eastAsiaTheme="minorHAnsi" w:hAnsi="Times New Roman" w:cs="Times New Roman"/>
      <w:sz w:val="24"/>
      <w:szCs w:val="24"/>
    </w:rPr>
  </w:style>
  <w:style w:type="paragraph" w:customStyle="1" w:styleId="A1F9AA6939A743119A826A9B7941D83F4">
    <w:name w:val="A1F9AA6939A743119A826A9B7941D83F4"/>
    <w:rsid w:val="001F1DB6"/>
    <w:pPr>
      <w:spacing w:after="100" w:line="240" w:lineRule="auto"/>
    </w:pPr>
    <w:rPr>
      <w:rFonts w:ascii="Times New Roman" w:eastAsiaTheme="minorHAnsi" w:hAnsi="Times New Roman" w:cs="Times New Roman"/>
      <w:sz w:val="24"/>
      <w:szCs w:val="24"/>
    </w:rPr>
  </w:style>
  <w:style w:type="paragraph" w:customStyle="1" w:styleId="195DFE97F7A84A7F8EE7688ACA7CF2A94">
    <w:name w:val="195DFE97F7A84A7F8EE7688ACA7CF2A94"/>
    <w:rsid w:val="001F1DB6"/>
    <w:pPr>
      <w:spacing w:after="100" w:line="240" w:lineRule="auto"/>
    </w:pPr>
    <w:rPr>
      <w:rFonts w:ascii="Times New Roman" w:eastAsiaTheme="minorHAnsi" w:hAnsi="Times New Roman" w:cs="Times New Roman"/>
      <w:sz w:val="24"/>
      <w:szCs w:val="24"/>
    </w:rPr>
  </w:style>
  <w:style w:type="paragraph" w:customStyle="1" w:styleId="83709448F35840E0996AECC00949E4D04">
    <w:name w:val="83709448F35840E0996AECC00949E4D04"/>
    <w:rsid w:val="001F1DB6"/>
    <w:pPr>
      <w:spacing w:after="100" w:line="240" w:lineRule="auto"/>
    </w:pPr>
    <w:rPr>
      <w:rFonts w:ascii="Times New Roman" w:eastAsiaTheme="minorHAnsi" w:hAnsi="Times New Roman" w:cs="Times New Roman"/>
      <w:sz w:val="24"/>
      <w:szCs w:val="24"/>
    </w:rPr>
  </w:style>
  <w:style w:type="paragraph" w:customStyle="1" w:styleId="0569B97422CF48208A990A941C0C462820">
    <w:name w:val="0569B97422CF48208A990A941C0C462820"/>
    <w:rsid w:val="001F1DB6"/>
    <w:pPr>
      <w:spacing w:after="100" w:line="240" w:lineRule="auto"/>
    </w:pPr>
    <w:rPr>
      <w:rFonts w:ascii="Times New Roman" w:eastAsiaTheme="minorHAnsi" w:hAnsi="Times New Roman" w:cs="Times New Roman"/>
      <w:sz w:val="24"/>
      <w:szCs w:val="24"/>
    </w:rPr>
  </w:style>
  <w:style w:type="paragraph" w:customStyle="1" w:styleId="7747AC3701614DF2B27345B9AED43A0520">
    <w:name w:val="7747AC3701614DF2B27345B9AED43A0520"/>
    <w:rsid w:val="001F1DB6"/>
    <w:pPr>
      <w:spacing w:after="100" w:line="240" w:lineRule="auto"/>
    </w:pPr>
    <w:rPr>
      <w:rFonts w:ascii="Times New Roman" w:eastAsiaTheme="minorHAnsi" w:hAnsi="Times New Roman" w:cs="Times New Roman"/>
      <w:sz w:val="24"/>
      <w:szCs w:val="24"/>
    </w:rPr>
  </w:style>
  <w:style w:type="paragraph" w:customStyle="1" w:styleId="D436FD76169643E5A23AB0AC364543DF20">
    <w:name w:val="D436FD76169643E5A23AB0AC364543DF20"/>
    <w:rsid w:val="001F1DB6"/>
    <w:pPr>
      <w:spacing w:after="100" w:line="240" w:lineRule="auto"/>
    </w:pPr>
    <w:rPr>
      <w:rFonts w:ascii="Times New Roman" w:eastAsiaTheme="minorHAnsi" w:hAnsi="Times New Roman" w:cs="Times New Roman"/>
      <w:sz w:val="24"/>
      <w:szCs w:val="24"/>
    </w:rPr>
  </w:style>
  <w:style w:type="paragraph" w:customStyle="1" w:styleId="78BF4377772745699244505866E0BEF420">
    <w:name w:val="78BF4377772745699244505866E0BEF420"/>
    <w:rsid w:val="001F1DB6"/>
    <w:pPr>
      <w:spacing w:after="100" w:line="240" w:lineRule="auto"/>
    </w:pPr>
    <w:rPr>
      <w:rFonts w:ascii="Times New Roman" w:eastAsiaTheme="minorHAnsi" w:hAnsi="Times New Roman" w:cs="Times New Roman"/>
      <w:sz w:val="24"/>
      <w:szCs w:val="24"/>
    </w:rPr>
  </w:style>
  <w:style w:type="paragraph" w:customStyle="1" w:styleId="4ECCAED3F26343428FFE9ACFC02E74E820">
    <w:name w:val="4ECCAED3F26343428FFE9ACFC02E74E820"/>
    <w:rsid w:val="001F1DB6"/>
    <w:pPr>
      <w:spacing w:after="100" w:line="240" w:lineRule="auto"/>
    </w:pPr>
    <w:rPr>
      <w:rFonts w:ascii="Times New Roman" w:eastAsiaTheme="minorHAnsi" w:hAnsi="Times New Roman" w:cs="Times New Roman"/>
      <w:sz w:val="24"/>
      <w:szCs w:val="24"/>
    </w:rPr>
  </w:style>
  <w:style w:type="paragraph" w:customStyle="1" w:styleId="C310472DE28C4C25962BB362EE3155E620">
    <w:name w:val="C310472DE28C4C25962BB362EE3155E620"/>
    <w:rsid w:val="001F1DB6"/>
    <w:pPr>
      <w:spacing w:after="100" w:line="240" w:lineRule="auto"/>
    </w:pPr>
    <w:rPr>
      <w:rFonts w:ascii="Times New Roman" w:eastAsiaTheme="minorHAnsi" w:hAnsi="Times New Roman" w:cs="Times New Roman"/>
      <w:sz w:val="24"/>
      <w:szCs w:val="24"/>
    </w:rPr>
  </w:style>
  <w:style w:type="paragraph" w:customStyle="1" w:styleId="4B00C1A4328F4DF8BAA2D067DDA920CE20">
    <w:name w:val="4B00C1A4328F4DF8BAA2D067DDA920CE20"/>
    <w:rsid w:val="001F1DB6"/>
    <w:pPr>
      <w:spacing w:after="100" w:line="240" w:lineRule="auto"/>
    </w:pPr>
    <w:rPr>
      <w:rFonts w:ascii="Times New Roman" w:eastAsiaTheme="minorHAnsi" w:hAnsi="Times New Roman" w:cs="Times New Roman"/>
      <w:sz w:val="24"/>
      <w:szCs w:val="24"/>
    </w:rPr>
  </w:style>
  <w:style w:type="paragraph" w:customStyle="1" w:styleId="A6EEB70F4ECC491A84505452C2E708F120">
    <w:name w:val="A6EEB70F4ECC491A84505452C2E708F120"/>
    <w:rsid w:val="001F1DB6"/>
    <w:pPr>
      <w:spacing w:after="100" w:line="240" w:lineRule="auto"/>
    </w:pPr>
    <w:rPr>
      <w:rFonts w:ascii="Times New Roman" w:eastAsiaTheme="minorHAnsi" w:hAnsi="Times New Roman" w:cs="Times New Roman"/>
      <w:sz w:val="24"/>
      <w:szCs w:val="24"/>
    </w:rPr>
  </w:style>
  <w:style w:type="paragraph" w:customStyle="1" w:styleId="37229F7D6AE64EBA84790C24157153FF20">
    <w:name w:val="37229F7D6AE64EBA84790C24157153FF20"/>
    <w:rsid w:val="001F1DB6"/>
    <w:pPr>
      <w:spacing w:after="100" w:line="240" w:lineRule="auto"/>
    </w:pPr>
    <w:rPr>
      <w:rFonts w:ascii="Times New Roman" w:eastAsiaTheme="minorHAnsi" w:hAnsi="Times New Roman" w:cs="Times New Roman"/>
      <w:sz w:val="24"/>
      <w:szCs w:val="24"/>
    </w:rPr>
  </w:style>
  <w:style w:type="paragraph" w:customStyle="1" w:styleId="C557C92C5B344CF0BF1A0407C2AF21F39">
    <w:name w:val="C557C92C5B344CF0BF1A0407C2AF21F39"/>
    <w:rsid w:val="001F1DB6"/>
    <w:pPr>
      <w:spacing w:after="100" w:line="240" w:lineRule="auto"/>
    </w:pPr>
    <w:rPr>
      <w:rFonts w:ascii="Times New Roman" w:eastAsiaTheme="minorHAnsi" w:hAnsi="Times New Roman" w:cs="Times New Roman"/>
      <w:sz w:val="24"/>
      <w:szCs w:val="24"/>
    </w:rPr>
  </w:style>
  <w:style w:type="paragraph" w:customStyle="1" w:styleId="BC379622ECEF4B3AB5FB7B8CF61D1F569">
    <w:name w:val="BC379622ECEF4B3AB5FB7B8CF61D1F569"/>
    <w:rsid w:val="001F1DB6"/>
    <w:pPr>
      <w:spacing w:after="100" w:line="240" w:lineRule="auto"/>
    </w:pPr>
    <w:rPr>
      <w:rFonts w:ascii="Times New Roman" w:eastAsiaTheme="minorHAnsi" w:hAnsi="Times New Roman" w:cs="Times New Roman"/>
      <w:sz w:val="24"/>
      <w:szCs w:val="24"/>
    </w:rPr>
  </w:style>
  <w:style w:type="paragraph" w:customStyle="1" w:styleId="BD27B212574A42CC967DC525ADE08E699">
    <w:name w:val="BD27B212574A42CC967DC525ADE08E699"/>
    <w:rsid w:val="001F1DB6"/>
    <w:pPr>
      <w:spacing w:after="100" w:line="240" w:lineRule="auto"/>
    </w:pPr>
    <w:rPr>
      <w:rFonts w:ascii="Times New Roman" w:eastAsiaTheme="minorHAnsi" w:hAnsi="Times New Roman" w:cs="Times New Roman"/>
      <w:sz w:val="24"/>
      <w:szCs w:val="24"/>
    </w:rPr>
  </w:style>
  <w:style w:type="paragraph" w:customStyle="1" w:styleId="AF50749FDFAA4BE7AC57B8BBFF2A735E9">
    <w:name w:val="AF50749FDFAA4BE7AC57B8BBFF2A735E9"/>
    <w:rsid w:val="001F1DB6"/>
    <w:pPr>
      <w:spacing w:after="100" w:line="240" w:lineRule="auto"/>
    </w:pPr>
    <w:rPr>
      <w:rFonts w:ascii="Times New Roman" w:eastAsiaTheme="minorHAnsi" w:hAnsi="Times New Roman" w:cs="Times New Roman"/>
      <w:sz w:val="24"/>
      <w:szCs w:val="24"/>
    </w:rPr>
  </w:style>
  <w:style w:type="paragraph" w:customStyle="1" w:styleId="D8C2C16AA0444CC89BAC941688C518E89">
    <w:name w:val="D8C2C16AA0444CC89BAC941688C518E89"/>
    <w:rsid w:val="001F1DB6"/>
    <w:pPr>
      <w:spacing w:after="100" w:line="240" w:lineRule="auto"/>
    </w:pPr>
    <w:rPr>
      <w:rFonts w:ascii="Times New Roman" w:eastAsiaTheme="minorHAnsi" w:hAnsi="Times New Roman" w:cs="Times New Roman"/>
      <w:sz w:val="24"/>
      <w:szCs w:val="24"/>
    </w:rPr>
  </w:style>
  <w:style w:type="paragraph" w:customStyle="1" w:styleId="D8829F21B40846C9959DF781441D86B99">
    <w:name w:val="D8829F21B40846C9959DF781441D86B99"/>
    <w:rsid w:val="001F1DB6"/>
    <w:pPr>
      <w:spacing w:after="100" w:line="240" w:lineRule="auto"/>
    </w:pPr>
    <w:rPr>
      <w:rFonts w:ascii="Times New Roman" w:eastAsiaTheme="minorHAnsi" w:hAnsi="Times New Roman" w:cs="Times New Roman"/>
      <w:sz w:val="24"/>
      <w:szCs w:val="24"/>
    </w:rPr>
  </w:style>
  <w:style w:type="paragraph" w:customStyle="1" w:styleId="6394B9C418A64D25B4E2E668BF8A799E9">
    <w:name w:val="6394B9C418A64D25B4E2E668BF8A799E9"/>
    <w:rsid w:val="001F1DB6"/>
    <w:pPr>
      <w:spacing w:after="100" w:line="240" w:lineRule="auto"/>
    </w:pPr>
    <w:rPr>
      <w:rFonts w:ascii="Times New Roman" w:eastAsiaTheme="minorHAnsi" w:hAnsi="Times New Roman" w:cs="Times New Roman"/>
      <w:sz w:val="24"/>
      <w:szCs w:val="24"/>
    </w:rPr>
  </w:style>
  <w:style w:type="paragraph" w:customStyle="1" w:styleId="3A8FE2B66079426B93E087E40F0B843C9">
    <w:name w:val="3A8FE2B66079426B93E087E40F0B843C9"/>
    <w:rsid w:val="001F1DB6"/>
    <w:pPr>
      <w:spacing w:after="100" w:line="240" w:lineRule="auto"/>
    </w:pPr>
    <w:rPr>
      <w:rFonts w:ascii="Times New Roman" w:eastAsiaTheme="minorHAnsi" w:hAnsi="Times New Roman" w:cs="Times New Roman"/>
      <w:sz w:val="24"/>
      <w:szCs w:val="24"/>
    </w:rPr>
  </w:style>
  <w:style w:type="paragraph" w:customStyle="1" w:styleId="ED365D01323448BDA8029058DEB4F3DD9">
    <w:name w:val="ED365D01323448BDA8029058DEB4F3DD9"/>
    <w:rsid w:val="001F1DB6"/>
    <w:pPr>
      <w:spacing w:after="100" w:line="240" w:lineRule="auto"/>
    </w:pPr>
    <w:rPr>
      <w:rFonts w:ascii="Times New Roman" w:eastAsiaTheme="minorHAnsi" w:hAnsi="Times New Roman" w:cs="Times New Roman"/>
      <w:sz w:val="24"/>
      <w:szCs w:val="24"/>
    </w:rPr>
  </w:style>
  <w:style w:type="paragraph" w:customStyle="1" w:styleId="8DC503BFC3B647D2B03C34893DDE3A3A9">
    <w:name w:val="8DC503BFC3B647D2B03C34893DDE3A3A9"/>
    <w:rsid w:val="001F1DB6"/>
    <w:pPr>
      <w:spacing w:after="100" w:line="240" w:lineRule="auto"/>
    </w:pPr>
    <w:rPr>
      <w:rFonts w:ascii="Times New Roman" w:eastAsiaTheme="minorHAnsi" w:hAnsi="Times New Roman" w:cs="Times New Roman"/>
      <w:sz w:val="24"/>
      <w:szCs w:val="24"/>
    </w:rPr>
  </w:style>
  <w:style w:type="paragraph" w:customStyle="1" w:styleId="0D71F59B0CB540F5AF7BA83A3471661C9">
    <w:name w:val="0D71F59B0CB540F5AF7BA83A3471661C9"/>
    <w:rsid w:val="001F1DB6"/>
    <w:pPr>
      <w:spacing w:after="100" w:line="240" w:lineRule="auto"/>
    </w:pPr>
    <w:rPr>
      <w:rFonts w:ascii="Times New Roman" w:eastAsiaTheme="minorHAnsi" w:hAnsi="Times New Roman" w:cs="Times New Roman"/>
      <w:sz w:val="24"/>
      <w:szCs w:val="24"/>
    </w:rPr>
  </w:style>
  <w:style w:type="paragraph" w:customStyle="1" w:styleId="0C25B050C16F401CAA489B050D8F6F8A9">
    <w:name w:val="0C25B050C16F401CAA489B050D8F6F8A9"/>
    <w:rsid w:val="001F1DB6"/>
    <w:pPr>
      <w:spacing w:after="100" w:line="240" w:lineRule="auto"/>
    </w:pPr>
    <w:rPr>
      <w:rFonts w:ascii="Times New Roman" w:eastAsiaTheme="minorHAnsi" w:hAnsi="Times New Roman" w:cs="Times New Roman"/>
      <w:sz w:val="24"/>
      <w:szCs w:val="24"/>
    </w:rPr>
  </w:style>
  <w:style w:type="paragraph" w:customStyle="1" w:styleId="7879B67862E14AB5A4C57C952D5B72539">
    <w:name w:val="7879B67862E14AB5A4C57C952D5B72539"/>
    <w:rsid w:val="001F1DB6"/>
    <w:pPr>
      <w:spacing w:after="100" w:line="240" w:lineRule="auto"/>
    </w:pPr>
    <w:rPr>
      <w:rFonts w:ascii="Times New Roman" w:eastAsiaTheme="minorHAnsi" w:hAnsi="Times New Roman" w:cs="Times New Roman"/>
      <w:sz w:val="24"/>
      <w:szCs w:val="24"/>
    </w:rPr>
  </w:style>
  <w:style w:type="paragraph" w:customStyle="1" w:styleId="90798579FAF341F4954BB93F833E88C59">
    <w:name w:val="90798579FAF341F4954BB93F833E88C59"/>
    <w:rsid w:val="001F1DB6"/>
    <w:pPr>
      <w:spacing w:after="100" w:line="240" w:lineRule="auto"/>
    </w:pPr>
    <w:rPr>
      <w:rFonts w:ascii="Times New Roman" w:eastAsiaTheme="minorHAnsi" w:hAnsi="Times New Roman" w:cs="Times New Roman"/>
      <w:sz w:val="24"/>
      <w:szCs w:val="24"/>
    </w:rPr>
  </w:style>
  <w:style w:type="paragraph" w:customStyle="1" w:styleId="C2137FDE2C61497E84FC06B242DECD429">
    <w:name w:val="C2137FDE2C61497E84FC06B242DECD429"/>
    <w:rsid w:val="001F1DB6"/>
    <w:pPr>
      <w:spacing w:after="100" w:line="240" w:lineRule="auto"/>
    </w:pPr>
    <w:rPr>
      <w:rFonts w:ascii="Times New Roman" w:eastAsiaTheme="minorHAnsi" w:hAnsi="Times New Roman" w:cs="Times New Roman"/>
      <w:sz w:val="24"/>
      <w:szCs w:val="24"/>
    </w:rPr>
  </w:style>
  <w:style w:type="paragraph" w:customStyle="1" w:styleId="0E80E752F1034FE787B6AAEAB95F2EAD9">
    <w:name w:val="0E80E752F1034FE787B6AAEAB95F2EAD9"/>
    <w:rsid w:val="001F1DB6"/>
    <w:pPr>
      <w:spacing w:after="100" w:line="240" w:lineRule="auto"/>
    </w:pPr>
    <w:rPr>
      <w:rFonts w:ascii="Times New Roman" w:eastAsiaTheme="minorHAnsi" w:hAnsi="Times New Roman" w:cs="Times New Roman"/>
      <w:sz w:val="24"/>
      <w:szCs w:val="24"/>
    </w:rPr>
  </w:style>
  <w:style w:type="paragraph" w:customStyle="1" w:styleId="E48B3877962645FB9C82C67AF023A56F9">
    <w:name w:val="E48B3877962645FB9C82C67AF023A56F9"/>
    <w:rsid w:val="001F1DB6"/>
    <w:pPr>
      <w:spacing w:after="100" w:line="240" w:lineRule="auto"/>
    </w:pPr>
    <w:rPr>
      <w:rFonts w:ascii="Times New Roman" w:eastAsiaTheme="minorHAnsi" w:hAnsi="Times New Roman" w:cs="Times New Roman"/>
      <w:sz w:val="24"/>
      <w:szCs w:val="24"/>
    </w:rPr>
  </w:style>
  <w:style w:type="paragraph" w:customStyle="1" w:styleId="7796A418FCFF40E3A31889FCC0B3F7FB9">
    <w:name w:val="7796A418FCFF40E3A31889FCC0B3F7FB9"/>
    <w:rsid w:val="001F1DB6"/>
    <w:pPr>
      <w:spacing w:after="100" w:line="240" w:lineRule="auto"/>
    </w:pPr>
    <w:rPr>
      <w:rFonts w:ascii="Times New Roman" w:eastAsiaTheme="minorHAnsi" w:hAnsi="Times New Roman" w:cs="Times New Roman"/>
      <w:sz w:val="24"/>
      <w:szCs w:val="24"/>
    </w:rPr>
  </w:style>
  <w:style w:type="paragraph" w:customStyle="1" w:styleId="DECCCEF74EE346428F438EB42C31A21A9">
    <w:name w:val="DECCCEF74EE346428F438EB42C31A21A9"/>
    <w:rsid w:val="001F1DB6"/>
    <w:pPr>
      <w:spacing w:after="100" w:line="240" w:lineRule="auto"/>
    </w:pPr>
    <w:rPr>
      <w:rFonts w:ascii="Times New Roman" w:eastAsiaTheme="minorHAnsi" w:hAnsi="Times New Roman" w:cs="Times New Roman"/>
      <w:sz w:val="24"/>
      <w:szCs w:val="24"/>
    </w:rPr>
  </w:style>
  <w:style w:type="paragraph" w:customStyle="1" w:styleId="DB4BE787CD5E47A1BE65FFC413AD62EB9">
    <w:name w:val="DB4BE787CD5E47A1BE65FFC413AD62EB9"/>
    <w:rsid w:val="001F1DB6"/>
    <w:pPr>
      <w:spacing w:after="100" w:line="240" w:lineRule="auto"/>
    </w:pPr>
    <w:rPr>
      <w:rFonts w:ascii="Times New Roman" w:eastAsiaTheme="minorHAnsi" w:hAnsi="Times New Roman" w:cs="Times New Roman"/>
      <w:sz w:val="24"/>
      <w:szCs w:val="24"/>
    </w:rPr>
  </w:style>
  <w:style w:type="paragraph" w:customStyle="1" w:styleId="9F593DA392054E0E9886ED1A934794269">
    <w:name w:val="9F593DA392054E0E9886ED1A934794269"/>
    <w:rsid w:val="001F1DB6"/>
    <w:pPr>
      <w:spacing w:after="100" w:line="240" w:lineRule="auto"/>
    </w:pPr>
    <w:rPr>
      <w:rFonts w:ascii="Times New Roman" w:eastAsiaTheme="minorHAnsi" w:hAnsi="Times New Roman" w:cs="Times New Roman"/>
      <w:sz w:val="24"/>
      <w:szCs w:val="24"/>
    </w:rPr>
  </w:style>
  <w:style w:type="paragraph" w:customStyle="1" w:styleId="6D199870274247869D7C67377AC77A3E9">
    <w:name w:val="6D199870274247869D7C67377AC77A3E9"/>
    <w:rsid w:val="001F1DB6"/>
    <w:pPr>
      <w:spacing w:after="100" w:line="240" w:lineRule="auto"/>
    </w:pPr>
    <w:rPr>
      <w:rFonts w:ascii="Times New Roman" w:eastAsiaTheme="minorHAnsi" w:hAnsi="Times New Roman" w:cs="Times New Roman"/>
      <w:sz w:val="24"/>
      <w:szCs w:val="24"/>
    </w:rPr>
  </w:style>
  <w:style w:type="paragraph" w:customStyle="1" w:styleId="00EAAFB289DF4E1FB299B7348AB7EB599">
    <w:name w:val="00EAAFB289DF4E1FB299B7348AB7EB599"/>
    <w:rsid w:val="001F1DB6"/>
    <w:pPr>
      <w:spacing w:after="100" w:line="240" w:lineRule="auto"/>
    </w:pPr>
    <w:rPr>
      <w:rFonts w:ascii="Times New Roman" w:eastAsiaTheme="minorHAnsi" w:hAnsi="Times New Roman" w:cs="Times New Roman"/>
      <w:sz w:val="24"/>
      <w:szCs w:val="24"/>
    </w:rPr>
  </w:style>
  <w:style w:type="paragraph" w:customStyle="1" w:styleId="9725D2E11D08433BB181E2A9DD6569D09">
    <w:name w:val="9725D2E11D08433BB181E2A9DD6569D09"/>
    <w:rsid w:val="001F1DB6"/>
    <w:pPr>
      <w:spacing w:after="100" w:line="240" w:lineRule="auto"/>
    </w:pPr>
    <w:rPr>
      <w:rFonts w:ascii="Times New Roman" w:eastAsiaTheme="minorHAnsi" w:hAnsi="Times New Roman" w:cs="Times New Roman"/>
      <w:sz w:val="24"/>
      <w:szCs w:val="24"/>
    </w:rPr>
  </w:style>
  <w:style w:type="paragraph" w:customStyle="1" w:styleId="87BAF11ADD5C4438807A06A128DDA1D99">
    <w:name w:val="87BAF11ADD5C4438807A06A128DDA1D99"/>
    <w:rsid w:val="001F1DB6"/>
    <w:pPr>
      <w:spacing w:after="100" w:line="240" w:lineRule="auto"/>
    </w:pPr>
    <w:rPr>
      <w:rFonts w:ascii="Times New Roman" w:eastAsiaTheme="minorHAnsi" w:hAnsi="Times New Roman" w:cs="Times New Roman"/>
      <w:sz w:val="24"/>
      <w:szCs w:val="24"/>
    </w:rPr>
  </w:style>
  <w:style w:type="paragraph" w:customStyle="1" w:styleId="EB5E8A2B4E264D2988FE9C9B41838B579">
    <w:name w:val="EB5E8A2B4E264D2988FE9C9B41838B579"/>
    <w:rsid w:val="001F1DB6"/>
    <w:pPr>
      <w:spacing w:after="100" w:line="240" w:lineRule="auto"/>
    </w:pPr>
    <w:rPr>
      <w:rFonts w:ascii="Times New Roman" w:eastAsiaTheme="minorHAnsi" w:hAnsi="Times New Roman" w:cs="Times New Roman"/>
      <w:sz w:val="24"/>
      <w:szCs w:val="24"/>
    </w:rPr>
  </w:style>
  <w:style w:type="paragraph" w:customStyle="1" w:styleId="CAC3BE21544E41EBA4BD67764914032A9">
    <w:name w:val="CAC3BE21544E41EBA4BD67764914032A9"/>
    <w:rsid w:val="001F1DB6"/>
    <w:pPr>
      <w:spacing w:after="100" w:line="240" w:lineRule="auto"/>
    </w:pPr>
    <w:rPr>
      <w:rFonts w:ascii="Times New Roman" w:eastAsiaTheme="minorHAnsi" w:hAnsi="Times New Roman" w:cs="Times New Roman"/>
      <w:sz w:val="24"/>
      <w:szCs w:val="24"/>
    </w:rPr>
  </w:style>
  <w:style w:type="paragraph" w:customStyle="1" w:styleId="923F4296CA994EB0BA660C238B492A5F9">
    <w:name w:val="923F4296CA994EB0BA660C238B492A5F9"/>
    <w:rsid w:val="001F1DB6"/>
    <w:pPr>
      <w:spacing w:after="100" w:line="240" w:lineRule="auto"/>
    </w:pPr>
    <w:rPr>
      <w:rFonts w:ascii="Times New Roman" w:eastAsiaTheme="minorHAnsi" w:hAnsi="Times New Roman" w:cs="Times New Roman"/>
      <w:sz w:val="24"/>
      <w:szCs w:val="24"/>
    </w:rPr>
  </w:style>
  <w:style w:type="paragraph" w:customStyle="1" w:styleId="1DB5E7A7CE0C48C9A3E049760A84E12E19">
    <w:name w:val="1DB5E7A7CE0C48C9A3E049760A84E12E19"/>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04D08D3FA2D4D359C5CE5A74BCF25C86">
    <w:name w:val="F04D08D3FA2D4D359C5CE5A74BCF25C86"/>
    <w:rsid w:val="001F1DB6"/>
    <w:pPr>
      <w:spacing w:after="100" w:line="240" w:lineRule="auto"/>
    </w:pPr>
    <w:rPr>
      <w:rFonts w:ascii="Times New Roman" w:eastAsiaTheme="minorHAnsi" w:hAnsi="Times New Roman" w:cs="Times New Roman"/>
      <w:sz w:val="24"/>
      <w:szCs w:val="24"/>
    </w:rPr>
  </w:style>
  <w:style w:type="paragraph" w:customStyle="1" w:styleId="54E7F0B67F12479CA7F94639C9344B236">
    <w:name w:val="54E7F0B67F12479CA7F94639C9344B236"/>
    <w:rsid w:val="001F1DB6"/>
    <w:pPr>
      <w:spacing w:after="100" w:line="240" w:lineRule="auto"/>
    </w:pPr>
    <w:rPr>
      <w:rFonts w:ascii="Times New Roman" w:eastAsiaTheme="minorHAnsi" w:hAnsi="Times New Roman" w:cs="Times New Roman"/>
      <w:sz w:val="24"/>
      <w:szCs w:val="24"/>
    </w:rPr>
  </w:style>
  <w:style w:type="paragraph" w:customStyle="1" w:styleId="78112C51EC7047A28293EF81F692A3826">
    <w:name w:val="78112C51EC7047A28293EF81F692A3826"/>
    <w:rsid w:val="001F1DB6"/>
    <w:pPr>
      <w:spacing w:after="100" w:line="240" w:lineRule="auto"/>
    </w:pPr>
    <w:rPr>
      <w:rFonts w:ascii="Times New Roman" w:eastAsiaTheme="minorHAnsi" w:hAnsi="Times New Roman" w:cs="Times New Roman"/>
      <w:sz w:val="24"/>
      <w:szCs w:val="24"/>
    </w:rPr>
  </w:style>
  <w:style w:type="paragraph" w:customStyle="1" w:styleId="995DF5030C694DFC9C6EE2AAF8FC78B66">
    <w:name w:val="995DF5030C694DFC9C6EE2AAF8FC78B66"/>
    <w:rsid w:val="001F1DB6"/>
    <w:pPr>
      <w:spacing w:after="100" w:line="240" w:lineRule="auto"/>
    </w:pPr>
    <w:rPr>
      <w:rFonts w:ascii="Times New Roman" w:eastAsiaTheme="minorHAnsi" w:hAnsi="Times New Roman" w:cs="Times New Roman"/>
      <w:sz w:val="24"/>
      <w:szCs w:val="24"/>
    </w:rPr>
  </w:style>
  <w:style w:type="paragraph" w:customStyle="1" w:styleId="E7D44584F667464D95B612DE17702DAF5">
    <w:name w:val="E7D44584F667464D95B612DE17702DAF5"/>
    <w:rsid w:val="001F1DB6"/>
    <w:pPr>
      <w:spacing w:after="100" w:line="240" w:lineRule="auto"/>
    </w:pPr>
    <w:rPr>
      <w:rFonts w:ascii="Times New Roman" w:eastAsiaTheme="minorHAnsi" w:hAnsi="Times New Roman" w:cs="Times New Roman"/>
      <w:sz w:val="24"/>
      <w:szCs w:val="24"/>
    </w:rPr>
  </w:style>
  <w:style w:type="paragraph" w:customStyle="1" w:styleId="94C9CA0B478D4EE8BC425F3346E3C24E5">
    <w:name w:val="94C9CA0B478D4EE8BC425F3346E3C24E5"/>
    <w:rsid w:val="001F1DB6"/>
    <w:pPr>
      <w:spacing w:after="100" w:line="240" w:lineRule="auto"/>
    </w:pPr>
    <w:rPr>
      <w:rFonts w:ascii="Times New Roman" w:eastAsiaTheme="minorHAnsi" w:hAnsi="Times New Roman" w:cs="Times New Roman"/>
      <w:sz w:val="24"/>
      <w:szCs w:val="24"/>
    </w:rPr>
  </w:style>
  <w:style w:type="paragraph" w:customStyle="1" w:styleId="9497C0D3C8934D7BBEF2EE2C5D6F6A2B5">
    <w:name w:val="9497C0D3C8934D7BBEF2EE2C5D6F6A2B5"/>
    <w:rsid w:val="001F1DB6"/>
    <w:pPr>
      <w:spacing w:after="100" w:line="240" w:lineRule="auto"/>
    </w:pPr>
    <w:rPr>
      <w:rFonts w:ascii="Times New Roman" w:eastAsiaTheme="minorHAnsi" w:hAnsi="Times New Roman" w:cs="Times New Roman"/>
      <w:sz w:val="24"/>
      <w:szCs w:val="24"/>
    </w:rPr>
  </w:style>
  <w:style w:type="paragraph" w:customStyle="1" w:styleId="331FDC2AA15C4E999C9A1EFAEF74BD5E5">
    <w:name w:val="331FDC2AA15C4E999C9A1EFAEF74BD5E5"/>
    <w:rsid w:val="001F1DB6"/>
    <w:pPr>
      <w:spacing w:after="100" w:line="240" w:lineRule="auto"/>
    </w:pPr>
    <w:rPr>
      <w:rFonts w:ascii="Times New Roman" w:eastAsiaTheme="minorHAnsi" w:hAnsi="Times New Roman" w:cs="Times New Roman"/>
      <w:sz w:val="24"/>
      <w:szCs w:val="24"/>
    </w:rPr>
  </w:style>
  <w:style w:type="paragraph" w:customStyle="1" w:styleId="9E3BAEAF06054077A925F8C048457E3D8">
    <w:name w:val="9E3BAEAF06054077A925F8C048457E3D8"/>
    <w:rsid w:val="001F1DB6"/>
    <w:pPr>
      <w:spacing w:after="100" w:line="240" w:lineRule="auto"/>
    </w:pPr>
    <w:rPr>
      <w:rFonts w:ascii="Times New Roman" w:eastAsiaTheme="minorHAnsi" w:hAnsi="Times New Roman" w:cs="Times New Roman"/>
      <w:sz w:val="24"/>
      <w:szCs w:val="24"/>
    </w:rPr>
  </w:style>
  <w:style w:type="paragraph" w:customStyle="1" w:styleId="4DC42DB1AA9F476E8E1E460D22996EE18">
    <w:name w:val="4DC42DB1AA9F476E8E1E460D22996EE18"/>
    <w:rsid w:val="001F1DB6"/>
    <w:pPr>
      <w:spacing w:after="100" w:line="240" w:lineRule="auto"/>
    </w:pPr>
    <w:rPr>
      <w:rFonts w:ascii="Times New Roman" w:eastAsiaTheme="minorHAnsi" w:hAnsi="Times New Roman" w:cs="Times New Roman"/>
      <w:sz w:val="24"/>
      <w:szCs w:val="24"/>
    </w:rPr>
  </w:style>
  <w:style w:type="paragraph" w:customStyle="1" w:styleId="F046C91EE37D4C13AA425D22A984F4688">
    <w:name w:val="F046C91EE37D4C13AA425D22A984F4688"/>
    <w:rsid w:val="001F1DB6"/>
    <w:pPr>
      <w:spacing w:after="100" w:line="240" w:lineRule="auto"/>
    </w:pPr>
    <w:rPr>
      <w:rFonts w:ascii="Times New Roman" w:eastAsiaTheme="minorHAnsi" w:hAnsi="Times New Roman" w:cs="Times New Roman"/>
      <w:sz w:val="24"/>
      <w:szCs w:val="24"/>
    </w:rPr>
  </w:style>
  <w:style w:type="paragraph" w:customStyle="1" w:styleId="966BA0A7755C4B4486494B2C0BC0AE498">
    <w:name w:val="966BA0A7755C4B4486494B2C0BC0AE498"/>
    <w:rsid w:val="001F1DB6"/>
    <w:pPr>
      <w:spacing w:after="100" w:line="240" w:lineRule="auto"/>
    </w:pPr>
    <w:rPr>
      <w:rFonts w:ascii="Times New Roman" w:eastAsiaTheme="minorHAnsi" w:hAnsi="Times New Roman" w:cs="Times New Roman"/>
      <w:sz w:val="24"/>
      <w:szCs w:val="24"/>
    </w:rPr>
  </w:style>
  <w:style w:type="paragraph" w:customStyle="1" w:styleId="E13B31D521CC4153A9D70B80515336AD8">
    <w:name w:val="E13B31D521CC4153A9D70B80515336AD8"/>
    <w:rsid w:val="001F1DB6"/>
    <w:pPr>
      <w:spacing w:after="100" w:line="240" w:lineRule="auto"/>
    </w:pPr>
    <w:rPr>
      <w:rFonts w:ascii="Times New Roman" w:eastAsiaTheme="minorHAnsi" w:hAnsi="Times New Roman" w:cs="Times New Roman"/>
      <w:sz w:val="24"/>
      <w:szCs w:val="24"/>
    </w:rPr>
  </w:style>
  <w:style w:type="paragraph" w:customStyle="1" w:styleId="A6BC11457F1B435FB2CE37A4F4674D8B8">
    <w:name w:val="A6BC11457F1B435FB2CE37A4F4674D8B8"/>
    <w:rsid w:val="001F1DB6"/>
    <w:pPr>
      <w:spacing w:after="100" w:line="240" w:lineRule="auto"/>
    </w:pPr>
    <w:rPr>
      <w:rFonts w:ascii="Times New Roman" w:eastAsiaTheme="minorHAnsi" w:hAnsi="Times New Roman" w:cs="Times New Roman"/>
      <w:sz w:val="24"/>
      <w:szCs w:val="24"/>
    </w:rPr>
  </w:style>
  <w:style w:type="paragraph" w:customStyle="1" w:styleId="7578A903F8164CA6872B25BCC0B3CF4C8">
    <w:name w:val="7578A903F8164CA6872B25BCC0B3CF4C8"/>
    <w:rsid w:val="001F1DB6"/>
    <w:pPr>
      <w:spacing w:after="100" w:line="240" w:lineRule="auto"/>
    </w:pPr>
    <w:rPr>
      <w:rFonts w:ascii="Times New Roman" w:eastAsiaTheme="minorHAnsi" w:hAnsi="Times New Roman" w:cs="Times New Roman"/>
      <w:sz w:val="24"/>
      <w:szCs w:val="24"/>
    </w:rPr>
  </w:style>
  <w:style w:type="paragraph" w:customStyle="1" w:styleId="00507CB197904815815AC655352AE6628">
    <w:name w:val="00507CB197904815815AC655352AE6628"/>
    <w:rsid w:val="001F1DB6"/>
    <w:pPr>
      <w:spacing w:after="100" w:line="240" w:lineRule="auto"/>
    </w:pPr>
    <w:rPr>
      <w:rFonts w:ascii="Times New Roman" w:eastAsiaTheme="minorHAnsi" w:hAnsi="Times New Roman" w:cs="Times New Roman"/>
      <w:sz w:val="24"/>
      <w:szCs w:val="24"/>
    </w:rPr>
  </w:style>
  <w:style w:type="paragraph" w:customStyle="1" w:styleId="FD9DD3DA10124E20B2A1694725C5C4988">
    <w:name w:val="FD9DD3DA10124E20B2A1694725C5C4988"/>
    <w:rsid w:val="001F1DB6"/>
    <w:pPr>
      <w:spacing w:after="100" w:line="240" w:lineRule="auto"/>
    </w:pPr>
    <w:rPr>
      <w:rFonts w:ascii="Times New Roman" w:eastAsiaTheme="minorHAnsi" w:hAnsi="Times New Roman" w:cs="Times New Roman"/>
      <w:sz w:val="24"/>
      <w:szCs w:val="24"/>
    </w:rPr>
  </w:style>
  <w:style w:type="paragraph" w:customStyle="1" w:styleId="EA951ADB56DC4FFFAF9390474102BEE68">
    <w:name w:val="EA951ADB56DC4FFFAF9390474102BEE68"/>
    <w:rsid w:val="001F1DB6"/>
    <w:pPr>
      <w:spacing w:after="100" w:line="240" w:lineRule="auto"/>
    </w:pPr>
    <w:rPr>
      <w:rFonts w:ascii="Times New Roman" w:eastAsiaTheme="minorHAnsi" w:hAnsi="Times New Roman" w:cs="Times New Roman"/>
      <w:sz w:val="24"/>
      <w:szCs w:val="24"/>
    </w:rPr>
  </w:style>
  <w:style w:type="paragraph" w:customStyle="1" w:styleId="904886687D4B4309A32661273440C32C8">
    <w:name w:val="904886687D4B4309A32661273440C32C8"/>
    <w:rsid w:val="001F1DB6"/>
    <w:pPr>
      <w:spacing w:after="100" w:line="240" w:lineRule="auto"/>
    </w:pPr>
    <w:rPr>
      <w:rFonts w:ascii="Times New Roman" w:eastAsiaTheme="minorHAnsi" w:hAnsi="Times New Roman" w:cs="Times New Roman"/>
      <w:sz w:val="24"/>
      <w:szCs w:val="24"/>
    </w:rPr>
  </w:style>
  <w:style w:type="paragraph" w:customStyle="1" w:styleId="4C4BD485B4D34444838D82C80A2FBF3319">
    <w:name w:val="4C4BD485B4D34444838D82C80A2FBF3319"/>
    <w:rsid w:val="001F1DB6"/>
    <w:pPr>
      <w:spacing w:after="100" w:line="240" w:lineRule="auto"/>
    </w:pPr>
    <w:rPr>
      <w:rFonts w:ascii="Times New Roman" w:eastAsiaTheme="minorHAnsi" w:hAnsi="Times New Roman" w:cs="Times New Roman"/>
      <w:sz w:val="24"/>
      <w:szCs w:val="24"/>
    </w:rPr>
  </w:style>
  <w:style w:type="paragraph" w:customStyle="1" w:styleId="2BDAF33C74434251A327F0BFD1EB54E919">
    <w:name w:val="2BDAF33C74434251A327F0BFD1EB54E919"/>
    <w:rsid w:val="001F1DB6"/>
    <w:pPr>
      <w:spacing w:after="100" w:line="240" w:lineRule="auto"/>
    </w:pPr>
    <w:rPr>
      <w:rFonts w:ascii="Times New Roman" w:eastAsiaTheme="minorHAnsi" w:hAnsi="Times New Roman" w:cs="Times New Roman"/>
      <w:sz w:val="24"/>
      <w:szCs w:val="24"/>
    </w:rPr>
  </w:style>
  <w:style w:type="paragraph" w:customStyle="1" w:styleId="1BC381B8C9ED41A6A0DA37781F04932C19">
    <w:name w:val="1BC381B8C9ED41A6A0DA37781F04932C19"/>
    <w:rsid w:val="001F1DB6"/>
    <w:pPr>
      <w:spacing w:after="100" w:line="240" w:lineRule="auto"/>
    </w:pPr>
    <w:rPr>
      <w:rFonts w:ascii="Times New Roman" w:eastAsiaTheme="minorHAnsi" w:hAnsi="Times New Roman" w:cs="Times New Roman"/>
      <w:sz w:val="24"/>
      <w:szCs w:val="24"/>
    </w:rPr>
  </w:style>
  <w:style w:type="paragraph" w:customStyle="1" w:styleId="585801C89BD340A4842E81910B7915D619">
    <w:name w:val="585801C89BD340A4842E81910B7915D619"/>
    <w:rsid w:val="001F1DB6"/>
    <w:pPr>
      <w:spacing w:after="100" w:line="240" w:lineRule="auto"/>
    </w:pPr>
    <w:rPr>
      <w:rFonts w:ascii="Times New Roman" w:eastAsiaTheme="minorHAnsi" w:hAnsi="Times New Roman" w:cs="Times New Roman"/>
      <w:sz w:val="24"/>
      <w:szCs w:val="24"/>
    </w:rPr>
  </w:style>
  <w:style w:type="paragraph" w:customStyle="1" w:styleId="5F0F90BB971F4CA08104D6CEFD4E05CA19">
    <w:name w:val="5F0F90BB971F4CA08104D6CEFD4E05CA19"/>
    <w:rsid w:val="001F1DB6"/>
    <w:pPr>
      <w:spacing w:after="100" w:line="240" w:lineRule="auto"/>
    </w:pPr>
    <w:rPr>
      <w:rFonts w:ascii="Times New Roman" w:eastAsiaTheme="minorHAnsi" w:hAnsi="Times New Roman" w:cs="Times New Roman"/>
      <w:sz w:val="24"/>
      <w:szCs w:val="24"/>
    </w:rPr>
  </w:style>
  <w:style w:type="paragraph" w:customStyle="1" w:styleId="1D221EF5E9D14CEE9B0880058A9D247B19">
    <w:name w:val="1D221EF5E9D14CEE9B0880058A9D247B19"/>
    <w:rsid w:val="001F1DB6"/>
    <w:pPr>
      <w:spacing w:after="100" w:line="240" w:lineRule="auto"/>
    </w:pPr>
    <w:rPr>
      <w:rFonts w:ascii="Times New Roman" w:eastAsiaTheme="minorHAnsi" w:hAnsi="Times New Roman" w:cs="Times New Roman"/>
      <w:sz w:val="24"/>
      <w:szCs w:val="24"/>
    </w:rPr>
  </w:style>
  <w:style w:type="paragraph" w:customStyle="1" w:styleId="818681A266454BDF8A38D31F9909BD2B19">
    <w:name w:val="818681A266454BDF8A38D31F9909BD2B19"/>
    <w:rsid w:val="001F1DB6"/>
    <w:pPr>
      <w:spacing w:after="100" w:line="240" w:lineRule="auto"/>
    </w:pPr>
    <w:rPr>
      <w:rFonts w:ascii="Times New Roman" w:eastAsiaTheme="minorHAnsi" w:hAnsi="Times New Roman" w:cs="Times New Roman"/>
      <w:sz w:val="24"/>
      <w:szCs w:val="24"/>
    </w:rPr>
  </w:style>
  <w:style w:type="paragraph" w:customStyle="1" w:styleId="D11CA62D33A941288010840D96E0F16E1">
    <w:name w:val="D11CA62D33A941288010840D96E0F16E1"/>
    <w:rsid w:val="001F1DB6"/>
    <w:pPr>
      <w:spacing w:after="100" w:line="240" w:lineRule="auto"/>
    </w:pPr>
    <w:rPr>
      <w:rFonts w:ascii="Times New Roman" w:eastAsiaTheme="minorHAnsi" w:hAnsi="Times New Roman" w:cs="Times New Roman"/>
      <w:sz w:val="24"/>
      <w:szCs w:val="24"/>
    </w:rPr>
  </w:style>
  <w:style w:type="paragraph" w:customStyle="1" w:styleId="9D6E2085DF5B431798E4B105742ACA5F1">
    <w:name w:val="9D6E2085DF5B431798E4B105742ACA5F1"/>
    <w:rsid w:val="001F1DB6"/>
    <w:pPr>
      <w:spacing w:after="100" w:line="240" w:lineRule="auto"/>
    </w:pPr>
    <w:rPr>
      <w:rFonts w:ascii="Times New Roman" w:eastAsiaTheme="minorHAnsi" w:hAnsi="Times New Roman" w:cs="Times New Roman"/>
      <w:sz w:val="24"/>
      <w:szCs w:val="24"/>
    </w:rPr>
  </w:style>
  <w:style w:type="paragraph" w:customStyle="1" w:styleId="05A65F2566904D5AB75302A626FAA40B1">
    <w:name w:val="05A65F2566904D5AB75302A626FAA40B1"/>
    <w:rsid w:val="001F1DB6"/>
    <w:pPr>
      <w:spacing w:after="100" w:line="240" w:lineRule="auto"/>
    </w:pPr>
    <w:rPr>
      <w:rFonts w:ascii="Times New Roman" w:eastAsiaTheme="minorHAnsi" w:hAnsi="Times New Roman" w:cs="Times New Roman"/>
      <w:sz w:val="24"/>
      <w:szCs w:val="24"/>
    </w:rPr>
  </w:style>
  <w:style w:type="paragraph" w:customStyle="1" w:styleId="2F57AEEFA4064397967F53665B3E0B581">
    <w:name w:val="2F57AEEFA4064397967F53665B3E0B581"/>
    <w:rsid w:val="001F1DB6"/>
    <w:pPr>
      <w:spacing w:after="100" w:line="240" w:lineRule="auto"/>
    </w:pPr>
    <w:rPr>
      <w:rFonts w:ascii="Times New Roman" w:eastAsiaTheme="minorHAnsi" w:hAnsi="Times New Roman" w:cs="Times New Roman"/>
      <w:sz w:val="24"/>
      <w:szCs w:val="24"/>
    </w:rPr>
  </w:style>
  <w:style w:type="paragraph" w:customStyle="1" w:styleId="DC14B0C6505D4FDB92C5651642BFA8EA1">
    <w:name w:val="DC14B0C6505D4FDB92C5651642BFA8EA1"/>
    <w:rsid w:val="001F1DB6"/>
    <w:pPr>
      <w:spacing w:after="100" w:line="240" w:lineRule="auto"/>
    </w:pPr>
    <w:rPr>
      <w:rFonts w:ascii="Times New Roman" w:eastAsiaTheme="minorHAnsi" w:hAnsi="Times New Roman" w:cs="Times New Roman"/>
      <w:sz w:val="24"/>
      <w:szCs w:val="24"/>
    </w:rPr>
  </w:style>
  <w:style w:type="paragraph" w:customStyle="1" w:styleId="A426002533F24A859A58A074646CD3D3">
    <w:name w:val="A426002533F24A859A58A074646CD3D3"/>
    <w:rsid w:val="001F1DB6"/>
  </w:style>
  <w:style w:type="paragraph" w:customStyle="1" w:styleId="E2AEB81534B543A9AAACC78BADAFE5BA">
    <w:name w:val="E2AEB81534B543A9AAACC78BADAFE5BA"/>
    <w:rsid w:val="001F1DB6"/>
  </w:style>
  <w:style w:type="paragraph" w:customStyle="1" w:styleId="D70EC9E548614C278F697BC1D36897E215">
    <w:name w:val="D70EC9E548614C278F697BC1D36897E215"/>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17">
    <w:name w:val="6C5D5B925C9842B1B2B69914C9C53AD217"/>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1">
    <w:name w:val="BCC09F921BE54B1DAF16E9A0C85E624C21"/>
    <w:rsid w:val="001F1DB6"/>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21">
    <w:name w:val="0A29C254263F4018A790F7988EABD90021"/>
    <w:rsid w:val="001F1DB6"/>
    <w:pPr>
      <w:spacing w:after="100" w:line="240" w:lineRule="auto"/>
    </w:pPr>
    <w:rPr>
      <w:rFonts w:ascii="Times New Roman" w:eastAsiaTheme="minorHAnsi" w:hAnsi="Times New Roman" w:cs="Times New Roman"/>
      <w:sz w:val="24"/>
      <w:szCs w:val="24"/>
    </w:rPr>
  </w:style>
  <w:style w:type="paragraph" w:customStyle="1" w:styleId="A39FD8EABA37434282A6BD7AC775F84C21">
    <w:name w:val="A39FD8EABA37434282A6BD7AC775F84C21"/>
    <w:rsid w:val="001F1DB6"/>
    <w:pPr>
      <w:spacing w:after="100" w:line="240" w:lineRule="auto"/>
    </w:pPr>
    <w:rPr>
      <w:rFonts w:ascii="Times New Roman" w:eastAsiaTheme="minorHAnsi" w:hAnsi="Times New Roman" w:cs="Times New Roman"/>
      <w:sz w:val="24"/>
      <w:szCs w:val="24"/>
    </w:rPr>
  </w:style>
  <w:style w:type="paragraph" w:customStyle="1" w:styleId="780BAEE1CD364D8FB3FAD1817E6C813E21">
    <w:name w:val="780BAEE1CD364D8FB3FAD1817E6C813E21"/>
    <w:rsid w:val="001F1DB6"/>
    <w:pPr>
      <w:spacing w:after="100" w:line="240" w:lineRule="auto"/>
    </w:pPr>
    <w:rPr>
      <w:rFonts w:ascii="Times New Roman" w:eastAsiaTheme="minorHAnsi" w:hAnsi="Times New Roman" w:cs="Times New Roman"/>
      <w:sz w:val="24"/>
      <w:szCs w:val="24"/>
    </w:rPr>
  </w:style>
  <w:style w:type="paragraph" w:customStyle="1" w:styleId="009D7B260C674ADFA3643A952EEA060921">
    <w:name w:val="009D7B260C674ADFA3643A952EEA060921"/>
    <w:rsid w:val="001F1DB6"/>
    <w:pPr>
      <w:spacing w:after="100" w:line="240" w:lineRule="auto"/>
    </w:pPr>
    <w:rPr>
      <w:rFonts w:ascii="Times New Roman" w:eastAsiaTheme="minorHAnsi" w:hAnsi="Times New Roman" w:cs="Times New Roman"/>
      <w:sz w:val="24"/>
      <w:szCs w:val="24"/>
    </w:rPr>
  </w:style>
  <w:style w:type="paragraph" w:customStyle="1" w:styleId="DB4691E81DC449F6A25AB6CA7614B5C521">
    <w:name w:val="DB4691E81DC449F6A25AB6CA7614B5C521"/>
    <w:rsid w:val="001F1DB6"/>
    <w:pPr>
      <w:spacing w:after="100" w:line="240" w:lineRule="auto"/>
    </w:pPr>
    <w:rPr>
      <w:rFonts w:ascii="Times New Roman" w:eastAsiaTheme="minorHAnsi" w:hAnsi="Times New Roman" w:cs="Times New Roman"/>
      <w:sz w:val="24"/>
      <w:szCs w:val="24"/>
    </w:rPr>
  </w:style>
  <w:style w:type="paragraph" w:customStyle="1" w:styleId="136BEB0666004E79B616C5992049BA2821">
    <w:name w:val="136BEB0666004E79B616C5992049BA2821"/>
    <w:rsid w:val="001F1DB6"/>
    <w:pPr>
      <w:spacing w:after="100" w:line="240" w:lineRule="auto"/>
    </w:pPr>
    <w:rPr>
      <w:rFonts w:ascii="Times New Roman" w:eastAsiaTheme="minorHAnsi" w:hAnsi="Times New Roman" w:cs="Times New Roman"/>
      <w:sz w:val="24"/>
      <w:szCs w:val="24"/>
    </w:rPr>
  </w:style>
  <w:style w:type="paragraph" w:customStyle="1" w:styleId="AFB83B783EC74FC8AFB9FDB9D8D4A32B3">
    <w:name w:val="AFB83B783EC74FC8AFB9FDB9D8D4A32B3"/>
    <w:rsid w:val="001F1DB6"/>
    <w:pPr>
      <w:spacing w:after="100" w:line="240" w:lineRule="auto"/>
    </w:pPr>
    <w:rPr>
      <w:rFonts w:ascii="Times New Roman" w:eastAsiaTheme="minorHAnsi" w:hAnsi="Times New Roman" w:cs="Times New Roman"/>
      <w:sz w:val="24"/>
      <w:szCs w:val="24"/>
    </w:rPr>
  </w:style>
  <w:style w:type="paragraph" w:customStyle="1" w:styleId="460D16D0FCF14A20B4B4DE52A8EF032810">
    <w:name w:val="460D16D0FCF14A20B4B4DE52A8EF032810"/>
    <w:rsid w:val="001F1DB6"/>
    <w:pPr>
      <w:spacing w:after="100" w:line="240" w:lineRule="auto"/>
    </w:pPr>
    <w:rPr>
      <w:rFonts w:ascii="Times New Roman" w:eastAsiaTheme="minorHAnsi" w:hAnsi="Times New Roman" w:cs="Times New Roman"/>
      <w:sz w:val="24"/>
      <w:szCs w:val="24"/>
    </w:rPr>
  </w:style>
  <w:style w:type="paragraph" w:customStyle="1" w:styleId="4C9D1E34769E426598F9A2315EC95EA610">
    <w:name w:val="4C9D1E34769E426598F9A2315EC95EA610"/>
    <w:rsid w:val="001F1DB6"/>
    <w:pPr>
      <w:spacing w:after="100" w:line="240" w:lineRule="auto"/>
    </w:pPr>
    <w:rPr>
      <w:rFonts w:ascii="Times New Roman" w:eastAsiaTheme="minorHAnsi" w:hAnsi="Times New Roman" w:cs="Times New Roman"/>
      <w:sz w:val="24"/>
      <w:szCs w:val="24"/>
    </w:rPr>
  </w:style>
  <w:style w:type="paragraph" w:customStyle="1" w:styleId="3EA355AE8FD3447F8E9B856ADC0A800210">
    <w:name w:val="3EA355AE8FD3447F8E9B856ADC0A800210"/>
    <w:rsid w:val="001F1DB6"/>
    <w:pPr>
      <w:spacing w:after="100" w:line="240" w:lineRule="auto"/>
    </w:pPr>
    <w:rPr>
      <w:rFonts w:ascii="Times New Roman" w:eastAsiaTheme="minorHAnsi" w:hAnsi="Times New Roman" w:cs="Times New Roman"/>
      <w:sz w:val="24"/>
      <w:szCs w:val="24"/>
    </w:rPr>
  </w:style>
  <w:style w:type="paragraph" w:customStyle="1" w:styleId="069479AC39E6437DBD9449C49F12B0B810">
    <w:name w:val="069479AC39E6437DBD9449C49F12B0B810"/>
    <w:rsid w:val="001F1DB6"/>
    <w:pPr>
      <w:spacing w:after="100" w:line="240" w:lineRule="auto"/>
    </w:pPr>
    <w:rPr>
      <w:rFonts w:ascii="Times New Roman" w:eastAsiaTheme="minorHAnsi" w:hAnsi="Times New Roman" w:cs="Times New Roman"/>
      <w:sz w:val="24"/>
      <w:szCs w:val="24"/>
    </w:rPr>
  </w:style>
  <w:style w:type="paragraph" w:customStyle="1" w:styleId="8A9D82FF745340379324C5762DC9C00E5">
    <w:name w:val="8A9D82FF745340379324C5762DC9C00E5"/>
    <w:rsid w:val="001F1DB6"/>
    <w:pPr>
      <w:spacing w:after="100" w:line="240" w:lineRule="auto"/>
    </w:pPr>
    <w:rPr>
      <w:rFonts w:ascii="Times New Roman" w:eastAsiaTheme="minorHAnsi" w:hAnsi="Times New Roman" w:cs="Times New Roman"/>
      <w:sz w:val="24"/>
      <w:szCs w:val="24"/>
    </w:rPr>
  </w:style>
  <w:style w:type="paragraph" w:customStyle="1" w:styleId="A1F9AA6939A743119A826A9B7941D83F5">
    <w:name w:val="A1F9AA6939A743119A826A9B7941D83F5"/>
    <w:rsid w:val="001F1DB6"/>
    <w:pPr>
      <w:spacing w:after="100" w:line="240" w:lineRule="auto"/>
    </w:pPr>
    <w:rPr>
      <w:rFonts w:ascii="Times New Roman" w:eastAsiaTheme="minorHAnsi" w:hAnsi="Times New Roman" w:cs="Times New Roman"/>
      <w:sz w:val="24"/>
      <w:szCs w:val="24"/>
    </w:rPr>
  </w:style>
  <w:style w:type="paragraph" w:customStyle="1" w:styleId="195DFE97F7A84A7F8EE7688ACA7CF2A95">
    <w:name w:val="195DFE97F7A84A7F8EE7688ACA7CF2A95"/>
    <w:rsid w:val="001F1DB6"/>
    <w:pPr>
      <w:spacing w:after="100" w:line="240" w:lineRule="auto"/>
    </w:pPr>
    <w:rPr>
      <w:rFonts w:ascii="Times New Roman" w:eastAsiaTheme="minorHAnsi" w:hAnsi="Times New Roman" w:cs="Times New Roman"/>
      <w:sz w:val="24"/>
      <w:szCs w:val="24"/>
    </w:rPr>
  </w:style>
  <w:style w:type="paragraph" w:customStyle="1" w:styleId="83709448F35840E0996AECC00949E4D05">
    <w:name w:val="83709448F35840E0996AECC00949E4D05"/>
    <w:rsid w:val="001F1DB6"/>
    <w:pPr>
      <w:spacing w:after="100" w:line="240" w:lineRule="auto"/>
    </w:pPr>
    <w:rPr>
      <w:rFonts w:ascii="Times New Roman" w:eastAsiaTheme="minorHAnsi" w:hAnsi="Times New Roman" w:cs="Times New Roman"/>
      <w:sz w:val="24"/>
      <w:szCs w:val="24"/>
    </w:rPr>
  </w:style>
  <w:style w:type="paragraph" w:customStyle="1" w:styleId="E2AEB81534B543A9AAACC78BADAFE5BA1">
    <w:name w:val="E2AEB81534B543A9AAACC78BADAFE5BA1"/>
    <w:rsid w:val="001F1DB6"/>
    <w:pPr>
      <w:spacing w:after="100" w:line="240" w:lineRule="auto"/>
    </w:pPr>
    <w:rPr>
      <w:rFonts w:ascii="Times New Roman" w:eastAsiaTheme="minorHAnsi" w:hAnsi="Times New Roman" w:cs="Times New Roman"/>
      <w:sz w:val="24"/>
      <w:szCs w:val="24"/>
    </w:rPr>
  </w:style>
  <w:style w:type="paragraph" w:customStyle="1" w:styleId="A426002533F24A859A58A074646CD3D31">
    <w:name w:val="A426002533F24A859A58A074646CD3D31"/>
    <w:rsid w:val="001F1DB6"/>
    <w:pPr>
      <w:spacing w:after="100" w:line="240" w:lineRule="auto"/>
    </w:pPr>
    <w:rPr>
      <w:rFonts w:ascii="Times New Roman" w:eastAsiaTheme="minorHAnsi" w:hAnsi="Times New Roman" w:cs="Times New Roman"/>
      <w:sz w:val="24"/>
      <w:szCs w:val="24"/>
    </w:rPr>
  </w:style>
  <w:style w:type="paragraph" w:customStyle="1" w:styleId="0569B97422CF48208A990A941C0C462821">
    <w:name w:val="0569B97422CF48208A990A941C0C462821"/>
    <w:rsid w:val="001F1DB6"/>
    <w:pPr>
      <w:spacing w:after="100" w:line="240" w:lineRule="auto"/>
    </w:pPr>
    <w:rPr>
      <w:rFonts w:ascii="Times New Roman" w:eastAsiaTheme="minorHAnsi" w:hAnsi="Times New Roman" w:cs="Times New Roman"/>
      <w:sz w:val="24"/>
      <w:szCs w:val="24"/>
    </w:rPr>
  </w:style>
  <w:style w:type="paragraph" w:customStyle="1" w:styleId="7747AC3701614DF2B27345B9AED43A0521">
    <w:name w:val="7747AC3701614DF2B27345B9AED43A0521"/>
    <w:rsid w:val="001F1DB6"/>
    <w:pPr>
      <w:spacing w:after="100" w:line="240" w:lineRule="auto"/>
    </w:pPr>
    <w:rPr>
      <w:rFonts w:ascii="Times New Roman" w:eastAsiaTheme="minorHAnsi" w:hAnsi="Times New Roman" w:cs="Times New Roman"/>
      <w:sz w:val="24"/>
      <w:szCs w:val="24"/>
    </w:rPr>
  </w:style>
  <w:style w:type="paragraph" w:customStyle="1" w:styleId="D436FD76169643E5A23AB0AC364543DF21">
    <w:name w:val="D436FD76169643E5A23AB0AC364543DF21"/>
    <w:rsid w:val="001F1DB6"/>
    <w:pPr>
      <w:spacing w:after="100" w:line="240" w:lineRule="auto"/>
    </w:pPr>
    <w:rPr>
      <w:rFonts w:ascii="Times New Roman" w:eastAsiaTheme="minorHAnsi" w:hAnsi="Times New Roman" w:cs="Times New Roman"/>
      <w:sz w:val="24"/>
      <w:szCs w:val="24"/>
    </w:rPr>
  </w:style>
  <w:style w:type="paragraph" w:customStyle="1" w:styleId="78BF4377772745699244505866E0BEF421">
    <w:name w:val="78BF4377772745699244505866E0BEF421"/>
    <w:rsid w:val="001F1DB6"/>
    <w:pPr>
      <w:spacing w:after="100" w:line="240" w:lineRule="auto"/>
    </w:pPr>
    <w:rPr>
      <w:rFonts w:ascii="Times New Roman" w:eastAsiaTheme="minorHAnsi" w:hAnsi="Times New Roman" w:cs="Times New Roman"/>
      <w:sz w:val="24"/>
      <w:szCs w:val="24"/>
    </w:rPr>
  </w:style>
  <w:style w:type="paragraph" w:customStyle="1" w:styleId="4ECCAED3F26343428FFE9ACFC02E74E821">
    <w:name w:val="4ECCAED3F26343428FFE9ACFC02E74E821"/>
    <w:rsid w:val="001F1DB6"/>
    <w:pPr>
      <w:spacing w:after="100" w:line="240" w:lineRule="auto"/>
    </w:pPr>
    <w:rPr>
      <w:rFonts w:ascii="Times New Roman" w:eastAsiaTheme="minorHAnsi" w:hAnsi="Times New Roman" w:cs="Times New Roman"/>
      <w:sz w:val="24"/>
      <w:szCs w:val="24"/>
    </w:rPr>
  </w:style>
  <w:style w:type="paragraph" w:customStyle="1" w:styleId="C310472DE28C4C25962BB362EE3155E621">
    <w:name w:val="C310472DE28C4C25962BB362EE3155E621"/>
    <w:rsid w:val="001F1DB6"/>
    <w:pPr>
      <w:spacing w:after="100" w:line="240" w:lineRule="auto"/>
    </w:pPr>
    <w:rPr>
      <w:rFonts w:ascii="Times New Roman" w:eastAsiaTheme="minorHAnsi" w:hAnsi="Times New Roman" w:cs="Times New Roman"/>
      <w:sz w:val="24"/>
      <w:szCs w:val="24"/>
    </w:rPr>
  </w:style>
  <w:style w:type="paragraph" w:customStyle="1" w:styleId="4B00C1A4328F4DF8BAA2D067DDA920CE21">
    <w:name w:val="4B00C1A4328F4DF8BAA2D067DDA920CE21"/>
    <w:rsid w:val="001F1DB6"/>
    <w:pPr>
      <w:spacing w:after="100" w:line="240" w:lineRule="auto"/>
    </w:pPr>
    <w:rPr>
      <w:rFonts w:ascii="Times New Roman" w:eastAsiaTheme="minorHAnsi" w:hAnsi="Times New Roman" w:cs="Times New Roman"/>
      <w:sz w:val="24"/>
      <w:szCs w:val="24"/>
    </w:rPr>
  </w:style>
  <w:style w:type="paragraph" w:customStyle="1" w:styleId="A6EEB70F4ECC491A84505452C2E708F121">
    <w:name w:val="A6EEB70F4ECC491A84505452C2E708F121"/>
    <w:rsid w:val="001F1DB6"/>
    <w:pPr>
      <w:spacing w:after="100" w:line="240" w:lineRule="auto"/>
    </w:pPr>
    <w:rPr>
      <w:rFonts w:ascii="Times New Roman" w:eastAsiaTheme="minorHAnsi" w:hAnsi="Times New Roman" w:cs="Times New Roman"/>
      <w:sz w:val="24"/>
      <w:szCs w:val="24"/>
    </w:rPr>
  </w:style>
  <w:style w:type="paragraph" w:customStyle="1" w:styleId="37229F7D6AE64EBA84790C24157153FF21">
    <w:name w:val="37229F7D6AE64EBA84790C24157153FF21"/>
    <w:rsid w:val="001F1DB6"/>
    <w:pPr>
      <w:spacing w:after="100" w:line="240" w:lineRule="auto"/>
    </w:pPr>
    <w:rPr>
      <w:rFonts w:ascii="Times New Roman" w:eastAsiaTheme="minorHAnsi" w:hAnsi="Times New Roman" w:cs="Times New Roman"/>
      <w:sz w:val="24"/>
      <w:szCs w:val="24"/>
    </w:rPr>
  </w:style>
  <w:style w:type="paragraph" w:customStyle="1" w:styleId="C557C92C5B344CF0BF1A0407C2AF21F310">
    <w:name w:val="C557C92C5B344CF0BF1A0407C2AF21F310"/>
    <w:rsid w:val="001F1DB6"/>
    <w:pPr>
      <w:spacing w:after="100" w:line="240" w:lineRule="auto"/>
    </w:pPr>
    <w:rPr>
      <w:rFonts w:ascii="Times New Roman" w:eastAsiaTheme="minorHAnsi" w:hAnsi="Times New Roman" w:cs="Times New Roman"/>
      <w:sz w:val="24"/>
      <w:szCs w:val="24"/>
    </w:rPr>
  </w:style>
  <w:style w:type="paragraph" w:customStyle="1" w:styleId="BC379622ECEF4B3AB5FB7B8CF61D1F5610">
    <w:name w:val="BC379622ECEF4B3AB5FB7B8CF61D1F5610"/>
    <w:rsid w:val="001F1DB6"/>
    <w:pPr>
      <w:spacing w:after="100" w:line="240" w:lineRule="auto"/>
    </w:pPr>
    <w:rPr>
      <w:rFonts w:ascii="Times New Roman" w:eastAsiaTheme="minorHAnsi" w:hAnsi="Times New Roman" w:cs="Times New Roman"/>
      <w:sz w:val="24"/>
      <w:szCs w:val="24"/>
    </w:rPr>
  </w:style>
  <w:style w:type="paragraph" w:customStyle="1" w:styleId="BD27B212574A42CC967DC525ADE08E6910">
    <w:name w:val="BD27B212574A42CC967DC525ADE08E6910"/>
    <w:rsid w:val="001F1DB6"/>
    <w:pPr>
      <w:spacing w:after="100" w:line="240" w:lineRule="auto"/>
    </w:pPr>
    <w:rPr>
      <w:rFonts w:ascii="Times New Roman" w:eastAsiaTheme="minorHAnsi" w:hAnsi="Times New Roman" w:cs="Times New Roman"/>
      <w:sz w:val="24"/>
      <w:szCs w:val="24"/>
    </w:rPr>
  </w:style>
  <w:style w:type="paragraph" w:customStyle="1" w:styleId="AF50749FDFAA4BE7AC57B8BBFF2A735E10">
    <w:name w:val="AF50749FDFAA4BE7AC57B8BBFF2A735E10"/>
    <w:rsid w:val="001F1DB6"/>
    <w:pPr>
      <w:spacing w:after="100" w:line="240" w:lineRule="auto"/>
    </w:pPr>
    <w:rPr>
      <w:rFonts w:ascii="Times New Roman" w:eastAsiaTheme="minorHAnsi" w:hAnsi="Times New Roman" w:cs="Times New Roman"/>
      <w:sz w:val="24"/>
      <w:szCs w:val="24"/>
    </w:rPr>
  </w:style>
  <w:style w:type="paragraph" w:customStyle="1" w:styleId="D8C2C16AA0444CC89BAC941688C518E810">
    <w:name w:val="D8C2C16AA0444CC89BAC941688C518E810"/>
    <w:rsid w:val="001F1DB6"/>
    <w:pPr>
      <w:spacing w:after="100" w:line="240" w:lineRule="auto"/>
    </w:pPr>
    <w:rPr>
      <w:rFonts w:ascii="Times New Roman" w:eastAsiaTheme="minorHAnsi" w:hAnsi="Times New Roman" w:cs="Times New Roman"/>
      <w:sz w:val="24"/>
      <w:szCs w:val="24"/>
    </w:rPr>
  </w:style>
  <w:style w:type="paragraph" w:customStyle="1" w:styleId="D8829F21B40846C9959DF781441D86B910">
    <w:name w:val="D8829F21B40846C9959DF781441D86B910"/>
    <w:rsid w:val="001F1DB6"/>
    <w:pPr>
      <w:spacing w:after="100" w:line="240" w:lineRule="auto"/>
    </w:pPr>
    <w:rPr>
      <w:rFonts w:ascii="Times New Roman" w:eastAsiaTheme="minorHAnsi" w:hAnsi="Times New Roman" w:cs="Times New Roman"/>
      <w:sz w:val="24"/>
      <w:szCs w:val="24"/>
    </w:rPr>
  </w:style>
  <w:style w:type="paragraph" w:customStyle="1" w:styleId="6394B9C418A64D25B4E2E668BF8A799E10">
    <w:name w:val="6394B9C418A64D25B4E2E668BF8A799E10"/>
    <w:rsid w:val="001F1DB6"/>
    <w:pPr>
      <w:spacing w:after="100" w:line="240" w:lineRule="auto"/>
    </w:pPr>
    <w:rPr>
      <w:rFonts w:ascii="Times New Roman" w:eastAsiaTheme="minorHAnsi" w:hAnsi="Times New Roman" w:cs="Times New Roman"/>
      <w:sz w:val="24"/>
      <w:szCs w:val="24"/>
    </w:rPr>
  </w:style>
  <w:style w:type="paragraph" w:customStyle="1" w:styleId="3A8FE2B66079426B93E087E40F0B843C10">
    <w:name w:val="3A8FE2B66079426B93E087E40F0B843C10"/>
    <w:rsid w:val="001F1DB6"/>
    <w:pPr>
      <w:spacing w:after="100" w:line="240" w:lineRule="auto"/>
    </w:pPr>
    <w:rPr>
      <w:rFonts w:ascii="Times New Roman" w:eastAsiaTheme="minorHAnsi" w:hAnsi="Times New Roman" w:cs="Times New Roman"/>
      <w:sz w:val="24"/>
      <w:szCs w:val="24"/>
    </w:rPr>
  </w:style>
  <w:style w:type="paragraph" w:customStyle="1" w:styleId="ED365D01323448BDA8029058DEB4F3DD10">
    <w:name w:val="ED365D01323448BDA8029058DEB4F3DD10"/>
    <w:rsid w:val="001F1DB6"/>
    <w:pPr>
      <w:spacing w:after="100" w:line="240" w:lineRule="auto"/>
    </w:pPr>
    <w:rPr>
      <w:rFonts w:ascii="Times New Roman" w:eastAsiaTheme="minorHAnsi" w:hAnsi="Times New Roman" w:cs="Times New Roman"/>
      <w:sz w:val="24"/>
      <w:szCs w:val="24"/>
    </w:rPr>
  </w:style>
  <w:style w:type="paragraph" w:customStyle="1" w:styleId="8DC503BFC3B647D2B03C34893DDE3A3A10">
    <w:name w:val="8DC503BFC3B647D2B03C34893DDE3A3A10"/>
    <w:rsid w:val="001F1DB6"/>
    <w:pPr>
      <w:spacing w:after="100" w:line="240" w:lineRule="auto"/>
    </w:pPr>
    <w:rPr>
      <w:rFonts w:ascii="Times New Roman" w:eastAsiaTheme="minorHAnsi" w:hAnsi="Times New Roman" w:cs="Times New Roman"/>
      <w:sz w:val="24"/>
      <w:szCs w:val="24"/>
    </w:rPr>
  </w:style>
  <w:style w:type="paragraph" w:customStyle="1" w:styleId="0D71F59B0CB540F5AF7BA83A3471661C10">
    <w:name w:val="0D71F59B0CB540F5AF7BA83A3471661C10"/>
    <w:rsid w:val="001F1DB6"/>
    <w:pPr>
      <w:spacing w:after="100" w:line="240" w:lineRule="auto"/>
    </w:pPr>
    <w:rPr>
      <w:rFonts w:ascii="Times New Roman" w:eastAsiaTheme="minorHAnsi" w:hAnsi="Times New Roman" w:cs="Times New Roman"/>
      <w:sz w:val="24"/>
      <w:szCs w:val="24"/>
    </w:rPr>
  </w:style>
  <w:style w:type="paragraph" w:customStyle="1" w:styleId="0C25B050C16F401CAA489B050D8F6F8A10">
    <w:name w:val="0C25B050C16F401CAA489B050D8F6F8A10"/>
    <w:rsid w:val="001F1DB6"/>
    <w:pPr>
      <w:spacing w:after="100" w:line="240" w:lineRule="auto"/>
    </w:pPr>
    <w:rPr>
      <w:rFonts w:ascii="Times New Roman" w:eastAsiaTheme="minorHAnsi" w:hAnsi="Times New Roman" w:cs="Times New Roman"/>
      <w:sz w:val="24"/>
      <w:szCs w:val="24"/>
    </w:rPr>
  </w:style>
  <w:style w:type="paragraph" w:customStyle="1" w:styleId="7879B67862E14AB5A4C57C952D5B725310">
    <w:name w:val="7879B67862E14AB5A4C57C952D5B725310"/>
    <w:rsid w:val="001F1DB6"/>
    <w:pPr>
      <w:spacing w:after="100" w:line="240" w:lineRule="auto"/>
    </w:pPr>
    <w:rPr>
      <w:rFonts w:ascii="Times New Roman" w:eastAsiaTheme="minorHAnsi" w:hAnsi="Times New Roman" w:cs="Times New Roman"/>
      <w:sz w:val="24"/>
      <w:szCs w:val="24"/>
    </w:rPr>
  </w:style>
  <w:style w:type="paragraph" w:customStyle="1" w:styleId="90798579FAF341F4954BB93F833E88C510">
    <w:name w:val="90798579FAF341F4954BB93F833E88C510"/>
    <w:rsid w:val="001F1DB6"/>
    <w:pPr>
      <w:spacing w:after="100" w:line="240" w:lineRule="auto"/>
    </w:pPr>
    <w:rPr>
      <w:rFonts w:ascii="Times New Roman" w:eastAsiaTheme="minorHAnsi" w:hAnsi="Times New Roman" w:cs="Times New Roman"/>
      <w:sz w:val="24"/>
      <w:szCs w:val="24"/>
    </w:rPr>
  </w:style>
  <w:style w:type="paragraph" w:customStyle="1" w:styleId="C2137FDE2C61497E84FC06B242DECD4210">
    <w:name w:val="C2137FDE2C61497E84FC06B242DECD4210"/>
    <w:rsid w:val="001F1DB6"/>
    <w:pPr>
      <w:spacing w:after="100" w:line="240" w:lineRule="auto"/>
    </w:pPr>
    <w:rPr>
      <w:rFonts w:ascii="Times New Roman" w:eastAsiaTheme="minorHAnsi" w:hAnsi="Times New Roman" w:cs="Times New Roman"/>
      <w:sz w:val="24"/>
      <w:szCs w:val="24"/>
    </w:rPr>
  </w:style>
  <w:style w:type="paragraph" w:customStyle="1" w:styleId="0E80E752F1034FE787B6AAEAB95F2EAD10">
    <w:name w:val="0E80E752F1034FE787B6AAEAB95F2EAD10"/>
    <w:rsid w:val="001F1DB6"/>
    <w:pPr>
      <w:spacing w:after="100" w:line="240" w:lineRule="auto"/>
    </w:pPr>
    <w:rPr>
      <w:rFonts w:ascii="Times New Roman" w:eastAsiaTheme="minorHAnsi" w:hAnsi="Times New Roman" w:cs="Times New Roman"/>
      <w:sz w:val="24"/>
      <w:szCs w:val="24"/>
    </w:rPr>
  </w:style>
  <w:style w:type="paragraph" w:customStyle="1" w:styleId="E48B3877962645FB9C82C67AF023A56F10">
    <w:name w:val="E48B3877962645FB9C82C67AF023A56F10"/>
    <w:rsid w:val="001F1DB6"/>
    <w:pPr>
      <w:spacing w:after="100" w:line="240" w:lineRule="auto"/>
    </w:pPr>
    <w:rPr>
      <w:rFonts w:ascii="Times New Roman" w:eastAsiaTheme="minorHAnsi" w:hAnsi="Times New Roman" w:cs="Times New Roman"/>
      <w:sz w:val="24"/>
      <w:szCs w:val="24"/>
    </w:rPr>
  </w:style>
  <w:style w:type="paragraph" w:customStyle="1" w:styleId="7796A418FCFF40E3A31889FCC0B3F7FB10">
    <w:name w:val="7796A418FCFF40E3A31889FCC0B3F7FB10"/>
    <w:rsid w:val="001F1DB6"/>
    <w:pPr>
      <w:spacing w:after="100" w:line="240" w:lineRule="auto"/>
    </w:pPr>
    <w:rPr>
      <w:rFonts w:ascii="Times New Roman" w:eastAsiaTheme="minorHAnsi" w:hAnsi="Times New Roman" w:cs="Times New Roman"/>
      <w:sz w:val="24"/>
      <w:szCs w:val="24"/>
    </w:rPr>
  </w:style>
  <w:style w:type="paragraph" w:customStyle="1" w:styleId="DECCCEF74EE346428F438EB42C31A21A10">
    <w:name w:val="DECCCEF74EE346428F438EB42C31A21A10"/>
    <w:rsid w:val="001F1DB6"/>
    <w:pPr>
      <w:spacing w:after="100" w:line="240" w:lineRule="auto"/>
    </w:pPr>
    <w:rPr>
      <w:rFonts w:ascii="Times New Roman" w:eastAsiaTheme="minorHAnsi" w:hAnsi="Times New Roman" w:cs="Times New Roman"/>
      <w:sz w:val="24"/>
      <w:szCs w:val="24"/>
    </w:rPr>
  </w:style>
  <w:style w:type="paragraph" w:customStyle="1" w:styleId="DB4BE787CD5E47A1BE65FFC413AD62EB10">
    <w:name w:val="DB4BE787CD5E47A1BE65FFC413AD62EB10"/>
    <w:rsid w:val="001F1DB6"/>
    <w:pPr>
      <w:spacing w:after="100" w:line="240" w:lineRule="auto"/>
    </w:pPr>
    <w:rPr>
      <w:rFonts w:ascii="Times New Roman" w:eastAsiaTheme="minorHAnsi" w:hAnsi="Times New Roman" w:cs="Times New Roman"/>
      <w:sz w:val="24"/>
      <w:szCs w:val="24"/>
    </w:rPr>
  </w:style>
  <w:style w:type="paragraph" w:customStyle="1" w:styleId="9F593DA392054E0E9886ED1A9347942610">
    <w:name w:val="9F593DA392054E0E9886ED1A9347942610"/>
    <w:rsid w:val="001F1DB6"/>
    <w:pPr>
      <w:spacing w:after="100" w:line="240" w:lineRule="auto"/>
    </w:pPr>
    <w:rPr>
      <w:rFonts w:ascii="Times New Roman" w:eastAsiaTheme="minorHAnsi" w:hAnsi="Times New Roman" w:cs="Times New Roman"/>
      <w:sz w:val="24"/>
      <w:szCs w:val="24"/>
    </w:rPr>
  </w:style>
  <w:style w:type="paragraph" w:customStyle="1" w:styleId="6D199870274247869D7C67377AC77A3E10">
    <w:name w:val="6D199870274247869D7C67377AC77A3E10"/>
    <w:rsid w:val="001F1DB6"/>
    <w:pPr>
      <w:spacing w:after="100" w:line="240" w:lineRule="auto"/>
    </w:pPr>
    <w:rPr>
      <w:rFonts w:ascii="Times New Roman" w:eastAsiaTheme="minorHAnsi" w:hAnsi="Times New Roman" w:cs="Times New Roman"/>
      <w:sz w:val="24"/>
      <w:szCs w:val="24"/>
    </w:rPr>
  </w:style>
  <w:style w:type="paragraph" w:customStyle="1" w:styleId="00EAAFB289DF4E1FB299B7348AB7EB5910">
    <w:name w:val="00EAAFB289DF4E1FB299B7348AB7EB5910"/>
    <w:rsid w:val="001F1DB6"/>
    <w:pPr>
      <w:spacing w:after="100" w:line="240" w:lineRule="auto"/>
    </w:pPr>
    <w:rPr>
      <w:rFonts w:ascii="Times New Roman" w:eastAsiaTheme="minorHAnsi" w:hAnsi="Times New Roman" w:cs="Times New Roman"/>
      <w:sz w:val="24"/>
      <w:szCs w:val="24"/>
    </w:rPr>
  </w:style>
  <w:style w:type="paragraph" w:customStyle="1" w:styleId="9725D2E11D08433BB181E2A9DD6569D010">
    <w:name w:val="9725D2E11D08433BB181E2A9DD6569D010"/>
    <w:rsid w:val="001F1DB6"/>
    <w:pPr>
      <w:spacing w:after="100" w:line="240" w:lineRule="auto"/>
    </w:pPr>
    <w:rPr>
      <w:rFonts w:ascii="Times New Roman" w:eastAsiaTheme="minorHAnsi" w:hAnsi="Times New Roman" w:cs="Times New Roman"/>
      <w:sz w:val="24"/>
      <w:szCs w:val="24"/>
    </w:rPr>
  </w:style>
  <w:style w:type="paragraph" w:customStyle="1" w:styleId="87BAF11ADD5C4438807A06A128DDA1D910">
    <w:name w:val="87BAF11ADD5C4438807A06A128DDA1D910"/>
    <w:rsid w:val="001F1DB6"/>
    <w:pPr>
      <w:spacing w:after="100" w:line="240" w:lineRule="auto"/>
    </w:pPr>
    <w:rPr>
      <w:rFonts w:ascii="Times New Roman" w:eastAsiaTheme="minorHAnsi" w:hAnsi="Times New Roman" w:cs="Times New Roman"/>
      <w:sz w:val="24"/>
      <w:szCs w:val="24"/>
    </w:rPr>
  </w:style>
  <w:style w:type="paragraph" w:customStyle="1" w:styleId="EB5E8A2B4E264D2988FE9C9B41838B5710">
    <w:name w:val="EB5E8A2B4E264D2988FE9C9B41838B5710"/>
    <w:rsid w:val="001F1DB6"/>
    <w:pPr>
      <w:spacing w:after="100" w:line="240" w:lineRule="auto"/>
    </w:pPr>
    <w:rPr>
      <w:rFonts w:ascii="Times New Roman" w:eastAsiaTheme="minorHAnsi" w:hAnsi="Times New Roman" w:cs="Times New Roman"/>
      <w:sz w:val="24"/>
      <w:szCs w:val="24"/>
    </w:rPr>
  </w:style>
  <w:style w:type="paragraph" w:customStyle="1" w:styleId="CAC3BE21544E41EBA4BD67764914032A10">
    <w:name w:val="CAC3BE21544E41EBA4BD67764914032A10"/>
    <w:rsid w:val="001F1DB6"/>
    <w:pPr>
      <w:spacing w:after="100" w:line="240" w:lineRule="auto"/>
    </w:pPr>
    <w:rPr>
      <w:rFonts w:ascii="Times New Roman" w:eastAsiaTheme="minorHAnsi" w:hAnsi="Times New Roman" w:cs="Times New Roman"/>
      <w:sz w:val="24"/>
      <w:szCs w:val="24"/>
    </w:rPr>
  </w:style>
  <w:style w:type="paragraph" w:customStyle="1" w:styleId="923F4296CA994EB0BA660C238B492A5F10">
    <w:name w:val="923F4296CA994EB0BA660C238B492A5F10"/>
    <w:rsid w:val="001F1DB6"/>
    <w:pPr>
      <w:spacing w:after="100" w:line="240" w:lineRule="auto"/>
    </w:pPr>
    <w:rPr>
      <w:rFonts w:ascii="Times New Roman" w:eastAsiaTheme="minorHAnsi" w:hAnsi="Times New Roman" w:cs="Times New Roman"/>
      <w:sz w:val="24"/>
      <w:szCs w:val="24"/>
    </w:rPr>
  </w:style>
  <w:style w:type="paragraph" w:customStyle="1" w:styleId="1DB5E7A7CE0C48C9A3E049760A84E12E20">
    <w:name w:val="1DB5E7A7CE0C48C9A3E049760A84E12E20"/>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04D08D3FA2D4D359C5CE5A74BCF25C87">
    <w:name w:val="F04D08D3FA2D4D359C5CE5A74BCF25C87"/>
    <w:rsid w:val="001F1DB6"/>
    <w:pPr>
      <w:spacing w:after="100" w:line="240" w:lineRule="auto"/>
    </w:pPr>
    <w:rPr>
      <w:rFonts w:ascii="Times New Roman" w:eastAsiaTheme="minorHAnsi" w:hAnsi="Times New Roman" w:cs="Times New Roman"/>
      <w:sz w:val="24"/>
      <w:szCs w:val="24"/>
    </w:rPr>
  </w:style>
  <w:style w:type="paragraph" w:customStyle="1" w:styleId="54E7F0B67F12479CA7F94639C9344B237">
    <w:name w:val="54E7F0B67F12479CA7F94639C9344B237"/>
    <w:rsid w:val="001F1DB6"/>
    <w:pPr>
      <w:spacing w:after="100" w:line="240" w:lineRule="auto"/>
    </w:pPr>
    <w:rPr>
      <w:rFonts w:ascii="Times New Roman" w:eastAsiaTheme="minorHAnsi" w:hAnsi="Times New Roman" w:cs="Times New Roman"/>
      <w:sz w:val="24"/>
      <w:szCs w:val="24"/>
    </w:rPr>
  </w:style>
  <w:style w:type="paragraph" w:customStyle="1" w:styleId="78112C51EC7047A28293EF81F692A3827">
    <w:name w:val="78112C51EC7047A28293EF81F692A3827"/>
    <w:rsid w:val="001F1DB6"/>
    <w:pPr>
      <w:spacing w:after="100" w:line="240" w:lineRule="auto"/>
    </w:pPr>
    <w:rPr>
      <w:rFonts w:ascii="Times New Roman" w:eastAsiaTheme="minorHAnsi" w:hAnsi="Times New Roman" w:cs="Times New Roman"/>
      <w:sz w:val="24"/>
      <w:szCs w:val="24"/>
    </w:rPr>
  </w:style>
  <w:style w:type="paragraph" w:customStyle="1" w:styleId="995DF5030C694DFC9C6EE2AAF8FC78B67">
    <w:name w:val="995DF5030C694DFC9C6EE2AAF8FC78B67"/>
    <w:rsid w:val="001F1DB6"/>
    <w:pPr>
      <w:spacing w:after="100" w:line="240" w:lineRule="auto"/>
    </w:pPr>
    <w:rPr>
      <w:rFonts w:ascii="Times New Roman" w:eastAsiaTheme="minorHAnsi" w:hAnsi="Times New Roman" w:cs="Times New Roman"/>
      <w:sz w:val="24"/>
      <w:szCs w:val="24"/>
    </w:rPr>
  </w:style>
  <w:style w:type="paragraph" w:customStyle="1" w:styleId="E7D44584F667464D95B612DE17702DAF6">
    <w:name w:val="E7D44584F667464D95B612DE17702DAF6"/>
    <w:rsid w:val="001F1DB6"/>
    <w:pPr>
      <w:spacing w:after="100" w:line="240" w:lineRule="auto"/>
    </w:pPr>
    <w:rPr>
      <w:rFonts w:ascii="Times New Roman" w:eastAsiaTheme="minorHAnsi" w:hAnsi="Times New Roman" w:cs="Times New Roman"/>
      <w:sz w:val="24"/>
      <w:szCs w:val="24"/>
    </w:rPr>
  </w:style>
  <w:style w:type="paragraph" w:customStyle="1" w:styleId="94C9CA0B478D4EE8BC425F3346E3C24E6">
    <w:name w:val="94C9CA0B478D4EE8BC425F3346E3C24E6"/>
    <w:rsid w:val="001F1DB6"/>
    <w:pPr>
      <w:spacing w:after="100" w:line="240" w:lineRule="auto"/>
    </w:pPr>
    <w:rPr>
      <w:rFonts w:ascii="Times New Roman" w:eastAsiaTheme="minorHAnsi" w:hAnsi="Times New Roman" w:cs="Times New Roman"/>
      <w:sz w:val="24"/>
      <w:szCs w:val="24"/>
    </w:rPr>
  </w:style>
  <w:style w:type="paragraph" w:customStyle="1" w:styleId="9497C0D3C8934D7BBEF2EE2C5D6F6A2B6">
    <w:name w:val="9497C0D3C8934D7BBEF2EE2C5D6F6A2B6"/>
    <w:rsid w:val="001F1DB6"/>
    <w:pPr>
      <w:spacing w:after="100" w:line="240" w:lineRule="auto"/>
    </w:pPr>
    <w:rPr>
      <w:rFonts w:ascii="Times New Roman" w:eastAsiaTheme="minorHAnsi" w:hAnsi="Times New Roman" w:cs="Times New Roman"/>
      <w:sz w:val="24"/>
      <w:szCs w:val="24"/>
    </w:rPr>
  </w:style>
  <w:style w:type="paragraph" w:customStyle="1" w:styleId="331FDC2AA15C4E999C9A1EFAEF74BD5E6">
    <w:name w:val="331FDC2AA15C4E999C9A1EFAEF74BD5E6"/>
    <w:rsid w:val="001F1DB6"/>
    <w:pPr>
      <w:spacing w:after="100" w:line="240" w:lineRule="auto"/>
    </w:pPr>
    <w:rPr>
      <w:rFonts w:ascii="Times New Roman" w:eastAsiaTheme="minorHAnsi" w:hAnsi="Times New Roman" w:cs="Times New Roman"/>
      <w:sz w:val="24"/>
      <w:szCs w:val="24"/>
    </w:rPr>
  </w:style>
  <w:style w:type="paragraph" w:customStyle="1" w:styleId="9E3BAEAF06054077A925F8C048457E3D9">
    <w:name w:val="9E3BAEAF06054077A925F8C048457E3D9"/>
    <w:rsid w:val="001F1DB6"/>
    <w:pPr>
      <w:spacing w:after="100" w:line="240" w:lineRule="auto"/>
    </w:pPr>
    <w:rPr>
      <w:rFonts w:ascii="Times New Roman" w:eastAsiaTheme="minorHAnsi" w:hAnsi="Times New Roman" w:cs="Times New Roman"/>
      <w:sz w:val="24"/>
      <w:szCs w:val="24"/>
    </w:rPr>
  </w:style>
  <w:style w:type="paragraph" w:customStyle="1" w:styleId="4DC42DB1AA9F476E8E1E460D22996EE19">
    <w:name w:val="4DC42DB1AA9F476E8E1E460D22996EE19"/>
    <w:rsid w:val="001F1DB6"/>
    <w:pPr>
      <w:spacing w:after="100" w:line="240" w:lineRule="auto"/>
    </w:pPr>
    <w:rPr>
      <w:rFonts w:ascii="Times New Roman" w:eastAsiaTheme="minorHAnsi" w:hAnsi="Times New Roman" w:cs="Times New Roman"/>
      <w:sz w:val="24"/>
      <w:szCs w:val="24"/>
    </w:rPr>
  </w:style>
  <w:style w:type="paragraph" w:customStyle="1" w:styleId="F046C91EE37D4C13AA425D22A984F4689">
    <w:name w:val="F046C91EE37D4C13AA425D22A984F4689"/>
    <w:rsid w:val="001F1DB6"/>
    <w:pPr>
      <w:spacing w:after="100" w:line="240" w:lineRule="auto"/>
    </w:pPr>
    <w:rPr>
      <w:rFonts w:ascii="Times New Roman" w:eastAsiaTheme="minorHAnsi" w:hAnsi="Times New Roman" w:cs="Times New Roman"/>
      <w:sz w:val="24"/>
      <w:szCs w:val="24"/>
    </w:rPr>
  </w:style>
  <w:style w:type="paragraph" w:customStyle="1" w:styleId="966BA0A7755C4B4486494B2C0BC0AE499">
    <w:name w:val="966BA0A7755C4B4486494B2C0BC0AE499"/>
    <w:rsid w:val="001F1DB6"/>
    <w:pPr>
      <w:spacing w:after="100" w:line="240" w:lineRule="auto"/>
    </w:pPr>
    <w:rPr>
      <w:rFonts w:ascii="Times New Roman" w:eastAsiaTheme="minorHAnsi" w:hAnsi="Times New Roman" w:cs="Times New Roman"/>
      <w:sz w:val="24"/>
      <w:szCs w:val="24"/>
    </w:rPr>
  </w:style>
  <w:style w:type="paragraph" w:customStyle="1" w:styleId="E13B31D521CC4153A9D70B80515336AD9">
    <w:name w:val="E13B31D521CC4153A9D70B80515336AD9"/>
    <w:rsid w:val="001F1DB6"/>
    <w:pPr>
      <w:spacing w:after="100" w:line="240" w:lineRule="auto"/>
    </w:pPr>
    <w:rPr>
      <w:rFonts w:ascii="Times New Roman" w:eastAsiaTheme="minorHAnsi" w:hAnsi="Times New Roman" w:cs="Times New Roman"/>
      <w:sz w:val="24"/>
      <w:szCs w:val="24"/>
    </w:rPr>
  </w:style>
  <w:style w:type="paragraph" w:customStyle="1" w:styleId="A6BC11457F1B435FB2CE37A4F4674D8B9">
    <w:name w:val="A6BC11457F1B435FB2CE37A4F4674D8B9"/>
    <w:rsid w:val="001F1DB6"/>
    <w:pPr>
      <w:spacing w:after="100" w:line="240" w:lineRule="auto"/>
    </w:pPr>
    <w:rPr>
      <w:rFonts w:ascii="Times New Roman" w:eastAsiaTheme="minorHAnsi" w:hAnsi="Times New Roman" w:cs="Times New Roman"/>
      <w:sz w:val="24"/>
      <w:szCs w:val="24"/>
    </w:rPr>
  </w:style>
  <w:style w:type="paragraph" w:customStyle="1" w:styleId="7578A903F8164CA6872B25BCC0B3CF4C9">
    <w:name w:val="7578A903F8164CA6872B25BCC0B3CF4C9"/>
    <w:rsid w:val="001F1DB6"/>
    <w:pPr>
      <w:spacing w:after="100" w:line="240" w:lineRule="auto"/>
    </w:pPr>
    <w:rPr>
      <w:rFonts w:ascii="Times New Roman" w:eastAsiaTheme="minorHAnsi" w:hAnsi="Times New Roman" w:cs="Times New Roman"/>
      <w:sz w:val="24"/>
      <w:szCs w:val="24"/>
    </w:rPr>
  </w:style>
  <w:style w:type="paragraph" w:customStyle="1" w:styleId="00507CB197904815815AC655352AE6629">
    <w:name w:val="00507CB197904815815AC655352AE6629"/>
    <w:rsid w:val="001F1DB6"/>
    <w:pPr>
      <w:spacing w:after="100" w:line="240" w:lineRule="auto"/>
    </w:pPr>
    <w:rPr>
      <w:rFonts w:ascii="Times New Roman" w:eastAsiaTheme="minorHAnsi" w:hAnsi="Times New Roman" w:cs="Times New Roman"/>
      <w:sz w:val="24"/>
      <w:szCs w:val="24"/>
    </w:rPr>
  </w:style>
  <w:style w:type="paragraph" w:customStyle="1" w:styleId="FD9DD3DA10124E20B2A1694725C5C4989">
    <w:name w:val="FD9DD3DA10124E20B2A1694725C5C4989"/>
    <w:rsid w:val="001F1DB6"/>
    <w:pPr>
      <w:spacing w:after="100" w:line="240" w:lineRule="auto"/>
    </w:pPr>
    <w:rPr>
      <w:rFonts w:ascii="Times New Roman" w:eastAsiaTheme="minorHAnsi" w:hAnsi="Times New Roman" w:cs="Times New Roman"/>
      <w:sz w:val="24"/>
      <w:szCs w:val="24"/>
    </w:rPr>
  </w:style>
  <w:style w:type="paragraph" w:customStyle="1" w:styleId="EA951ADB56DC4FFFAF9390474102BEE69">
    <w:name w:val="EA951ADB56DC4FFFAF9390474102BEE69"/>
    <w:rsid w:val="001F1DB6"/>
    <w:pPr>
      <w:spacing w:after="100" w:line="240" w:lineRule="auto"/>
    </w:pPr>
    <w:rPr>
      <w:rFonts w:ascii="Times New Roman" w:eastAsiaTheme="minorHAnsi" w:hAnsi="Times New Roman" w:cs="Times New Roman"/>
      <w:sz w:val="24"/>
      <w:szCs w:val="24"/>
    </w:rPr>
  </w:style>
  <w:style w:type="paragraph" w:customStyle="1" w:styleId="904886687D4B4309A32661273440C32C9">
    <w:name w:val="904886687D4B4309A32661273440C32C9"/>
    <w:rsid w:val="001F1DB6"/>
    <w:pPr>
      <w:spacing w:after="100" w:line="240" w:lineRule="auto"/>
    </w:pPr>
    <w:rPr>
      <w:rFonts w:ascii="Times New Roman" w:eastAsiaTheme="minorHAnsi" w:hAnsi="Times New Roman" w:cs="Times New Roman"/>
      <w:sz w:val="24"/>
      <w:szCs w:val="24"/>
    </w:rPr>
  </w:style>
  <w:style w:type="paragraph" w:customStyle="1" w:styleId="4C4BD485B4D34444838D82C80A2FBF3320">
    <w:name w:val="4C4BD485B4D34444838D82C80A2FBF3320"/>
    <w:rsid w:val="001F1DB6"/>
    <w:pPr>
      <w:spacing w:after="100" w:line="240" w:lineRule="auto"/>
    </w:pPr>
    <w:rPr>
      <w:rFonts w:ascii="Times New Roman" w:eastAsiaTheme="minorHAnsi" w:hAnsi="Times New Roman" w:cs="Times New Roman"/>
      <w:sz w:val="24"/>
      <w:szCs w:val="24"/>
    </w:rPr>
  </w:style>
  <w:style w:type="paragraph" w:customStyle="1" w:styleId="2BDAF33C74434251A327F0BFD1EB54E920">
    <w:name w:val="2BDAF33C74434251A327F0BFD1EB54E920"/>
    <w:rsid w:val="001F1DB6"/>
    <w:pPr>
      <w:spacing w:after="100" w:line="240" w:lineRule="auto"/>
    </w:pPr>
    <w:rPr>
      <w:rFonts w:ascii="Times New Roman" w:eastAsiaTheme="minorHAnsi" w:hAnsi="Times New Roman" w:cs="Times New Roman"/>
      <w:sz w:val="24"/>
      <w:szCs w:val="24"/>
    </w:rPr>
  </w:style>
  <w:style w:type="paragraph" w:customStyle="1" w:styleId="1BC381B8C9ED41A6A0DA37781F04932C20">
    <w:name w:val="1BC381B8C9ED41A6A0DA37781F04932C20"/>
    <w:rsid w:val="001F1DB6"/>
    <w:pPr>
      <w:spacing w:after="100" w:line="240" w:lineRule="auto"/>
    </w:pPr>
    <w:rPr>
      <w:rFonts w:ascii="Times New Roman" w:eastAsiaTheme="minorHAnsi" w:hAnsi="Times New Roman" w:cs="Times New Roman"/>
      <w:sz w:val="24"/>
      <w:szCs w:val="24"/>
    </w:rPr>
  </w:style>
  <w:style w:type="paragraph" w:customStyle="1" w:styleId="585801C89BD340A4842E81910B7915D620">
    <w:name w:val="585801C89BD340A4842E81910B7915D620"/>
    <w:rsid w:val="001F1DB6"/>
    <w:pPr>
      <w:spacing w:after="100" w:line="240" w:lineRule="auto"/>
    </w:pPr>
    <w:rPr>
      <w:rFonts w:ascii="Times New Roman" w:eastAsiaTheme="minorHAnsi" w:hAnsi="Times New Roman" w:cs="Times New Roman"/>
      <w:sz w:val="24"/>
      <w:szCs w:val="24"/>
    </w:rPr>
  </w:style>
  <w:style w:type="paragraph" w:customStyle="1" w:styleId="5F0F90BB971F4CA08104D6CEFD4E05CA20">
    <w:name w:val="5F0F90BB971F4CA08104D6CEFD4E05CA20"/>
    <w:rsid w:val="001F1DB6"/>
    <w:pPr>
      <w:spacing w:after="100" w:line="240" w:lineRule="auto"/>
    </w:pPr>
    <w:rPr>
      <w:rFonts w:ascii="Times New Roman" w:eastAsiaTheme="minorHAnsi" w:hAnsi="Times New Roman" w:cs="Times New Roman"/>
      <w:sz w:val="24"/>
      <w:szCs w:val="24"/>
    </w:rPr>
  </w:style>
  <w:style w:type="paragraph" w:customStyle="1" w:styleId="1D221EF5E9D14CEE9B0880058A9D247B20">
    <w:name w:val="1D221EF5E9D14CEE9B0880058A9D247B20"/>
    <w:rsid w:val="001F1DB6"/>
    <w:pPr>
      <w:spacing w:after="100" w:line="240" w:lineRule="auto"/>
    </w:pPr>
    <w:rPr>
      <w:rFonts w:ascii="Times New Roman" w:eastAsiaTheme="minorHAnsi" w:hAnsi="Times New Roman" w:cs="Times New Roman"/>
      <w:sz w:val="24"/>
      <w:szCs w:val="24"/>
    </w:rPr>
  </w:style>
  <w:style w:type="paragraph" w:customStyle="1" w:styleId="818681A266454BDF8A38D31F9909BD2B20">
    <w:name w:val="818681A266454BDF8A38D31F9909BD2B20"/>
    <w:rsid w:val="001F1DB6"/>
    <w:pPr>
      <w:spacing w:after="100" w:line="240" w:lineRule="auto"/>
    </w:pPr>
    <w:rPr>
      <w:rFonts w:ascii="Times New Roman" w:eastAsiaTheme="minorHAnsi" w:hAnsi="Times New Roman" w:cs="Times New Roman"/>
      <w:sz w:val="24"/>
      <w:szCs w:val="24"/>
    </w:rPr>
  </w:style>
  <w:style w:type="paragraph" w:customStyle="1" w:styleId="D11CA62D33A941288010840D96E0F16E2">
    <w:name w:val="D11CA62D33A941288010840D96E0F16E2"/>
    <w:rsid w:val="001F1DB6"/>
    <w:pPr>
      <w:spacing w:after="100" w:line="240" w:lineRule="auto"/>
    </w:pPr>
    <w:rPr>
      <w:rFonts w:ascii="Times New Roman" w:eastAsiaTheme="minorHAnsi" w:hAnsi="Times New Roman" w:cs="Times New Roman"/>
      <w:sz w:val="24"/>
      <w:szCs w:val="24"/>
    </w:rPr>
  </w:style>
  <w:style w:type="paragraph" w:customStyle="1" w:styleId="9D6E2085DF5B431798E4B105742ACA5F2">
    <w:name w:val="9D6E2085DF5B431798E4B105742ACA5F2"/>
    <w:rsid w:val="001F1DB6"/>
    <w:pPr>
      <w:spacing w:after="100" w:line="240" w:lineRule="auto"/>
    </w:pPr>
    <w:rPr>
      <w:rFonts w:ascii="Times New Roman" w:eastAsiaTheme="minorHAnsi" w:hAnsi="Times New Roman" w:cs="Times New Roman"/>
      <w:sz w:val="24"/>
      <w:szCs w:val="24"/>
    </w:rPr>
  </w:style>
  <w:style w:type="paragraph" w:customStyle="1" w:styleId="05A65F2566904D5AB75302A626FAA40B2">
    <w:name w:val="05A65F2566904D5AB75302A626FAA40B2"/>
    <w:rsid w:val="001F1DB6"/>
    <w:pPr>
      <w:spacing w:after="100" w:line="240" w:lineRule="auto"/>
    </w:pPr>
    <w:rPr>
      <w:rFonts w:ascii="Times New Roman" w:eastAsiaTheme="minorHAnsi" w:hAnsi="Times New Roman" w:cs="Times New Roman"/>
      <w:sz w:val="24"/>
      <w:szCs w:val="24"/>
    </w:rPr>
  </w:style>
  <w:style w:type="paragraph" w:customStyle="1" w:styleId="2F57AEEFA4064397967F53665B3E0B582">
    <w:name w:val="2F57AEEFA4064397967F53665B3E0B582"/>
    <w:rsid w:val="001F1DB6"/>
    <w:pPr>
      <w:spacing w:after="100" w:line="240" w:lineRule="auto"/>
    </w:pPr>
    <w:rPr>
      <w:rFonts w:ascii="Times New Roman" w:eastAsiaTheme="minorHAnsi" w:hAnsi="Times New Roman" w:cs="Times New Roman"/>
      <w:sz w:val="24"/>
      <w:szCs w:val="24"/>
    </w:rPr>
  </w:style>
  <w:style w:type="paragraph" w:customStyle="1" w:styleId="DC14B0C6505D4FDB92C5651642BFA8EA2">
    <w:name w:val="DC14B0C6505D4FDB92C5651642BFA8EA2"/>
    <w:rsid w:val="001F1DB6"/>
    <w:pPr>
      <w:spacing w:after="100" w:line="240" w:lineRule="auto"/>
    </w:pPr>
    <w:rPr>
      <w:rFonts w:ascii="Times New Roman" w:eastAsiaTheme="minorHAnsi" w:hAnsi="Times New Roman" w:cs="Times New Roman"/>
      <w:sz w:val="24"/>
      <w:szCs w:val="24"/>
    </w:rPr>
  </w:style>
  <w:style w:type="paragraph" w:customStyle="1" w:styleId="D70EC9E548614C278F697BC1D36897E216">
    <w:name w:val="D70EC9E548614C278F697BC1D36897E216"/>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18">
    <w:name w:val="6C5D5B925C9842B1B2B69914C9C53AD218"/>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2">
    <w:name w:val="BCC09F921BE54B1DAF16E9A0C85E624C22"/>
    <w:rsid w:val="001F1DB6"/>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22">
    <w:name w:val="0A29C254263F4018A790F7988EABD90022"/>
    <w:rsid w:val="001F1DB6"/>
    <w:pPr>
      <w:spacing w:after="100" w:line="240" w:lineRule="auto"/>
    </w:pPr>
    <w:rPr>
      <w:rFonts w:ascii="Times New Roman" w:eastAsiaTheme="minorHAnsi" w:hAnsi="Times New Roman" w:cs="Times New Roman"/>
      <w:sz w:val="24"/>
      <w:szCs w:val="24"/>
    </w:rPr>
  </w:style>
  <w:style w:type="paragraph" w:customStyle="1" w:styleId="A39FD8EABA37434282A6BD7AC775F84C22">
    <w:name w:val="A39FD8EABA37434282A6BD7AC775F84C22"/>
    <w:rsid w:val="001F1DB6"/>
    <w:pPr>
      <w:spacing w:after="100" w:line="240" w:lineRule="auto"/>
    </w:pPr>
    <w:rPr>
      <w:rFonts w:ascii="Times New Roman" w:eastAsiaTheme="minorHAnsi" w:hAnsi="Times New Roman" w:cs="Times New Roman"/>
      <w:sz w:val="24"/>
      <w:szCs w:val="24"/>
    </w:rPr>
  </w:style>
  <w:style w:type="paragraph" w:customStyle="1" w:styleId="780BAEE1CD364D8FB3FAD1817E6C813E22">
    <w:name w:val="780BAEE1CD364D8FB3FAD1817E6C813E22"/>
    <w:rsid w:val="001F1DB6"/>
    <w:pPr>
      <w:spacing w:after="100" w:line="240" w:lineRule="auto"/>
    </w:pPr>
    <w:rPr>
      <w:rFonts w:ascii="Times New Roman" w:eastAsiaTheme="minorHAnsi" w:hAnsi="Times New Roman" w:cs="Times New Roman"/>
      <w:sz w:val="24"/>
      <w:szCs w:val="24"/>
    </w:rPr>
  </w:style>
  <w:style w:type="paragraph" w:customStyle="1" w:styleId="009D7B260C674ADFA3643A952EEA060922">
    <w:name w:val="009D7B260C674ADFA3643A952EEA060922"/>
    <w:rsid w:val="001F1DB6"/>
    <w:pPr>
      <w:spacing w:after="100" w:line="240" w:lineRule="auto"/>
    </w:pPr>
    <w:rPr>
      <w:rFonts w:ascii="Times New Roman" w:eastAsiaTheme="minorHAnsi" w:hAnsi="Times New Roman" w:cs="Times New Roman"/>
      <w:sz w:val="24"/>
      <w:szCs w:val="24"/>
    </w:rPr>
  </w:style>
  <w:style w:type="paragraph" w:customStyle="1" w:styleId="DB4691E81DC449F6A25AB6CA7614B5C522">
    <w:name w:val="DB4691E81DC449F6A25AB6CA7614B5C522"/>
    <w:rsid w:val="001F1DB6"/>
    <w:pPr>
      <w:spacing w:after="100" w:line="240" w:lineRule="auto"/>
    </w:pPr>
    <w:rPr>
      <w:rFonts w:ascii="Times New Roman" w:eastAsiaTheme="minorHAnsi" w:hAnsi="Times New Roman" w:cs="Times New Roman"/>
      <w:sz w:val="24"/>
      <w:szCs w:val="24"/>
    </w:rPr>
  </w:style>
  <w:style w:type="paragraph" w:customStyle="1" w:styleId="136BEB0666004E79B616C5992049BA2822">
    <w:name w:val="136BEB0666004E79B616C5992049BA2822"/>
    <w:rsid w:val="001F1DB6"/>
    <w:pPr>
      <w:spacing w:after="100" w:line="240" w:lineRule="auto"/>
    </w:pPr>
    <w:rPr>
      <w:rFonts w:ascii="Times New Roman" w:eastAsiaTheme="minorHAnsi" w:hAnsi="Times New Roman" w:cs="Times New Roman"/>
      <w:sz w:val="24"/>
      <w:szCs w:val="24"/>
    </w:rPr>
  </w:style>
  <w:style w:type="paragraph" w:customStyle="1" w:styleId="AFB83B783EC74FC8AFB9FDB9D8D4A32B4">
    <w:name w:val="AFB83B783EC74FC8AFB9FDB9D8D4A32B4"/>
    <w:rsid w:val="001F1DB6"/>
    <w:pPr>
      <w:spacing w:after="100" w:line="240" w:lineRule="auto"/>
    </w:pPr>
    <w:rPr>
      <w:rFonts w:ascii="Times New Roman" w:eastAsiaTheme="minorHAnsi" w:hAnsi="Times New Roman" w:cs="Times New Roman"/>
      <w:sz w:val="24"/>
      <w:szCs w:val="24"/>
    </w:rPr>
  </w:style>
  <w:style w:type="paragraph" w:customStyle="1" w:styleId="460D16D0FCF14A20B4B4DE52A8EF032811">
    <w:name w:val="460D16D0FCF14A20B4B4DE52A8EF032811"/>
    <w:rsid w:val="001F1DB6"/>
    <w:pPr>
      <w:spacing w:after="100" w:line="240" w:lineRule="auto"/>
    </w:pPr>
    <w:rPr>
      <w:rFonts w:ascii="Times New Roman" w:eastAsiaTheme="minorHAnsi" w:hAnsi="Times New Roman" w:cs="Times New Roman"/>
      <w:sz w:val="24"/>
      <w:szCs w:val="24"/>
    </w:rPr>
  </w:style>
  <w:style w:type="paragraph" w:customStyle="1" w:styleId="4C9D1E34769E426598F9A2315EC95EA611">
    <w:name w:val="4C9D1E34769E426598F9A2315EC95EA611"/>
    <w:rsid w:val="001F1DB6"/>
    <w:pPr>
      <w:spacing w:after="100" w:line="240" w:lineRule="auto"/>
    </w:pPr>
    <w:rPr>
      <w:rFonts w:ascii="Times New Roman" w:eastAsiaTheme="minorHAnsi" w:hAnsi="Times New Roman" w:cs="Times New Roman"/>
      <w:sz w:val="24"/>
      <w:szCs w:val="24"/>
    </w:rPr>
  </w:style>
  <w:style w:type="paragraph" w:customStyle="1" w:styleId="3EA355AE8FD3447F8E9B856ADC0A800211">
    <w:name w:val="3EA355AE8FD3447F8E9B856ADC0A800211"/>
    <w:rsid w:val="001F1DB6"/>
    <w:pPr>
      <w:spacing w:after="100" w:line="240" w:lineRule="auto"/>
    </w:pPr>
    <w:rPr>
      <w:rFonts w:ascii="Times New Roman" w:eastAsiaTheme="minorHAnsi" w:hAnsi="Times New Roman" w:cs="Times New Roman"/>
      <w:sz w:val="24"/>
      <w:szCs w:val="24"/>
    </w:rPr>
  </w:style>
  <w:style w:type="paragraph" w:customStyle="1" w:styleId="069479AC39E6437DBD9449C49F12B0B811">
    <w:name w:val="069479AC39E6437DBD9449C49F12B0B811"/>
    <w:rsid w:val="001F1DB6"/>
    <w:pPr>
      <w:spacing w:after="100" w:line="240" w:lineRule="auto"/>
    </w:pPr>
    <w:rPr>
      <w:rFonts w:ascii="Times New Roman" w:eastAsiaTheme="minorHAnsi" w:hAnsi="Times New Roman" w:cs="Times New Roman"/>
      <w:sz w:val="24"/>
      <w:szCs w:val="24"/>
    </w:rPr>
  </w:style>
  <w:style w:type="paragraph" w:customStyle="1" w:styleId="8A9D82FF745340379324C5762DC9C00E6">
    <w:name w:val="8A9D82FF745340379324C5762DC9C00E6"/>
    <w:rsid w:val="001F1DB6"/>
    <w:pPr>
      <w:spacing w:after="100" w:line="240" w:lineRule="auto"/>
    </w:pPr>
    <w:rPr>
      <w:rFonts w:ascii="Times New Roman" w:eastAsiaTheme="minorHAnsi" w:hAnsi="Times New Roman" w:cs="Times New Roman"/>
      <w:sz w:val="24"/>
      <w:szCs w:val="24"/>
    </w:rPr>
  </w:style>
  <w:style w:type="paragraph" w:customStyle="1" w:styleId="A1F9AA6939A743119A826A9B7941D83F6">
    <w:name w:val="A1F9AA6939A743119A826A9B7941D83F6"/>
    <w:rsid w:val="001F1DB6"/>
    <w:pPr>
      <w:spacing w:after="100" w:line="240" w:lineRule="auto"/>
    </w:pPr>
    <w:rPr>
      <w:rFonts w:ascii="Times New Roman" w:eastAsiaTheme="minorHAnsi" w:hAnsi="Times New Roman" w:cs="Times New Roman"/>
      <w:sz w:val="24"/>
      <w:szCs w:val="24"/>
    </w:rPr>
  </w:style>
  <w:style w:type="paragraph" w:customStyle="1" w:styleId="195DFE97F7A84A7F8EE7688ACA7CF2A96">
    <w:name w:val="195DFE97F7A84A7F8EE7688ACA7CF2A96"/>
    <w:rsid w:val="001F1DB6"/>
    <w:pPr>
      <w:spacing w:after="100" w:line="240" w:lineRule="auto"/>
    </w:pPr>
    <w:rPr>
      <w:rFonts w:ascii="Times New Roman" w:eastAsiaTheme="minorHAnsi" w:hAnsi="Times New Roman" w:cs="Times New Roman"/>
      <w:sz w:val="24"/>
      <w:szCs w:val="24"/>
    </w:rPr>
  </w:style>
  <w:style w:type="paragraph" w:customStyle="1" w:styleId="83709448F35840E0996AECC00949E4D06">
    <w:name w:val="83709448F35840E0996AECC00949E4D06"/>
    <w:rsid w:val="001F1DB6"/>
    <w:pPr>
      <w:spacing w:after="100" w:line="240" w:lineRule="auto"/>
    </w:pPr>
    <w:rPr>
      <w:rFonts w:ascii="Times New Roman" w:eastAsiaTheme="minorHAnsi" w:hAnsi="Times New Roman" w:cs="Times New Roman"/>
      <w:sz w:val="24"/>
      <w:szCs w:val="24"/>
    </w:rPr>
  </w:style>
  <w:style w:type="paragraph" w:customStyle="1" w:styleId="E2AEB81534B543A9AAACC78BADAFE5BA2">
    <w:name w:val="E2AEB81534B543A9AAACC78BADAFE5BA2"/>
    <w:rsid w:val="001F1DB6"/>
    <w:pPr>
      <w:spacing w:after="100" w:line="240" w:lineRule="auto"/>
    </w:pPr>
    <w:rPr>
      <w:rFonts w:ascii="Times New Roman" w:eastAsiaTheme="minorHAnsi" w:hAnsi="Times New Roman" w:cs="Times New Roman"/>
      <w:sz w:val="24"/>
      <w:szCs w:val="24"/>
    </w:rPr>
  </w:style>
  <w:style w:type="paragraph" w:customStyle="1" w:styleId="A426002533F24A859A58A074646CD3D32">
    <w:name w:val="A426002533F24A859A58A074646CD3D32"/>
    <w:rsid w:val="001F1DB6"/>
    <w:pPr>
      <w:spacing w:after="100" w:line="240" w:lineRule="auto"/>
    </w:pPr>
    <w:rPr>
      <w:rFonts w:ascii="Times New Roman" w:eastAsiaTheme="minorHAnsi" w:hAnsi="Times New Roman" w:cs="Times New Roman"/>
      <w:sz w:val="24"/>
      <w:szCs w:val="24"/>
    </w:rPr>
  </w:style>
  <w:style w:type="paragraph" w:customStyle="1" w:styleId="0569B97422CF48208A990A941C0C462822">
    <w:name w:val="0569B97422CF48208A990A941C0C462822"/>
    <w:rsid w:val="001F1DB6"/>
    <w:pPr>
      <w:spacing w:after="100" w:line="240" w:lineRule="auto"/>
    </w:pPr>
    <w:rPr>
      <w:rFonts w:ascii="Times New Roman" w:eastAsiaTheme="minorHAnsi" w:hAnsi="Times New Roman" w:cs="Times New Roman"/>
      <w:sz w:val="24"/>
      <w:szCs w:val="24"/>
    </w:rPr>
  </w:style>
  <w:style w:type="paragraph" w:customStyle="1" w:styleId="7747AC3701614DF2B27345B9AED43A0522">
    <w:name w:val="7747AC3701614DF2B27345B9AED43A0522"/>
    <w:rsid w:val="001F1DB6"/>
    <w:pPr>
      <w:spacing w:after="100" w:line="240" w:lineRule="auto"/>
    </w:pPr>
    <w:rPr>
      <w:rFonts w:ascii="Times New Roman" w:eastAsiaTheme="minorHAnsi" w:hAnsi="Times New Roman" w:cs="Times New Roman"/>
      <w:sz w:val="24"/>
      <w:szCs w:val="24"/>
    </w:rPr>
  </w:style>
  <w:style w:type="paragraph" w:customStyle="1" w:styleId="D436FD76169643E5A23AB0AC364543DF22">
    <w:name w:val="D436FD76169643E5A23AB0AC364543DF22"/>
    <w:rsid w:val="001F1DB6"/>
    <w:pPr>
      <w:spacing w:after="100" w:line="240" w:lineRule="auto"/>
    </w:pPr>
    <w:rPr>
      <w:rFonts w:ascii="Times New Roman" w:eastAsiaTheme="minorHAnsi" w:hAnsi="Times New Roman" w:cs="Times New Roman"/>
      <w:sz w:val="24"/>
      <w:szCs w:val="24"/>
    </w:rPr>
  </w:style>
  <w:style w:type="paragraph" w:customStyle="1" w:styleId="78BF4377772745699244505866E0BEF422">
    <w:name w:val="78BF4377772745699244505866E0BEF422"/>
    <w:rsid w:val="001F1DB6"/>
    <w:pPr>
      <w:spacing w:after="100" w:line="240" w:lineRule="auto"/>
    </w:pPr>
    <w:rPr>
      <w:rFonts w:ascii="Times New Roman" w:eastAsiaTheme="minorHAnsi" w:hAnsi="Times New Roman" w:cs="Times New Roman"/>
      <w:sz w:val="24"/>
      <w:szCs w:val="24"/>
    </w:rPr>
  </w:style>
  <w:style w:type="paragraph" w:customStyle="1" w:styleId="4ECCAED3F26343428FFE9ACFC02E74E822">
    <w:name w:val="4ECCAED3F26343428FFE9ACFC02E74E822"/>
    <w:rsid w:val="001F1DB6"/>
    <w:pPr>
      <w:spacing w:after="100" w:line="240" w:lineRule="auto"/>
    </w:pPr>
    <w:rPr>
      <w:rFonts w:ascii="Times New Roman" w:eastAsiaTheme="minorHAnsi" w:hAnsi="Times New Roman" w:cs="Times New Roman"/>
      <w:sz w:val="24"/>
      <w:szCs w:val="24"/>
    </w:rPr>
  </w:style>
  <w:style w:type="paragraph" w:customStyle="1" w:styleId="C310472DE28C4C25962BB362EE3155E622">
    <w:name w:val="C310472DE28C4C25962BB362EE3155E622"/>
    <w:rsid w:val="001F1DB6"/>
    <w:pPr>
      <w:spacing w:after="100" w:line="240" w:lineRule="auto"/>
    </w:pPr>
    <w:rPr>
      <w:rFonts w:ascii="Times New Roman" w:eastAsiaTheme="minorHAnsi" w:hAnsi="Times New Roman" w:cs="Times New Roman"/>
      <w:sz w:val="24"/>
      <w:szCs w:val="24"/>
    </w:rPr>
  </w:style>
  <w:style w:type="paragraph" w:customStyle="1" w:styleId="4B00C1A4328F4DF8BAA2D067DDA920CE22">
    <w:name w:val="4B00C1A4328F4DF8BAA2D067DDA920CE22"/>
    <w:rsid w:val="001F1DB6"/>
    <w:pPr>
      <w:spacing w:after="100" w:line="240" w:lineRule="auto"/>
    </w:pPr>
    <w:rPr>
      <w:rFonts w:ascii="Times New Roman" w:eastAsiaTheme="minorHAnsi" w:hAnsi="Times New Roman" w:cs="Times New Roman"/>
      <w:sz w:val="24"/>
      <w:szCs w:val="24"/>
    </w:rPr>
  </w:style>
  <w:style w:type="paragraph" w:customStyle="1" w:styleId="A6EEB70F4ECC491A84505452C2E708F122">
    <w:name w:val="A6EEB70F4ECC491A84505452C2E708F122"/>
    <w:rsid w:val="001F1DB6"/>
    <w:pPr>
      <w:spacing w:after="100" w:line="240" w:lineRule="auto"/>
    </w:pPr>
    <w:rPr>
      <w:rFonts w:ascii="Times New Roman" w:eastAsiaTheme="minorHAnsi" w:hAnsi="Times New Roman" w:cs="Times New Roman"/>
      <w:sz w:val="24"/>
      <w:szCs w:val="24"/>
    </w:rPr>
  </w:style>
  <w:style w:type="paragraph" w:customStyle="1" w:styleId="37229F7D6AE64EBA84790C24157153FF22">
    <w:name w:val="37229F7D6AE64EBA84790C24157153FF22"/>
    <w:rsid w:val="001F1DB6"/>
    <w:pPr>
      <w:spacing w:after="100" w:line="240" w:lineRule="auto"/>
    </w:pPr>
    <w:rPr>
      <w:rFonts w:ascii="Times New Roman" w:eastAsiaTheme="minorHAnsi" w:hAnsi="Times New Roman" w:cs="Times New Roman"/>
      <w:sz w:val="24"/>
      <w:szCs w:val="24"/>
    </w:rPr>
  </w:style>
  <w:style w:type="paragraph" w:customStyle="1" w:styleId="C557C92C5B344CF0BF1A0407C2AF21F311">
    <w:name w:val="C557C92C5B344CF0BF1A0407C2AF21F311"/>
    <w:rsid w:val="001F1DB6"/>
    <w:pPr>
      <w:spacing w:after="100" w:line="240" w:lineRule="auto"/>
    </w:pPr>
    <w:rPr>
      <w:rFonts w:ascii="Times New Roman" w:eastAsiaTheme="minorHAnsi" w:hAnsi="Times New Roman" w:cs="Times New Roman"/>
      <w:sz w:val="24"/>
      <w:szCs w:val="24"/>
    </w:rPr>
  </w:style>
  <w:style w:type="paragraph" w:customStyle="1" w:styleId="BC379622ECEF4B3AB5FB7B8CF61D1F5611">
    <w:name w:val="BC379622ECEF4B3AB5FB7B8CF61D1F5611"/>
    <w:rsid w:val="001F1DB6"/>
    <w:pPr>
      <w:spacing w:after="100" w:line="240" w:lineRule="auto"/>
    </w:pPr>
    <w:rPr>
      <w:rFonts w:ascii="Times New Roman" w:eastAsiaTheme="minorHAnsi" w:hAnsi="Times New Roman" w:cs="Times New Roman"/>
      <w:sz w:val="24"/>
      <w:szCs w:val="24"/>
    </w:rPr>
  </w:style>
  <w:style w:type="paragraph" w:customStyle="1" w:styleId="BD27B212574A42CC967DC525ADE08E6911">
    <w:name w:val="BD27B212574A42CC967DC525ADE08E6911"/>
    <w:rsid w:val="001F1DB6"/>
    <w:pPr>
      <w:spacing w:after="100" w:line="240" w:lineRule="auto"/>
    </w:pPr>
    <w:rPr>
      <w:rFonts w:ascii="Times New Roman" w:eastAsiaTheme="minorHAnsi" w:hAnsi="Times New Roman" w:cs="Times New Roman"/>
      <w:sz w:val="24"/>
      <w:szCs w:val="24"/>
    </w:rPr>
  </w:style>
  <w:style w:type="paragraph" w:customStyle="1" w:styleId="AF50749FDFAA4BE7AC57B8BBFF2A735E11">
    <w:name w:val="AF50749FDFAA4BE7AC57B8BBFF2A735E11"/>
    <w:rsid w:val="001F1DB6"/>
    <w:pPr>
      <w:spacing w:after="100" w:line="240" w:lineRule="auto"/>
    </w:pPr>
    <w:rPr>
      <w:rFonts w:ascii="Times New Roman" w:eastAsiaTheme="minorHAnsi" w:hAnsi="Times New Roman" w:cs="Times New Roman"/>
      <w:sz w:val="24"/>
      <w:szCs w:val="24"/>
    </w:rPr>
  </w:style>
  <w:style w:type="paragraph" w:customStyle="1" w:styleId="D8C2C16AA0444CC89BAC941688C518E811">
    <w:name w:val="D8C2C16AA0444CC89BAC941688C518E811"/>
    <w:rsid w:val="001F1DB6"/>
    <w:pPr>
      <w:spacing w:after="100" w:line="240" w:lineRule="auto"/>
    </w:pPr>
    <w:rPr>
      <w:rFonts w:ascii="Times New Roman" w:eastAsiaTheme="minorHAnsi" w:hAnsi="Times New Roman" w:cs="Times New Roman"/>
      <w:sz w:val="24"/>
      <w:szCs w:val="24"/>
    </w:rPr>
  </w:style>
  <w:style w:type="paragraph" w:customStyle="1" w:styleId="D8829F21B40846C9959DF781441D86B911">
    <w:name w:val="D8829F21B40846C9959DF781441D86B911"/>
    <w:rsid w:val="001F1DB6"/>
    <w:pPr>
      <w:spacing w:after="100" w:line="240" w:lineRule="auto"/>
    </w:pPr>
    <w:rPr>
      <w:rFonts w:ascii="Times New Roman" w:eastAsiaTheme="minorHAnsi" w:hAnsi="Times New Roman" w:cs="Times New Roman"/>
      <w:sz w:val="24"/>
      <w:szCs w:val="24"/>
    </w:rPr>
  </w:style>
  <w:style w:type="paragraph" w:customStyle="1" w:styleId="6394B9C418A64D25B4E2E668BF8A799E11">
    <w:name w:val="6394B9C418A64D25B4E2E668BF8A799E11"/>
    <w:rsid w:val="001F1DB6"/>
    <w:pPr>
      <w:spacing w:after="100" w:line="240" w:lineRule="auto"/>
    </w:pPr>
    <w:rPr>
      <w:rFonts w:ascii="Times New Roman" w:eastAsiaTheme="minorHAnsi" w:hAnsi="Times New Roman" w:cs="Times New Roman"/>
      <w:sz w:val="24"/>
      <w:szCs w:val="24"/>
    </w:rPr>
  </w:style>
  <w:style w:type="paragraph" w:customStyle="1" w:styleId="3A8FE2B66079426B93E087E40F0B843C11">
    <w:name w:val="3A8FE2B66079426B93E087E40F0B843C11"/>
    <w:rsid w:val="001F1DB6"/>
    <w:pPr>
      <w:spacing w:after="100" w:line="240" w:lineRule="auto"/>
    </w:pPr>
    <w:rPr>
      <w:rFonts w:ascii="Times New Roman" w:eastAsiaTheme="minorHAnsi" w:hAnsi="Times New Roman" w:cs="Times New Roman"/>
      <w:sz w:val="24"/>
      <w:szCs w:val="24"/>
    </w:rPr>
  </w:style>
  <w:style w:type="paragraph" w:customStyle="1" w:styleId="ED365D01323448BDA8029058DEB4F3DD11">
    <w:name w:val="ED365D01323448BDA8029058DEB4F3DD11"/>
    <w:rsid w:val="001F1DB6"/>
    <w:pPr>
      <w:spacing w:after="100" w:line="240" w:lineRule="auto"/>
    </w:pPr>
    <w:rPr>
      <w:rFonts w:ascii="Times New Roman" w:eastAsiaTheme="minorHAnsi" w:hAnsi="Times New Roman" w:cs="Times New Roman"/>
      <w:sz w:val="24"/>
      <w:szCs w:val="24"/>
    </w:rPr>
  </w:style>
  <w:style w:type="paragraph" w:customStyle="1" w:styleId="8DC503BFC3B647D2B03C34893DDE3A3A11">
    <w:name w:val="8DC503BFC3B647D2B03C34893DDE3A3A11"/>
    <w:rsid w:val="001F1DB6"/>
    <w:pPr>
      <w:spacing w:after="100" w:line="240" w:lineRule="auto"/>
    </w:pPr>
    <w:rPr>
      <w:rFonts w:ascii="Times New Roman" w:eastAsiaTheme="minorHAnsi" w:hAnsi="Times New Roman" w:cs="Times New Roman"/>
      <w:sz w:val="24"/>
      <w:szCs w:val="24"/>
    </w:rPr>
  </w:style>
  <w:style w:type="paragraph" w:customStyle="1" w:styleId="0D71F59B0CB540F5AF7BA83A3471661C11">
    <w:name w:val="0D71F59B0CB540F5AF7BA83A3471661C11"/>
    <w:rsid w:val="001F1DB6"/>
    <w:pPr>
      <w:spacing w:after="100" w:line="240" w:lineRule="auto"/>
    </w:pPr>
    <w:rPr>
      <w:rFonts w:ascii="Times New Roman" w:eastAsiaTheme="minorHAnsi" w:hAnsi="Times New Roman" w:cs="Times New Roman"/>
      <w:sz w:val="24"/>
      <w:szCs w:val="24"/>
    </w:rPr>
  </w:style>
  <w:style w:type="paragraph" w:customStyle="1" w:styleId="0C25B050C16F401CAA489B050D8F6F8A11">
    <w:name w:val="0C25B050C16F401CAA489B050D8F6F8A11"/>
    <w:rsid w:val="001F1DB6"/>
    <w:pPr>
      <w:spacing w:after="100" w:line="240" w:lineRule="auto"/>
    </w:pPr>
    <w:rPr>
      <w:rFonts w:ascii="Times New Roman" w:eastAsiaTheme="minorHAnsi" w:hAnsi="Times New Roman" w:cs="Times New Roman"/>
      <w:sz w:val="24"/>
      <w:szCs w:val="24"/>
    </w:rPr>
  </w:style>
  <w:style w:type="paragraph" w:customStyle="1" w:styleId="7879B67862E14AB5A4C57C952D5B725311">
    <w:name w:val="7879B67862E14AB5A4C57C952D5B725311"/>
    <w:rsid w:val="001F1DB6"/>
    <w:pPr>
      <w:spacing w:after="100" w:line="240" w:lineRule="auto"/>
    </w:pPr>
    <w:rPr>
      <w:rFonts w:ascii="Times New Roman" w:eastAsiaTheme="minorHAnsi" w:hAnsi="Times New Roman" w:cs="Times New Roman"/>
      <w:sz w:val="24"/>
      <w:szCs w:val="24"/>
    </w:rPr>
  </w:style>
  <w:style w:type="paragraph" w:customStyle="1" w:styleId="90798579FAF341F4954BB93F833E88C511">
    <w:name w:val="90798579FAF341F4954BB93F833E88C511"/>
    <w:rsid w:val="001F1DB6"/>
    <w:pPr>
      <w:spacing w:after="100" w:line="240" w:lineRule="auto"/>
    </w:pPr>
    <w:rPr>
      <w:rFonts w:ascii="Times New Roman" w:eastAsiaTheme="minorHAnsi" w:hAnsi="Times New Roman" w:cs="Times New Roman"/>
      <w:sz w:val="24"/>
      <w:szCs w:val="24"/>
    </w:rPr>
  </w:style>
  <w:style w:type="paragraph" w:customStyle="1" w:styleId="C2137FDE2C61497E84FC06B242DECD4211">
    <w:name w:val="C2137FDE2C61497E84FC06B242DECD4211"/>
    <w:rsid w:val="001F1DB6"/>
    <w:pPr>
      <w:spacing w:after="100" w:line="240" w:lineRule="auto"/>
    </w:pPr>
    <w:rPr>
      <w:rFonts w:ascii="Times New Roman" w:eastAsiaTheme="minorHAnsi" w:hAnsi="Times New Roman" w:cs="Times New Roman"/>
      <w:sz w:val="24"/>
      <w:szCs w:val="24"/>
    </w:rPr>
  </w:style>
  <w:style w:type="paragraph" w:customStyle="1" w:styleId="0E80E752F1034FE787B6AAEAB95F2EAD11">
    <w:name w:val="0E80E752F1034FE787B6AAEAB95F2EAD11"/>
    <w:rsid w:val="001F1DB6"/>
    <w:pPr>
      <w:spacing w:after="100" w:line="240" w:lineRule="auto"/>
    </w:pPr>
    <w:rPr>
      <w:rFonts w:ascii="Times New Roman" w:eastAsiaTheme="minorHAnsi" w:hAnsi="Times New Roman" w:cs="Times New Roman"/>
      <w:sz w:val="24"/>
      <w:szCs w:val="24"/>
    </w:rPr>
  </w:style>
  <w:style w:type="paragraph" w:customStyle="1" w:styleId="E48B3877962645FB9C82C67AF023A56F11">
    <w:name w:val="E48B3877962645FB9C82C67AF023A56F11"/>
    <w:rsid w:val="001F1DB6"/>
    <w:pPr>
      <w:spacing w:after="100" w:line="240" w:lineRule="auto"/>
    </w:pPr>
    <w:rPr>
      <w:rFonts w:ascii="Times New Roman" w:eastAsiaTheme="minorHAnsi" w:hAnsi="Times New Roman" w:cs="Times New Roman"/>
      <w:sz w:val="24"/>
      <w:szCs w:val="24"/>
    </w:rPr>
  </w:style>
  <w:style w:type="paragraph" w:customStyle="1" w:styleId="7796A418FCFF40E3A31889FCC0B3F7FB11">
    <w:name w:val="7796A418FCFF40E3A31889FCC0B3F7FB11"/>
    <w:rsid w:val="001F1DB6"/>
    <w:pPr>
      <w:spacing w:after="100" w:line="240" w:lineRule="auto"/>
    </w:pPr>
    <w:rPr>
      <w:rFonts w:ascii="Times New Roman" w:eastAsiaTheme="minorHAnsi" w:hAnsi="Times New Roman" w:cs="Times New Roman"/>
      <w:sz w:val="24"/>
      <w:szCs w:val="24"/>
    </w:rPr>
  </w:style>
  <w:style w:type="paragraph" w:customStyle="1" w:styleId="DECCCEF74EE346428F438EB42C31A21A11">
    <w:name w:val="DECCCEF74EE346428F438EB42C31A21A11"/>
    <w:rsid w:val="001F1DB6"/>
    <w:pPr>
      <w:spacing w:after="100" w:line="240" w:lineRule="auto"/>
    </w:pPr>
    <w:rPr>
      <w:rFonts w:ascii="Times New Roman" w:eastAsiaTheme="minorHAnsi" w:hAnsi="Times New Roman" w:cs="Times New Roman"/>
      <w:sz w:val="24"/>
      <w:szCs w:val="24"/>
    </w:rPr>
  </w:style>
  <w:style w:type="paragraph" w:customStyle="1" w:styleId="DB4BE787CD5E47A1BE65FFC413AD62EB11">
    <w:name w:val="DB4BE787CD5E47A1BE65FFC413AD62EB11"/>
    <w:rsid w:val="001F1DB6"/>
    <w:pPr>
      <w:spacing w:after="100" w:line="240" w:lineRule="auto"/>
    </w:pPr>
    <w:rPr>
      <w:rFonts w:ascii="Times New Roman" w:eastAsiaTheme="minorHAnsi" w:hAnsi="Times New Roman" w:cs="Times New Roman"/>
      <w:sz w:val="24"/>
      <w:szCs w:val="24"/>
    </w:rPr>
  </w:style>
  <w:style w:type="paragraph" w:customStyle="1" w:styleId="9F593DA392054E0E9886ED1A9347942611">
    <w:name w:val="9F593DA392054E0E9886ED1A9347942611"/>
    <w:rsid w:val="001F1DB6"/>
    <w:pPr>
      <w:spacing w:after="100" w:line="240" w:lineRule="auto"/>
    </w:pPr>
    <w:rPr>
      <w:rFonts w:ascii="Times New Roman" w:eastAsiaTheme="minorHAnsi" w:hAnsi="Times New Roman" w:cs="Times New Roman"/>
      <w:sz w:val="24"/>
      <w:szCs w:val="24"/>
    </w:rPr>
  </w:style>
  <w:style w:type="paragraph" w:customStyle="1" w:styleId="6D199870274247869D7C67377AC77A3E11">
    <w:name w:val="6D199870274247869D7C67377AC77A3E11"/>
    <w:rsid w:val="001F1DB6"/>
    <w:pPr>
      <w:spacing w:after="100" w:line="240" w:lineRule="auto"/>
    </w:pPr>
    <w:rPr>
      <w:rFonts w:ascii="Times New Roman" w:eastAsiaTheme="minorHAnsi" w:hAnsi="Times New Roman" w:cs="Times New Roman"/>
      <w:sz w:val="24"/>
      <w:szCs w:val="24"/>
    </w:rPr>
  </w:style>
  <w:style w:type="paragraph" w:customStyle="1" w:styleId="00EAAFB289DF4E1FB299B7348AB7EB5911">
    <w:name w:val="00EAAFB289DF4E1FB299B7348AB7EB5911"/>
    <w:rsid w:val="001F1DB6"/>
    <w:pPr>
      <w:spacing w:after="100" w:line="240" w:lineRule="auto"/>
    </w:pPr>
    <w:rPr>
      <w:rFonts w:ascii="Times New Roman" w:eastAsiaTheme="minorHAnsi" w:hAnsi="Times New Roman" w:cs="Times New Roman"/>
      <w:sz w:val="24"/>
      <w:szCs w:val="24"/>
    </w:rPr>
  </w:style>
  <w:style w:type="paragraph" w:customStyle="1" w:styleId="9725D2E11D08433BB181E2A9DD6569D011">
    <w:name w:val="9725D2E11D08433BB181E2A9DD6569D011"/>
    <w:rsid w:val="001F1DB6"/>
    <w:pPr>
      <w:spacing w:after="100" w:line="240" w:lineRule="auto"/>
    </w:pPr>
    <w:rPr>
      <w:rFonts w:ascii="Times New Roman" w:eastAsiaTheme="minorHAnsi" w:hAnsi="Times New Roman" w:cs="Times New Roman"/>
      <w:sz w:val="24"/>
      <w:szCs w:val="24"/>
    </w:rPr>
  </w:style>
  <w:style w:type="paragraph" w:customStyle="1" w:styleId="87BAF11ADD5C4438807A06A128DDA1D911">
    <w:name w:val="87BAF11ADD5C4438807A06A128DDA1D911"/>
    <w:rsid w:val="001F1DB6"/>
    <w:pPr>
      <w:spacing w:after="100" w:line="240" w:lineRule="auto"/>
    </w:pPr>
    <w:rPr>
      <w:rFonts w:ascii="Times New Roman" w:eastAsiaTheme="minorHAnsi" w:hAnsi="Times New Roman" w:cs="Times New Roman"/>
      <w:sz w:val="24"/>
      <w:szCs w:val="24"/>
    </w:rPr>
  </w:style>
  <w:style w:type="paragraph" w:customStyle="1" w:styleId="EB5E8A2B4E264D2988FE9C9B41838B5711">
    <w:name w:val="EB5E8A2B4E264D2988FE9C9B41838B5711"/>
    <w:rsid w:val="001F1DB6"/>
    <w:pPr>
      <w:spacing w:after="100" w:line="240" w:lineRule="auto"/>
    </w:pPr>
    <w:rPr>
      <w:rFonts w:ascii="Times New Roman" w:eastAsiaTheme="minorHAnsi" w:hAnsi="Times New Roman" w:cs="Times New Roman"/>
      <w:sz w:val="24"/>
      <w:szCs w:val="24"/>
    </w:rPr>
  </w:style>
  <w:style w:type="paragraph" w:customStyle="1" w:styleId="CAC3BE21544E41EBA4BD67764914032A11">
    <w:name w:val="CAC3BE21544E41EBA4BD67764914032A11"/>
    <w:rsid w:val="001F1DB6"/>
    <w:pPr>
      <w:spacing w:after="100" w:line="240" w:lineRule="auto"/>
    </w:pPr>
    <w:rPr>
      <w:rFonts w:ascii="Times New Roman" w:eastAsiaTheme="minorHAnsi" w:hAnsi="Times New Roman" w:cs="Times New Roman"/>
      <w:sz w:val="24"/>
      <w:szCs w:val="24"/>
    </w:rPr>
  </w:style>
  <w:style w:type="paragraph" w:customStyle="1" w:styleId="923F4296CA994EB0BA660C238B492A5F11">
    <w:name w:val="923F4296CA994EB0BA660C238B492A5F11"/>
    <w:rsid w:val="001F1DB6"/>
    <w:pPr>
      <w:spacing w:after="100" w:line="240" w:lineRule="auto"/>
    </w:pPr>
    <w:rPr>
      <w:rFonts w:ascii="Times New Roman" w:eastAsiaTheme="minorHAnsi" w:hAnsi="Times New Roman" w:cs="Times New Roman"/>
      <w:sz w:val="24"/>
      <w:szCs w:val="24"/>
    </w:rPr>
  </w:style>
  <w:style w:type="paragraph" w:customStyle="1" w:styleId="1DB5E7A7CE0C48C9A3E049760A84E12E21">
    <w:name w:val="1DB5E7A7CE0C48C9A3E049760A84E12E21"/>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04D08D3FA2D4D359C5CE5A74BCF25C88">
    <w:name w:val="F04D08D3FA2D4D359C5CE5A74BCF25C88"/>
    <w:rsid w:val="001F1DB6"/>
    <w:pPr>
      <w:spacing w:after="100" w:line="240" w:lineRule="auto"/>
    </w:pPr>
    <w:rPr>
      <w:rFonts w:ascii="Times New Roman" w:eastAsiaTheme="minorHAnsi" w:hAnsi="Times New Roman" w:cs="Times New Roman"/>
      <w:sz w:val="24"/>
      <w:szCs w:val="24"/>
    </w:rPr>
  </w:style>
  <w:style w:type="paragraph" w:customStyle="1" w:styleId="54E7F0B67F12479CA7F94639C9344B238">
    <w:name w:val="54E7F0B67F12479CA7F94639C9344B238"/>
    <w:rsid w:val="001F1DB6"/>
    <w:pPr>
      <w:spacing w:after="100" w:line="240" w:lineRule="auto"/>
    </w:pPr>
    <w:rPr>
      <w:rFonts w:ascii="Times New Roman" w:eastAsiaTheme="minorHAnsi" w:hAnsi="Times New Roman" w:cs="Times New Roman"/>
      <w:sz w:val="24"/>
      <w:szCs w:val="24"/>
    </w:rPr>
  </w:style>
  <w:style w:type="paragraph" w:customStyle="1" w:styleId="78112C51EC7047A28293EF81F692A3828">
    <w:name w:val="78112C51EC7047A28293EF81F692A3828"/>
    <w:rsid w:val="001F1DB6"/>
    <w:pPr>
      <w:spacing w:after="100" w:line="240" w:lineRule="auto"/>
    </w:pPr>
    <w:rPr>
      <w:rFonts w:ascii="Times New Roman" w:eastAsiaTheme="minorHAnsi" w:hAnsi="Times New Roman" w:cs="Times New Roman"/>
      <w:sz w:val="24"/>
      <w:szCs w:val="24"/>
    </w:rPr>
  </w:style>
  <w:style w:type="paragraph" w:customStyle="1" w:styleId="995DF5030C694DFC9C6EE2AAF8FC78B68">
    <w:name w:val="995DF5030C694DFC9C6EE2AAF8FC78B68"/>
    <w:rsid w:val="001F1DB6"/>
    <w:pPr>
      <w:spacing w:after="100" w:line="240" w:lineRule="auto"/>
    </w:pPr>
    <w:rPr>
      <w:rFonts w:ascii="Times New Roman" w:eastAsiaTheme="minorHAnsi" w:hAnsi="Times New Roman" w:cs="Times New Roman"/>
      <w:sz w:val="24"/>
      <w:szCs w:val="24"/>
    </w:rPr>
  </w:style>
  <w:style w:type="paragraph" w:customStyle="1" w:styleId="E7D44584F667464D95B612DE17702DAF7">
    <w:name w:val="E7D44584F667464D95B612DE17702DAF7"/>
    <w:rsid w:val="001F1DB6"/>
    <w:pPr>
      <w:spacing w:after="100" w:line="240" w:lineRule="auto"/>
    </w:pPr>
    <w:rPr>
      <w:rFonts w:ascii="Times New Roman" w:eastAsiaTheme="minorHAnsi" w:hAnsi="Times New Roman" w:cs="Times New Roman"/>
      <w:sz w:val="24"/>
      <w:szCs w:val="24"/>
    </w:rPr>
  </w:style>
  <w:style w:type="paragraph" w:customStyle="1" w:styleId="94C9CA0B478D4EE8BC425F3346E3C24E7">
    <w:name w:val="94C9CA0B478D4EE8BC425F3346E3C24E7"/>
    <w:rsid w:val="001F1DB6"/>
    <w:pPr>
      <w:spacing w:after="100" w:line="240" w:lineRule="auto"/>
    </w:pPr>
    <w:rPr>
      <w:rFonts w:ascii="Times New Roman" w:eastAsiaTheme="minorHAnsi" w:hAnsi="Times New Roman" w:cs="Times New Roman"/>
      <w:sz w:val="24"/>
      <w:szCs w:val="24"/>
    </w:rPr>
  </w:style>
  <w:style w:type="paragraph" w:customStyle="1" w:styleId="9497C0D3C8934D7BBEF2EE2C5D6F6A2B7">
    <w:name w:val="9497C0D3C8934D7BBEF2EE2C5D6F6A2B7"/>
    <w:rsid w:val="001F1DB6"/>
    <w:pPr>
      <w:spacing w:after="100" w:line="240" w:lineRule="auto"/>
    </w:pPr>
    <w:rPr>
      <w:rFonts w:ascii="Times New Roman" w:eastAsiaTheme="minorHAnsi" w:hAnsi="Times New Roman" w:cs="Times New Roman"/>
      <w:sz w:val="24"/>
      <w:szCs w:val="24"/>
    </w:rPr>
  </w:style>
  <w:style w:type="paragraph" w:customStyle="1" w:styleId="331FDC2AA15C4E999C9A1EFAEF74BD5E7">
    <w:name w:val="331FDC2AA15C4E999C9A1EFAEF74BD5E7"/>
    <w:rsid w:val="001F1DB6"/>
    <w:pPr>
      <w:spacing w:after="100" w:line="240" w:lineRule="auto"/>
    </w:pPr>
    <w:rPr>
      <w:rFonts w:ascii="Times New Roman" w:eastAsiaTheme="minorHAnsi" w:hAnsi="Times New Roman" w:cs="Times New Roman"/>
      <w:sz w:val="24"/>
      <w:szCs w:val="24"/>
    </w:rPr>
  </w:style>
  <w:style w:type="paragraph" w:customStyle="1" w:styleId="9E3BAEAF06054077A925F8C048457E3D10">
    <w:name w:val="9E3BAEAF06054077A925F8C048457E3D10"/>
    <w:rsid w:val="001F1DB6"/>
    <w:pPr>
      <w:spacing w:after="100" w:line="240" w:lineRule="auto"/>
    </w:pPr>
    <w:rPr>
      <w:rFonts w:ascii="Times New Roman" w:eastAsiaTheme="minorHAnsi" w:hAnsi="Times New Roman" w:cs="Times New Roman"/>
      <w:sz w:val="24"/>
      <w:szCs w:val="24"/>
    </w:rPr>
  </w:style>
  <w:style w:type="paragraph" w:customStyle="1" w:styleId="4DC42DB1AA9F476E8E1E460D22996EE110">
    <w:name w:val="4DC42DB1AA9F476E8E1E460D22996EE110"/>
    <w:rsid w:val="001F1DB6"/>
    <w:pPr>
      <w:spacing w:after="100" w:line="240" w:lineRule="auto"/>
    </w:pPr>
    <w:rPr>
      <w:rFonts w:ascii="Times New Roman" w:eastAsiaTheme="minorHAnsi" w:hAnsi="Times New Roman" w:cs="Times New Roman"/>
      <w:sz w:val="24"/>
      <w:szCs w:val="24"/>
    </w:rPr>
  </w:style>
  <w:style w:type="paragraph" w:customStyle="1" w:styleId="F046C91EE37D4C13AA425D22A984F46810">
    <w:name w:val="F046C91EE37D4C13AA425D22A984F46810"/>
    <w:rsid w:val="001F1DB6"/>
    <w:pPr>
      <w:spacing w:after="100" w:line="240" w:lineRule="auto"/>
    </w:pPr>
    <w:rPr>
      <w:rFonts w:ascii="Times New Roman" w:eastAsiaTheme="minorHAnsi" w:hAnsi="Times New Roman" w:cs="Times New Roman"/>
      <w:sz w:val="24"/>
      <w:szCs w:val="24"/>
    </w:rPr>
  </w:style>
  <w:style w:type="paragraph" w:customStyle="1" w:styleId="966BA0A7755C4B4486494B2C0BC0AE4910">
    <w:name w:val="966BA0A7755C4B4486494B2C0BC0AE4910"/>
    <w:rsid w:val="001F1DB6"/>
    <w:pPr>
      <w:spacing w:after="100" w:line="240" w:lineRule="auto"/>
    </w:pPr>
    <w:rPr>
      <w:rFonts w:ascii="Times New Roman" w:eastAsiaTheme="minorHAnsi" w:hAnsi="Times New Roman" w:cs="Times New Roman"/>
      <w:sz w:val="24"/>
      <w:szCs w:val="24"/>
    </w:rPr>
  </w:style>
  <w:style w:type="paragraph" w:customStyle="1" w:styleId="E13B31D521CC4153A9D70B80515336AD10">
    <w:name w:val="E13B31D521CC4153A9D70B80515336AD10"/>
    <w:rsid w:val="001F1DB6"/>
    <w:pPr>
      <w:spacing w:after="100" w:line="240" w:lineRule="auto"/>
    </w:pPr>
    <w:rPr>
      <w:rFonts w:ascii="Times New Roman" w:eastAsiaTheme="minorHAnsi" w:hAnsi="Times New Roman" w:cs="Times New Roman"/>
      <w:sz w:val="24"/>
      <w:szCs w:val="24"/>
    </w:rPr>
  </w:style>
  <w:style w:type="paragraph" w:customStyle="1" w:styleId="A6BC11457F1B435FB2CE37A4F4674D8B10">
    <w:name w:val="A6BC11457F1B435FB2CE37A4F4674D8B10"/>
    <w:rsid w:val="001F1DB6"/>
    <w:pPr>
      <w:spacing w:after="100" w:line="240" w:lineRule="auto"/>
    </w:pPr>
    <w:rPr>
      <w:rFonts w:ascii="Times New Roman" w:eastAsiaTheme="minorHAnsi" w:hAnsi="Times New Roman" w:cs="Times New Roman"/>
      <w:sz w:val="24"/>
      <w:szCs w:val="24"/>
    </w:rPr>
  </w:style>
  <w:style w:type="paragraph" w:customStyle="1" w:styleId="7578A903F8164CA6872B25BCC0B3CF4C10">
    <w:name w:val="7578A903F8164CA6872B25BCC0B3CF4C10"/>
    <w:rsid w:val="001F1DB6"/>
    <w:pPr>
      <w:spacing w:after="100" w:line="240" w:lineRule="auto"/>
    </w:pPr>
    <w:rPr>
      <w:rFonts w:ascii="Times New Roman" w:eastAsiaTheme="minorHAnsi" w:hAnsi="Times New Roman" w:cs="Times New Roman"/>
      <w:sz w:val="24"/>
      <w:szCs w:val="24"/>
    </w:rPr>
  </w:style>
  <w:style w:type="paragraph" w:customStyle="1" w:styleId="00507CB197904815815AC655352AE66210">
    <w:name w:val="00507CB197904815815AC655352AE66210"/>
    <w:rsid w:val="001F1DB6"/>
    <w:pPr>
      <w:spacing w:after="100" w:line="240" w:lineRule="auto"/>
    </w:pPr>
    <w:rPr>
      <w:rFonts w:ascii="Times New Roman" w:eastAsiaTheme="minorHAnsi" w:hAnsi="Times New Roman" w:cs="Times New Roman"/>
      <w:sz w:val="24"/>
      <w:szCs w:val="24"/>
    </w:rPr>
  </w:style>
  <w:style w:type="paragraph" w:customStyle="1" w:styleId="FD9DD3DA10124E20B2A1694725C5C49810">
    <w:name w:val="FD9DD3DA10124E20B2A1694725C5C49810"/>
    <w:rsid w:val="001F1DB6"/>
    <w:pPr>
      <w:spacing w:after="100" w:line="240" w:lineRule="auto"/>
    </w:pPr>
    <w:rPr>
      <w:rFonts w:ascii="Times New Roman" w:eastAsiaTheme="minorHAnsi" w:hAnsi="Times New Roman" w:cs="Times New Roman"/>
      <w:sz w:val="24"/>
      <w:szCs w:val="24"/>
    </w:rPr>
  </w:style>
  <w:style w:type="paragraph" w:customStyle="1" w:styleId="EA951ADB56DC4FFFAF9390474102BEE610">
    <w:name w:val="EA951ADB56DC4FFFAF9390474102BEE610"/>
    <w:rsid w:val="001F1DB6"/>
    <w:pPr>
      <w:spacing w:after="100" w:line="240" w:lineRule="auto"/>
    </w:pPr>
    <w:rPr>
      <w:rFonts w:ascii="Times New Roman" w:eastAsiaTheme="minorHAnsi" w:hAnsi="Times New Roman" w:cs="Times New Roman"/>
      <w:sz w:val="24"/>
      <w:szCs w:val="24"/>
    </w:rPr>
  </w:style>
  <w:style w:type="paragraph" w:customStyle="1" w:styleId="904886687D4B4309A32661273440C32C10">
    <w:name w:val="904886687D4B4309A32661273440C32C10"/>
    <w:rsid w:val="001F1DB6"/>
    <w:pPr>
      <w:spacing w:after="100" w:line="240" w:lineRule="auto"/>
    </w:pPr>
    <w:rPr>
      <w:rFonts w:ascii="Times New Roman" w:eastAsiaTheme="minorHAnsi" w:hAnsi="Times New Roman" w:cs="Times New Roman"/>
      <w:sz w:val="24"/>
      <w:szCs w:val="24"/>
    </w:rPr>
  </w:style>
  <w:style w:type="paragraph" w:customStyle="1" w:styleId="4C4BD485B4D34444838D82C80A2FBF3321">
    <w:name w:val="4C4BD485B4D34444838D82C80A2FBF3321"/>
    <w:rsid w:val="001F1DB6"/>
    <w:pPr>
      <w:spacing w:after="100" w:line="240" w:lineRule="auto"/>
    </w:pPr>
    <w:rPr>
      <w:rFonts w:ascii="Times New Roman" w:eastAsiaTheme="minorHAnsi" w:hAnsi="Times New Roman" w:cs="Times New Roman"/>
      <w:sz w:val="24"/>
      <w:szCs w:val="24"/>
    </w:rPr>
  </w:style>
  <w:style w:type="paragraph" w:customStyle="1" w:styleId="2BDAF33C74434251A327F0BFD1EB54E921">
    <w:name w:val="2BDAF33C74434251A327F0BFD1EB54E921"/>
    <w:rsid w:val="001F1DB6"/>
    <w:pPr>
      <w:spacing w:after="100" w:line="240" w:lineRule="auto"/>
    </w:pPr>
    <w:rPr>
      <w:rFonts w:ascii="Times New Roman" w:eastAsiaTheme="minorHAnsi" w:hAnsi="Times New Roman" w:cs="Times New Roman"/>
      <w:sz w:val="24"/>
      <w:szCs w:val="24"/>
    </w:rPr>
  </w:style>
  <w:style w:type="paragraph" w:customStyle="1" w:styleId="1BC381B8C9ED41A6A0DA37781F04932C21">
    <w:name w:val="1BC381B8C9ED41A6A0DA37781F04932C21"/>
    <w:rsid w:val="001F1DB6"/>
    <w:pPr>
      <w:spacing w:after="100" w:line="240" w:lineRule="auto"/>
    </w:pPr>
    <w:rPr>
      <w:rFonts w:ascii="Times New Roman" w:eastAsiaTheme="minorHAnsi" w:hAnsi="Times New Roman" w:cs="Times New Roman"/>
      <w:sz w:val="24"/>
      <w:szCs w:val="24"/>
    </w:rPr>
  </w:style>
  <w:style w:type="paragraph" w:customStyle="1" w:styleId="585801C89BD340A4842E81910B7915D621">
    <w:name w:val="585801C89BD340A4842E81910B7915D621"/>
    <w:rsid w:val="001F1DB6"/>
    <w:pPr>
      <w:spacing w:after="100" w:line="240" w:lineRule="auto"/>
    </w:pPr>
    <w:rPr>
      <w:rFonts w:ascii="Times New Roman" w:eastAsiaTheme="minorHAnsi" w:hAnsi="Times New Roman" w:cs="Times New Roman"/>
      <w:sz w:val="24"/>
      <w:szCs w:val="24"/>
    </w:rPr>
  </w:style>
  <w:style w:type="paragraph" w:customStyle="1" w:styleId="5F0F90BB971F4CA08104D6CEFD4E05CA21">
    <w:name w:val="5F0F90BB971F4CA08104D6CEFD4E05CA21"/>
    <w:rsid w:val="001F1DB6"/>
    <w:pPr>
      <w:spacing w:after="100" w:line="240" w:lineRule="auto"/>
    </w:pPr>
    <w:rPr>
      <w:rFonts w:ascii="Times New Roman" w:eastAsiaTheme="minorHAnsi" w:hAnsi="Times New Roman" w:cs="Times New Roman"/>
      <w:sz w:val="24"/>
      <w:szCs w:val="24"/>
    </w:rPr>
  </w:style>
  <w:style w:type="paragraph" w:customStyle="1" w:styleId="1D221EF5E9D14CEE9B0880058A9D247B21">
    <w:name w:val="1D221EF5E9D14CEE9B0880058A9D247B21"/>
    <w:rsid w:val="001F1DB6"/>
    <w:pPr>
      <w:spacing w:after="100" w:line="240" w:lineRule="auto"/>
    </w:pPr>
    <w:rPr>
      <w:rFonts w:ascii="Times New Roman" w:eastAsiaTheme="minorHAnsi" w:hAnsi="Times New Roman" w:cs="Times New Roman"/>
      <w:sz w:val="24"/>
      <w:szCs w:val="24"/>
    </w:rPr>
  </w:style>
  <w:style w:type="paragraph" w:customStyle="1" w:styleId="818681A266454BDF8A38D31F9909BD2B21">
    <w:name w:val="818681A266454BDF8A38D31F9909BD2B21"/>
    <w:rsid w:val="001F1DB6"/>
    <w:pPr>
      <w:spacing w:after="100" w:line="240" w:lineRule="auto"/>
    </w:pPr>
    <w:rPr>
      <w:rFonts w:ascii="Times New Roman" w:eastAsiaTheme="minorHAnsi" w:hAnsi="Times New Roman" w:cs="Times New Roman"/>
      <w:sz w:val="24"/>
      <w:szCs w:val="24"/>
    </w:rPr>
  </w:style>
  <w:style w:type="paragraph" w:customStyle="1" w:styleId="D11CA62D33A941288010840D96E0F16E3">
    <w:name w:val="D11CA62D33A941288010840D96E0F16E3"/>
    <w:rsid w:val="001F1DB6"/>
    <w:pPr>
      <w:spacing w:after="100" w:line="240" w:lineRule="auto"/>
    </w:pPr>
    <w:rPr>
      <w:rFonts w:ascii="Times New Roman" w:eastAsiaTheme="minorHAnsi" w:hAnsi="Times New Roman" w:cs="Times New Roman"/>
      <w:sz w:val="24"/>
      <w:szCs w:val="24"/>
    </w:rPr>
  </w:style>
  <w:style w:type="paragraph" w:customStyle="1" w:styleId="9D6E2085DF5B431798E4B105742ACA5F3">
    <w:name w:val="9D6E2085DF5B431798E4B105742ACA5F3"/>
    <w:rsid w:val="001F1DB6"/>
    <w:pPr>
      <w:spacing w:after="100" w:line="240" w:lineRule="auto"/>
    </w:pPr>
    <w:rPr>
      <w:rFonts w:ascii="Times New Roman" w:eastAsiaTheme="minorHAnsi" w:hAnsi="Times New Roman" w:cs="Times New Roman"/>
      <w:sz w:val="24"/>
      <w:szCs w:val="24"/>
    </w:rPr>
  </w:style>
  <w:style w:type="paragraph" w:customStyle="1" w:styleId="05A65F2566904D5AB75302A626FAA40B3">
    <w:name w:val="05A65F2566904D5AB75302A626FAA40B3"/>
    <w:rsid w:val="001F1DB6"/>
    <w:pPr>
      <w:spacing w:after="100" w:line="240" w:lineRule="auto"/>
    </w:pPr>
    <w:rPr>
      <w:rFonts w:ascii="Times New Roman" w:eastAsiaTheme="minorHAnsi" w:hAnsi="Times New Roman" w:cs="Times New Roman"/>
      <w:sz w:val="24"/>
      <w:szCs w:val="24"/>
    </w:rPr>
  </w:style>
  <w:style w:type="paragraph" w:customStyle="1" w:styleId="2F57AEEFA4064397967F53665B3E0B583">
    <w:name w:val="2F57AEEFA4064397967F53665B3E0B583"/>
    <w:rsid w:val="001F1DB6"/>
    <w:pPr>
      <w:spacing w:after="100" w:line="240" w:lineRule="auto"/>
    </w:pPr>
    <w:rPr>
      <w:rFonts w:ascii="Times New Roman" w:eastAsiaTheme="minorHAnsi" w:hAnsi="Times New Roman" w:cs="Times New Roman"/>
      <w:sz w:val="24"/>
      <w:szCs w:val="24"/>
    </w:rPr>
  </w:style>
  <w:style w:type="paragraph" w:customStyle="1" w:styleId="DC14B0C6505D4FDB92C5651642BFA8EA3">
    <w:name w:val="DC14B0C6505D4FDB92C5651642BFA8EA3"/>
    <w:rsid w:val="001F1DB6"/>
    <w:pPr>
      <w:spacing w:after="100" w:line="240" w:lineRule="auto"/>
    </w:pPr>
    <w:rPr>
      <w:rFonts w:ascii="Times New Roman" w:eastAsiaTheme="minorHAnsi" w:hAnsi="Times New Roman" w:cs="Times New Roman"/>
      <w:sz w:val="24"/>
      <w:szCs w:val="24"/>
    </w:rPr>
  </w:style>
  <w:style w:type="paragraph" w:customStyle="1" w:styleId="DC932182344747CE900F206960A9258D">
    <w:name w:val="DC932182344747CE900F206960A9258D"/>
    <w:rsid w:val="001F1DB6"/>
  </w:style>
  <w:style w:type="paragraph" w:customStyle="1" w:styleId="7FC5A11D6C2142549FF2D84941D1ED98">
    <w:name w:val="7FC5A11D6C2142549FF2D84941D1ED98"/>
    <w:rsid w:val="001F1DB6"/>
  </w:style>
  <w:style w:type="paragraph" w:customStyle="1" w:styleId="D70EC9E548614C278F697BC1D36897E217">
    <w:name w:val="D70EC9E548614C278F697BC1D36897E217"/>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19">
    <w:name w:val="6C5D5B925C9842B1B2B69914C9C53AD219"/>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3">
    <w:name w:val="BCC09F921BE54B1DAF16E9A0C85E624C23"/>
    <w:rsid w:val="001F1DB6"/>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23">
    <w:name w:val="0A29C254263F4018A790F7988EABD90023"/>
    <w:rsid w:val="001F1DB6"/>
    <w:pPr>
      <w:spacing w:after="100" w:line="240" w:lineRule="auto"/>
    </w:pPr>
    <w:rPr>
      <w:rFonts w:ascii="Times New Roman" w:eastAsiaTheme="minorHAnsi" w:hAnsi="Times New Roman" w:cs="Times New Roman"/>
      <w:sz w:val="24"/>
      <w:szCs w:val="24"/>
    </w:rPr>
  </w:style>
  <w:style w:type="paragraph" w:customStyle="1" w:styleId="A39FD8EABA37434282A6BD7AC775F84C23">
    <w:name w:val="A39FD8EABA37434282A6BD7AC775F84C23"/>
    <w:rsid w:val="001F1DB6"/>
    <w:pPr>
      <w:spacing w:after="100" w:line="240" w:lineRule="auto"/>
    </w:pPr>
    <w:rPr>
      <w:rFonts w:ascii="Times New Roman" w:eastAsiaTheme="minorHAnsi" w:hAnsi="Times New Roman" w:cs="Times New Roman"/>
      <w:sz w:val="24"/>
      <w:szCs w:val="24"/>
    </w:rPr>
  </w:style>
  <w:style w:type="paragraph" w:customStyle="1" w:styleId="780BAEE1CD364D8FB3FAD1817E6C813E23">
    <w:name w:val="780BAEE1CD364D8FB3FAD1817E6C813E23"/>
    <w:rsid w:val="001F1DB6"/>
    <w:pPr>
      <w:spacing w:after="100" w:line="240" w:lineRule="auto"/>
    </w:pPr>
    <w:rPr>
      <w:rFonts w:ascii="Times New Roman" w:eastAsiaTheme="minorHAnsi" w:hAnsi="Times New Roman" w:cs="Times New Roman"/>
      <w:sz w:val="24"/>
      <w:szCs w:val="24"/>
    </w:rPr>
  </w:style>
  <w:style w:type="paragraph" w:customStyle="1" w:styleId="009D7B260C674ADFA3643A952EEA060923">
    <w:name w:val="009D7B260C674ADFA3643A952EEA060923"/>
    <w:rsid w:val="001F1DB6"/>
    <w:pPr>
      <w:spacing w:after="100" w:line="240" w:lineRule="auto"/>
    </w:pPr>
    <w:rPr>
      <w:rFonts w:ascii="Times New Roman" w:eastAsiaTheme="minorHAnsi" w:hAnsi="Times New Roman" w:cs="Times New Roman"/>
      <w:sz w:val="24"/>
      <w:szCs w:val="24"/>
    </w:rPr>
  </w:style>
  <w:style w:type="paragraph" w:customStyle="1" w:styleId="DB4691E81DC449F6A25AB6CA7614B5C523">
    <w:name w:val="DB4691E81DC449F6A25AB6CA7614B5C523"/>
    <w:rsid w:val="001F1DB6"/>
    <w:pPr>
      <w:spacing w:after="100" w:line="240" w:lineRule="auto"/>
    </w:pPr>
    <w:rPr>
      <w:rFonts w:ascii="Times New Roman" w:eastAsiaTheme="minorHAnsi" w:hAnsi="Times New Roman" w:cs="Times New Roman"/>
      <w:sz w:val="24"/>
      <w:szCs w:val="24"/>
    </w:rPr>
  </w:style>
  <w:style w:type="paragraph" w:customStyle="1" w:styleId="136BEB0666004E79B616C5992049BA2823">
    <w:name w:val="136BEB0666004E79B616C5992049BA2823"/>
    <w:rsid w:val="001F1DB6"/>
    <w:pPr>
      <w:spacing w:after="100" w:line="240" w:lineRule="auto"/>
    </w:pPr>
    <w:rPr>
      <w:rFonts w:ascii="Times New Roman" w:eastAsiaTheme="minorHAnsi" w:hAnsi="Times New Roman" w:cs="Times New Roman"/>
      <w:sz w:val="24"/>
      <w:szCs w:val="24"/>
    </w:rPr>
  </w:style>
  <w:style w:type="paragraph" w:customStyle="1" w:styleId="AFB83B783EC74FC8AFB9FDB9D8D4A32B5">
    <w:name w:val="AFB83B783EC74FC8AFB9FDB9D8D4A32B5"/>
    <w:rsid w:val="001F1DB6"/>
    <w:pPr>
      <w:spacing w:after="100" w:line="240" w:lineRule="auto"/>
    </w:pPr>
    <w:rPr>
      <w:rFonts w:ascii="Times New Roman" w:eastAsiaTheme="minorHAnsi" w:hAnsi="Times New Roman" w:cs="Times New Roman"/>
      <w:sz w:val="24"/>
      <w:szCs w:val="24"/>
    </w:rPr>
  </w:style>
  <w:style w:type="paragraph" w:customStyle="1" w:styleId="460D16D0FCF14A20B4B4DE52A8EF032812">
    <w:name w:val="460D16D0FCF14A20B4B4DE52A8EF032812"/>
    <w:rsid w:val="001F1DB6"/>
    <w:pPr>
      <w:spacing w:after="100" w:line="240" w:lineRule="auto"/>
    </w:pPr>
    <w:rPr>
      <w:rFonts w:ascii="Times New Roman" w:eastAsiaTheme="minorHAnsi" w:hAnsi="Times New Roman" w:cs="Times New Roman"/>
      <w:sz w:val="24"/>
      <w:szCs w:val="24"/>
    </w:rPr>
  </w:style>
  <w:style w:type="paragraph" w:customStyle="1" w:styleId="4C9D1E34769E426598F9A2315EC95EA612">
    <w:name w:val="4C9D1E34769E426598F9A2315EC95EA612"/>
    <w:rsid w:val="001F1DB6"/>
    <w:pPr>
      <w:spacing w:after="100" w:line="240" w:lineRule="auto"/>
    </w:pPr>
    <w:rPr>
      <w:rFonts w:ascii="Times New Roman" w:eastAsiaTheme="minorHAnsi" w:hAnsi="Times New Roman" w:cs="Times New Roman"/>
      <w:sz w:val="24"/>
      <w:szCs w:val="24"/>
    </w:rPr>
  </w:style>
  <w:style w:type="paragraph" w:customStyle="1" w:styleId="3EA355AE8FD3447F8E9B856ADC0A800212">
    <w:name w:val="3EA355AE8FD3447F8E9B856ADC0A800212"/>
    <w:rsid w:val="001F1DB6"/>
    <w:pPr>
      <w:spacing w:after="100" w:line="240" w:lineRule="auto"/>
    </w:pPr>
    <w:rPr>
      <w:rFonts w:ascii="Times New Roman" w:eastAsiaTheme="minorHAnsi" w:hAnsi="Times New Roman" w:cs="Times New Roman"/>
      <w:sz w:val="24"/>
      <w:szCs w:val="24"/>
    </w:rPr>
  </w:style>
  <w:style w:type="paragraph" w:customStyle="1" w:styleId="069479AC39E6437DBD9449C49F12B0B812">
    <w:name w:val="069479AC39E6437DBD9449C49F12B0B812"/>
    <w:rsid w:val="001F1DB6"/>
    <w:pPr>
      <w:spacing w:after="100" w:line="240" w:lineRule="auto"/>
    </w:pPr>
    <w:rPr>
      <w:rFonts w:ascii="Times New Roman" w:eastAsiaTheme="minorHAnsi" w:hAnsi="Times New Roman" w:cs="Times New Roman"/>
      <w:sz w:val="24"/>
      <w:szCs w:val="24"/>
    </w:rPr>
  </w:style>
  <w:style w:type="paragraph" w:customStyle="1" w:styleId="8A9D82FF745340379324C5762DC9C00E7">
    <w:name w:val="8A9D82FF745340379324C5762DC9C00E7"/>
    <w:rsid w:val="001F1DB6"/>
    <w:pPr>
      <w:spacing w:after="100" w:line="240" w:lineRule="auto"/>
    </w:pPr>
    <w:rPr>
      <w:rFonts w:ascii="Times New Roman" w:eastAsiaTheme="minorHAnsi" w:hAnsi="Times New Roman" w:cs="Times New Roman"/>
      <w:sz w:val="24"/>
      <w:szCs w:val="24"/>
    </w:rPr>
  </w:style>
  <w:style w:type="paragraph" w:customStyle="1" w:styleId="A1F9AA6939A743119A826A9B7941D83F7">
    <w:name w:val="A1F9AA6939A743119A826A9B7941D83F7"/>
    <w:rsid w:val="001F1DB6"/>
    <w:pPr>
      <w:spacing w:after="100" w:line="240" w:lineRule="auto"/>
    </w:pPr>
    <w:rPr>
      <w:rFonts w:ascii="Times New Roman" w:eastAsiaTheme="minorHAnsi" w:hAnsi="Times New Roman" w:cs="Times New Roman"/>
      <w:sz w:val="24"/>
      <w:szCs w:val="24"/>
    </w:rPr>
  </w:style>
  <w:style w:type="paragraph" w:customStyle="1" w:styleId="195DFE97F7A84A7F8EE7688ACA7CF2A97">
    <w:name w:val="195DFE97F7A84A7F8EE7688ACA7CF2A97"/>
    <w:rsid w:val="001F1DB6"/>
    <w:pPr>
      <w:spacing w:after="100" w:line="240" w:lineRule="auto"/>
    </w:pPr>
    <w:rPr>
      <w:rFonts w:ascii="Times New Roman" w:eastAsiaTheme="minorHAnsi" w:hAnsi="Times New Roman" w:cs="Times New Roman"/>
      <w:sz w:val="24"/>
      <w:szCs w:val="24"/>
    </w:rPr>
  </w:style>
  <w:style w:type="paragraph" w:customStyle="1" w:styleId="83709448F35840E0996AECC00949E4D07">
    <w:name w:val="83709448F35840E0996AECC00949E4D07"/>
    <w:rsid w:val="001F1DB6"/>
    <w:pPr>
      <w:spacing w:after="100" w:line="240" w:lineRule="auto"/>
    </w:pPr>
    <w:rPr>
      <w:rFonts w:ascii="Times New Roman" w:eastAsiaTheme="minorHAnsi" w:hAnsi="Times New Roman" w:cs="Times New Roman"/>
      <w:sz w:val="24"/>
      <w:szCs w:val="24"/>
    </w:rPr>
  </w:style>
  <w:style w:type="paragraph" w:customStyle="1" w:styleId="E2AEB81534B543A9AAACC78BADAFE5BA3">
    <w:name w:val="E2AEB81534B543A9AAACC78BADAFE5BA3"/>
    <w:rsid w:val="001F1DB6"/>
    <w:pPr>
      <w:spacing w:after="100" w:line="240" w:lineRule="auto"/>
    </w:pPr>
    <w:rPr>
      <w:rFonts w:ascii="Times New Roman" w:eastAsiaTheme="minorHAnsi" w:hAnsi="Times New Roman" w:cs="Times New Roman"/>
      <w:sz w:val="24"/>
      <w:szCs w:val="24"/>
    </w:rPr>
  </w:style>
  <w:style w:type="paragraph" w:customStyle="1" w:styleId="A426002533F24A859A58A074646CD3D33">
    <w:name w:val="A426002533F24A859A58A074646CD3D33"/>
    <w:rsid w:val="001F1DB6"/>
    <w:pPr>
      <w:spacing w:after="100" w:line="240" w:lineRule="auto"/>
    </w:pPr>
    <w:rPr>
      <w:rFonts w:ascii="Times New Roman" w:eastAsiaTheme="minorHAnsi" w:hAnsi="Times New Roman" w:cs="Times New Roman"/>
      <w:sz w:val="24"/>
      <w:szCs w:val="24"/>
    </w:rPr>
  </w:style>
  <w:style w:type="paragraph" w:customStyle="1" w:styleId="0569B97422CF48208A990A941C0C462823">
    <w:name w:val="0569B97422CF48208A990A941C0C462823"/>
    <w:rsid w:val="001F1DB6"/>
    <w:pPr>
      <w:spacing w:after="100" w:line="240" w:lineRule="auto"/>
    </w:pPr>
    <w:rPr>
      <w:rFonts w:ascii="Times New Roman" w:eastAsiaTheme="minorHAnsi" w:hAnsi="Times New Roman" w:cs="Times New Roman"/>
      <w:sz w:val="24"/>
      <w:szCs w:val="24"/>
    </w:rPr>
  </w:style>
  <w:style w:type="paragraph" w:customStyle="1" w:styleId="7747AC3701614DF2B27345B9AED43A0523">
    <w:name w:val="7747AC3701614DF2B27345B9AED43A0523"/>
    <w:rsid w:val="001F1DB6"/>
    <w:pPr>
      <w:spacing w:after="100" w:line="240" w:lineRule="auto"/>
    </w:pPr>
    <w:rPr>
      <w:rFonts w:ascii="Times New Roman" w:eastAsiaTheme="minorHAnsi" w:hAnsi="Times New Roman" w:cs="Times New Roman"/>
      <w:sz w:val="24"/>
      <w:szCs w:val="24"/>
    </w:rPr>
  </w:style>
  <w:style w:type="paragraph" w:customStyle="1" w:styleId="D436FD76169643E5A23AB0AC364543DF23">
    <w:name w:val="D436FD76169643E5A23AB0AC364543DF23"/>
    <w:rsid w:val="001F1DB6"/>
    <w:pPr>
      <w:spacing w:after="100" w:line="240" w:lineRule="auto"/>
    </w:pPr>
    <w:rPr>
      <w:rFonts w:ascii="Times New Roman" w:eastAsiaTheme="minorHAnsi" w:hAnsi="Times New Roman" w:cs="Times New Roman"/>
      <w:sz w:val="24"/>
      <w:szCs w:val="24"/>
    </w:rPr>
  </w:style>
  <w:style w:type="paragraph" w:customStyle="1" w:styleId="78BF4377772745699244505866E0BEF423">
    <w:name w:val="78BF4377772745699244505866E0BEF423"/>
    <w:rsid w:val="001F1DB6"/>
    <w:pPr>
      <w:spacing w:after="100" w:line="240" w:lineRule="auto"/>
    </w:pPr>
    <w:rPr>
      <w:rFonts w:ascii="Times New Roman" w:eastAsiaTheme="minorHAnsi" w:hAnsi="Times New Roman" w:cs="Times New Roman"/>
      <w:sz w:val="24"/>
      <w:szCs w:val="24"/>
    </w:rPr>
  </w:style>
  <w:style w:type="paragraph" w:customStyle="1" w:styleId="4ECCAED3F26343428FFE9ACFC02E74E823">
    <w:name w:val="4ECCAED3F26343428FFE9ACFC02E74E823"/>
    <w:rsid w:val="001F1DB6"/>
    <w:pPr>
      <w:spacing w:after="100" w:line="240" w:lineRule="auto"/>
    </w:pPr>
    <w:rPr>
      <w:rFonts w:ascii="Times New Roman" w:eastAsiaTheme="minorHAnsi" w:hAnsi="Times New Roman" w:cs="Times New Roman"/>
      <w:sz w:val="24"/>
      <w:szCs w:val="24"/>
    </w:rPr>
  </w:style>
  <w:style w:type="paragraph" w:customStyle="1" w:styleId="C310472DE28C4C25962BB362EE3155E623">
    <w:name w:val="C310472DE28C4C25962BB362EE3155E623"/>
    <w:rsid w:val="001F1DB6"/>
    <w:pPr>
      <w:spacing w:after="100" w:line="240" w:lineRule="auto"/>
    </w:pPr>
    <w:rPr>
      <w:rFonts w:ascii="Times New Roman" w:eastAsiaTheme="minorHAnsi" w:hAnsi="Times New Roman" w:cs="Times New Roman"/>
      <w:sz w:val="24"/>
      <w:szCs w:val="24"/>
    </w:rPr>
  </w:style>
  <w:style w:type="paragraph" w:customStyle="1" w:styleId="4B00C1A4328F4DF8BAA2D067DDA920CE23">
    <w:name w:val="4B00C1A4328F4DF8BAA2D067DDA920CE23"/>
    <w:rsid w:val="001F1DB6"/>
    <w:pPr>
      <w:spacing w:after="100" w:line="240" w:lineRule="auto"/>
    </w:pPr>
    <w:rPr>
      <w:rFonts w:ascii="Times New Roman" w:eastAsiaTheme="minorHAnsi" w:hAnsi="Times New Roman" w:cs="Times New Roman"/>
      <w:sz w:val="24"/>
      <w:szCs w:val="24"/>
    </w:rPr>
  </w:style>
  <w:style w:type="paragraph" w:customStyle="1" w:styleId="A6EEB70F4ECC491A84505452C2E708F123">
    <w:name w:val="A6EEB70F4ECC491A84505452C2E708F123"/>
    <w:rsid w:val="001F1DB6"/>
    <w:pPr>
      <w:spacing w:after="100" w:line="240" w:lineRule="auto"/>
    </w:pPr>
    <w:rPr>
      <w:rFonts w:ascii="Times New Roman" w:eastAsiaTheme="minorHAnsi" w:hAnsi="Times New Roman" w:cs="Times New Roman"/>
      <w:sz w:val="24"/>
      <w:szCs w:val="24"/>
    </w:rPr>
  </w:style>
  <w:style w:type="paragraph" w:customStyle="1" w:styleId="37229F7D6AE64EBA84790C24157153FF23">
    <w:name w:val="37229F7D6AE64EBA84790C24157153FF23"/>
    <w:rsid w:val="001F1DB6"/>
    <w:pPr>
      <w:spacing w:after="100" w:line="240" w:lineRule="auto"/>
    </w:pPr>
    <w:rPr>
      <w:rFonts w:ascii="Times New Roman" w:eastAsiaTheme="minorHAnsi" w:hAnsi="Times New Roman" w:cs="Times New Roman"/>
      <w:sz w:val="24"/>
      <w:szCs w:val="24"/>
    </w:rPr>
  </w:style>
  <w:style w:type="paragraph" w:customStyle="1" w:styleId="C557C92C5B344CF0BF1A0407C2AF21F312">
    <w:name w:val="C557C92C5B344CF0BF1A0407C2AF21F312"/>
    <w:rsid w:val="001F1DB6"/>
    <w:pPr>
      <w:spacing w:after="100" w:line="240" w:lineRule="auto"/>
    </w:pPr>
    <w:rPr>
      <w:rFonts w:ascii="Times New Roman" w:eastAsiaTheme="minorHAnsi" w:hAnsi="Times New Roman" w:cs="Times New Roman"/>
      <w:sz w:val="24"/>
      <w:szCs w:val="24"/>
    </w:rPr>
  </w:style>
  <w:style w:type="paragraph" w:customStyle="1" w:styleId="BC379622ECEF4B3AB5FB7B8CF61D1F5612">
    <w:name w:val="BC379622ECEF4B3AB5FB7B8CF61D1F5612"/>
    <w:rsid w:val="001F1DB6"/>
    <w:pPr>
      <w:spacing w:after="100" w:line="240" w:lineRule="auto"/>
    </w:pPr>
    <w:rPr>
      <w:rFonts w:ascii="Times New Roman" w:eastAsiaTheme="minorHAnsi" w:hAnsi="Times New Roman" w:cs="Times New Roman"/>
      <w:sz w:val="24"/>
      <w:szCs w:val="24"/>
    </w:rPr>
  </w:style>
  <w:style w:type="paragraph" w:customStyle="1" w:styleId="BD27B212574A42CC967DC525ADE08E6912">
    <w:name w:val="BD27B212574A42CC967DC525ADE08E6912"/>
    <w:rsid w:val="001F1DB6"/>
    <w:pPr>
      <w:spacing w:after="100" w:line="240" w:lineRule="auto"/>
    </w:pPr>
    <w:rPr>
      <w:rFonts w:ascii="Times New Roman" w:eastAsiaTheme="minorHAnsi" w:hAnsi="Times New Roman" w:cs="Times New Roman"/>
      <w:sz w:val="24"/>
      <w:szCs w:val="24"/>
    </w:rPr>
  </w:style>
  <w:style w:type="paragraph" w:customStyle="1" w:styleId="AF50749FDFAA4BE7AC57B8BBFF2A735E12">
    <w:name w:val="AF50749FDFAA4BE7AC57B8BBFF2A735E12"/>
    <w:rsid w:val="001F1DB6"/>
    <w:pPr>
      <w:spacing w:after="100" w:line="240" w:lineRule="auto"/>
    </w:pPr>
    <w:rPr>
      <w:rFonts w:ascii="Times New Roman" w:eastAsiaTheme="minorHAnsi" w:hAnsi="Times New Roman" w:cs="Times New Roman"/>
      <w:sz w:val="24"/>
      <w:szCs w:val="24"/>
    </w:rPr>
  </w:style>
  <w:style w:type="paragraph" w:customStyle="1" w:styleId="D8C2C16AA0444CC89BAC941688C518E812">
    <w:name w:val="D8C2C16AA0444CC89BAC941688C518E812"/>
    <w:rsid w:val="001F1DB6"/>
    <w:pPr>
      <w:spacing w:after="100" w:line="240" w:lineRule="auto"/>
    </w:pPr>
    <w:rPr>
      <w:rFonts w:ascii="Times New Roman" w:eastAsiaTheme="minorHAnsi" w:hAnsi="Times New Roman" w:cs="Times New Roman"/>
      <w:sz w:val="24"/>
      <w:szCs w:val="24"/>
    </w:rPr>
  </w:style>
  <w:style w:type="paragraph" w:customStyle="1" w:styleId="D8829F21B40846C9959DF781441D86B912">
    <w:name w:val="D8829F21B40846C9959DF781441D86B912"/>
    <w:rsid w:val="001F1DB6"/>
    <w:pPr>
      <w:spacing w:after="100" w:line="240" w:lineRule="auto"/>
    </w:pPr>
    <w:rPr>
      <w:rFonts w:ascii="Times New Roman" w:eastAsiaTheme="minorHAnsi" w:hAnsi="Times New Roman" w:cs="Times New Roman"/>
      <w:sz w:val="24"/>
      <w:szCs w:val="24"/>
    </w:rPr>
  </w:style>
  <w:style w:type="paragraph" w:customStyle="1" w:styleId="6394B9C418A64D25B4E2E668BF8A799E12">
    <w:name w:val="6394B9C418A64D25B4E2E668BF8A799E12"/>
    <w:rsid w:val="001F1DB6"/>
    <w:pPr>
      <w:spacing w:after="100" w:line="240" w:lineRule="auto"/>
    </w:pPr>
    <w:rPr>
      <w:rFonts w:ascii="Times New Roman" w:eastAsiaTheme="minorHAnsi" w:hAnsi="Times New Roman" w:cs="Times New Roman"/>
      <w:sz w:val="24"/>
      <w:szCs w:val="24"/>
    </w:rPr>
  </w:style>
  <w:style w:type="paragraph" w:customStyle="1" w:styleId="3A8FE2B66079426B93E087E40F0B843C12">
    <w:name w:val="3A8FE2B66079426B93E087E40F0B843C12"/>
    <w:rsid w:val="001F1DB6"/>
    <w:pPr>
      <w:spacing w:after="100" w:line="240" w:lineRule="auto"/>
    </w:pPr>
    <w:rPr>
      <w:rFonts w:ascii="Times New Roman" w:eastAsiaTheme="minorHAnsi" w:hAnsi="Times New Roman" w:cs="Times New Roman"/>
      <w:sz w:val="24"/>
      <w:szCs w:val="24"/>
    </w:rPr>
  </w:style>
  <w:style w:type="paragraph" w:customStyle="1" w:styleId="ED365D01323448BDA8029058DEB4F3DD12">
    <w:name w:val="ED365D01323448BDA8029058DEB4F3DD12"/>
    <w:rsid w:val="001F1DB6"/>
    <w:pPr>
      <w:spacing w:after="100" w:line="240" w:lineRule="auto"/>
    </w:pPr>
    <w:rPr>
      <w:rFonts w:ascii="Times New Roman" w:eastAsiaTheme="minorHAnsi" w:hAnsi="Times New Roman" w:cs="Times New Roman"/>
      <w:sz w:val="24"/>
      <w:szCs w:val="24"/>
    </w:rPr>
  </w:style>
  <w:style w:type="paragraph" w:customStyle="1" w:styleId="8DC503BFC3B647D2B03C34893DDE3A3A12">
    <w:name w:val="8DC503BFC3B647D2B03C34893DDE3A3A12"/>
    <w:rsid w:val="001F1DB6"/>
    <w:pPr>
      <w:spacing w:after="100" w:line="240" w:lineRule="auto"/>
    </w:pPr>
    <w:rPr>
      <w:rFonts w:ascii="Times New Roman" w:eastAsiaTheme="minorHAnsi" w:hAnsi="Times New Roman" w:cs="Times New Roman"/>
      <w:sz w:val="24"/>
      <w:szCs w:val="24"/>
    </w:rPr>
  </w:style>
  <w:style w:type="paragraph" w:customStyle="1" w:styleId="0D71F59B0CB540F5AF7BA83A3471661C12">
    <w:name w:val="0D71F59B0CB540F5AF7BA83A3471661C12"/>
    <w:rsid w:val="001F1DB6"/>
    <w:pPr>
      <w:spacing w:after="100" w:line="240" w:lineRule="auto"/>
    </w:pPr>
    <w:rPr>
      <w:rFonts w:ascii="Times New Roman" w:eastAsiaTheme="minorHAnsi" w:hAnsi="Times New Roman" w:cs="Times New Roman"/>
      <w:sz w:val="24"/>
      <w:szCs w:val="24"/>
    </w:rPr>
  </w:style>
  <w:style w:type="paragraph" w:customStyle="1" w:styleId="0C25B050C16F401CAA489B050D8F6F8A12">
    <w:name w:val="0C25B050C16F401CAA489B050D8F6F8A12"/>
    <w:rsid w:val="001F1DB6"/>
    <w:pPr>
      <w:spacing w:after="100" w:line="240" w:lineRule="auto"/>
    </w:pPr>
    <w:rPr>
      <w:rFonts w:ascii="Times New Roman" w:eastAsiaTheme="minorHAnsi" w:hAnsi="Times New Roman" w:cs="Times New Roman"/>
      <w:sz w:val="24"/>
      <w:szCs w:val="24"/>
    </w:rPr>
  </w:style>
  <w:style w:type="paragraph" w:customStyle="1" w:styleId="7879B67862E14AB5A4C57C952D5B725312">
    <w:name w:val="7879B67862E14AB5A4C57C952D5B725312"/>
    <w:rsid w:val="001F1DB6"/>
    <w:pPr>
      <w:spacing w:after="100" w:line="240" w:lineRule="auto"/>
    </w:pPr>
    <w:rPr>
      <w:rFonts w:ascii="Times New Roman" w:eastAsiaTheme="minorHAnsi" w:hAnsi="Times New Roman" w:cs="Times New Roman"/>
      <w:sz w:val="24"/>
      <w:szCs w:val="24"/>
    </w:rPr>
  </w:style>
  <w:style w:type="paragraph" w:customStyle="1" w:styleId="90798579FAF341F4954BB93F833E88C512">
    <w:name w:val="90798579FAF341F4954BB93F833E88C512"/>
    <w:rsid w:val="001F1DB6"/>
    <w:pPr>
      <w:spacing w:after="100" w:line="240" w:lineRule="auto"/>
    </w:pPr>
    <w:rPr>
      <w:rFonts w:ascii="Times New Roman" w:eastAsiaTheme="minorHAnsi" w:hAnsi="Times New Roman" w:cs="Times New Roman"/>
      <w:sz w:val="24"/>
      <w:szCs w:val="24"/>
    </w:rPr>
  </w:style>
  <w:style w:type="paragraph" w:customStyle="1" w:styleId="C2137FDE2C61497E84FC06B242DECD4212">
    <w:name w:val="C2137FDE2C61497E84FC06B242DECD4212"/>
    <w:rsid w:val="001F1DB6"/>
    <w:pPr>
      <w:spacing w:after="100" w:line="240" w:lineRule="auto"/>
    </w:pPr>
    <w:rPr>
      <w:rFonts w:ascii="Times New Roman" w:eastAsiaTheme="minorHAnsi" w:hAnsi="Times New Roman" w:cs="Times New Roman"/>
      <w:sz w:val="24"/>
      <w:szCs w:val="24"/>
    </w:rPr>
  </w:style>
  <w:style w:type="paragraph" w:customStyle="1" w:styleId="0E80E752F1034FE787B6AAEAB95F2EAD12">
    <w:name w:val="0E80E752F1034FE787B6AAEAB95F2EAD12"/>
    <w:rsid w:val="001F1DB6"/>
    <w:pPr>
      <w:spacing w:after="100" w:line="240" w:lineRule="auto"/>
    </w:pPr>
    <w:rPr>
      <w:rFonts w:ascii="Times New Roman" w:eastAsiaTheme="minorHAnsi" w:hAnsi="Times New Roman" w:cs="Times New Roman"/>
      <w:sz w:val="24"/>
      <w:szCs w:val="24"/>
    </w:rPr>
  </w:style>
  <w:style w:type="paragraph" w:customStyle="1" w:styleId="E48B3877962645FB9C82C67AF023A56F12">
    <w:name w:val="E48B3877962645FB9C82C67AF023A56F12"/>
    <w:rsid w:val="001F1DB6"/>
    <w:pPr>
      <w:spacing w:after="100" w:line="240" w:lineRule="auto"/>
    </w:pPr>
    <w:rPr>
      <w:rFonts w:ascii="Times New Roman" w:eastAsiaTheme="minorHAnsi" w:hAnsi="Times New Roman" w:cs="Times New Roman"/>
      <w:sz w:val="24"/>
      <w:szCs w:val="24"/>
    </w:rPr>
  </w:style>
  <w:style w:type="paragraph" w:customStyle="1" w:styleId="7796A418FCFF40E3A31889FCC0B3F7FB12">
    <w:name w:val="7796A418FCFF40E3A31889FCC0B3F7FB12"/>
    <w:rsid w:val="001F1DB6"/>
    <w:pPr>
      <w:spacing w:after="100" w:line="240" w:lineRule="auto"/>
    </w:pPr>
    <w:rPr>
      <w:rFonts w:ascii="Times New Roman" w:eastAsiaTheme="minorHAnsi" w:hAnsi="Times New Roman" w:cs="Times New Roman"/>
      <w:sz w:val="24"/>
      <w:szCs w:val="24"/>
    </w:rPr>
  </w:style>
  <w:style w:type="paragraph" w:customStyle="1" w:styleId="DECCCEF74EE346428F438EB42C31A21A12">
    <w:name w:val="DECCCEF74EE346428F438EB42C31A21A12"/>
    <w:rsid w:val="001F1DB6"/>
    <w:pPr>
      <w:spacing w:after="100" w:line="240" w:lineRule="auto"/>
    </w:pPr>
    <w:rPr>
      <w:rFonts w:ascii="Times New Roman" w:eastAsiaTheme="minorHAnsi" w:hAnsi="Times New Roman" w:cs="Times New Roman"/>
      <w:sz w:val="24"/>
      <w:szCs w:val="24"/>
    </w:rPr>
  </w:style>
  <w:style w:type="paragraph" w:customStyle="1" w:styleId="DB4BE787CD5E47A1BE65FFC413AD62EB12">
    <w:name w:val="DB4BE787CD5E47A1BE65FFC413AD62EB12"/>
    <w:rsid w:val="001F1DB6"/>
    <w:pPr>
      <w:spacing w:after="100" w:line="240" w:lineRule="auto"/>
    </w:pPr>
    <w:rPr>
      <w:rFonts w:ascii="Times New Roman" w:eastAsiaTheme="minorHAnsi" w:hAnsi="Times New Roman" w:cs="Times New Roman"/>
      <w:sz w:val="24"/>
      <w:szCs w:val="24"/>
    </w:rPr>
  </w:style>
  <w:style w:type="paragraph" w:customStyle="1" w:styleId="9F593DA392054E0E9886ED1A9347942612">
    <w:name w:val="9F593DA392054E0E9886ED1A9347942612"/>
    <w:rsid w:val="001F1DB6"/>
    <w:pPr>
      <w:spacing w:after="100" w:line="240" w:lineRule="auto"/>
    </w:pPr>
    <w:rPr>
      <w:rFonts w:ascii="Times New Roman" w:eastAsiaTheme="minorHAnsi" w:hAnsi="Times New Roman" w:cs="Times New Roman"/>
      <w:sz w:val="24"/>
      <w:szCs w:val="24"/>
    </w:rPr>
  </w:style>
  <w:style w:type="paragraph" w:customStyle="1" w:styleId="6D199870274247869D7C67377AC77A3E12">
    <w:name w:val="6D199870274247869D7C67377AC77A3E12"/>
    <w:rsid w:val="001F1DB6"/>
    <w:pPr>
      <w:spacing w:after="100" w:line="240" w:lineRule="auto"/>
    </w:pPr>
    <w:rPr>
      <w:rFonts w:ascii="Times New Roman" w:eastAsiaTheme="minorHAnsi" w:hAnsi="Times New Roman" w:cs="Times New Roman"/>
      <w:sz w:val="24"/>
      <w:szCs w:val="24"/>
    </w:rPr>
  </w:style>
  <w:style w:type="paragraph" w:customStyle="1" w:styleId="00EAAFB289DF4E1FB299B7348AB7EB5912">
    <w:name w:val="00EAAFB289DF4E1FB299B7348AB7EB5912"/>
    <w:rsid w:val="001F1DB6"/>
    <w:pPr>
      <w:spacing w:after="100" w:line="240" w:lineRule="auto"/>
    </w:pPr>
    <w:rPr>
      <w:rFonts w:ascii="Times New Roman" w:eastAsiaTheme="minorHAnsi" w:hAnsi="Times New Roman" w:cs="Times New Roman"/>
      <w:sz w:val="24"/>
      <w:szCs w:val="24"/>
    </w:rPr>
  </w:style>
  <w:style w:type="paragraph" w:customStyle="1" w:styleId="9725D2E11D08433BB181E2A9DD6569D012">
    <w:name w:val="9725D2E11D08433BB181E2A9DD6569D012"/>
    <w:rsid w:val="001F1DB6"/>
    <w:pPr>
      <w:spacing w:after="100" w:line="240" w:lineRule="auto"/>
    </w:pPr>
    <w:rPr>
      <w:rFonts w:ascii="Times New Roman" w:eastAsiaTheme="minorHAnsi" w:hAnsi="Times New Roman" w:cs="Times New Roman"/>
      <w:sz w:val="24"/>
      <w:szCs w:val="24"/>
    </w:rPr>
  </w:style>
  <w:style w:type="paragraph" w:customStyle="1" w:styleId="87BAF11ADD5C4438807A06A128DDA1D912">
    <w:name w:val="87BAF11ADD5C4438807A06A128DDA1D912"/>
    <w:rsid w:val="001F1DB6"/>
    <w:pPr>
      <w:spacing w:after="100" w:line="240" w:lineRule="auto"/>
    </w:pPr>
    <w:rPr>
      <w:rFonts w:ascii="Times New Roman" w:eastAsiaTheme="minorHAnsi" w:hAnsi="Times New Roman" w:cs="Times New Roman"/>
      <w:sz w:val="24"/>
      <w:szCs w:val="24"/>
    </w:rPr>
  </w:style>
  <w:style w:type="paragraph" w:customStyle="1" w:styleId="EB5E8A2B4E264D2988FE9C9B41838B5712">
    <w:name w:val="EB5E8A2B4E264D2988FE9C9B41838B5712"/>
    <w:rsid w:val="001F1DB6"/>
    <w:pPr>
      <w:spacing w:after="100" w:line="240" w:lineRule="auto"/>
    </w:pPr>
    <w:rPr>
      <w:rFonts w:ascii="Times New Roman" w:eastAsiaTheme="minorHAnsi" w:hAnsi="Times New Roman" w:cs="Times New Roman"/>
      <w:sz w:val="24"/>
      <w:szCs w:val="24"/>
    </w:rPr>
  </w:style>
  <w:style w:type="paragraph" w:customStyle="1" w:styleId="CAC3BE21544E41EBA4BD67764914032A12">
    <w:name w:val="CAC3BE21544E41EBA4BD67764914032A12"/>
    <w:rsid w:val="001F1DB6"/>
    <w:pPr>
      <w:spacing w:after="100" w:line="240" w:lineRule="auto"/>
    </w:pPr>
    <w:rPr>
      <w:rFonts w:ascii="Times New Roman" w:eastAsiaTheme="minorHAnsi" w:hAnsi="Times New Roman" w:cs="Times New Roman"/>
      <w:sz w:val="24"/>
      <w:szCs w:val="24"/>
    </w:rPr>
  </w:style>
  <w:style w:type="paragraph" w:customStyle="1" w:styleId="923F4296CA994EB0BA660C238B492A5F12">
    <w:name w:val="923F4296CA994EB0BA660C238B492A5F12"/>
    <w:rsid w:val="001F1DB6"/>
    <w:pPr>
      <w:spacing w:after="100" w:line="240" w:lineRule="auto"/>
    </w:pPr>
    <w:rPr>
      <w:rFonts w:ascii="Times New Roman" w:eastAsiaTheme="minorHAnsi" w:hAnsi="Times New Roman" w:cs="Times New Roman"/>
      <w:sz w:val="24"/>
      <w:szCs w:val="24"/>
    </w:rPr>
  </w:style>
  <w:style w:type="paragraph" w:customStyle="1" w:styleId="1DB5E7A7CE0C48C9A3E049760A84E12E22">
    <w:name w:val="1DB5E7A7CE0C48C9A3E049760A84E12E22"/>
    <w:rsid w:val="001F1DB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04D08D3FA2D4D359C5CE5A74BCF25C89">
    <w:name w:val="F04D08D3FA2D4D359C5CE5A74BCF25C89"/>
    <w:rsid w:val="001F1DB6"/>
    <w:pPr>
      <w:spacing w:after="100" w:line="240" w:lineRule="auto"/>
    </w:pPr>
    <w:rPr>
      <w:rFonts w:ascii="Times New Roman" w:eastAsiaTheme="minorHAnsi" w:hAnsi="Times New Roman" w:cs="Times New Roman"/>
      <w:sz w:val="24"/>
      <w:szCs w:val="24"/>
    </w:rPr>
  </w:style>
  <w:style w:type="paragraph" w:customStyle="1" w:styleId="54E7F0B67F12479CA7F94639C9344B239">
    <w:name w:val="54E7F0B67F12479CA7F94639C9344B239"/>
    <w:rsid w:val="001F1DB6"/>
    <w:pPr>
      <w:spacing w:after="100" w:line="240" w:lineRule="auto"/>
    </w:pPr>
    <w:rPr>
      <w:rFonts w:ascii="Times New Roman" w:eastAsiaTheme="minorHAnsi" w:hAnsi="Times New Roman" w:cs="Times New Roman"/>
      <w:sz w:val="24"/>
      <w:szCs w:val="24"/>
    </w:rPr>
  </w:style>
  <w:style w:type="paragraph" w:customStyle="1" w:styleId="DC932182344747CE900F206960A9258D1">
    <w:name w:val="DC932182344747CE900F206960A9258D1"/>
    <w:rsid w:val="001F1DB6"/>
    <w:pPr>
      <w:spacing w:after="100" w:line="240" w:lineRule="auto"/>
    </w:pPr>
    <w:rPr>
      <w:rFonts w:ascii="Times New Roman" w:eastAsiaTheme="minorHAnsi" w:hAnsi="Times New Roman" w:cs="Times New Roman"/>
      <w:sz w:val="24"/>
      <w:szCs w:val="24"/>
    </w:rPr>
  </w:style>
  <w:style w:type="paragraph" w:customStyle="1" w:styleId="78112C51EC7047A28293EF81F692A3829">
    <w:name w:val="78112C51EC7047A28293EF81F692A3829"/>
    <w:rsid w:val="001F1DB6"/>
    <w:pPr>
      <w:spacing w:after="100" w:line="240" w:lineRule="auto"/>
    </w:pPr>
    <w:rPr>
      <w:rFonts w:ascii="Times New Roman" w:eastAsiaTheme="minorHAnsi" w:hAnsi="Times New Roman" w:cs="Times New Roman"/>
      <w:sz w:val="24"/>
      <w:szCs w:val="24"/>
    </w:rPr>
  </w:style>
  <w:style w:type="paragraph" w:customStyle="1" w:styleId="995DF5030C694DFC9C6EE2AAF8FC78B69">
    <w:name w:val="995DF5030C694DFC9C6EE2AAF8FC78B69"/>
    <w:rsid w:val="001F1DB6"/>
    <w:pPr>
      <w:spacing w:after="100" w:line="240" w:lineRule="auto"/>
    </w:pPr>
    <w:rPr>
      <w:rFonts w:ascii="Times New Roman" w:eastAsiaTheme="minorHAnsi" w:hAnsi="Times New Roman" w:cs="Times New Roman"/>
      <w:sz w:val="24"/>
      <w:szCs w:val="24"/>
    </w:rPr>
  </w:style>
  <w:style w:type="paragraph" w:customStyle="1" w:styleId="E7D44584F667464D95B612DE17702DAF8">
    <w:name w:val="E7D44584F667464D95B612DE17702DAF8"/>
    <w:rsid w:val="001F1DB6"/>
    <w:pPr>
      <w:spacing w:after="100" w:line="240" w:lineRule="auto"/>
    </w:pPr>
    <w:rPr>
      <w:rFonts w:ascii="Times New Roman" w:eastAsiaTheme="minorHAnsi" w:hAnsi="Times New Roman" w:cs="Times New Roman"/>
      <w:sz w:val="24"/>
      <w:szCs w:val="24"/>
    </w:rPr>
  </w:style>
  <w:style w:type="paragraph" w:customStyle="1" w:styleId="94C9CA0B478D4EE8BC425F3346E3C24E8">
    <w:name w:val="94C9CA0B478D4EE8BC425F3346E3C24E8"/>
    <w:rsid w:val="001F1DB6"/>
    <w:pPr>
      <w:spacing w:after="100" w:line="240" w:lineRule="auto"/>
    </w:pPr>
    <w:rPr>
      <w:rFonts w:ascii="Times New Roman" w:eastAsiaTheme="minorHAnsi" w:hAnsi="Times New Roman" w:cs="Times New Roman"/>
      <w:sz w:val="24"/>
      <w:szCs w:val="24"/>
    </w:rPr>
  </w:style>
  <w:style w:type="paragraph" w:customStyle="1" w:styleId="7FC5A11D6C2142549FF2D84941D1ED981">
    <w:name w:val="7FC5A11D6C2142549FF2D84941D1ED981"/>
    <w:rsid w:val="001F1DB6"/>
    <w:pPr>
      <w:spacing w:after="100" w:line="240" w:lineRule="auto"/>
    </w:pPr>
    <w:rPr>
      <w:rFonts w:ascii="Times New Roman" w:eastAsiaTheme="minorHAnsi" w:hAnsi="Times New Roman" w:cs="Times New Roman"/>
      <w:sz w:val="24"/>
      <w:szCs w:val="24"/>
    </w:rPr>
  </w:style>
  <w:style w:type="paragraph" w:customStyle="1" w:styleId="9497C0D3C8934D7BBEF2EE2C5D6F6A2B8">
    <w:name w:val="9497C0D3C8934D7BBEF2EE2C5D6F6A2B8"/>
    <w:rsid w:val="001F1DB6"/>
    <w:pPr>
      <w:spacing w:after="100" w:line="240" w:lineRule="auto"/>
    </w:pPr>
    <w:rPr>
      <w:rFonts w:ascii="Times New Roman" w:eastAsiaTheme="minorHAnsi" w:hAnsi="Times New Roman" w:cs="Times New Roman"/>
      <w:sz w:val="24"/>
      <w:szCs w:val="24"/>
    </w:rPr>
  </w:style>
  <w:style w:type="paragraph" w:customStyle="1" w:styleId="331FDC2AA15C4E999C9A1EFAEF74BD5E8">
    <w:name w:val="331FDC2AA15C4E999C9A1EFAEF74BD5E8"/>
    <w:rsid w:val="001F1DB6"/>
    <w:pPr>
      <w:spacing w:after="100" w:line="240" w:lineRule="auto"/>
    </w:pPr>
    <w:rPr>
      <w:rFonts w:ascii="Times New Roman" w:eastAsiaTheme="minorHAnsi" w:hAnsi="Times New Roman" w:cs="Times New Roman"/>
      <w:sz w:val="24"/>
      <w:szCs w:val="24"/>
    </w:rPr>
  </w:style>
  <w:style w:type="paragraph" w:customStyle="1" w:styleId="9E3BAEAF06054077A925F8C048457E3D11">
    <w:name w:val="9E3BAEAF06054077A925F8C048457E3D11"/>
    <w:rsid w:val="001F1DB6"/>
    <w:pPr>
      <w:spacing w:after="100" w:line="240" w:lineRule="auto"/>
    </w:pPr>
    <w:rPr>
      <w:rFonts w:ascii="Times New Roman" w:eastAsiaTheme="minorHAnsi" w:hAnsi="Times New Roman" w:cs="Times New Roman"/>
      <w:sz w:val="24"/>
      <w:szCs w:val="24"/>
    </w:rPr>
  </w:style>
  <w:style w:type="paragraph" w:customStyle="1" w:styleId="4DC42DB1AA9F476E8E1E460D22996EE111">
    <w:name w:val="4DC42DB1AA9F476E8E1E460D22996EE111"/>
    <w:rsid w:val="001F1DB6"/>
    <w:pPr>
      <w:spacing w:after="100" w:line="240" w:lineRule="auto"/>
    </w:pPr>
    <w:rPr>
      <w:rFonts w:ascii="Times New Roman" w:eastAsiaTheme="minorHAnsi" w:hAnsi="Times New Roman" w:cs="Times New Roman"/>
      <w:sz w:val="24"/>
      <w:szCs w:val="24"/>
    </w:rPr>
  </w:style>
  <w:style w:type="paragraph" w:customStyle="1" w:styleId="F046C91EE37D4C13AA425D22A984F46811">
    <w:name w:val="F046C91EE37D4C13AA425D22A984F46811"/>
    <w:rsid w:val="001F1DB6"/>
    <w:pPr>
      <w:spacing w:after="100" w:line="240" w:lineRule="auto"/>
    </w:pPr>
    <w:rPr>
      <w:rFonts w:ascii="Times New Roman" w:eastAsiaTheme="minorHAnsi" w:hAnsi="Times New Roman" w:cs="Times New Roman"/>
      <w:sz w:val="24"/>
      <w:szCs w:val="24"/>
    </w:rPr>
  </w:style>
  <w:style w:type="paragraph" w:customStyle="1" w:styleId="966BA0A7755C4B4486494B2C0BC0AE4911">
    <w:name w:val="966BA0A7755C4B4486494B2C0BC0AE4911"/>
    <w:rsid w:val="001F1DB6"/>
    <w:pPr>
      <w:spacing w:after="100" w:line="240" w:lineRule="auto"/>
    </w:pPr>
    <w:rPr>
      <w:rFonts w:ascii="Times New Roman" w:eastAsiaTheme="minorHAnsi" w:hAnsi="Times New Roman" w:cs="Times New Roman"/>
      <w:sz w:val="24"/>
      <w:szCs w:val="24"/>
    </w:rPr>
  </w:style>
  <w:style w:type="paragraph" w:customStyle="1" w:styleId="E13B31D521CC4153A9D70B80515336AD11">
    <w:name w:val="E13B31D521CC4153A9D70B80515336AD11"/>
    <w:rsid w:val="001F1DB6"/>
    <w:pPr>
      <w:spacing w:after="100" w:line="240" w:lineRule="auto"/>
    </w:pPr>
    <w:rPr>
      <w:rFonts w:ascii="Times New Roman" w:eastAsiaTheme="minorHAnsi" w:hAnsi="Times New Roman" w:cs="Times New Roman"/>
      <w:sz w:val="24"/>
      <w:szCs w:val="24"/>
    </w:rPr>
  </w:style>
  <w:style w:type="paragraph" w:customStyle="1" w:styleId="A6BC11457F1B435FB2CE37A4F4674D8B11">
    <w:name w:val="A6BC11457F1B435FB2CE37A4F4674D8B11"/>
    <w:rsid w:val="001F1DB6"/>
    <w:pPr>
      <w:spacing w:after="100" w:line="240" w:lineRule="auto"/>
    </w:pPr>
    <w:rPr>
      <w:rFonts w:ascii="Times New Roman" w:eastAsiaTheme="minorHAnsi" w:hAnsi="Times New Roman" w:cs="Times New Roman"/>
      <w:sz w:val="24"/>
      <w:szCs w:val="24"/>
    </w:rPr>
  </w:style>
  <w:style w:type="paragraph" w:customStyle="1" w:styleId="7578A903F8164CA6872B25BCC0B3CF4C11">
    <w:name w:val="7578A903F8164CA6872B25BCC0B3CF4C11"/>
    <w:rsid w:val="001F1DB6"/>
    <w:pPr>
      <w:spacing w:after="100" w:line="240" w:lineRule="auto"/>
    </w:pPr>
    <w:rPr>
      <w:rFonts w:ascii="Times New Roman" w:eastAsiaTheme="minorHAnsi" w:hAnsi="Times New Roman" w:cs="Times New Roman"/>
      <w:sz w:val="24"/>
      <w:szCs w:val="24"/>
    </w:rPr>
  </w:style>
  <w:style w:type="paragraph" w:customStyle="1" w:styleId="00507CB197904815815AC655352AE66211">
    <w:name w:val="00507CB197904815815AC655352AE66211"/>
    <w:rsid w:val="001F1DB6"/>
    <w:pPr>
      <w:spacing w:after="100" w:line="240" w:lineRule="auto"/>
    </w:pPr>
    <w:rPr>
      <w:rFonts w:ascii="Times New Roman" w:eastAsiaTheme="minorHAnsi" w:hAnsi="Times New Roman" w:cs="Times New Roman"/>
      <w:sz w:val="24"/>
      <w:szCs w:val="24"/>
    </w:rPr>
  </w:style>
  <w:style w:type="paragraph" w:customStyle="1" w:styleId="FD9DD3DA10124E20B2A1694725C5C49811">
    <w:name w:val="FD9DD3DA10124E20B2A1694725C5C49811"/>
    <w:rsid w:val="001F1DB6"/>
    <w:pPr>
      <w:spacing w:after="100" w:line="240" w:lineRule="auto"/>
    </w:pPr>
    <w:rPr>
      <w:rFonts w:ascii="Times New Roman" w:eastAsiaTheme="minorHAnsi" w:hAnsi="Times New Roman" w:cs="Times New Roman"/>
      <w:sz w:val="24"/>
      <w:szCs w:val="24"/>
    </w:rPr>
  </w:style>
  <w:style w:type="paragraph" w:customStyle="1" w:styleId="EA951ADB56DC4FFFAF9390474102BEE611">
    <w:name w:val="EA951ADB56DC4FFFAF9390474102BEE611"/>
    <w:rsid w:val="001F1DB6"/>
    <w:pPr>
      <w:spacing w:after="100" w:line="240" w:lineRule="auto"/>
    </w:pPr>
    <w:rPr>
      <w:rFonts w:ascii="Times New Roman" w:eastAsiaTheme="minorHAnsi" w:hAnsi="Times New Roman" w:cs="Times New Roman"/>
      <w:sz w:val="24"/>
      <w:szCs w:val="24"/>
    </w:rPr>
  </w:style>
  <w:style w:type="paragraph" w:customStyle="1" w:styleId="904886687D4B4309A32661273440C32C11">
    <w:name w:val="904886687D4B4309A32661273440C32C11"/>
    <w:rsid w:val="001F1DB6"/>
    <w:pPr>
      <w:spacing w:after="100" w:line="240" w:lineRule="auto"/>
    </w:pPr>
    <w:rPr>
      <w:rFonts w:ascii="Times New Roman" w:eastAsiaTheme="minorHAnsi" w:hAnsi="Times New Roman" w:cs="Times New Roman"/>
      <w:sz w:val="24"/>
      <w:szCs w:val="24"/>
    </w:rPr>
  </w:style>
  <w:style w:type="paragraph" w:customStyle="1" w:styleId="4C4BD485B4D34444838D82C80A2FBF3322">
    <w:name w:val="4C4BD485B4D34444838D82C80A2FBF3322"/>
    <w:rsid w:val="001F1DB6"/>
    <w:pPr>
      <w:spacing w:after="100" w:line="240" w:lineRule="auto"/>
    </w:pPr>
    <w:rPr>
      <w:rFonts w:ascii="Times New Roman" w:eastAsiaTheme="minorHAnsi" w:hAnsi="Times New Roman" w:cs="Times New Roman"/>
      <w:sz w:val="24"/>
      <w:szCs w:val="24"/>
    </w:rPr>
  </w:style>
  <w:style w:type="paragraph" w:customStyle="1" w:styleId="2BDAF33C74434251A327F0BFD1EB54E922">
    <w:name w:val="2BDAF33C74434251A327F0BFD1EB54E922"/>
    <w:rsid w:val="001F1DB6"/>
    <w:pPr>
      <w:spacing w:after="100" w:line="240" w:lineRule="auto"/>
    </w:pPr>
    <w:rPr>
      <w:rFonts w:ascii="Times New Roman" w:eastAsiaTheme="minorHAnsi" w:hAnsi="Times New Roman" w:cs="Times New Roman"/>
      <w:sz w:val="24"/>
      <w:szCs w:val="24"/>
    </w:rPr>
  </w:style>
  <w:style w:type="paragraph" w:customStyle="1" w:styleId="1BC381B8C9ED41A6A0DA37781F04932C22">
    <w:name w:val="1BC381B8C9ED41A6A0DA37781F04932C22"/>
    <w:rsid w:val="001F1DB6"/>
    <w:pPr>
      <w:spacing w:after="100" w:line="240" w:lineRule="auto"/>
    </w:pPr>
    <w:rPr>
      <w:rFonts w:ascii="Times New Roman" w:eastAsiaTheme="minorHAnsi" w:hAnsi="Times New Roman" w:cs="Times New Roman"/>
      <w:sz w:val="24"/>
      <w:szCs w:val="24"/>
    </w:rPr>
  </w:style>
  <w:style w:type="paragraph" w:customStyle="1" w:styleId="585801C89BD340A4842E81910B7915D622">
    <w:name w:val="585801C89BD340A4842E81910B7915D622"/>
    <w:rsid w:val="001F1DB6"/>
    <w:pPr>
      <w:spacing w:after="100" w:line="240" w:lineRule="auto"/>
    </w:pPr>
    <w:rPr>
      <w:rFonts w:ascii="Times New Roman" w:eastAsiaTheme="minorHAnsi" w:hAnsi="Times New Roman" w:cs="Times New Roman"/>
      <w:sz w:val="24"/>
      <w:szCs w:val="24"/>
    </w:rPr>
  </w:style>
  <w:style w:type="paragraph" w:customStyle="1" w:styleId="5F0F90BB971F4CA08104D6CEFD4E05CA22">
    <w:name w:val="5F0F90BB971F4CA08104D6CEFD4E05CA22"/>
    <w:rsid w:val="001F1DB6"/>
    <w:pPr>
      <w:spacing w:after="100" w:line="240" w:lineRule="auto"/>
    </w:pPr>
    <w:rPr>
      <w:rFonts w:ascii="Times New Roman" w:eastAsiaTheme="minorHAnsi" w:hAnsi="Times New Roman" w:cs="Times New Roman"/>
      <w:sz w:val="24"/>
      <w:szCs w:val="24"/>
    </w:rPr>
  </w:style>
  <w:style w:type="paragraph" w:customStyle="1" w:styleId="1D221EF5E9D14CEE9B0880058A9D247B22">
    <w:name w:val="1D221EF5E9D14CEE9B0880058A9D247B22"/>
    <w:rsid w:val="001F1DB6"/>
    <w:pPr>
      <w:spacing w:after="100" w:line="240" w:lineRule="auto"/>
    </w:pPr>
    <w:rPr>
      <w:rFonts w:ascii="Times New Roman" w:eastAsiaTheme="minorHAnsi" w:hAnsi="Times New Roman" w:cs="Times New Roman"/>
      <w:sz w:val="24"/>
      <w:szCs w:val="24"/>
    </w:rPr>
  </w:style>
  <w:style w:type="paragraph" w:customStyle="1" w:styleId="818681A266454BDF8A38D31F9909BD2B22">
    <w:name w:val="818681A266454BDF8A38D31F9909BD2B22"/>
    <w:rsid w:val="001F1DB6"/>
    <w:pPr>
      <w:spacing w:after="100" w:line="240" w:lineRule="auto"/>
    </w:pPr>
    <w:rPr>
      <w:rFonts w:ascii="Times New Roman" w:eastAsiaTheme="minorHAnsi" w:hAnsi="Times New Roman" w:cs="Times New Roman"/>
      <w:sz w:val="24"/>
      <w:szCs w:val="24"/>
    </w:rPr>
  </w:style>
  <w:style w:type="paragraph" w:customStyle="1" w:styleId="D11CA62D33A941288010840D96E0F16E4">
    <w:name w:val="D11CA62D33A941288010840D96E0F16E4"/>
    <w:rsid w:val="001F1DB6"/>
    <w:pPr>
      <w:spacing w:after="100" w:line="240" w:lineRule="auto"/>
    </w:pPr>
    <w:rPr>
      <w:rFonts w:ascii="Times New Roman" w:eastAsiaTheme="minorHAnsi" w:hAnsi="Times New Roman" w:cs="Times New Roman"/>
      <w:sz w:val="24"/>
      <w:szCs w:val="24"/>
    </w:rPr>
  </w:style>
  <w:style w:type="paragraph" w:customStyle="1" w:styleId="9D6E2085DF5B431798E4B105742ACA5F4">
    <w:name w:val="9D6E2085DF5B431798E4B105742ACA5F4"/>
    <w:rsid w:val="001F1DB6"/>
    <w:pPr>
      <w:spacing w:after="100" w:line="240" w:lineRule="auto"/>
    </w:pPr>
    <w:rPr>
      <w:rFonts w:ascii="Times New Roman" w:eastAsiaTheme="minorHAnsi" w:hAnsi="Times New Roman" w:cs="Times New Roman"/>
      <w:sz w:val="24"/>
      <w:szCs w:val="24"/>
    </w:rPr>
  </w:style>
  <w:style w:type="paragraph" w:customStyle="1" w:styleId="05A65F2566904D5AB75302A626FAA40B4">
    <w:name w:val="05A65F2566904D5AB75302A626FAA40B4"/>
    <w:rsid w:val="001F1DB6"/>
    <w:pPr>
      <w:spacing w:after="100" w:line="240" w:lineRule="auto"/>
    </w:pPr>
    <w:rPr>
      <w:rFonts w:ascii="Times New Roman" w:eastAsiaTheme="minorHAnsi" w:hAnsi="Times New Roman" w:cs="Times New Roman"/>
      <w:sz w:val="24"/>
      <w:szCs w:val="24"/>
    </w:rPr>
  </w:style>
  <w:style w:type="paragraph" w:customStyle="1" w:styleId="2F57AEEFA4064397967F53665B3E0B584">
    <w:name w:val="2F57AEEFA4064397967F53665B3E0B584"/>
    <w:rsid w:val="001F1DB6"/>
    <w:pPr>
      <w:spacing w:after="100" w:line="240" w:lineRule="auto"/>
    </w:pPr>
    <w:rPr>
      <w:rFonts w:ascii="Times New Roman" w:eastAsiaTheme="minorHAnsi" w:hAnsi="Times New Roman" w:cs="Times New Roman"/>
      <w:sz w:val="24"/>
      <w:szCs w:val="24"/>
    </w:rPr>
  </w:style>
  <w:style w:type="paragraph" w:customStyle="1" w:styleId="DC14B0C6505D4FDB92C5651642BFA8EA4">
    <w:name w:val="DC14B0C6505D4FDB92C5651642BFA8EA4"/>
    <w:rsid w:val="001F1DB6"/>
    <w:pPr>
      <w:spacing w:after="100" w:line="240" w:lineRule="auto"/>
    </w:pPr>
    <w:rPr>
      <w:rFonts w:ascii="Times New Roman" w:eastAsiaTheme="minorHAnsi" w:hAnsi="Times New Roman" w:cs="Times New Roman"/>
      <w:sz w:val="24"/>
      <w:szCs w:val="24"/>
    </w:rPr>
  </w:style>
  <w:style w:type="paragraph" w:customStyle="1" w:styleId="1B9C1EFC37B14183A5503D7838C8E82A">
    <w:name w:val="1B9C1EFC37B14183A5503D7838C8E82A"/>
    <w:rsid w:val="004A1151"/>
  </w:style>
  <w:style w:type="paragraph" w:customStyle="1" w:styleId="5C9CB4B0F2C245D4AD35B816AA8EDBE7">
    <w:name w:val="5C9CB4B0F2C245D4AD35B816AA8EDBE7"/>
    <w:rsid w:val="004A1151"/>
  </w:style>
  <w:style w:type="paragraph" w:customStyle="1" w:styleId="B952433C535545F9A8078D61D10449E0">
    <w:name w:val="B952433C535545F9A8078D61D10449E0"/>
    <w:rsid w:val="004A1151"/>
  </w:style>
  <w:style w:type="paragraph" w:customStyle="1" w:styleId="B952433C535545F9A8078D61D10449E01">
    <w:name w:val="B952433C535545F9A8078D61D10449E01"/>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20">
    <w:name w:val="6C5D5B925C9842B1B2B69914C9C53AD220"/>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4">
    <w:name w:val="BCC09F921BE54B1DAF16E9A0C85E624C24"/>
    <w:rsid w:val="004A1151"/>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24">
    <w:name w:val="0A29C254263F4018A790F7988EABD90024"/>
    <w:rsid w:val="004A1151"/>
    <w:pPr>
      <w:spacing w:after="100" w:line="240" w:lineRule="auto"/>
    </w:pPr>
    <w:rPr>
      <w:rFonts w:ascii="Times New Roman" w:eastAsiaTheme="minorHAnsi" w:hAnsi="Times New Roman" w:cs="Times New Roman"/>
      <w:sz w:val="24"/>
      <w:szCs w:val="24"/>
    </w:rPr>
  </w:style>
  <w:style w:type="paragraph" w:customStyle="1" w:styleId="A39FD8EABA37434282A6BD7AC775F84C24">
    <w:name w:val="A39FD8EABA37434282A6BD7AC775F84C24"/>
    <w:rsid w:val="004A1151"/>
    <w:pPr>
      <w:spacing w:after="100" w:line="240" w:lineRule="auto"/>
    </w:pPr>
    <w:rPr>
      <w:rFonts w:ascii="Times New Roman" w:eastAsiaTheme="minorHAnsi" w:hAnsi="Times New Roman" w:cs="Times New Roman"/>
      <w:sz w:val="24"/>
      <w:szCs w:val="24"/>
    </w:rPr>
  </w:style>
  <w:style w:type="paragraph" w:customStyle="1" w:styleId="780BAEE1CD364D8FB3FAD1817E6C813E24">
    <w:name w:val="780BAEE1CD364D8FB3FAD1817E6C813E24"/>
    <w:rsid w:val="004A1151"/>
    <w:pPr>
      <w:spacing w:after="100" w:line="240" w:lineRule="auto"/>
    </w:pPr>
    <w:rPr>
      <w:rFonts w:ascii="Times New Roman" w:eastAsiaTheme="minorHAnsi" w:hAnsi="Times New Roman" w:cs="Times New Roman"/>
      <w:sz w:val="24"/>
      <w:szCs w:val="24"/>
    </w:rPr>
  </w:style>
  <w:style w:type="paragraph" w:customStyle="1" w:styleId="009D7B260C674ADFA3643A952EEA060924">
    <w:name w:val="009D7B260C674ADFA3643A952EEA060924"/>
    <w:rsid w:val="004A1151"/>
    <w:pPr>
      <w:spacing w:after="100" w:line="240" w:lineRule="auto"/>
    </w:pPr>
    <w:rPr>
      <w:rFonts w:ascii="Times New Roman" w:eastAsiaTheme="minorHAnsi" w:hAnsi="Times New Roman" w:cs="Times New Roman"/>
      <w:sz w:val="24"/>
      <w:szCs w:val="24"/>
    </w:rPr>
  </w:style>
  <w:style w:type="paragraph" w:customStyle="1" w:styleId="DB4691E81DC449F6A25AB6CA7614B5C524">
    <w:name w:val="DB4691E81DC449F6A25AB6CA7614B5C524"/>
    <w:rsid w:val="004A1151"/>
    <w:pPr>
      <w:spacing w:after="100" w:line="240" w:lineRule="auto"/>
    </w:pPr>
    <w:rPr>
      <w:rFonts w:ascii="Times New Roman" w:eastAsiaTheme="minorHAnsi" w:hAnsi="Times New Roman" w:cs="Times New Roman"/>
      <w:sz w:val="24"/>
      <w:szCs w:val="24"/>
    </w:rPr>
  </w:style>
  <w:style w:type="paragraph" w:customStyle="1" w:styleId="136BEB0666004E79B616C5992049BA2824">
    <w:name w:val="136BEB0666004E79B616C5992049BA2824"/>
    <w:rsid w:val="004A1151"/>
    <w:pPr>
      <w:spacing w:after="100" w:line="240" w:lineRule="auto"/>
    </w:pPr>
    <w:rPr>
      <w:rFonts w:ascii="Times New Roman" w:eastAsiaTheme="minorHAnsi" w:hAnsi="Times New Roman" w:cs="Times New Roman"/>
      <w:sz w:val="24"/>
      <w:szCs w:val="24"/>
    </w:rPr>
  </w:style>
  <w:style w:type="paragraph" w:customStyle="1" w:styleId="AFB83B783EC74FC8AFB9FDB9D8D4A32B6">
    <w:name w:val="AFB83B783EC74FC8AFB9FDB9D8D4A32B6"/>
    <w:rsid w:val="004A1151"/>
    <w:pPr>
      <w:spacing w:after="100" w:line="240" w:lineRule="auto"/>
    </w:pPr>
    <w:rPr>
      <w:rFonts w:ascii="Times New Roman" w:eastAsiaTheme="minorHAnsi" w:hAnsi="Times New Roman" w:cs="Times New Roman"/>
      <w:sz w:val="24"/>
      <w:szCs w:val="24"/>
    </w:rPr>
  </w:style>
  <w:style w:type="paragraph" w:customStyle="1" w:styleId="460D16D0FCF14A20B4B4DE52A8EF032813">
    <w:name w:val="460D16D0FCF14A20B4B4DE52A8EF032813"/>
    <w:rsid w:val="004A1151"/>
    <w:pPr>
      <w:spacing w:after="100" w:line="240" w:lineRule="auto"/>
    </w:pPr>
    <w:rPr>
      <w:rFonts w:ascii="Times New Roman" w:eastAsiaTheme="minorHAnsi" w:hAnsi="Times New Roman" w:cs="Times New Roman"/>
      <w:sz w:val="24"/>
      <w:szCs w:val="24"/>
    </w:rPr>
  </w:style>
  <w:style w:type="paragraph" w:customStyle="1" w:styleId="4C9D1E34769E426598F9A2315EC95EA613">
    <w:name w:val="4C9D1E34769E426598F9A2315EC95EA613"/>
    <w:rsid w:val="004A1151"/>
    <w:pPr>
      <w:spacing w:after="100" w:line="240" w:lineRule="auto"/>
    </w:pPr>
    <w:rPr>
      <w:rFonts w:ascii="Times New Roman" w:eastAsiaTheme="minorHAnsi" w:hAnsi="Times New Roman" w:cs="Times New Roman"/>
      <w:sz w:val="24"/>
      <w:szCs w:val="24"/>
    </w:rPr>
  </w:style>
  <w:style w:type="paragraph" w:customStyle="1" w:styleId="3EA355AE8FD3447F8E9B856ADC0A800213">
    <w:name w:val="3EA355AE8FD3447F8E9B856ADC0A800213"/>
    <w:rsid w:val="004A1151"/>
    <w:pPr>
      <w:spacing w:after="100" w:line="240" w:lineRule="auto"/>
    </w:pPr>
    <w:rPr>
      <w:rFonts w:ascii="Times New Roman" w:eastAsiaTheme="minorHAnsi" w:hAnsi="Times New Roman" w:cs="Times New Roman"/>
      <w:sz w:val="24"/>
      <w:szCs w:val="24"/>
    </w:rPr>
  </w:style>
  <w:style w:type="paragraph" w:customStyle="1" w:styleId="069479AC39E6437DBD9449C49F12B0B813">
    <w:name w:val="069479AC39E6437DBD9449C49F12B0B813"/>
    <w:rsid w:val="004A1151"/>
    <w:pPr>
      <w:spacing w:after="100" w:line="240" w:lineRule="auto"/>
    </w:pPr>
    <w:rPr>
      <w:rFonts w:ascii="Times New Roman" w:eastAsiaTheme="minorHAnsi" w:hAnsi="Times New Roman" w:cs="Times New Roman"/>
      <w:sz w:val="24"/>
      <w:szCs w:val="24"/>
    </w:rPr>
  </w:style>
  <w:style w:type="paragraph" w:customStyle="1" w:styleId="8A9D82FF745340379324C5762DC9C00E8">
    <w:name w:val="8A9D82FF745340379324C5762DC9C00E8"/>
    <w:rsid w:val="004A1151"/>
    <w:pPr>
      <w:spacing w:after="100" w:line="240" w:lineRule="auto"/>
    </w:pPr>
    <w:rPr>
      <w:rFonts w:ascii="Times New Roman" w:eastAsiaTheme="minorHAnsi" w:hAnsi="Times New Roman" w:cs="Times New Roman"/>
      <w:sz w:val="24"/>
      <w:szCs w:val="24"/>
    </w:rPr>
  </w:style>
  <w:style w:type="paragraph" w:customStyle="1" w:styleId="A1F9AA6939A743119A826A9B7941D83F8">
    <w:name w:val="A1F9AA6939A743119A826A9B7941D83F8"/>
    <w:rsid w:val="004A1151"/>
    <w:pPr>
      <w:spacing w:after="100" w:line="240" w:lineRule="auto"/>
    </w:pPr>
    <w:rPr>
      <w:rFonts w:ascii="Times New Roman" w:eastAsiaTheme="minorHAnsi" w:hAnsi="Times New Roman" w:cs="Times New Roman"/>
      <w:sz w:val="24"/>
      <w:szCs w:val="24"/>
    </w:rPr>
  </w:style>
  <w:style w:type="paragraph" w:customStyle="1" w:styleId="195DFE97F7A84A7F8EE7688ACA7CF2A98">
    <w:name w:val="195DFE97F7A84A7F8EE7688ACA7CF2A98"/>
    <w:rsid w:val="004A1151"/>
    <w:pPr>
      <w:spacing w:after="100" w:line="240" w:lineRule="auto"/>
    </w:pPr>
    <w:rPr>
      <w:rFonts w:ascii="Times New Roman" w:eastAsiaTheme="minorHAnsi" w:hAnsi="Times New Roman" w:cs="Times New Roman"/>
      <w:sz w:val="24"/>
      <w:szCs w:val="24"/>
    </w:rPr>
  </w:style>
  <w:style w:type="paragraph" w:customStyle="1" w:styleId="83709448F35840E0996AECC00949E4D08">
    <w:name w:val="83709448F35840E0996AECC00949E4D08"/>
    <w:rsid w:val="004A1151"/>
    <w:pPr>
      <w:spacing w:after="100" w:line="240" w:lineRule="auto"/>
    </w:pPr>
    <w:rPr>
      <w:rFonts w:ascii="Times New Roman" w:eastAsiaTheme="minorHAnsi" w:hAnsi="Times New Roman" w:cs="Times New Roman"/>
      <w:sz w:val="24"/>
      <w:szCs w:val="24"/>
    </w:rPr>
  </w:style>
  <w:style w:type="paragraph" w:customStyle="1" w:styleId="E2AEB81534B543A9AAACC78BADAFE5BA4">
    <w:name w:val="E2AEB81534B543A9AAACC78BADAFE5BA4"/>
    <w:rsid w:val="004A1151"/>
    <w:pPr>
      <w:spacing w:after="100" w:line="240" w:lineRule="auto"/>
    </w:pPr>
    <w:rPr>
      <w:rFonts w:ascii="Times New Roman" w:eastAsiaTheme="minorHAnsi" w:hAnsi="Times New Roman" w:cs="Times New Roman"/>
      <w:sz w:val="24"/>
      <w:szCs w:val="24"/>
    </w:rPr>
  </w:style>
  <w:style w:type="paragraph" w:customStyle="1" w:styleId="A426002533F24A859A58A074646CD3D34">
    <w:name w:val="A426002533F24A859A58A074646CD3D34"/>
    <w:rsid w:val="004A1151"/>
    <w:pPr>
      <w:spacing w:after="100" w:line="240" w:lineRule="auto"/>
    </w:pPr>
    <w:rPr>
      <w:rFonts w:ascii="Times New Roman" w:eastAsiaTheme="minorHAnsi" w:hAnsi="Times New Roman" w:cs="Times New Roman"/>
      <w:sz w:val="24"/>
      <w:szCs w:val="24"/>
    </w:rPr>
  </w:style>
  <w:style w:type="paragraph" w:customStyle="1" w:styleId="0569B97422CF48208A990A941C0C462824">
    <w:name w:val="0569B97422CF48208A990A941C0C462824"/>
    <w:rsid w:val="004A1151"/>
    <w:pPr>
      <w:spacing w:after="100" w:line="240" w:lineRule="auto"/>
    </w:pPr>
    <w:rPr>
      <w:rFonts w:ascii="Times New Roman" w:eastAsiaTheme="minorHAnsi" w:hAnsi="Times New Roman" w:cs="Times New Roman"/>
      <w:sz w:val="24"/>
      <w:szCs w:val="24"/>
    </w:rPr>
  </w:style>
  <w:style w:type="paragraph" w:customStyle="1" w:styleId="7747AC3701614DF2B27345B9AED43A0524">
    <w:name w:val="7747AC3701614DF2B27345B9AED43A0524"/>
    <w:rsid w:val="004A1151"/>
    <w:pPr>
      <w:spacing w:after="100" w:line="240" w:lineRule="auto"/>
    </w:pPr>
    <w:rPr>
      <w:rFonts w:ascii="Times New Roman" w:eastAsiaTheme="minorHAnsi" w:hAnsi="Times New Roman" w:cs="Times New Roman"/>
      <w:sz w:val="24"/>
      <w:szCs w:val="24"/>
    </w:rPr>
  </w:style>
  <w:style w:type="paragraph" w:customStyle="1" w:styleId="D436FD76169643E5A23AB0AC364543DF24">
    <w:name w:val="D436FD76169643E5A23AB0AC364543DF24"/>
    <w:rsid w:val="004A1151"/>
    <w:pPr>
      <w:spacing w:after="100" w:line="240" w:lineRule="auto"/>
    </w:pPr>
    <w:rPr>
      <w:rFonts w:ascii="Times New Roman" w:eastAsiaTheme="minorHAnsi" w:hAnsi="Times New Roman" w:cs="Times New Roman"/>
      <w:sz w:val="24"/>
      <w:szCs w:val="24"/>
    </w:rPr>
  </w:style>
  <w:style w:type="paragraph" w:customStyle="1" w:styleId="78BF4377772745699244505866E0BEF424">
    <w:name w:val="78BF4377772745699244505866E0BEF424"/>
    <w:rsid w:val="004A1151"/>
    <w:pPr>
      <w:spacing w:after="100" w:line="240" w:lineRule="auto"/>
    </w:pPr>
    <w:rPr>
      <w:rFonts w:ascii="Times New Roman" w:eastAsiaTheme="minorHAnsi" w:hAnsi="Times New Roman" w:cs="Times New Roman"/>
      <w:sz w:val="24"/>
      <w:szCs w:val="24"/>
    </w:rPr>
  </w:style>
  <w:style w:type="paragraph" w:customStyle="1" w:styleId="4ECCAED3F26343428FFE9ACFC02E74E824">
    <w:name w:val="4ECCAED3F26343428FFE9ACFC02E74E824"/>
    <w:rsid w:val="004A1151"/>
    <w:pPr>
      <w:spacing w:after="100" w:line="240" w:lineRule="auto"/>
    </w:pPr>
    <w:rPr>
      <w:rFonts w:ascii="Times New Roman" w:eastAsiaTheme="minorHAnsi" w:hAnsi="Times New Roman" w:cs="Times New Roman"/>
      <w:sz w:val="24"/>
      <w:szCs w:val="24"/>
    </w:rPr>
  </w:style>
  <w:style w:type="paragraph" w:customStyle="1" w:styleId="C310472DE28C4C25962BB362EE3155E624">
    <w:name w:val="C310472DE28C4C25962BB362EE3155E624"/>
    <w:rsid w:val="004A1151"/>
    <w:pPr>
      <w:spacing w:after="100" w:line="240" w:lineRule="auto"/>
    </w:pPr>
    <w:rPr>
      <w:rFonts w:ascii="Times New Roman" w:eastAsiaTheme="minorHAnsi" w:hAnsi="Times New Roman" w:cs="Times New Roman"/>
      <w:sz w:val="24"/>
      <w:szCs w:val="24"/>
    </w:rPr>
  </w:style>
  <w:style w:type="paragraph" w:customStyle="1" w:styleId="4B00C1A4328F4DF8BAA2D067DDA920CE24">
    <w:name w:val="4B00C1A4328F4DF8BAA2D067DDA920CE24"/>
    <w:rsid w:val="004A1151"/>
    <w:pPr>
      <w:spacing w:after="100" w:line="240" w:lineRule="auto"/>
    </w:pPr>
    <w:rPr>
      <w:rFonts w:ascii="Times New Roman" w:eastAsiaTheme="minorHAnsi" w:hAnsi="Times New Roman" w:cs="Times New Roman"/>
      <w:sz w:val="24"/>
      <w:szCs w:val="24"/>
    </w:rPr>
  </w:style>
  <w:style w:type="paragraph" w:customStyle="1" w:styleId="A6EEB70F4ECC491A84505452C2E708F124">
    <w:name w:val="A6EEB70F4ECC491A84505452C2E708F124"/>
    <w:rsid w:val="004A1151"/>
    <w:pPr>
      <w:spacing w:after="100" w:line="240" w:lineRule="auto"/>
    </w:pPr>
    <w:rPr>
      <w:rFonts w:ascii="Times New Roman" w:eastAsiaTheme="minorHAnsi" w:hAnsi="Times New Roman" w:cs="Times New Roman"/>
      <w:sz w:val="24"/>
      <w:szCs w:val="24"/>
    </w:rPr>
  </w:style>
  <w:style w:type="paragraph" w:customStyle="1" w:styleId="37229F7D6AE64EBA84790C24157153FF24">
    <w:name w:val="37229F7D6AE64EBA84790C24157153FF24"/>
    <w:rsid w:val="004A1151"/>
    <w:pPr>
      <w:spacing w:after="100" w:line="240" w:lineRule="auto"/>
    </w:pPr>
    <w:rPr>
      <w:rFonts w:ascii="Times New Roman" w:eastAsiaTheme="minorHAnsi" w:hAnsi="Times New Roman" w:cs="Times New Roman"/>
      <w:sz w:val="24"/>
      <w:szCs w:val="24"/>
    </w:rPr>
  </w:style>
  <w:style w:type="paragraph" w:customStyle="1" w:styleId="C557C92C5B344CF0BF1A0407C2AF21F313">
    <w:name w:val="C557C92C5B344CF0BF1A0407C2AF21F313"/>
    <w:rsid w:val="004A1151"/>
    <w:pPr>
      <w:spacing w:after="100" w:line="240" w:lineRule="auto"/>
    </w:pPr>
    <w:rPr>
      <w:rFonts w:ascii="Times New Roman" w:eastAsiaTheme="minorHAnsi" w:hAnsi="Times New Roman" w:cs="Times New Roman"/>
      <w:sz w:val="24"/>
      <w:szCs w:val="24"/>
    </w:rPr>
  </w:style>
  <w:style w:type="paragraph" w:customStyle="1" w:styleId="BC379622ECEF4B3AB5FB7B8CF61D1F5613">
    <w:name w:val="BC379622ECEF4B3AB5FB7B8CF61D1F5613"/>
    <w:rsid w:val="004A1151"/>
    <w:pPr>
      <w:spacing w:after="100" w:line="240" w:lineRule="auto"/>
    </w:pPr>
    <w:rPr>
      <w:rFonts w:ascii="Times New Roman" w:eastAsiaTheme="minorHAnsi" w:hAnsi="Times New Roman" w:cs="Times New Roman"/>
      <w:sz w:val="24"/>
      <w:szCs w:val="24"/>
    </w:rPr>
  </w:style>
  <w:style w:type="paragraph" w:customStyle="1" w:styleId="BD27B212574A42CC967DC525ADE08E6913">
    <w:name w:val="BD27B212574A42CC967DC525ADE08E6913"/>
    <w:rsid w:val="004A1151"/>
    <w:pPr>
      <w:spacing w:after="100" w:line="240" w:lineRule="auto"/>
    </w:pPr>
    <w:rPr>
      <w:rFonts w:ascii="Times New Roman" w:eastAsiaTheme="minorHAnsi" w:hAnsi="Times New Roman" w:cs="Times New Roman"/>
      <w:sz w:val="24"/>
      <w:szCs w:val="24"/>
    </w:rPr>
  </w:style>
  <w:style w:type="paragraph" w:customStyle="1" w:styleId="AF50749FDFAA4BE7AC57B8BBFF2A735E13">
    <w:name w:val="AF50749FDFAA4BE7AC57B8BBFF2A735E13"/>
    <w:rsid w:val="004A1151"/>
    <w:pPr>
      <w:spacing w:after="100" w:line="240" w:lineRule="auto"/>
    </w:pPr>
    <w:rPr>
      <w:rFonts w:ascii="Times New Roman" w:eastAsiaTheme="minorHAnsi" w:hAnsi="Times New Roman" w:cs="Times New Roman"/>
      <w:sz w:val="24"/>
      <w:szCs w:val="24"/>
    </w:rPr>
  </w:style>
  <w:style w:type="paragraph" w:customStyle="1" w:styleId="D8C2C16AA0444CC89BAC941688C518E813">
    <w:name w:val="D8C2C16AA0444CC89BAC941688C518E813"/>
    <w:rsid w:val="004A1151"/>
    <w:pPr>
      <w:spacing w:after="100" w:line="240" w:lineRule="auto"/>
    </w:pPr>
    <w:rPr>
      <w:rFonts w:ascii="Times New Roman" w:eastAsiaTheme="minorHAnsi" w:hAnsi="Times New Roman" w:cs="Times New Roman"/>
      <w:sz w:val="24"/>
      <w:szCs w:val="24"/>
    </w:rPr>
  </w:style>
  <w:style w:type="paragraph" w:customStyle="1" w:styleId="D8829F21B40846C9959DF781441D86B913">
    <w:name w:val="D8829F21B40846C9959DF781441D86B913"/>
    <w:rsid w:val="004A1151"/>
    <w:pPr>
      <w:spacing w:after="100" w:line="240" w:lineRule="auto"/>
    </w:pPr>
    <w:rPr>
      <w:rFonts w:ascii="Times New Roman" w:eastAsiaTheme="minorHAnsi" w:hAnsi="Times New Roman" w:cs="Times New Roman"/>
      <w:sz w:val="24"/>
      <w:szCs w:val="24"/>
    </w:rPr>
  </w:style>
  <w:style w:type="paragraph" w:customStyle="1" w:styleId="6394B9C418A64D25B4E2E668BF8A799E13">
    <w:name w:val="6394B9C418A64D25B4E2E668BF8A799E13"/>
    <w:rsid w:val="004A1151"/>
    <w:pPr>
      <w:spacing w:after="100" w:line="240" w:lineRule="auto"/>
    </w:pPr>
    <w:rPr>
      <w:rFonts w:ascii="Times New Roman" w:eastAsiaTheme="minorHAnsi" w:hAnsi="Times New Roman" w:cs="Times New Roman"/>
      <w:sz w:val="24"/>
      <w:szCs w:val="24"/>
    </w:rPr>
  </w:style>
  <w:style w:type="paragraph" w:customStyle="1" w:styleId="3A8FE2B66079426B93E087E40F0B843C13">
    <w:name w:val="3A8FE2B66079426B93E087E40F0B843C13"/>
    <w:rsid w:val="004A1151"/>
    <w:pPr>
      <w:spacing w:after="100" w:line="240" w:lineRule="auto"/>
    </w:pPr>
    <w:rPr>
      <w:rFonts w:ascii="Times New Roman" w:eastAsiaTheme="minorHAnsi" w:hAnsi="Times New Roman" w:cs="Times New Roman"/>
      <w:sz w:val="24"/>
      <w:szCs w:val="24"/>
    </w:rPr>
  </w:style>
  <w:style w:type="paragraph" w:customStyle="1" w:styleId="ED365D01323448BDA8029058DEB4F3DD13">
    <w:name w:val="ED365D01323448BDA8029058DEB4F3DD13"/>
    <w:rsid w:val="004A1151"/>
    <w:pPr>
      <w:spacing w:after="100" w:line="240" w:lineRule="auto"/>
    </w:pPr>
    <w:rPr>
      <w:rFonts w:ascii="Times New Roman" w:eastAsiaTheme="minorHAnsi" w:hAnsi="Times New Roman" w:cs="Times New Roman"/>
      <w:sz w:val="24"/>
      <w:szCs w:val="24"/>
    </w:rPr>
  </w:style>
  <w:style w:type="paragraph" w:customStyle="1" w:styleId="8DC503BFC3B647D2B03C34893DDE3A3A13">
    <w:name w:val="8DC503BFC3B647D2B03C34893DDE3A3A13"/>
    <w:rsid w:val="004A1151"/>
    <w:pPr>
      <w:spacing w:after="100" w:line="240" w:lineRule="auto"/>
    </w:pPr>
    <w:rPr>
      <w:rFonts w:ascii="Times New Roman" w:eastAsiaTheme="minorHAnsi" w:hAnsi="Times New Roman" w:cs="Times New Roman"/>
      <w:sz w:val="24"/>
      <w:szCs w:val="24"/>
    </w:rPr>
  </w:style>
  <w:style w:type="paragraph" w:customStyle="1" w:styleId="0D71F59B0CB540F5AF7BA83A3471661C13">
    <w:name w:val="0D71F59B0CB540F5AF7BA83A3471661C13"/>
    <w:rsid w:val="004A1151"/>
    <w:pPr>
      <w:spacing w:after="100" w:line="240" w:lineRule="auto"/>
    </w:pPr>
    <w:rPr>
      <w:rFonts w:ascii="Times New Roman" w:eastAsiaTheme="minorHAnsi" w:hAnsi="Times New Roman" w:cs="Times New Roman"/>
      <w:sz w:val="24"/>
      <w:szCs w:val="24"/>
    </w:rPr>
  </w:style>
  <w:style w:type="paragraph" w:customStyle="1" w:styleId="0C25B050C16F401CAA489B050D8F6F8A13">
    <w:name w:val="0C25B050C16F401CAA489B050D8F6F8A13"/>
    <w:rsid w:val="004A1151"/>
    <w:pPr>
      <w:spacing w:after="100" w:line="240" w:lineRule="auto"/>
    </w:pPr>
    <w:rPr>
      <w:rFonts w:ascii="Times New Roman" w:eastAsiaTheme="minorHAnsi" w:hAnsi="Times New Roman" w:cs="Times New Roman"/>
      <w:sz w:val="24"/>
      <w:szCs w:val="24"/>
    </w:rPr>
  </w:style>
  <w:style w:type="paragraph" w:customStyle="1" w:styleId="7879B67862E14AB5A4C57C952D5B725313">
    <w:name w:val="7879B67862E14AB5A4C57C952D5B725313"/>
    <w:rsid w:val="004A1151"/>
    <w:pPr>
      <w:spacing w:after="100" w:line="240" w:lineRule="auto"/>
    </w:pPr>
    <w:rPr>
      <w:rFonts w:ascii="Times New Roman" w:eastAsiaTheme="minorHAnsi" w:hAnsi="Times New Roman" w:cs="Times New Roman"/>
      <w:sz w:val="24"/>
      <w:szCs w:val="24"/>
    </w:rPr>
  </w:style>
  <w:style w:type="paragraph" w:customStyle="1" w:styleId="90798579FAF341F4954BB93F833E88C513">
    <w:name w:val="90798579FAF341F4954BB93F833E88C513"/>
    <w:rsid w:val="004A1151"/>
    <w:pPr>
      <w:spacing w:after="100" w:line="240" w:lineRule="auto"/>
    </w:pPr>
    <w:rPr>
      <w:rFonts w:ascii="Times New Roman" w:eastAsiaTheme="minorHAnsi" w:hAnsi="Times New Roman" w:cs="Times New Roman"/>
      <w:sz w:val="24"/>
      <w:szCs w:val="24"/>
    </w:rPr>
  </w:style>
  <w:style w:type="paragraph" w:customStyle="1" w:styleId="C2137FDE2C61497E84FC06B242DECD4213">
    <w:name w:val="C2137FDE2C61497E84FC06B242DECD4213"/>
    <w:rsid w:val="004A1151"/>
    <w:pPr>
      <w:spacing w:after="100" w:line="240" w:lineRule="auto"/>
    </w:pPr>
    <w:rPr>
      <w:rFonts w:ascii="Times New Roman" w:eastAsiaTheme="minorHAnsi" w:hAnsi="Times New Roman" w:cs="Times New Roman"/>
      <w:sz w:val="24"/>
      <w:szCs w:val="24"/>
    </w:rPr>
  </w:style>
  <w:style w:type="paragraph" w:customStyle="1" w:styleId="0E80E752F1034FE787B6AAEAB95F2EAD13">
    <w:name w:val="0E80E752F1034FE787B6AAEAB95F2EAD13"/>
    <w:rsid w:val="004A1151"/>
    <w:pPr>
      <w:spacing w:after="100" w:line="240" w:lineRule="auto"/>
    </w:pPr>
    <w:rPr>
      <w:rFonts w:ascii="Times New Roman" w:eastAsiaTheme="minorHAnsi" w:hAnsi="Times New Roman" w:cs="Times New Roman"/>
      <w:sz w:val="24"/>
      <w:szCs w:val="24"/>
    </w:rPr>
  </w:style>
  <w:style w:type="paragraph" w:customStyle="1" w:styleId="E48B3877962645FB9C82C67AF023A56F13">
    <w:name w:val="E48B3877962645FB9C82C67AF023A56F13"/>
    <w:rsid w:val="004A1151"/>
    <w:pPr>
      <w:spacing w:after="100" w:line="240" w:lineRule="auto"/>
    </w:pPr>
    <w:rPr>
      <w:rFonts w:ascii="Times New Roman" w:eastAsiaTheme="minorHAnsi" w:hAnsi="Times New Roman" w:cs="Times New Roman"/>
      <w:sz w:val="24"/>
      <w:szCs w:val="24"/>
    </w:rPr>
  </w:style>
  <w:style w:type="paragraph" w:customStyle="1" w:styleId="7796A418FCFF40E3A31889FCC0B3F7FB13">
    <w:name w:val="7796A418FCFF40E3A31889FCC0B3F7FB13"/>
    <w:rsid w:val="004A1151"/>
    <w:pPr>
      <w:spacing w:after="100" w:line="240" w:lineRule="auto"/>
    </w:pPr>
    <w:rPr>
      <w:rFonts w:ascii="Times New Roman" w:eastAsiaTheme="minorHAnsi" w:hAnsi="Times New Roman" w:cs="Times New Roman"/>
      <w:sz w:val="24"/>
      <w:szCs w:val="24"/>
    </w:rPr>
  </w:style>
  <w:style w:type="paragraph" w:customStyle="1" w:styleId="DECCCEF74EE346428F438EB42C31A21A13">
    <w:name w:val="DECCCEF74EE346428F438EB42C31A21A13"/>
    <w:rsid w:val="004A1151"/>
    <w:pPr>
      <w:spacing w:after="100" w:line="240" w:lineRule="auto"/>
    </w:pPr>
    <w:rPr>
      <w:rFonts w:ascii="Times New Roman" w:eastAsiaTheme="minorHAnsi" w:hAnsi="Times New Roman" w:cs="Times New Roman"/>
      <w:sz w:val="24"/>
      <w:szCs w:val="24"/>
    </w:rPr>
  </w:style>
  <w:style w:type="paragraph" w:customStyle="1" w:styleId="DB4BE787CD5E47A1BE65FFC413AD62EB13">
    <w:name w:val="DB4BE787CD5E47A1BE65FFC413AD62EB13"/>
    <w:rsid w:val="004A1151"/>
    <w:pPr>
      <w:spacing w:after="100" w:line="240" w:lineRule="auto"/>
    </w:pPr>
    <w:rPr>
      <w:rFonts w:ascii="Times New Roman" w:eastAsiaTheme="minorHAnsi" w:hAnsi="Times New Roman" w:cs="Times New Roman"/>
      <w:sz w:val="24"/>
      <w:szCs w:val="24"/>
    </w:rPr>
  </w:style>
  <w:style w:type="paragraph" w:customStyle="1" w:styleId="9F593DA392054E0E9886ED1A9347942613">
    <w:name w:val="9F593DA392054E0E9886ED1A9347942613"/>
    <w:rsid w:val="004A1151"/>
    <w:pPr>
      <w:spacing w:after="100" w:line="240" w:lineRule="auto"/>
    </w:pPr>
    <w:rPr>
      <w:rFonts w:ascii="Times New Roman" w:eastAsiaTheme="minorHAnsi" w:hAnsi="Times New Roman" w:cs="Times New Roman"/>
      <w:sz w:val="24"/>
      <w:szCs w:val="24"/>
    </w:rPr>
  </w:style>
  <w:style w:type="paragraph" w:customStyle="1" w:styleId="6D199870274247869D7C67377AC77A3E13">
    <w:name w:val="6D199870274247869D7C67377AC77A3E13"/>
    <w:rsid w:val="004A1151"/>
    <w:pPr>
      <w:spacing w:after="100" w:line="240" w:lineRule="auto"/>
    </w:pPr>
    <w:rPr>
      <w:rFonts w:ascii="Times New Roman" w:eastAsiaTheme="minorHAnsi" w:hAnsi="Times New Roman" w:cs="Times New Roman"/>
      <w:sz w:val="24"/>
      <w:szCs w:val="24"/>
    </w:rPr>
  </w:style>
  <w:style w:type="paragraph" w:customStyle="1" w:styleId="00EAAFB289DF4E1FB299B7348AB7EB5913">
    <w:name w:val="00EAAFB289DF4E1FB299B7348AB7EB5913"/>
    <w:rsid w:val="004A1151"/>
    <w:pPr>
      <w:spacing w:after="100" w:line="240" w:lineRule="auto"/>
    </w:pPr>
    <w:rPr>
      <w:rFonts w:ascii="Times New Roman" w:eastAsiaTheme="minorHAnsi" w:hAnsi="Times New Roman" w:cs="Times New Roman"/>
      <w:sz w:val="24"/>
      <w:szCs w:val="24"/>
    </w:rPr>
  </w:style>
  <w:style w:type="paragraph" w:customStyle="1" w:styleId="9725D2E11D08433BB181E2A9DD6569D013">
    <w:name w:val="9725D2E11D08433BB181E2A9DD6569D013"/>
    <w:rsid w:val="004A1151"/>
    <w:pPr>
      <w:spacing w:after="100" w:line="240" w:lineRule="auto"/>
    </w:pPr>
    <w:rPr>
      <w:rFonts w:ascii="Times New Roman" w:eastAsiaTheme="minorHAnsi" w:hAnsi="Times New Roman" w:cs="Times New Roman"/>
      <w:sz w:val="24"/>
      <w:szCs w:val="24"/>
    </w:rPr>
  </w:style>
  <w:style w:type="paragraph" w:customStyle="1" w:styleId="87BAF11ADD5C4438807A06A128DDA1D913">
    <w:name w:val="87BAF11ADD5C4438807A06A128DDA1D913"/>
    <w:rsid w:val="004A1151"/>
    <w:pPr>
      <w:spacing w:after="100" w:line="240" w:lineRule="auto"/>
    </w:pPr>
    <w:rPr>
      <w:rFonts w:ascii="Times New Roman" w:eastAsiaTheme="minorHAnsi" w:hAnsi="Times New Roman" w:cs="Times New Roman"/>
      <w:sz w:val="24"/>
      <w:szCs w:val="24"/>
    </w:rPr>
  </w:style>
  <w:style w:type="paragraph" w:customStyle="1" w:styleId="EB5E8A2B4E264D2988FE9C9B41838B5713">
    <w:name w:val="EB5E8A2B4E264D2988FE9C9B41838B5713"/>
    <w:rsid w:val="004A1151"/>
    <w:pPr>
      <w:spacing w:after="100" w:line="240" w:lineRule="auto"/>
    </w:pPr>
    <w:rPr>
      <w:rFonts w:ascii="Times New Roman" w:eastAsiaTheme="minorHAnsi" w:hAnsi="Times New Roman" w:cs="Times New Roman"/>
      <w:sz w:val="24"/>
      <w:szCs w:val="24"/>
    </w:rPr>
  </w:style>
  <w:style w:type="paragraph" w:customStyle="1" w:styleId="CAC3BE21544E41EBA4BD67764914032A13">
    <w:name w:val="CAC3BE21544E41EBA4BD67764914032A13"/>
    <w:rsid w:val="004A1151"/>
    <w:pPr>
      <w:spacing w:after="100" w:line="240" w:lineRule="auto"/>
    </w:pPr>
    <w:rPr>
      <w:rFonts w:ascii="Times New Roman" w:eastAsiaTheme="minorHAnsi" w:hAnsi="Times New Roman" w:cs="Times New Roman"/>
      <w:sz w:val="24"/>
      <w:szCs w:val="24"/>
    </w:rPr>
  </w:style>
  <w:style w:type="paragraph" w:customStyle="1" w:styleId="923F4296CA994EB0BA660C238B492A5F13">
    <w:name w:val="923F4296CA994EB0BA660C238B492A5F13"/>
    <w:rsid w:val="004A1151"/>
    <w:pPr>
      <w:spacing w:after="100" w:line="240" w:lineRule="auto"/>
    </w:pPr>
    <w:rPr>
      <w:rFonts w:ascii="Times New Roman" w:eastAsiaTheme="minorHAnsi" w:hAnsi="Times New Roman" w:cs="Times New Roman"/>
      <w:sz w:val="24"/>
      <w:szCs w:val="24"/>
    </w:rPr>
  </w:style>
  <w:style w:type="paragraph" w:customStyle="1" w:styleId="1DB5E7A7CE0C48C9A3E049760A84E12E23">
    <w:name w:val="1DB5E7A7CE0C48C9A3E049760A84E12E23"/>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04D08D3FA2D4D359C5CE5A74BCF25C810">
    <w:name w:val="F04D08D3FA2D4D359C5CE5A74BCF25C810"/>
    <w:rsid w:val="004A1151"/>
    <w:pPr>
      <w:spacing w:after="100" w:line="240" w:lineRule="auto"/>
    </w:pPr>
    <w:rPr>
      <w:rFonts w:ascii="Times New Roman" w:eastAsiaTheme="minorHAnsi" w:hAnsi="Times New Roman" w:cs="Times New Roman"/>
      <w:sz w:val="24"/>
      <w:szCs w:val="24"/>
    </w:rPr>
  </w:style>
  <w:style w:type="paragraph" w:customStyle="1" w:styleId="54E7F0B67F12479CA7F94639C9344B2310">
    <w:name w:val="54E7F0B67F12479CA7F94639C9344B2310"/>
    <w:rsid w:val="004A1151"/>
    <w:pPr>
      <w:spacing w:after="100" w:line="240" w:lineRule="auto"/>
    </w:pPr>
    <w:rPr>
      <w:rFonts w:ascii="Times New Roman" w:eastAsiaTheme="minorHAnsi" w:hAnsi="Times New Roman" w:cs="Times New Roman"/>
      <w:sz w:val="24"/>
      <w:szCs w:val="24"/>
    </w:rPr>
  </w:style>
  <w:style w:type="paragraph" w:customStyle="1" w:styleId="DC932182344747CE900F206960A9258D2">
    <w:name w:val="DC932182344747CE900F206960A9258D2"/>
    <w:rsid w:val="004A1151"/>
    <w:pPr>
      <w:spacing w:after="100" w:line="240" w:lineRule="auto"/>
    </w:pPr>
    <w:rPr>
      <w:rFonts w:ascii="Times New Roman" w:eastAsiaTheme="minorHAnsi" w:hAnsi="Times New Roman" w:cs="Times New Roman"/>
      <w:sz w:val="24"/>
      <w:szCs w:val="24"/>
    </w:rPr>
  </w:style>
  <w:style w:type="paragraph" w:customStyle="1" w:styleId="78112C51EC7047A28293EF81F692A38210">
    <w:name w:val="78112C51EC7047A28293EF81F692A38210"/>
    <w:rsid w:val="004A1151"/>
    <w:pPr>
      <w:spacing w:after="100" w:line="240" w:lineRule="auto"/>
    </w:pPr>
    <w:rPr>
      <w:rFonts w:ascii="Times New Roman" w:eastAsiaTheme="minorHAnsi" w:hAnsi="Times New Roman" w:cs="Times New Roman"/>
      <w:sz w:val="24"/>
      <w:szCs w:val="24"/>
    </w:rPr>
  </w:style>
  <w:style w:type="paragraph" w:customStyle="1" w:styleId="995DF5030C694DFC9C6EE2AAF8FC78B610">
    <w:name w:val="995DF5030C694DFC9C6EE2AAF8FC78B610"/>
    <w:rsid w:val="004A1151"/>
    <w:pPr>
      <w:spacing w:after="100" w:line="240" w:lineRule="auto"/>
    </w:pPr>
    <w:rPr>
      <w:rFonts w:ascii="Times New Roman" w:eastAsiaTheme="minorHAnsi" w:hAnsi="Times New Roman" w:cs="Times New Roman"/>
      <w:sz w:val="24"/>
      <w:szCs w:val="24"/>
    </w:rPr>
  </w:style>
  <w:style w:type="paragraph" w:customStyle="1" w:styleId="E7D44584F667464D95B612DE17702DAF9">
    <w:name w:val="E7D44584F667464D95B612DE17702DAF9"/>
    <w:rsid w:val="004A1151"/>
    <w:pPr>
      <w:spacing w:after="100" w:line="240" w:lineRule="auto"/>
    </w:pPr>
    <w:rPr>
      <w:rFonts w:ascii="Times New Roman" w:eastAsiaTheme="minorHAnsi" w:hAnsi="Times New Roman" w:cs="Times New Roman"/>
      <w:sz w:val="24"/>
      <w:szCs w:val="24"/>
    </w:rPr>
  </w:style>
  <w:style w:type="paragraph" w:customStyle="1" w:styleId="94C9CA0B478D4EE8BC425F3346E3C24E9">
    <w:name w:val="94C9CA0B478D4EE8BC425F3346E3C24E9"/>
    <w:rsid w:val="004A1151"/>
    <w:pPr>
      <w:spacing w:after="100" w:line="240" w:lineRule="auto"/>
    </w:pPr>
    <w:rPr>
      <w:rFonts w:ascii="Times New Roman" w:eastAsiaTheme="minorHAnsi" w:hAnsi="Times New Roman" w:cs="Times New Roman"/>
      <w:sz w:val="24"/>
      <w:szCs w:val="24"/>
    </w:rPr>
  </w:style>
  <w:style w:type="paragraph" w:customStyle="1" w:styleId="7FC5A11D6C2142549FF2D84941D1ED982">
    <w:name w:val="7FC5A11D6C2142549FF2D84941D1ED982"/>
    <w:rsid w:val="004A1151"/>
    <w:pPr>
      <w:spacing w:after="100" w:line="240" w:lineRule="auto"/>
    </w:pPr>
    <w:rPr>
      <w:rFonts w:ascii="Times New Roman" w:eastAsiaTheme="minorHAnsi" w:hAnsi="Times New Roman" w:cs="Times New Roman"/>
      <w:sz w:val="24"/>
      <w:szCs w:val="24"/>
    </w:rPr>
  </w:style>
  <w:style w:type="paragraph" w:customStyle="1" w:styleId="9497C0D3C8934D7BBEF2EE2C5D6F6A2B9">
    <w:name w:val="9497C0D3C8934D7BBEF2EE2C5D6F6A2B9"/>
    <w:rsid w:val="004A1151"/>
    <w:pPr>
      <w:spacing w:after="100" w:line="240" w:lineRule="auto"/>
    </w:pPr>
    <w:rPr>
      <w:rFonts w:ascii="Times New Roman" w:eastAsiaTheme="minorHAnsi" w:hAnsi="Times New Roman" w:cs="Times New Roman"/>
      <w:sz w:val="24"/>
      <w:szCs w:val="24"/>
    </w:rPr>
  </w:style>
  <w:style w:type="paragraph" w:customStyle="1" w:styleId="331FDC2AA15C4E999C9A1EFAEF74BD5E9">
    <w:name w:val="331FDC2AA15C4E999C9A1EFAEF74BD5E9"/>
    <w:rsid w:val="004A1151"/>
    <w:pPr>
      <w:spacing w:after="100" w:line="240" w:lineRule="auto"/>
    </w:pPr>
    <w:rPr>
      <w:rFonts w:ascii="Times New Roman" w:eastAsiaTheme="minorHAnsi" w:hAnsi="Times New Roman" w:cs="Times New Roman"/>
      <w:sz w:val="24"/>
      <w:szCs w:val="24"/>
    </w:rPr>
  </w:style>
  <w:style w:type="paragraph" w:customStyle="1" w:styleId="9E3BAEAF06054077A925F8C048457E3D12">
    <w:name w:val="9E3BAEAF06054077A925F8C048457E3D12"/>
    <w:rsid w:val="004A1151"/>
    <w:pPr>
      <w:spacing w:after="100" w:line="240" w:lineRule="auto"/>
    </w:pPr>
    <w:rPr>
      <w:rFonts w:ascii="Times New Roman" w:eastAsiaTheme="minorHAnsi" w:hAnsi="Times New Roman" w:cs="Times New Roman"/>
      <w:sz w:val="24"/>
      <w:szCs w:val="24"/>
    </w:rPr>
  </w:style>
  <w:style w:type="paragraph" w:customStyle="1" w:styleId="4DC42DB1AA9F476E8E1E460D22996EE112">
    <w:name w:val="4DC42DB1AA9F476E8E1E460D22996EE112"/>
    <w:rsid w:val="004A1151"/>
    <w:pPr>
      <w:spacing w:after="100" w:line="240" w:lineRule="auto"/>
    </w:pPr>
    <w:rPr>
      <w:rFonts w:ascii="Times New Roman" w:eastAsiaTheme="minorHAnsi" w:hAnsi="Times New Roman" w:cs="Times New Roman"/>
      <w:sz w:val="24"/>
      <w:szCs w:val="24"/>
    </w:rPr>
  </w:style>
  <w:style w:type="paragraph" w:customStyle="1" w:styleId="F046C91EE37D4C13AA425D22A984F46812">
    <w:name w:val="F046C91EE37D4C13AA425D22A984F46812"/>
    <w:rsid w:val="004A1151"/>
    <w:pPr>
      <w:spacing w:after="100" w:line="240" w:lineRule="auto"/>
    </w:pPr>
    <w:rPr>
      <w:rFonts w:ascii="Times New Roman" w:eastAsiaTheme="minorHAnsi" w:hAnsi="Times New Roman" w:cs="Times New Roman"/>
      <w:sz w:val="24"/>
      <w:szCs w:val="24"/>
    </w:rPr>
  </w:style>
  <w:style w:type="paragraph" w:customStyle="1" w:styleId="966BA0A7755C4B4486494B2C0BC0AE4912">
    <w:name w:val="966BA0A7755C4B4486494B2C0BC0AE4912"/>
    <w:rsid w:val="004A1151"/>
    <w:pPr>
      <w:spacing w:after="100" w:line="240" w:lineRule="auto"/>
    </w:pPr>
    <w:rPr>
      <w:rFonts w:ascii="Times New Roman" w:eastAsiaTheme="minorHAnsi" w:hAnsi="Times New Roman" w:cs="Times New Roman"/>
      <w:sz w:val="24"/>
      <w:szCs w:val="24"/>
    </w:rPr>
  </w:style>
  <w:style w:type="paragraph" w:customStyle="1" w:styleId="E13B31D521CC4153A9D70B80515336AD12">
    <w:name w:val="E13B31D521CC4153A9D70B80515336AD12"/>
    <w:rsid w:val="004A1151"/>
    <w:pPr>
      <w:spacing w:after="100" w:line="240" w:lineRule="auto"/>
    </w:pPr>
    <w:rPr>
      <w:rFonts w:ascii="Times New Roman" w:eastAsiaTheme="minorHAnsi" w:hAnsi="Times New Roman" w:cs="Times New Roman"/>
      <w:sz w:val="24"/>
      <w:szCs w:val="24"/>
    </w:rPr>
  </w:style>
  <w:style w:type="paragraph" w:customStyle="1" w:styleId="A6BC11457F1B435FB2CE37A4F4674D8B12">
    <w:name w:val="A6BC11457F1B435FB2CE37A4F4674D8B12"/>
    <w:rsid w:val="004A1151"/>
    <w:pPr>
      <w:spacing w:after="100" w:line="240" w:lineRule="auto"/>
    </w:pPr>
    <w:rPr>
      <w:rFonts w:ascii="Times New Roman" w:eastAsiaTheme="minorHAnsi" w:hAnsi="Times New Roman" w:cs="Times New Roman"/>
      <w:sz w:val="24"/>
      <w:szCs w:val="24"/>
    </w:rPr>
  </w:style>
  <w:style w:type="paragraph" w:customStyle="1" w:styleId="7578A903F8164CA6872B25BCC0B3CF4C12">
    <w:name w:val="7578A903F8164CA6872B25BCC0B3CF4C12"/>
    <w:rsid w:val="004A1151"/>
    <w:pPr>
      <w:spacing w:after="100" w:line="240" w:lineRule="auto"/>
    </w:pPr>
    <w:rPr>
      <w:rFonts w:ascii="Times New Roman" w:eastAsiaTheme="minorHAnsi" w:hAnsi="Times New Roman" w:cs="Times New Roman"/>
      <w:sz w:val="24"/>
      <w:szCs w:val="24"/>
    </w:rPr>
  </w:style>
  <w:style w:type="paragraph" w:customStyle="1" w:styleId="00507CB197904815815AC655352AE66212">
    <w:name w:val="00507CB197904815815AC655352AE66212"/>
    <w:rsid w:val="004A1151"/>
    <w:pPr>
      <w:spacing w:after="100" w:line="240" w:lineRule="auto"/>
    </w:pPr>
    <w:rPr>
      <w:rFonts w:ascii="Times New Roman" w:eastAsiaTheme="minorHAnsi" w:hAnsi="Times New Roman" w:cs="Times New Roman"/>
      <w:sz w:val="24"/>
      <w:szCs w:val="24"/>
    </w:rPr>
  </w:style>
  <w:style w:type="paragraph" w:customStyle="1" w:styleId="FD9DD3DA10124E20B2A1694725C5C49812">
    <w:name w:val="FD9DD3DA10124E20B2A1694725C5C49812"/>
    <w:rsid w:val="004A1151"/>
    <w:pPr>
      <w:spacing w:after="100" w:line="240" w:lineRule="auto"/>
    </w:pPr>
    <w:rPr>
      <w:rFonts w:ascii="Times New Roman" w:eastAsiaTheme="minorHAnsi" w:hAnsi="Times New Roman" w:cs="Times New Roman"/>
      <w:sz w:val="24"/>
      <w:szCs w:val="24"/>
    </w:rPr>
  </w:style>
  <w:style w:type="paragraph" w:customStyle="1" w:styleId="EA951ADB56DC4FFFAF9390474102BEE612">
    <w:name w:val="EA951ADB56DC4FFFAF9390474102BEE612"/>
    <w:rsid w:val="004A1151"/>
    <w:pPr>
      <w:spacing w:after="100" w:line="240" w:lineRule="auto"/>
    </w:pPr>
    <w:rPr>
      <w:rFonts w:ascii="Times New Roman" w:eastAsiaTheme="minorHAnsi" w:hAnsi="Times New Roman" w:cs="Times New Roman"/>
      <w:sz w:val="24"/>
      <w:szCs w:val="24"/>
    </w:rPr>
  </w:style>
  <w:style w:type="paragraph" w:customStyle="1" w:styleId="904886687D4B4309A32661273440C32C12">
    <w:name w:val="904886687D4B4309A32661273440C32C12"/>
    <w:rsid w:val="004A1151"/>
    <w:pPr>
      <w:spacing w:after="100" w:line="240" w:lineRule="auto"/>
    </w:pPr>
    <w:rPr>
      <w:rFonts w:ascii="Times New Roman" w:eastAsiaTheme="minorHAnsi" w:hAnsi="Times New Roman" w:cs="Times New Roman"/>
      <w:sz w:val="24"/>
      <w:szCs w:val="24"/>
    </w:rPr>
  </w:style>
  <w:style w:type="paragraph" w:customStyle="1" w:styleId="4C4BD485B4D34444838D82C80A2FBF3323">
    <w:name w:val="4C4BD485B4D34444838D82C80A2FBF3323"/>
    <w:rsid w:val="004A1151"/>
    <w:pPr>
      <w:spacing w:after="100" w:line="240" w:lineRule="auto"/>
    </w:pPr>
    <w:rPr>
      <w:rFonts w:ascii="Times New Roman" w:eastAsiaTheme="minorHAnsi" w:hAnsi="Times New Roman" w:cs="Times New Roman"/>
      <w:sz w:val="24"/>
      <w:szCs w:val="24"/>
    </w:rPr>
  </w:style>
  <w:style w:type="paragraph" w:customStyle="1" w:styleId="2BDAF33C74434251A327F0BFD1EB54E923">
    <w:name w:val="2BDAF33C74434251A327F0BFD1EB54E923"/>
    <w:rsid w:val="004A1151"/>
    <w:pPr>
      <w:spacing w:after="100" w:line="240" w:lineRule="auto"/>
    </w:pPr>
    <w:rPr>
      <w:rFonts w:ascii="Times New Roman" w:eastAsiaTheme="minorHAnsi" w:hAnsi="Times New Roman" w:cs="Times New Roman"/>
      <w:sz w:val="24"/>
      <w:szCs w:val="24"/>
    </w:rPr>
  </w:style>
  <w:style w:type="paragraph" w:customStyle="1" w:styleId="1BC381B8C9ED41A6A0DA37781F04932C23">
    <w:name w:val="1BC381B8C9ED41A6A0DA37781F04932C23"/>
    <w:rsid w:val="004A1151"/>
    <w:pPr>
      <w:spacing w:after="100" w:line="240" w:lineRule="auto"/>
    </w:pPr>
    <w:rPr>
      <w:rFonts w:ascii="Times New Roman" w:eastAsiaTheme="minorHAnsi" w:hAnsi="Times New Roman" w:cs="Times New Roman"/>
      <w:sz w:val="24"/>
      <w:szCs w:val="24"/>
    </w:rPr>
  </w:style>
  <w:style w:type="paragraph" w:customStyle="1" w:styleId="585801C89BD340A4842E81910B7915D623">
    <w:name w:val="585801C89BD340A4842E81910B7915D623"/>
    <w:rsid w:val="004A1151"/>
    <w:pPr>
      <w:spacing w:after="100" w:line="240" w:lineRule="auto"/>
    </w:pPr>
    <w:rPr>
      <w:rFonts w:ascii="Times New Roman" w:eastAsiaTheme="minorHAnsi" w:hAnsi="Times New Roman" w:cs="Times New Roman"/>
      <w:sz w:val="24"/>
      <w:szCs w:val="24"/>
    </w:rPr>
  </w:style>
  <w:style w:type="paragraph" w:customStyle="1" w:styleId="5F0F90BB971F4CA08104D6CEFD4E05CA23">
    <w:name w:val="5F0F90BB971F4CA08104D6CEFD4E05CA23"/>
    <w:rsid w:val="004A1151"/>
    <w:pPr>
      <w:spacing w:after="100" w:line="240" w:lineRule="auto"/>
    </w:pPr>
    <w:rPr>
      <w:rFonts w:ascii="Times New Roman" w:eastAsiaTheme="minorHAnsi" w:hAnsi="Times New Roman" w:cs="Times New Roman"/>
      <w:sz w:val="24"/>
      <w:szCs w:val="24"/>
    </w:rPr>
  </w:style>
  <w:style w:type="paragraph" w:customStyle="1" w:styleId="1D221EF5E9D14CEE9B0880058A9D247B23">
    <w:name w:val="1D221EF5E9D14CEE9B0880058A9D247B23"/>
    <w:rsid w:val="004A1151"/>
    <w:pPr>
      <w:spacing w:after="100" w:line="240" w:lineRule="auto"/>
    </w:pPr>
    <w:rPr>
      <w:rFonts w:ascii="Times New Roman" w:eastAsiaTheme="minorHAnsi" w:hAnsi="Times New Roman" w:cs="Times New Roman"/>
      <w:sz w:val="24"/>
      <w:szCs w:val="24"/>
    </w:rPr>
  </w:style>
  <w:style w:type="paragraph" w:customStyle="1" w:styleId="818681A266454BDF8A38D31F9909BD2B23">
    <w:name w:val="818681A266454BDF8A38D31F9909BD2B23"/>
    <w:rsid w:val="004A1151"/>
    <w:pPr>
      <w:spacing w:after="100" w:line="240" w:lineRule="auto"/>
    </w:pPr>
    <w:rPr>
      <w:rFonts w:ascii="Times New Roman" w:eastAsiaTheme="minorHAnsi" w:hAnsi="Times New Roman" w:cs="Times New Roman"/>
      <w:sz w:val="24"/>
      <w:szCs w:val="24"/>
    </w:rPr>
  </w:style>
  <w:style w:type="paragraph" w:customStyle="1" w:styleId="D11CA62D33A941288010840D96E0F16E5">
    <w:name w:val="D11CA62D33A941288010840D96E0F16E5"/>
    <w:rsid w:val="004A1151"/>
    <w:pPr>
      <w:spacing w:after="100" w:line="240" w:lineRule="auto"/>
    </w:pPr>
    <w:rPr>
      <w:rFonts w:ascii="Times New Roman" w:eastAsiaTheme="minorHAnsi" w:hAnsi="Times New Roman" w:cs="Times New Roman"/>
      <w:sz w:val="24"/>
      <w:szCs w:val="24"/>
    </w:rPr>
  </w:style>
  <w:style w:type="paragraph" w:customStyle="1" w:styleId="9D6E2085DF5B431798E4B105742ACA5F5">
    <w:name w:val="9D6E2085DF5B431798E4B105742ACA5F5"/>
    <w:rsid w:val="004A1151"/>
    <w:pPr>
      <w:spacing w:after="100" w:line="240" w:lineRule="auto"/>
    </w:pPr>
    <w:rPr>
      <w:rFonts w:ascii="Times New Roman" w:eastAsiaTheme="minorHAnsi" w:hAnsi="Times New Roman" w:cs="Times New Roman"/>
      <w:sz w:val="24"/>
      <w:szCs w:val="24"/>
    </w:rPr>
  </w:style>
  <w:style w:type="paragraph" w:customStyle="1" w:styleId="05A65F2566904D5AB75302A626FAA40B5">
    <w:name w:val="05A65F2566904D5AB75302A626FAA40B5"/>
    <w:rsid w:val="004A1151"/>
    <w:pPr>
      <w:spacing w:after="100" w:line="240" w:lineRule="auto"/>
    </w:pPr>
    <w:rPr>
      <w:rFonts w:ascii="Times New Roman" w:eastAsiaTheme="minorHAnsi" w:hAnsi="Times New Roman" w:cs="Times New Roman"/>
      <w:sz w:val="24"/>
      <w:szCs w:val="24"/>
    </w:rPr>
  </w:style>
  <w:style w:type="paragraph" w:customStyle="1" w:styleId="2F57AEEFA4064397967F53665B3E0B585">
    <w:name w:val="2F57AEEFA4064397967F53665B3E0B585"/>
    <w:rsid w:val="004A1151"/>
    <w:pPr>
      <w:spacing w:after="100" w:line="240" w:lineRule="auto"/>
    </w:pPr>
    <w:rPr>
      <w:rFonts w:ascii="Times New Roman" w:eastAsiaTheme="minorHAnsi" w:hAnsi="Times New Roman" w:cs="Times New Roman"/>
      <w:sz w:val="24"/>
      <w:szCs w:val="24"/>
    </w:rPr>
  </w:style>
  <w:style w:type="paragraph" w:customStyle="1" w:styleId="C21B8A86699845E4981FA03FBA88EFE5">
    <w:name w:val="C21B8A86699845E4981FA03FBA88EFE5"/>
    <w:rsid w:val="004A1151"/>
    <w:pPr>
      <w:spacing w:after="100" w:line="240" w:lineRule="auto"/>
    </w:pPr>
    <w:rPr>
      <w:rFonts w:ascii="Times New Roman" w:eastAsiaTheme="minorHAnsi" w:hAnsi="Times New Roman" w:cs="Times New Roman"/>
      <w:sz w:val="24"/>
      <w:szCs w:val="24"/>
    </w:rPr>
  </w:style>
  <w:style w:type="paragraph" w:customStyle="1" w:styleId="B952433C535545F9A8078D61D10449E02">
    <w:name w:val="B952433C535545F9A8078D61D10449E02"/>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21">
    <w:name w:val="6C5D5B925C9842B1B2B69914C9C53AD221"/>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5">
    <w:name w:val="BCC09F921BE54B1DAF16E9A0C85E624C25"/>
    <w:rsid w:val="004A1151"/>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25">
    <w:name w:val="0A29C254263F4018A790F7988EABD90025"/>
    <w:rsid w:val="004A1151"/>
    <w:pPr>
      <w:spacing w:after="100" w:line="240" w:lineRule="auto"/>
    </w:pPr>
    <w:rPr>
      <w:rFonts w:ascii="Times New Roman" w:eastAsiaTheme="minorHAnsi" w:hAnsi="Times New Roman" w:cs="Times New Roman"/>
      <w:sz w:val="24"/>
      <w:szCs w:val="24"/>
    </w:rPr>
  </w:style>
  <w:style w:type="paragraph" w:customStyle="1" w:styleId="A39FD8EABA37434282A6BD7AC775F84C25">
    <w:name w:val="A39FD8EABA37434282A6BD7AC775F84C25"/>
    <w:rsid w:val="004A1151"/>
    <w:pPr>
      <w:spacing w:after="100" w:line="240" w:lineRule="auto"/>
    </w:pPr>
    <w:rPr>
      <w:rFonts w:ascii="Times New Roman" w:eastAsiaTheme="minorHAnsi" w:hAnsi="Times New Roman" w:cs="Times New Roman"/>
      <w:sz w:val="24"/>
      <w:szCs w:val="24"/>
    </w:rPr>
  </w:style>
  <w:style w:type="paragraph" w:customStyle="1" w:styleId="780BAEE1CD364D8FB3FAD1817E6C813E25">
    <w:name w:val="780BAEE1CD364D8FB3FAD1817E6C813E25"/>
    <w:rsid w:val="004A1151"/>
    <w:pPr>
      <w:spacing w:after="100" w:line="240" w:lineRule="auto"/>
    </w:pPr>
    <w:rPr>
      <w:rFonts w:ascii="Times New Roman" w:eastAsiaTheme="minorHAnsi" w:hAnsi="Times New Roman" w:cs="Times New Roman"/>
      <w:sz w:val="24"/>
      <w:szCs w:val="24"/>
    </w:rPr>
  </w:style>
  <w:style w:type="paragraph" w:customStyle="1" w:styleId="009D7B260C674ADFA3643A952EEA060925">
    <w:name w:val="009D7B260C674ADFA3643A952EEA060925"/>
    <w:rsid w:val="004A1151"/>
    <w:pPr>
      <w:spacing w:after="100" w:line="240" w:lineRule="auto"/>
    </w:pPr>
    <w:rPr>
      <w:rFonts w:ascii="Times New Roman" w:eastAsiaTheme="minorHAnsi" w:hAnsi="Times New Roman" w:cs="Times New Roman"/>
      <w:sz w:val="24"/>
      <w:szCs w:val="24"/>
    </w:rPr>
  </w:style>
  <w:style w:type="paragraph" w:customStyle="1" w:styleId="DB4691E81DC449F6A25AB6CA7614B5C525">
    <w:name w:val="DB4691E81DC449F6A25AB6CA7614B5C525"/>
    <w:rsid w:val="004A1151"/>
    <w:pPr>
      <w:spacing w:after="100" w:line="240" w:lineRule="auto"/>
    </w:pPr>
    <w:rPr>
      <w:rFonts w:ascii="Times New Roman" w:eastAsiaTheme="minorHAnsi" w:hAnsi="Times New Roman" w:cs="Times New Roman"/>
      <w:sz w:val="24"/>
      <w:szCs w:val="24"/>
    </w:rPr>
  </w:style>
  <w:style w:type="paragraph" w:customStyle="1" w:styleId="136BEB0666004E79B616C5992049BA2825">
    <w:name w:val="136BEB0666004E79B616C5992049BA2825"/>
    <w:rsid w:val="004A1151"/>
    <w:pPr>
      <w:spacing w:after="100" w:line="240" w:lineRule="auto"/>
    </w:pPr>
    <w:rPr>
      <w:rFonts w:ascii="Times New Roman" w:eastAsiaTheme="minorHAnsi" w:hAnsi="Times New Roman" w:cs="Times New Roman"/>
      <w:sz w:val="24"/>
      <w:szCs w:val="24"/>
    </w:rPr>
  </w:style>
  <w:style w:type="paragraph" w:customStyle="1" w:styleId="AFB83B783EC74FC8AFB9FDB9D8D4A32B7">
    <w:name w:val="AFB83B783EC74FC8AFB9FDB9D8D4A32B7"/>
    <w:rsid w:val="004A1151"/>
    <w:pPr>
      <w:spacing w:after="100" w:line="240" w:lineRule="auto"/>
    </w:pPr>
    <w:rPr>
      <w:rFonts w:ascii="Times New Roman" w:eastAsiaTheme="minorHAnsi" w:hAnsi="Times New Roman" w:cs="Times New Roman"/>
      <w:sz w:val="24"/>
      <w:szCs w:val="24"/>
    </w:rPr>
  </w:style>
  <w:style w:type="paragraph" w:customStyle="1" w:styleId="460D16D0FCF14A20B4B4DE52A8EF032814">
    <w:name w:val="460D16D0FCF14A20B4B4DE52A8EF032814"/>
    <w:rsid w:val="004A1151"/>
    <w:pPr>
      <w:spacing w:after="100" w:line="240" w:lineRule="auto"/>
    </w:pPr>
    <w:rPr>
      <w:rFonts w:ascii="Times New Roman" w:eastAsiaTheme="minorHAnsi" w:hAnsi="Times New Roman" w:cs="Times New Roman"/>
      <w:sz w:val="24"/>
      <w:szCs w:val="24"/>
    </w:rPr>
  </w:style>
  <w:style w:type="paragraph" w:customStyle="1" w:styleId="4C9D1E34769E426598F9A2315EC95EA614">
    <w:name w:val="4C9D1E34769E426598F9A2315EC95EA614"/>
    <w:rsid w:val="004A1151"/>
    <w:pPr>
      <w:spacing w:after="100" w:line="240" w:lineRule="auto"/>
    </w:pPr>
    <w:rPr>
      <w:rFonts w:ascii="Times New Roman" w:eastAsiaTheme="minorHAnsi" w:hAnsi="Times New Roman" w:cs="Times New Roman"/>
      <w:sz w:val="24"/>
      <w:szCs w:val="24"/>
    </w:rPr>
  </w:style>
  <w:style w:type="paragraph" w:customStyle="1" w:styleId="3EA355AE8FD3447F8E9B856ADC0A800214">
    <w:name w:val="3EA355AE8FD3447F8E9B856ADC0A800214"/>
    <w:rsid w:val="004A1151"/>
    <w:pPr>
      <w:spacing w:after="100" w:line="240" w:lineRule="auto"/>
    </w:pPr>
    <w:rPr>
      <w:rFonts w:ascii="Times New Roman" w:eastAsiaTheme="minorHAnsi" w:hAnsi="Times New Roman" w:cs="Times New Roman"/>
      <w:sz w:val="24"/>
      <w:szCs w:val="24"/>
    </w:rPr>
  </w:style>
  <w:style w:type="paragraph" w:customStyle="1" w:styleId="069479AC39E6437DBD9449C49F12B0B814">
    <w:name w:val="069479AC39E6437DBD9449C49F12B0B814"/>
    <w:rsid w:val="004A1151"/>
    <w:pPr>
      <w:spacing w:after="100" w:line="240" w:lineRule="auto"/>
    </w:pPr>
    <w:rPr>
      <w:rFonts w:ascii="Times New Roman" w:eastAsiaTheme="minorHAnsi" w:hAnsi="Times New Roman" w:cs="Times New Roman"/>
      <w:sz w:val="24"/>
      <w:szCs w:val="24"/>
    </w:rPr>
  </w:style>
  <w:style w:type="paragraph" w:customStyle="1" w:styleId="8A9D82FF745340379324C5762DC9C00E9">
    <w:name w:val="8A9D82FF745340379324C5762DC9C00E9"/>
    <w:rsid w:val="004A1151"/>
    <w:pPr>
      <w:spacing w:after="100" w:line="240" w:lineRule="auto"/>
    </w:pPr>
    <w:rPr>
      <w:rFonts w:ascii="Times New Roman" w:eastAsiaTheme="minorHAnsi" w:hAnsi="Times New Roman" w:cs="Times New Roman"/>
      <w:sz w:val="24"/>
      <w:szCs w:val="24"/>
    </w:rPr>
  </w:style>
  <w:style w:type="paragraph" w:customStyle="1" w:styleId="A1F9AA6939A743119A826A9B7941D83F9">
    <w:name w:val="A1F9AA6939A743119A826A9B7941D83F9"/>
    <w:rsid w:val="004A1151"/>
    <w:pPr>
      <w:spacing w:after="100" w:line="240" w:lineRule="auto"/>
    </w:pPr>
    <w:rPr>
      <w:rFonts w:ascii="Times New Roman" w:eastAsiaTheme="minorHAnsi" w:hAnsi="Times New Roman" w:cs="Times New Roman"/>
      <w:sz w:val="24"/>
      <w:szCs w:val="24"/>
    </w:rPr>
  </w:style>
  <w:style w:type="paragraph" w:customStyle="1" w:styleId="195DFE97F7A84A7F8EE7688ACA7CF2A99">
    <w:name w:val="195DFE97F7A84A7F8EE7688ACA7CF2A99"/>
    <w:rsid w:val="004A1151"/>
    <w:pPr>
      <w:spacing w:after="100" w:line="240" w:lineRule="auto"/>
    </w:pPr>
    <w:rPr>
      <w:rFonts w:ascii="Times New Roman" w:eastAsiaTheme="minorHAnsi" w:hAnsi="Times New Roman" w:cs="Times New Roman"/>
      <w:sz w:val="24"/>
      <w:szCs w:val="24"/>
    </w:rPr>
  </w:style>
  <w:style w:type="paragraph" w:customStyle="1" w:styleId="83709448F35840E0996AECC00949E4D09">
    <w:name w:val="83709448F35840E0996AECC00949E4D09"/>
    <w:rsid w:val="004A1151"/>
    <w:pPr>
      <w:spacing w:after="100" w:line="240" w:lineRule="auto"/>
    </w:pPr>
    <w:rPr>
      <w:rFonts w:ascii="Times New Roman" w:eastAsiaTheme="minorHAnsi" w:hAnsi="Times New Roman" w:cs="Times New Roman"/>
      <w:sz w:val="24"/>
      <w:szCs w:val="24"/>
    </w:rPr>
  </w:style>
  <w:style w:type="paragraph" w:customStyle="1" w:styleId="E2AEB81534B543A9AAACC78BADAFE5BA5">
    <w:name w:val="E2AEB81534B543A9AAACC78BADAFE5BA5"/>
    <w:rsid w:val="004A1151"/>
    <w:pPr>
      <w:spacing w:after="100" w:line="240" w:lineRule="auto"/>
    </w:pPr>
    <w:rPr>
      <w:rFonts w:ascii="Times New Roman" w:eastAsiaTheme="minorHAnsi" w:hAnsi="Times New Roman" w:cs="Times New Roman"/>
      <w:sz w:val="24"/>
      <w:szCs w:val="24"/>
    </w:rPr>
  </w:style>
  <w:style w:type="paragraph" w:customStyle="1" w:styleId="A426002533F24A859A58A074646CD3D35">
    <w:name w:val="A426002533F24A859A58A074646CD3D35"/>
    <w:rsid w:val="004A1151"/>
    <w:pPr>
      <w:spacing w:after="100" w:line="240" w:lineRule="auto"/>
    </w:pPr>
    <w:rPr>
      <w:rFonts w:ascii="Times New Roman" w:eastAsiaTheme="minorHAnsi" w:hAnsi="Times New Roman" w:cs="Times New Roman"/>
      <w:sz w:val="24"/>
      <w:szCs w:val="24"/>
    </w:rPr>
  </w:style>
  <w:style w:type="paragraph" w:customStyle="1" w:styleId="0569B97422CF48208A990A941C0C462825">
    <w:name w:val="0569B97422CF48208A990A941C0C462825"/>
    <w:rsid w:val="004A1151"/>
    <w:pPr>
      <w:spacing w:after="100" w:line="240" w:lineRule="auto"/>
    </w:pPr>
    <w:rPr>
      <w:rFonts w:ascii="Times New Roman" w:eastAsiaTheme="minorHAnsi" w:hAnsi="Times New Roman" w:cs="Times New Roman"/>
      <w:sz w:val="24"/>
      <w:szCs w:val="24"/>
    </w:rPr>
  </w:style>
  <w:style w:type="paragraph" w:customStyle="1" w:styleId="7747AC3701614DF2B27345B9AED43A0525">
    <w:name w:val="7747AC3701614DF2B27345B9AED43A0525"/>
    <w:rsid w:val="004A1151"/>
    <w:pPr>
      <w:spacing w:after="100" w:line="240" w:lineRule="auto"/>
    </w:pPr>
    <w:rPr>
      <w:rFonts w:ascii="Times New Roman" w:eastAsiaTheme="minorHAnsi" w:hAnsi="Times New Roman" w:cs="Times New Roman"/>
      <w:sz w:val="24"/>
      <w:szCs w:val="24"/>
    </w:rPr>
  </w:style>
  <w:style w:type="paragraph" w:customStyle="1" w:styleId="D436FD76169643E5A23AB0AC364543DF25">
    <w:name w:val="D436FD76169643E5A23AB0AC364543DF25"/>
    <w:rsid w:val="004A1151"/>
    <w:pPr>
      <w:spacing w:after="100" w:line="240" w:lineRule="auto"/>
    </w:pPr>
    <w:rPr>
      <w:rFonts w:ascii="Times New Roman" w:eastAsiaTheme="minorHAnsi" w:hAnsi="Times New Roman" w:cs="Times New Roman"/>
      <w:sz w:val="24"/>
      <w:szCs w:val="24"/>
    </w:rPr>
  </w:style>
  <w:style w:type="paragraph" w:customStyle="1" w:styleId="78BF4377772745699244505866E0BEF425">
    <w:name w:val="78BF4377772745699244505866E0BEF425"/>
    <w:rsid w:val="004A1151"/>
    <w:pPr>
      <w:spacing w:after="100" w:line="240" w:lineRule="auto"/>
    </w:pPr>
    <w:rPr>
      <w:rFonts w:ascii="Times New Roman" w:eastAsiaTheme="minorHAnsi" w:hAnsi="Times New Roman" w:cs="Times New Roman"/>
      <w:sz w:val="24"/>
      <w:szCs w:val="24"/>
    </w:rPr>
  </w:style>
  <w:style w:type="paragraph" w:customStyle="1" w:styleId="4ECCAED3F26343428FFE9ACFC02E74E825">
    <w:name w:val="4ECCAED3F26343428FFE9ACFC02E74E825"/>
    <w:rsid w:val="004A1151"/>
    <w:pPr>
      <w:spacing w:after="100" w:line="240" w:lineRule="auto"/>
    </w:pPr>
    <w:rPr>
      <w:rFonts w:ascii="Times New Roman" w:eastAsiaTheme="minorHAnsi" w:hAnsi="Times New Roman" w:cs="Times New Roman"/>
      <w:sz w:val="24"/>
      <w:szCs w:val="24"/>
    </w:rPr>
  </w:style>
  <w:style w:type="paragraph" w:customStyle="1" w:styleId="C310472DE28C4C25962BB362EE3155E625">
    <w:name w:val="C310472DE28C4C25962BB362EE3155E625"/>
    <w:rsid w:val="004A1151"/>
    <w:pPr>
      <w:spacing w:after="100" w:line="240" w:lineRule="auto"/>
    </w:pPr>
    <w:rPr>
      <w:rFonts w:ascii="Times New Roman" w:eastAsiaTheme="minorHAnsi" w:hAnsi="Times New Roman" w:cs="Times New Roman"/>
      <w:sz w:val="24"/>
      <w:szCs w:val="24"/>
    </w:rPr>
  </w:style>
  <w:style w:type="paragraph" w:customStyle="1" w:styleId="4B00C1A4328F4DF8BAA2D067DDA920CE25">
    <w:name w:val="4B00C1A4328F4DF8BAA2D067DDA920CE25"/>
    <w:rsid w:val="004A1151"/>
    <w:pPr>
      <w:spacing w:after="100" w:line="240" w:lineRule="auto"/>
    </w:pPr>
    <w:rPr>
      <w:rFonts w:ascii="Times New Roman" w:eastAsiaTheme="minorHAnsi" w:hAnsi="Times New Roman" w:cs="Times New Roman"/>
      <w:sz w:val="24"/>
      <w:szCs w:val="24"/>
    </w:rPr>
  </w:style>
  <w:style w:type="paragraph" w:customStyle="1" w:styleId="A6EEB70F4ECC491A84505452C2E708F125">
    <w:name w:val="A6EEB70F4ECC491A84505452C2E708F125"/>
    <w:rsid w:val="004A1151"/>
    <w:pPr>
      <w:spacing w:after="100" w:line="240" w:lineRule="auto"/>
    </w:pPr>
    <w:rPr>
      <w:rFonts w:ascii="Times New Roman" w:eastAsiaTheme="minorHAnsi" w:hAnsi="Times New Roman" w:cs="Times New Roman"/>
      <w:sz w:val="24"/>
      <w:szCs w:val="24"/>
    </w:rPr>
  </w:style>
  <w:style w:type="paragraph" w:customStyle="1" w:styleId="37229F7D6AE64EBA84790C24157153FF25">
    <w:name w:val="37229F7D6AE64EBA84790C24157153FF25"/>
    <w:rsid w:val="004A1151"/>
    <w:pPr>
      <w:spacing w:after="100" w:line="240" w:lineRule="auto"/>
    </w:pPr>
    <w:rPr>
      <w:rFonts w:ascii="Times New Roman" w:eastAsiaTheme="minorHAnsi" w:hAnsi="Times New Roman" w:cs="Times New Roman"/>
      <w:sz w:val="24"/>
      <w:szCs w:val="24"/>
    </w:rPr>
  </w:style>
  <w:style w:type="paragraph" w:customStyle="1" w:styleId="C557C92C5B344CF0BF1A0407C2AF21F314">
    <w:name w:val="C557C92C5B344CF0BF1A0407C2AF21F314"/>
    <w:rsid w:val="004A1151"/>
    <w:pPr>
      <w:spacing w:after="100" w:line="240" w:lineRule="auto"/>
    </w:pPr>
    <w:rPr>
      <w:rFonts w:ascii="Times New Roman" w:eastAsiaTheme="minorHAnsi" w:hAnsi="Times New Roman" w:cs="Times New Roman"/>
      <w:sz w:val="24"/>
      <w:szCs w:val="24"/>
    </w:rPr>
  </w:style>
  <w:style w:type="paragraph" w:customStyle="1" w:styleId="BC379622ECEF4B3AB5FB7B8CF61D1F5614">
    <w:name w:val="BC379622ECEF4B3AB5FB7B8CF61D1F5614"/>
    <w:rsid w:val="004A1151"/>
    <w:pPr>
      <w:spacing w:after="100" w:line="240" w:lineRule="auto"/>
    </w:pPr>
    <w:rPr>
      <w:rFonts w:ascii="Times New Roman" w:eastAsiaTheme="minorHAnsi" w:hAnsi="Times New Roman" w:cs="Times New Roman"/>
      <w:sz w:val="24"/>
      <w:szCs w:val="24"/>
    </w:rPr>
  </w:style>
  <w:style w:type="paragraph" w:customStyle="1" w:styleId="BD27B212574A42CC967DC525ADE08E6914">
    <w:name w:val="BD27B212574A42CC967DC525ADE08E6914"/>
    <w:rsid w:val="004A1151"/>
    <w:pPr>
      <w:spacing w:after="100" w:line="240" w:lineRule="auto"/>
    </w:pPr>
    <w:rPr>
      <w:rFonts w:ascii="Times New Roman" w:eastAsiaTheme="minorHAnsi" w:hAnsi="Times New Roman" w:cs="Times New Roman"/>
      <w:sz w:val="24"/>
      <w:szCs w:val="24"/>
    </w:rPr>
  </w:style>
  <w:style w:type="paragraph" w:customStyle="1" w:styleId="AF50749FDFAA4BE7AC57B8BBFF2A735E14">
    <w:name w:val="AF50749FDFAA4BE7AC57B8BBFF2A735E14"/>
    <w:rsid w:val="004A1151"/>
    <w:pPr>
      <w:spacing w:after="100" w:line="240" w:lineRule="auto"/>
    </w:pPr>
    <w:rPr>
      <w:rFonts w:ascii="Times New Roman" w:eastAsiaTheme="minorHAnsi" w:hAnsi="Times New Roman" w:cs="Times New Roman"/>
      <w:sz w:val="24"/>
      <w:szCs w:val="24"/>
    </w:rPr>
  </w:style>
  <w:style w:type="paragraph" w:customStyle="1" w:styleId="D8C2C16AA0444CC89BAC941688C518E814">
    <w:name w:val="D8C2C16AA0444CC89BAC941688C518E814"/>
    <w:rsid w:val="004A1151"/>
    <w:pPr>
      <w:spacing w:after="100" w:line="240" w:lineRule="auto"/>
    </w:pPr>
    <w:rPr>
      <w:rFonts w:ascii="Times New Roman" w:eastAsiaTheme="minorHAnsi" w:hAnsi="Times New Roman" w:cs="Times New Roman"/>
      <w:sz w:val="24"/>
      <w:szCs w:val="24"/>
    </w:rPr>
  </w:style>
  <w:style w:type="paragraph" w:customStyle="1" w:styleId="D8829F21B40846C9959DF781441D86B914">
    <w:name w:val="D8829F21B40846C9959DF781441D86B914"/>
    <w:rsid w:val="004A1151"/>
    <w:pPr>
      <w:spacing w:after="100" w:line="240" w:lineRule="auto"/>
    </w:pPr>
    <w:rPr>
      <w:rFonts w:ascii="Times New Roman" w:eastAsiaTheme="minorHAnsi" w:hAnsi="Times New Roman" w:cs="Times New Roman"/>
      <w:sz w:val="24"/>
      <w:szCs w:val="24"/>
    </w:rPr>
  </w:style>
  <w:style w:type="paragraph" w:customStyle="1" w:styleId="6394B9C418A64D25B4E2E668BF8A799E14">
    <w:name w:val="6394B9C418A64D25B4E2E668BF8A799E14"/>
    <w:rsid w:val="004A1151"/>
    <w:pPr>
      <w:spacing w:after="100" w:line="240" w:lineRule="auto"/>
    </w:pPr>
    <w:rPr>
      <w:rFonts w:ascii="Times New Roman" w:eastAsiaTheme="minorHAnsi" w:hAnsi="Times New Roman" w:cs="Times New Roman"/>
      <w:sz w:val="24"/>
      <w:szCs w:val="24"/>
    </w:rPr>
  </w:style>
  <w:style w:type="paragraph" w:customStyle="1" w:styleId="3A8FE2B66079426B93E087E40F0B843C14">
    <w:name w:val="3A8FE2B66079426B93E087E40F0B843C14"/>
    <w:rsid w:val="004A1151"/>
    <w:pPr>
      <w:spacing w:after="100" w:line="240" w:lineRule="auto"/>
    </w:pPr>
    <w:rPr>
      <w:rFonts w:ascii="Times New Roman" w:eastAsiaTheme="minorHAnsi" w:hAnsi="Times New Roman" w:cs="Times New Roman"/>
      <w:sz w:val="24"/>
      <w:szCs w:val="24"/>
    </w:rPr>
  </w:style>
  <w:style w:type="paragraph" w:customStyle="1" w:styleId="ED365D01323448BDA8029058DEB4F3DD14">
    <w:name w:val="ED365D01323448BDA8029058DEB4F3DD14"/>
    <w:rsid w:val="004A1151"/>
    <w:pPr>
      <w:spacing w:after="100" w:line="240" w:lineRule="auto"/>
    </w:pPr>
    <w:rPr>
      <w:rFonts w:ascii="Times New Roman" w:eastAsiaTheme="minorHAnsi" w:hAnsi="Times New Roman" w:cs="Times New Roman"/>
      <w:sz w:val="24"/>
      <w:szCs w:val="24"/>
    </w:rPr>
  </w:style>
  <w:style w:type="paragraph" w:customStyle="1" w:styleId="8DC503BFC3B647D2B03C34893DDE3A3A14">
    <w:name w:val="8DC503BFC3B647D2B03C34893DDE3A3A14"/>
    <w:rsid w:val="004A1151"/>
    <w:pPr>
      <w:spacing w:after="100" w:line="240" w:lineRule="auto"/>
    </w:pPr>
    <w:rPr>
      <w:rFonts w:ascii="Times New Roman" w:eastAsiaTheme="minorHAnsi" w:hAnsi="Times New Roman" w:cs="Times New Roman"/>
      <w:sz w:val="24"/>
      <w:szCs w:val="24"/>
    </w:rPr>
  </w:style>
  <w:style w:type="paragraph" w:customStyle="1" w:styleId="0D71F59B0CB540F5AF7BA83A3471661C14">
    <w:name w:val="0D71F59B0CB540F5AF7BA83A3471661C14"/>
    <w:rsid w:val="004A1151"/>
    <w:pPr>
      <w:spacing w:after="100" w:line="240" w:lineRule="auto"/>
    </w:pPr>
    <w:rPr>
      <w:rFonts w:ascii="Times New Roman" w:eastAsiaTheme="minorHAnsi" w:hAnsi="Times New Roman" w:cs="Times New Roman"/>
      <w:sz w:val="24"/>
      <w:szCs w:val="24"/>
    </w:rPr>
  </w:style>
  <w:style w:type="paragraph" w:customStyle="1" w:styleId="0C25B050C16F401CAA489B050D8F6F8A14">
    <w:name w:val="0C25B050C16F401CAA489B050D8F6F8A14"/>
    <w:rsid w:val="004A1151"/>
    <w:pPr>
      <w:spacing w:after="100" w:line="240" w:lineRule="auto"/>
    </w:pPr>
    <w:rPr>
      <w:rFonts w:ascii="Times New Roman" w:eastAsiaTheme="minorHAnsi" w:hAnsi="Times New Roman" w:cs="Times New Roman"/>
      <w:sz w:val="24"/>
      <w:szCs w:val="24"/>
    </w:rPr>
  </w:style>
  <w:style w:type="paragraph" w:customStyle="1" w:styleId="7879B67862E14AB5A4C57C952D5B725314">
    <w:name w:val="7879B67862E14AB5A4C57C952D5B725314"/>
    <w:rsid w:val="004A1151"/>
    <w:pPr>
      <w:spacing w:after="100" w:line="240" w:lineRule="auto"/>
    </w:pPr>
    <w:rPr>
      <w:rFonts w:ascii="Times New Roman" w:eastAsiaTheme="minorHAnsi" w:hAnsi="Times New Roman" w:cs="Times New Roman"/>
      <w:sz w:val="24"/>
      <w:szCs w:val="24"/>
    </w:rPr>
  </w:style>
  <w:style w:type="paragraph" w:customStyle="1" w:styleId="90798579FAF341F4954BB93F833E88C514">
    <w:name w:val="90798579FAF341F4954BB93F833E88C514"/>
    <w:rsid w:val="004A1151"/>
    <w:pPr>
      <w:spacing w:after="100" w:line="240" w:lineRule="auto"/>
    </w:pPr>
    <w:rPr>
      <w:rFonts w:ascii="Times New Roman" w:eastAsiaTheme="minorHAnsi" w:hAnsi="Times New Roman" w:cs="Times New Roman"/>
      <w:sz w:val="24"/>
      <w:szCs w:val="24"/>
    </w:rPr>
  </w:style>
  <w:style w:type="paragraph" w:customStyle="1" w:styleId="C2137FDE2C61497E84FC06B242DECD4214">
    <w:name w:val="C2137FDE2C61497E84FC06B242DECD4214"/>
    <w:rsid w:val="004A1151"/>
    <w:pPr>
      <w:spacing w:after="100" w:line="240" w:lineRule="auto"/>
    </w:pPr>
    <w:rPr>
      <w:rFonts w:ascii="Times New Roman" w:eastAsiaTheme="minorHAnsi" w:hAnsi="Times New Roman" w:cs="Times New Roman"/>
      <w:sz w:val="24"/>
      <w:szCs w:val="24"/>
    </w:rPr>
  </w:style>
  <w:style w:type="paragraph" w:customStyle="1" w:styleId="0E80E752F1034FE787B6AAEAB95F2EAD14">
    <w:name w:val="0E80E752F1034FE787B6AAEAB95F2EAD14"/>
    <w:rsid w:val="004A1151"/>
    <w:pPr>
      <w:spacing w:after="100" w:line="240" w:lineRule="auto"/>
    </w:pPr>
    <w:rPr>
      <w:rFonts w:ascii="Times New Roman" w:eastAsiaTheme="minorHAnsi" w:hAnsi="Times New Roman" w:cs="Times New Roman"/>
      <w:sz w:val="24"/>
      <w:szCs w:val="24"/>
    </w:rPr>
  </w:style>
  <w:style w:type="paragraph" w:customStyle="1" w:styleId="E48B3877962645FB9C82C67AF023A56F14">
    <w:name w:val="E48B3877962645FB9C82C67AF023A56F14"/>
    <w:rsid w:val="004A1151"/>
    <w:pPr>
      <w:spacing w:after="100" w:line="240" w:lineRule="auto"/>
    </w:pPr>
    <w:rPr>
      <w:rFonts w:ascii="Times New Roman" w:eastAsiaTheme="minorHAnsi" w:hAnsi="Times New Roman" w:cs="Times New Roman"/>
      <w:sz w:val="24"/>
      <w:szCs w:val="24"/>
    </w:rPr>
  </w:style>
  <w:style w:type="paragraph" w:customStyle="1" w:styleId="7796A418FCFF40E3A31889FCC0B3F7FB14">
    <w:name w:val="7796A418FCFF40E3A31889FCC0B3F7FB14"/>
    <w:rsid w:val="004A1151"/>
    <w:pPr>
      <w:spacing w:after="100" w:line="240" w:lineRule="auto"/>
    </w:pPr>
    <w:rPr>
      <w:rFonts w:ascii="Times New Roman" w:eastAsiaTheme="minorHAnsi" w:hAnsi="Times New Roman" w:cs="Times New Roman"/>
      <w:sz w:val="24"/>
      <w:szCs w:val="24"/>
    </w:rPr>
  </w:style>
  <w:style w:type="paragraph" w:customStyle="1" w:styleId="DECCCEF74EE346428F438EB42C31A21A14">
    <w:name w:val="DECCCEF74EE346428F438EB42C31A21A14"/>
    <w:rsid w:val="004A1151"/>
    <w:pPr>
      <w:spacing w:after="100" w:line="240" w:lineRule="auto"/>
    </w:pPr>
    <w:rPr>
      <w:rFonts w:ascii="Times New Roman" w:eastAsiaTheme="minorHAnsi" w:hAnsi="Times New Roman" w:cs="Times New Roman"/>
      <w:sz w:val="24"/>
      <w:szCs w:val="24"/>
    </w:rPr>
  </w:style>
  <w:style w:type="paragraph" w:customStyle="1" w:styleId="DB4BE787CD5E47A1BE65FFC413AD62EB14">
    <w:name w:val="DB4BE787CD5E47A1BE65FFC413AD62EB14"/>
    <w:rsid w:val="004A1151"/>
    <w:pPr>
      <w:spacing w:after="100" w:line="240" w:lineRule="auto"/>
    </w:pPr>
    <w:rPr>
      <w:rFonts w:ascii="Times New Roman" w:eastAsiaTheme="minorHAnsi" w:hAnsi="Times New Roman" w:cs="Times New Roman"/>
      <w:sz w:val="24"/>
      <w:szCs w:val="24"/>
    </w:rPr>
  </w:style>
  <w:style w:type="paragraph" w:customStyle="1" w:styleId="9F593DA392054E0E9886ED1A9347942614">
    <w:name w:val="9F593DA392054E0E9886ED1A9347942614"/>
    <w:rsid w:val="004A1151"/>
    <w:pPr>
      <w:spacing w:after="100" w:line="240" w:lineRule="auto"/>
    </w:pPr>
    <w:rPr>
      <w:rFonts w:ascii="Times New Roman" w:eastAsiaTheme="minorHAnsi" w:hAnsi="Times New Roman" w:cs="Times New Roman"/>
      <w:sz w:val="24"/>
      <w:szCs w:val="24"/>
    </w:rPr>
  </w:style>
  <w:style w:type="paragraph" w:customStyle="1" w:styleId="6D199870274247869D7C67377AC77A3E14">
    <w:name w:val="6D199870274247869D7C67377AC77A3E14"/>
    <w:rsid w:val="004A1151"/>
    <w:pPr>
      <w:spacing w:after="100" w:line="240" w:lineRule="auto"/>
    </w:pPr>
    <w:rPr>
      <w:rFonts w:ascii="Times New Roman" w:eastAsiaTheme="minorHAnsi" w:hAnsi="Times New Roman" w:cs="Times New Roman"/>
      <w:sz w:val="24"/>
      <w:szCs w:val="24"/>
    </w:rPr>
  </w:style>
  <w:style w:type="paragraph" w:customStyle="1" w:styleId="00EAAFB289DF4E1FB299B7348AB7EB5914">
    <w:name w:val="00EAAFB289DF4E1FB299B7348AB7EB5914"/>
    <w:rsid w:val="004A1151"/>
    <w:pPr>
      <w:spacing w:after="100" w:line="240" w:lineRule="auto"/>
    </w:pPr>
    <w:rPr>
      <w:rFonts w:ascii="Times New Roman" w:eastAsiaTheme="minorHAnsi" w:hAnsi="Times New Roman" w:cs="Times New Roman"/>
      <w:sz w:val="24"/>
      <w:szCs w:val="24"/>
    </w:rPr>
  </w:style>
  <w:style w:type="paragraph" w:customStyle="1" w:styleId="9725D2E11D08433BB181E2A9DD6569D014">
    <w:name w:val="9725D2E11D08433BB181E2A9DD6569D014"/>
    <w:rsid w:val="004A1151"/>
    <w:pPr>
      <w:spacing w:after="100" w:line="240" w:lineRule="auto"/>
    </w:pPr>
    <w:rPr>
      <w:rFonts w:ascii="Times New Roman" w:eastAsiaTheme="minorHAnsi" w:hAnsi="Times New Roman" w:cs="Times New Roman"/>
      <w:sz w:val="24"/>
      <w:szCs w:val="24"/>
    </w:rPr>
  </w:style>
  <w:style w:type="paragraph" w:customStyle="1" w:styleId="87BAF11ADD5C4438807A06A128DDA1D914">
    <w:name w:val="87BAF11ADD5C4438807A06A128DDA1D914"/>
    <w:rsid w:val="004A1151"/>
    <w:pPr>
      <w:spacing w:after="100" w:line="240" w:lineRule="auto"/>
    </w:pPr>
    <w:rPr>
      <w:rFonts w:ascii="Times New Roman" w:eastAsiaTheme="minorHAnsi" w:hAnsi="Times New Roman" w:cs="Times New Roman"/>
      <w:sz w:val="24"/>
      <w:szCs w:val="24"/>
    </w:rPr>
  </w:style>
  <w:style w:type="paragraph" w:customStyle="1" w:styleId="EB5E8A2B4E264D2988FE9C9B41838B5714">
    <w:name w:val="EB5E8A2B4E264D2988FE9C9B41838B5714"/>
    <w:rsid w:val="004A1151"/>
    <w:pPr>
      <w:spacing w:after="100" w:line="240" w:lineRule="auto"/>
    </w:pPr>
    <w:rPr>
      <w:rFonts w:ascii="Times New Roman" w:eastAsiaTheme="minorHAnsi" w:hAnsi="Times New Roman" w:cs="Times New Roman"/>
      <w:sz w:val="24"/>
      <w:szCs w:val="24"/>
    </w:rPr>
  </w:style>
  <w:style w:type="paragraph" w:customStyle="1" w:styleId="CAC3BE21544E41EBA4BD67764914032A14">
    <w:name w:val="CAC3BE21544E41EBA4BD67764914032A14"/>
    <w:rsid w:val="004A1151"/>
    <w:pPr>
      <w:spacing w:after="100" w:line="240" w:lineRule="auto"/>
    </w:pPr>
    <w:rPr>
      <w:rFonts w:ascii="Times New Roman" w:eastAsiaTheme="minorHAnsi" w:hAnsi="Times New Roman" w:cs="Times New Roman"/>
      <w:sz w:val="24"/>
      <w:szCs w:val="24"/>
    </w:rPr>
  </w:style>
  <w:style w:type="paragraph" w:customStyle="1" w:styleId="923F4296CA994EB0BA660C238B492A5F14">
    <w:name w:val="923F4296CA994EB0BA660C238B492A5F14"/>
    <w:rsid w:val="004A1151"/>
    <w:pPr>
      <w:spacing w:after="100" w:line="240" w:lineRule="auto"/>
    </w:pPr>
    <w:rPr>
      <w:rFonts w:ascii="Times New Roman" w:eastAsiaTheme="minorHAnsi" w:hAnsi="Times New Roman" w:cs="Times New Roman"/>
      <w:sz w:val="24"/>
      <w:szCs w:val="24"/>
    </w:rPr>
  </w:style>
  <w:style w:type="paragraph" w:customStyle="1" w:styleId="1DB5E7A7CE0C48C9A3E049760A84E12E24">
    <w:name w:val="1DB5E7A7CE0C48C9A3E049760A84E12E24"/>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04D08D3FA2D4D359C5CE5A74BCF25C811">
    <w:name w:val="F04D08D3FA2D4D359C5CE5A74BCF25C811"/>
    <w:rsid w:val="004A1151"/>
    <w:pPr>
      <w:spacing w:after="100" w:line="240" w:lineRule="auto"/>
    </w:pPr>
    <w:rPr>
      <w:rFonts w:ascii="Times New Roman" w:eastAsiaTheme="minorHAnsi" w:hAnsi="Times New Roman" w:cs="Times New Roman"/>
      <w:sz w:val="24"/>
      <w:szCs w:val="24"/>
    </w:rPr>
  </w:style>
  <w:style w:type="paragraph" w:customStyle="1" w:styleId="54E7F0B67F12479CA7F94639C9344B2311">
    <w:name w:val="54E7F0B67F12479CA7F94639C9344B2311"/>
    <w:rsid w:val="004A1151"/>
    <w:pPr>
      <w:spacing w:after="100" w:line="240" w:lineRule="auto"/>
    </w:pPr>
    <w:rPr>
      <w:rFonts w:ascii="Times New Roman" w:eastAsiaTheme="minorHAnsi" w:hAnsi="Times New Roman" w:cs="Times New Roman"/>
      <w:sz w:val="24"/>
      <w:szCs w:val="24"/>
    </w:rPr>
  </w:style>
  <w:style w:type="paragraph" w:customStyle="1" w:styleId="DC932182344747CE900F206960A9258D3">
    <w:name w:val="DC932182344747CE900F206960A9258D3"/>
    <w:rsid w:val="004A1151"/>
    <w:pPr>
      <w:spacing w:after="100" w:line="240" w:lineRule="auto"/>
    </w:pPr>
    <w:rPr>
      <w:rFonts w:ascii="Times New Roman" w:eastAsiaTheme="minorHAnsi" w:hAnsi="Times New Roman" w:cs="Times New Roman"/>
      <w:sz w:val="24"/>
      <w:szCs w:val="24"/>
    </w:rPr>
  </w:style>
  <w:style w:type="paragraph" w:customStyle="1" w:styleId="78112C51EC7047A28293EF81F692A38211">
    <w:name w:val="78112C51EC7047A28293EF81F692A38211"/>
    <w:rsid w:val="004A1151"/>
    <w:pPr>
      <w:spacing w:after="100" w:line="240" w:lineRule="auto"/>
    </w:pPr>
    <w:rPr>
      <w:rFonts w:ascii="Times New Roman" w:eastAsiaTheme="minorHAnsi" w:hAnsi="Times New Roman" w:cs="Times New Roman"/>
      <w:sz w:val="24"/>
      <w:szCs w:val="24"/>
    </w:rPr>
  </w:style>
  <w:style w:type="paragraph" w:customStyle="1" w:styleId="995DF5030C694DFC9C6EE2AAF8FC78B611">
    <w:name w:val="995DF5030C694DFC9C6EE2AAF8FC78B611"/>
    <w:rsid w:val="004A1151"/>
    <w:pPr>
      <w:spacing w:after="100" w:line="240" w:lineRule="auto"/>
    </w:pPr>
    <w:rPr>
      <w:rFonts w:ascii="Times New Roman" w:eastAsiaTheme="minorHAnsi" w:hAnsi="Times New Roman" w:cs="Times New Roman"/>
      <w:sz w:val="24"/>
      <w:szCs w:val="24"/>
    </w:rPr>
  </w:style>
  <w:style w:type="paragraph" w:customStyle="1" w:styleId="E7D44584F667464D95B612DE17702DAF10">
    <w:name w:val="E7D44584F667464D95B612DE17702DAF10"/>
    <w:rsid w:val="004A1151"/>
    <w:pPr>
      <w:spacing w:after="100" w:line="240" w:lineRule="auto"/>
    </w:pPr>
    <w:rPr>
      <w:rFonts w:ascii="Times New Roman" w:eastAsiaTheme="minorHAnsi" w:hAnsi="Times New Roman" w:cs="Times New Roman"/>
      <w:sz w:val="24"/>
      <w:szCs w:val="24"/>
    </w:rPr>
  </w:style>
  <w:style w:type="paragraph" w:customStyle="1" w:styleId="94C9CA0B478D4EE8BC425F3346E3C24E10">
    <w:name w:val="94C9CA0B478D4EE8BC425F3346E3C24E10"/>
    <w:rsid w:val="004A1151"/>
    <w:pPr>
      <w:spacing w:after="100" w:line="240" w:lineRule="auto"/>
    </w:pPr>
    <w:rPr>
      <w:rFonts w:ascii="Times New Roman" w:eastAsiaTheme="minorHAnsi" w:hAnsi="Times New Roman" w:cs="Times New Roman"/>
      <w:sz w:val="24"/>
      <w:szCs w:val="24"/>
    </w:rPr>
  </w:style>
  <w:style w:type="paragraph" w:customStyle="1" w:styleId="7FC5A11D6C2142549FF2D84941D1ED983">
    <w:name w:val="7FC5A11D6C2142549FF2D84941D1ED983"/>
    <w:rsid w:val="004A1151"/>
    <w:pPr>
      <w:spacing w:after="100" w:line="240" w:lineRule="auto"/>
    </w:pPr>
    <w:rPr>
      <w:rFonts w:ascii="Times New Roman" w:eastAsiaTheme="minorHAnsi" w:hAnsi="Times New Roman" w:cs="Times New Roman"/>
      <w:sz w:val="24"/>
      <w:szCs w:val="24"/>
    </w:rPr>
  </w:style>
  <w:style w:type="paragraph" w:customStyle="1" w:styleId="9497C0D3C8934D7BBEF2EE2C5D6F6A2B10">
    <w:name w:val="9497C0D3C8934D7BBEF2EE2C5D6F6A2B10"/>
    <w:rsid w:val="004A1151"/>
    <w:pPr>
      <w:spacing w:after="100" w:line="240" w:lineRule="auto"/>
    </w:pPr>
    <w:rPr>
      <w:rFonts w:ascii="Times New Roman" w:eastAsiaTheme="minorHAnsi" w:hAnsi="Times New Roman" w:cs="Times New Roman"/>
      <w:sz w:val="24"/>
      <w:szCs w:val="24"/>
    </w:rPr>
  </w:style>
  <w:style w:type="paragraph" w:customStyle="1" w:styleId="331FDC2AA15C4E999C9A1EFAEF74BD5E10">
    <w:name w:val="331FDC2AA15C4E999C9A1EFAEF74BD5E10"/>
    <w:rsid w:val="004A1151"/>
    <w:pPr>
      <w:spacing w:after="100" w:line="240" w:lineRule="auto"/>
    </w:pPr>
    <w:rPr>
      <w:rFonts w:ascii="Times New Roman" w:eastAsiaTheme="minorHAnsi" w:hAnsi="Times New Roman" w:cs="Times New Roman"/>
      <w:sz w:val="24"/>
      <w:szCs w:val="24"/>
    </w:rPr>
  </w:style>
  <w:style w:type="paragraph" w:customStyle="1" w:styleId="9E3BAEAF06054077A925F8C048457E3D13">
    <w:name w:val="9E3BAEAF06054077A925F8C048457E3D13"/>
    <w:rsid w:val="004A1151"/>
    <w:pPr>
      <w:spacing w:after="100" w:line="240" w:lineRule="auto"/>
    </w:pPr>
    <w:rPr>
      <w:rFonts w:ascii="Times New Roman" w:eastAsiaTheme="minorHAnsi" w:hAnsi="Times New Roman" w:cs="Times New Roman"/>
      <w:sz w:val="24"/>
      <w:szCs w:val="24"/>
    </w:rPr>
  </w:style>
  <w:style w:type="paragraph" w:customStyle="1" w:styleId="4DC42DB1AA9F476E8E1E460D22996EE113">
    <w:name w:val="4DC42DB1AA9F476E8E1E460D22996EE113"/>
    <w:rsid w:val="004A1151"/>
    <w:pPr>
      <w:spacing w:after="100" w:line="240" w:lineRule="auto"/>
    </w:pPr>
    <w:rPr>
      <w:rFonts w:ascii="Times New Roman" w:eastAsiaTheme="minorHAnsi" w:hAnsi="Times New Roman" w:cs="Times New Roman"/>
      <w:sz w:val="24"/>
      <w:szCs w:val="24"/>
    </w:rPr>
  </w:style>
  <w:style w:type="paragraph" w:customStyle="1" w:styleId="F046C91EE37D4C13AA425D22A984F46813">
    <w:name w:val="F046C91EE37D4C13AA425D22A984F46813"/>
    <w:rsid w:val="004A1151"/>
    <w:pPr>
      <w:spacing w:after="100" w:line="240" w:lineRule="auto"/>
    </w:pPr>
    <w:rPr>
      <w:rFonts w:ascii="Times New Roman" w:eastAsiaTheme="minorHAnsi" w:hAnsi="Times New Roman" w:cs="Times New Roman"/>
      <w:sz w:val="24"/>
      <w:szCs w:val="24"/>
    </w:rPr>
  </w:style>
  <w:style w:type="paragraph" w:customStyle="1" w:styleId="966BA0A7755C4B4486494B2C0BC0AE4913">
    <w:name w:val="966BA0A7755C4B4486494B2C0BC0AE4913"/>
    <w:rsid w:val="004A1151"/>
    <w:pPr>
      <w:spacing w:after="100" w:line="240" w:lineRule="auto"/>
    </w:pPr>
    <w:rPr>
      <w:rFonts w:ascii="Times New Roman" w:eastAsiaTheme="minorHAnsi" w:hAnsi="Times New Roman" w:cs="Times New Roman"/>
      <w:sz w:val="24"/>
      <w:szCs w:val="24"/>
    </w:rPr>
  </w:style>
  <w:style w:type="paragraph" w:customStyle="1" w:styleId="E13B31D521CC4153A9D70B80515336AD13">
    <w:name w:val="E13B31D521CC4153A9D70B80515336AD13"/>
    <w:rsid w:val="004A1151"/>
    <w:pPr>
      <w:spacing w:after="100" w:line="240" w:lineRule="auto"/>
    </w:pPr>
    <w:rPr>
      <w:rFonts w:ascii="Times New Roman" w:eastAsiaTheme="minorHAnsi" w:hAnsi="Times New Roman" w:cs="Times New Roman"/>
      <w:sz w:val="24"/>
      <w:szCs w:val="24"/>
    </w:rPr>
  </w:style>
  <w:style w:type="paragraph" w:customStyle="1" w:styleId="A6BC11457F1B435FB2CE37A4F4674D8B13">
    <w:name w:val="A6BC11457F1B435FB2CE37A4F4674D8B13"/>
    <w:rsid w:val="004A1151"/>
    <w:pPr>
      <w:spacing w:after="100" w:line="240" w:lineRule="auto"/>
    </w:pPr>
    <w:rPr>
      <w:rFonts w:ascii="Times New Roman" w:eastAsiaTheme="minorHAnsi" w:hAnsi="Times New Roman" w:cs="Times New Roman"/>
      <w:sz w:val="24"/>
      <w:szCs w:val="24"/>
    </w:rPr>
  </w:style>
  <w:style w:type="paragraph" w:customStyle="1" w:styleId="7578A903F8164CA6872B25BCC0B3CF4C13">
    <w:name w:val="7578A903F8164CA6872B25BCC0B3CF4C13"/>
    <w:rsid w:val="004A1151"/>
    <w:pPr>
      <w:spacing w:after="100" w:line="240" w:lineRule="auto"/>
    </w:pPr>
    <w:rPr>
      <w:rFonts w:ascii="Times New Roman" w:eastAsiaTheme="minorHAnsi" w:hAnsi="Times New Roman" w:cs="Times New Roman"/>
      <w:sz w:val="24"/>
      <w:szCs w:val="24"/>
    </w:rPr>
  </w:style>
  <w:style w:type="paragraph" w:customStyle="1" w:styleId="00507CB197904815815AC655352AE66213">
    <w:name w:val="00507CB197904815815AC655352AE66213"/>
    <w:rsid w:val="004A1151"/>
    <w:pPr>
      <w:spacing w:after="100" w:line="240" w:lineRule="auto"/>
    </w:pPr>
    <w:rPr>
      <w:rFonts w:ascii="Times New Roman" w:eastAsiaTheme="minorHAnsi" w:hAnsi="Times New Roman" w:cs="Times New Roman"/>
      <w:sz w:val="24"/>
      <w:szCs w:val="24"/>
    </w:rPr>
  </w:style>
  <w:style w:type="paragraph" w:customStyle="1" w:styleId="FD9DD3DA10124E20B2A1694725C5C49813">
    <w:name w:val="FD9DD3DA10124E20B2A1694725C5C49813"/>
    <w:rsid w:val="004A1151"/>
    <w:pPr>
      <w:spacing w:after="100" w:line="240" w:lineRule="auto"/>
    </w:pPr>
    <w:rPr>
      <w:rFonts w:ascii="Times New Roman" w:eastAsiaTheme="minorHAnsi" w:hAnsi="Times New Roman" w:cs="Times New Roman"/>
      <w:sz w:val="24"/>
      <w:szCs w:val="24"/>
    </w:rPr>
  </w:style>
  <w:style w:type="paragraph" w:customStyle="1" w:styleId="EA951ADB56DC4FFFAF9390474102BEE613">
    <w:name w:val="EA951ADB56DC4FFFAF9390474102BEE613"/>
    <w:rsid w:val="004A1151"/>
    <w:pPr>
      <w:spacing w:after="100" w:line="240" w:lineRule="auto"/>
    </w:pPr>
    <w:rPr>
      <w:rFonts w:ascii="Times New Roman" w:eastAsiaTheme="minorHAnsi" w:hAnsi="Times New Roman" w:cs="Times New Roman"/>
      <w:sz w:val="24"/>
      <w:szCs w:val="24"/>
    </w:rPr>
  </w:style>
  <w:style w:type="paragraph" w:customStyle="1" w:styleId="904886687D4B4309A32661273440C32C13">
    <w:name w:val="904886687D4B4309A32661273440C32C13"/>
    <w:rsid w:val="004A1151"/>
    <w:pPr>
      <w:spacing w:after="100" w:line="240" w:lineRule="auto"/>
    </w:pPr>
    <w:rPr>
      <w:rFonts w:ascii="Times New Roman" w:eastAsiaTheme="minorHAnsi" w:hAnsi="Times New Roman" w:cs="Times New Roman"/>
      <w:sz w:val="24"/>
      <w:szCs w:val="24"/>
    </w:rPr>
  </w:style>
  <w:style w:type="paragraph" w:customStyle="1" w:styleId="4C4BD485B4D34444838D82C80A2FBF3324">
    <w:name w:val="4C4BD485B4D34444838D82C80A2FBF3324"/>
    <w:rsid w:val="004A1151"/>
    <w:pPr>
      <w:spacing w:after="100" w:line="240" w:lineRule="auto"/>
    </w:pPr>
    <w:rPr>
      <w:rFonts w:ascii="Times New Roman" w:eastAsiaTheme="minorHAnsi" w:hAnsi="Times New Roman" w:cs="Times New Roman"/>
      <w:sz w:val="24"/>
      <w:szCs w:val="24"/>
    </w:rPr>
  </w:style>
  <w:style w:type="paragraph" w:customStyle="1" w:styleId="2BDAF33C74434251A327F0BFD1EB54E924">
    <w:name w:val="2BDAF33C74434251A327F0BFD1EB54E924"/>
    <w:rsid w:val="004A1151"/>
    <w:pPr>
      <w:spacing w:after="100" w:line="240" w:lineRule="auto"/>
    </w:pPr>
    <w:rPr>
      <w:rFonts w:ascii="Times New Roman" w:eastAsiaTheme="minorHAnsi" w:hAnsi="Times New Roman" w:cs="Times New Roman"/>
      <w:sz w:val="24"/>
      <w:szCs w:val="24"/>
    </w:rPr>
  </w:style>
  <w:style w:type="paragraph" w:customStyle="1" w:styleId="1BC381B8C9ED41A6A0DA37781F04932C24">
    <w:name w:val="1BC381B8C9ED41A6A0DA37781F04932C24"/>
    <w:rsid w:val="004A1151"/>
    <w:pPr>
      <w:spacing w:after="100" w:line="240" w:lineRule="auto"/>
    </w:pPr>
    <w:rPr>
      <w:rFonts w:ascii="Times New Roman" w:eastAsiaTheme="minorHAnsi" w:hAnsi="Times New Roman" w:cs="Times New Roman"/>
      <w:sz w:val="24"/>
      <w:szCs w:val="24"/>
    </w:rPr>
  </w:style>
  <w:style w:type="paragraph" w:customStyle="1" w:styleId="585801C89BD340A4842E81910B7915D624">
    <w:name w:val="585801C89BD340A4842E81910B7915D624"/>
    <w:rsid w:val="004A1151"/>
    <w:pPr>
      <w:spacing w:after="100" w:line="240" w:lineRule="auto"/>
    </w:pPr>
    <w:rPr>
      <w:rFonts w:ascii="Times New Roman" w:eastAsiaTheme="minorHAnsi" w:hAnsi="Times New Roman" w:cs="Times New Roman"/>
      <w:sz w:val="24"/>
      <w:szCs w:val="24"/>
    </w:rPr>
  </w:style>
  <w:style w:type="paragraph" w:customStyle="1" w:styleId="5F0F90BB971F4CA08104D6CEFD4E05CA24">
    <w:name w:val="5F0F90BB971F4CA08104D6CEFD4E05CA24"/>
    <w:rsid w:val="004A1151"/>
    <w:pPr>
      <w:spacing w:after="100" w:line="240" w:lineRule="auto"/>
    </w:pPr>
    <w:rPr>
      <w:rFonts w:ascii="Times New Roman" w:eastAsiaTheme="minorHAnsi" w:hAnsi="Times New Roman" w:cs="Times New Roman"/>
      <w:sz w:val="24"/>
      <w:szCs w:val="24"/>
    </w:rPr>
  </w:style>
  <w:style w:type="paragraph" w:customStyle="1" w:styleId="1D221EF5E9D14CEE9B0880058A9D247B24">
    <w:name w:val="1D221EF5E9D14CEE9B0880058A9D247B24"/>
    <w:rsid w:val="004A1151"/>
    <w:pPr>
      <w:spacing w:after="100" w:line="240" w:lineRule="auto"/>
    </w:pPr>
    <w:rPr>
      <w:rFonts w:ascii="Times New Roman" w:eastAsiaTheme="minorHAnsi" w:hAnsi="Times New Roman" w:cs="Times New Roman"/>
      <w:sz w:val="24"/>
      <w:szCs w:val="24"/>
    </w:rPr>
  </w:style>
  <w:style w:type="paragraph" w:customStyle="1" w:styleId="818681A266454BDF8A38D31F9909BD2B24">
    <w:name w:val="818681A266454BDF8A38D31F9909BD2B24"/>
    <w:rsid w:val="004A1151"/>
    <w:pPr>
      <w:spacing w:after="100" w:line="240" w:lineRule="auto"/>
    </w:pPr>
    <w:rPr>
      <w:rFonts w:ascii="Times New Roman" w:eastAsiaTheme="minorHAnsi" w:hAnsi="Times New Roman" w:cs="Times New Roman"/>
      <w:sz w:val="24"/>
      <w:szCs w:val="24"/>
    </w:rPr>
  </w:style>
  <w:style w:type="paragraph" w:customStyle="1" w:styleId="D11CA62D33A941288010840D96E0F16E6">
    <w:name w:val="D11CA62D33A941288010840D96E0F16E6"/>
    <w:rsid w:val="004A1151"/>
    <w:pPr>
      <w:spacing w:after="100" w:line="240" w:lineRule="auto"/>
    </w:pPr>
    <w:rPr>
      <w:rFonts w:ascii="Times New Roman" w:eastAsiaTheme="minorHAnsi" w:hAnsi="Times New Roman" w:cs="Times New Roman"/>
      <w:sz w:val="24"/>
      <w:szCs w:val="24"/>
    </w:rPr>
  </w:style>
  <w:style w:type="paragraph" w:customStyle="1" w:styleId="9D6E2085DF5B431798E4B105742ACA5F6">
    <w:name w:val="9D6E2085DF5B431798E4B105742ACA5F6"/>
    <w:rsid w:val="004A1151"/>
    <w:pPr>
      <w:spacing w:after="100" w:line="240" w:lineRule="auto"/>
    </w:pPr>
    <w:rPr>
      <w:rFonts w:ascii="Times New Roman" w:eastAsiaTheme="minorHAnsi" w:hAnsi="Times New Roman" w:cs="Times New Roman"/>
      <w:sz w:val="24"/>
      <w:szCs w:val="24"/>
    </w:rPr>
  </w:style>
  <w:style w:type="paragraph" w:customStyle="1" w:styleId="05A65F2566904D5AB75302A626FAA40B6">
    <w:name w:val="05A65F2566904D5AB75302A626FAA40B6"/>
    <w:rsid w:val="004A1151"/>
    <w:pPr>
      <w:spacing w:after="100" w:line="240" w:lineRule="auto"/>
    </w:pPr>
    <w:rPr>
      <w:rFonts w:ascii="Times New Roman" w:eastAsiaTheme="minorHAnsi" w:hAnsi="Times New Roman" w:cs="Times New Roman"/>
      <w:sz w:val="24"/>
      <w:szCs w:val="24"/>
    </w:rPr>
  </w:style>
  <w:style w:type="paragraph" w:customStyle="1" w:styleId="2F57AEEFA4064397967F53665B3E0B586">
    <w:name w:val="2F57AEEFA4064397967F53665B3E0B586"/>
    <w:rsid w:val="004A1151"/>
    <w:pPr>
      <w:spacing w:after="100" w:line="240" w:lineRule="auto"/>
    </w:pPr>
    <w:rPr>
      <w:rFonts w:ascii="Times New Roman" w:eastAsiaTheme="minorHAnsi" w:hAnsi="Times New Roman" w:cs="Times New Roman"/>
      <w:sz w:val="24"/>
      <w:szCs w:val="24"/>
    </w:rPr>
  </w:style>
  <w:style w:type="paragraph" w:customStyle="1" w:styleId="C21B8A86699845E4981FA03FBA88EFE51">
    <w:name w:val="C21B8A86699845E4981FA03FBA88EFE51"/>
    <w:rsid w:val="004A1151"/>
    <w:pPr>
      <w:spacing w:after="100" w:line="240" w:lineRule="auto"/>
    </w:pPr>
    <w:rPr>
      <w:rFonts w:ascii="Times New Roman" w:eastAsiaTheme="minorHAnsi" w:hAnsi="Times New Roman" w:cs="Times New Roman"/>
      <w:sz w:val="24"/>
      <w:szCs w:val="24"/>
    </w:rPr>
  </w:style>
  <w:style w:type="paragraph" w:customStyle="1" w:styleId="3CAD94DDE8B147B2B3F178D40E2A22EF">
    <w:name w:val="3CAD94DDE8B147B2B3F178D40E2A22EF"/>
    <w:rsid w:val="004A1151"/>
  </w:style>
  <w:style w:type="paragraph" w:customStyle="1" w:styleId="7A56F3172A894AA09921AE866D30776D">
    <w:name w:val="7A56F3172A894AA09921AE866D30776D"/>
    <w:rsid w:val="004A1151"/>
  </w:style>
  <w:style w:type="paragraph" w:customStyle="1" w:styleId="4F03F832F43542ED8A74275B123AD3A4">
    <w:name w:val="4F03F832F43542ED8A74275B123AD3A4"/>
    <w:rsid w:val="004A1151"/>
  </w:style>
  <w:style w:type="paragraph" w:customStyle="1" w:styleId="5897D084C033406A89D5AF5ACAE627DB">
    <w:name w:val="5897D084C033406A89D5AF5ACAE627DB"/>
    <w:rsid w:val="004A1151"/>
  </w:style>
  <w:style w:type="paragraph" w:customStyle="1" w:styleId="A3654E75347A4F4C989DAF11835B96BE">
    <w:name w:val="A3654E75347A4F4C989DAF11835B96BE"/>
    <w:rsid w:val="004A1151"/>
  </w:style>
  <w:style w:type="paragraph" w:customStyle="1" w:styleId="E6F36CF7F9D3482EA52F261169E17E13">
    <w:name w:val="E6F36CF7F9D3482EA52F261169E17E13"/>
    <w:rsid w:val="004A1151"/>
  </w:style>
  <w:style w:type="paragraph" w:customStyle="1" w:styleId="B952433C535545F9A8078D61D10449E03">
    <w:name w:val="B952433C535545F9A8078D61D10449E03"/>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22">
    <w:name w:val="6C5D5B925C9842B1B2B69914C9C53AD222"/>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6">
    <w:name w:val="BCC09F921BE54B1DAF16E9A0C85E624C26"/>
    <w:rsid w:val="004A1151"/>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26">
    <w:name w:val="0A29C254263F4018A790F7988EABD90026"/>
    <w:rsid w:val="004A1151"/>
    <w:pPr>
      <w:spacing w:after="100" w:line="240" w:lineRule="auto"/>
    </w:pPr>
    <w:rPr>
      <w:rFonts w:ascii="Times New Roman" w:eastAsiaTheme="minorHAnsi" w:hAnsi="Times New Roman" w:cs="Times New Roman"/>
      <w:sz w:val="24"/>
      <w:szCs w:val="24"/>
    </w:rPr>
  </w:style>
  <w:style w:type="paragraph" w:customStyle="1" w:styleId="A39FD8EABA37434282A6BD7AC775F84C26">
    <w:name w:val="A39FD8EABA37434282A6BD7AC775F84C26"/>
    <w:rsid w:val="004A1151"/>
    <w:pPr>
      <w:spacing w:after="100" w:line="240" w:lineRule="auto"/>
    </w:pPr>
    <w:rPr>
      <w:rFonts w:ascii="Times New Roman" w:eastAsiaTheme="minorHAnsi" w:hAnsi="Times New Roman" w:cs="Times New Roman"/>
      <w:sz w:val="24"/>
      <w:szCs w:val="24"/>
    </w:rPr>
  </w:style>
  <w:style w:type="paragraph" w:customStyle="1" w:styleId="780BAEE1CD364D8FB3FAD1817E6C813E26">
    <w:name w:val="780BAEE1CD364D8FB3FAD1817E6C813E26"/>
    <w:rsid w:val="004A1151"/>
    <w:pPr>
      <w:spacing w:after="100" w:line="240" w:lineRule="auto"/>
    </w:pPr>
    <w:rPr>
      <w:rFonts w:ascii="Times New Roman" w:eastAsiaTheme="minorHAnsi" w:hAnsi="Times New Roman" w:cs="Times New Roman"/>
      <w:sz w:val="24"/>
      <w:szCs w:val="24"/>
    </w:rPr>
  </w:style>
  <w:style w:type="paragraph" w:customStyle="1" w:styleId="009D7B260C674ADFA3643A952EEA060926">
    <w:name w:val="009D7B260C674ADFA3643A952EEA060926"/>
    <w:rsid w:val="004A1151"/>
    <w:pPr>
      <w:spacing w:after="100" w:line="240" w:lineRule="auto"/>
    </w:pPr>
    <w:rPr>
      <w:rFonts w:ascii="Times New Roman" w:eastAsiaTheme="minorHAnsi" w:hAnsi="Times New Roman" w:cs="Times New Roman"/>
      <w:sz w:val="24"/>
      <w:szCs w:val="24"/>
    </w:rPr>
  </w:style>
  <w:style w:type="paragraph" w:customStyle="1" w:styleId="DB4691E81DC449F6A25AB6CA7614B5C526">
    <w:name w:val="DB4691E81DC449F6A25AB6CA7614B5C526"/>
    <w:rsid w:val="004A1151"/>
    <w:pPr>
      <w:spacing w:after="100" w:line="240" w:lineRule="auto"/>
    </w:pPr>
    <w:rPr>
      <w:rFonts w:ascii="Times New Roman" w:eastAsiaTheme="minorHAnsi" w:hAnsi="Times New Roman" w:cs="Times New Roman"/>
      <w:sz w:val="24"/>
      <w:szCs w:val="24"/>
    </w:rPr>
  </w:style>
  <w:style w:type="paragraph" w:customStyle="1" w:styleId="4F03F832F43542ED8A74275B123AD3A41">
    <w:name w:val="4F03F832F43542ED8A74275B123AD3A41"/>
    <w:rsid w:val="004A1151"/>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1">
    <w:name w:val="5897D084C033406A89D5AF5ACAE627DB1"/>
    <w:rsid w:val="004A1151"/>
    <w:pPr>
      <w:spacing w:after="100" w:line="240" w:lineRule="auto"/>
    </w:pPr>
    <w:rPr>
      <w:rFonts w:ascii="Times New Roman" w:eastAsiaTheme="minorHAnsi" w:hAnsi="Times New Roman" w:cs="Times New Roman"/>
      <w:sz w:val="24"/>
      <w:szCs w:val="24"/>
    </w:rPr>
  </w:style>
  <w:style w:type="paragraph" w:customStyle="1" w:styleId="A3654E75347A4F4C989DAF11835B96BE1">
    <w:name w:val="A3654E75347A4F4C989DAF11835B96BE1"/>
    <w:rsid w:val="004A1151"/>
    <w:pPr>
      <w:spacing w:after="100" w:line="240" w:lineRule="auto"/>
    </w:pPr>
    <w:rPr>
      <w:rFonts w:ascii="Times New Roman" w:eastAsiaTheme="minorHAnsi" w:hAnsi="Times New Roman" w:cs="Times New Roman"/>
      <w:sz w:val="24"/>
      <w:szCs w:val="24"/>
    </w:rPr>
  </w:style>
  <w:style w:type="paragraph" w:customStyle="1" w:styleId="460D16D0FCF14A20B4B4DE52A8EF032815">
    <w:name w:val="460D16D0FCF14A20B4B4DE52A8EF032815"/>
    <w:rsid w:val="004A1151"/>
    <w:pPr>
      <w:spacing w:after="100" w:line="240" w:lineRule="auto"/>
    </w:pPr>
    <w:rPr>
      <w:rFonts w:ascii="Times New Roman" w:eastAsiaTheme="minorHAnsi" w:hAnsi="Times New Roman" w:cs="Times New Roman"/>
      <w:sz w:val="24"/>
      <w:szCs w:val="24"/>
    </w:rPr>
  </w:style>
  <w:style w:type="paragraph" w:customStyle="1" w:styleId="4C9D1E34769E426598F9A2315EC95EA615">
    <w:name w:val="4C9D1E34769E426598F9A2315EC95EA615"/>
    <w:rsid w:val="004A1151"/>
    <w:pPr>
      <w:spacing w:after="100" w:line="240" w:lineRule="auto"/>
    </w:pPr>
    <w:rPr>
      <w:rFonts w:ascii="Times New Roman" w:eastAsiaTheme="minorHAnsi" w:hAnsi="Times New Roman" w:cs="Times New Roman"/>
      <w:sz w:val="24"/>
      <w:szCs w:val="24"/>
    </w:rPr>
  </w:style>
  <w:style w:type="paragraph" w:customStyle="1" w:styleId="3EA355AE8FD3447F8E9B856ADC0A800215">
    <w:name w:val="3EA355AE8FD3447F8E9B856ADC0A800215"/>
    <w:rsid w:val="004A1151"/>
    <w:pPr>
      <w:spacing w:after="100" w:line="240" w:lineRule="auto"/>
    </w:pPr>
    <w:rPr>
      <w:rFonts w:ascii="Times New Roman" w:eastAsiaTheme="minorHAnsi" w:hAnsi="Times New Roman" w:cs="Times New Roman"/>
      <w:sz w:val="24"/>
      <w:szCs w:val="24"/>
    </w:rPr>
  </w:style>
  <w:style w:type="paragraph" w:customStyle="1" w:styleId="069479AC39E6437DBD9449C49F12B0B815">
    <w:name w:val="069479AC39E6437DBD9449C49F12B0B815"/>
    <w:rsid w:val="004A1151"/>
    <w:pPr>
      <w:spacing w:after="100" w:line="240" w:lineRule="auto"/>
    </w:pPr>
    <w:rPr>
      <w:rFonts w:ascii="Times New Roman" w:eastAsiaTheme="minorHAnsi" w:hAnsi="Times New Roman" w:cs="Times New Roman"/>
      <w:sz w:val="24"/>
      <w:szCs w:val="24"/>
    </w:rPr>
  </w:style>
  <w:style w:type="paragraph" w:customStyle="1" w:styleId="E6F36CF7F9D3482EA52F261169E17E131">
    <w:name w:val="E6F36CF7F9D3482EA52F261169E17E131"/>
    <w:rsid w:val="004A1151"/>
    <w:pPr>
      <w:spacing w:after="100" w:line="240" w:lineRule="auto"/>
    </w:pPr>
    <w:rPr>
      <w:rFonts w:ascii="Times New Roman" w:eastAsiaTheme="minorHAnsi" w:hAnsi="Times New Roman" w:cs="Times New Roman"/>
      <w:sz w:val="24"/>
      <w:szCs w:val="24"/>
    </w:rPr>
  </w:style>
  <w:style w:type="paragraph" w:customStyle="1" w:styleId="A1F9AA6939A743119A826A9B7941D83F10">
    <w:name w:val="A1F9AA6939A743119A826A9B7941D83F10"/>
    <w:rsid w:val="004A1151"/>
    <w:pPr>
      <w:spacing w:after="100" w:line="240" w:lineRule="auto"/>
    </w:pPr>
    <w:rPr>
      <w:rFonts w:ascii="Times New Roman" w:eastAsiaTheme="minorHAnsi" w:hAnsi="Times New Roman" w:cs="Times New Roman"/>
      <w:sz w:val="24"/>
      <w:szCs w:val="24"/>
    </w:rPr>
  </w:style>
  <w:style w:type="paragraph" w:customStyle="1" w:styleId="195DFE97F7A84A7F8EE7688ACA7CF2A910">
    <w:name w:val="195DFE97F7A84A7F8EE7688ACA7CF2A910"/>
    <w:rsid w:val="004A1151"/>
    <w:pPr>
      <w:spacing w:after="100" w:line="240" w:lineRule="auto"/>
    </w:pPr>
    <w:rPr>
      <w:rFonts w:ascii="Times New Roman" w:eastAsiaTheme="minorHAnsi" w:hAnsi="Times New Roman" w:cs="Times New Roman"/>
      <w:sz w:val="24"/>
      <w:szCs w:val="24"/>
    </w:rPr>
  </w:style>
  <w:style w:type="paragraph" w:customStyle="1" w:styleId="83709448F35840E0996AECC00949E4D010">
    <w:name w:val="83709448F35840E0996AECC00949E4D010"/>
    <w:rsid w:val="004A1151"/>
    <w:pPr>
      <w:spacing w:after="100" w:line="240" w:lineRule="auto"/>
    </w:pPr>
    <w:rPr>
      <w:rFonts w:ascii="Times New Roman" w:eastAsiaTheme="minorHAnsi" w:hAnsi="Times New Roman" w:cs="Times New Roman"/>
      <w:sz w:val="24"/>
      <w:szCs w:val="24"/>
    </w:rPr>
  </w:style>
  <w:style w:type="paragraph" w:customStyle="1" w:styleId="E2AEB81534B543A9AAACC78BADAFE5BA6">
    <w:name w:val="E2AEB81534B543A9AAACC78BADAFE5BA6"/>
    <w:rsid w:val="004A1151"/>
    <w:pPr>
      <w:spacing w:after="100" w:line="240" w:lineRule="auto"/>
    </w:pPr>
    <w:rPr>
      <w:rFonts w:ascii="Times New Roman" w:eastAsiaTheme="minorHAnsi" w:hAnsi="Times New Roman" w:cs="Times New Roman"/>
      <w:sz w:val="24"/>
      <w:szCs w:val="24"/>
    </w:rPr>
  </w:style>
  <w:style w:type="paragraph" w:customStyle="1" w:styleId="A426002533F24A859A58A074646CD3D36">
    <w:name w:val="A426002533F24A859A58A074646CD3D36"/>
    <w:rsid w:val="004A1151"/>
    <w:pPr>
      <w:spacing w:after="100" w:line="240" w:lineRule="auto"/>
    </w:pPr>
    <w:rPr>
      <w:rFonts w:ascii="Times New Roman" w:eastAsiaTheme="minorHAnsi" w:hAnsi="Times New Roman" w:cs="Times New Roman"/>
      <w:sz w:val="24"/>
      <w:szCs w:val="24"/>
    </w:rPr>
  </w:style>
  <w:style w:type="paragraph" w:customStyle="1" w:styleId="0569B97422CF48208A990A941C0C462826">
    <w:name w:val="0569B97422CF48208A990A941C0C462826"/>
    <w:rsid w:val="004A1151"/>
    <w:pPr>
      <w:spacing w:after="100" w:line="240" w:lineRule="auto"/>
    </w:pPr>
    <w:rPr>
      <w:rFonts w:ascii="Times New Roman" w:eastAsiaTheme="minorHAnsi" w:hAnsi="Times New Roman" w:cs="Times New Roman"/>
      <w:sz w:val="24"/>
      <w:szCs w:val="24"/>
    </w:rPr>
  </w:style>
  <w:style w:type="paragraph" w:customStyle="1" w:styleId="7747AC3701614DF2B27345B9AED43A0526">
    <w:name w:val="7747AC3701614DF2B27345B9AED43A0526"/>
    <w:rsid w:val="004A1151"/>
    <w:pPr>
      <w:spacing w:after="100" w:line="240" w:lineRule="auto"/>
    </w:pPr>
    <w:rPr>
      <w:rFonts w:ascii="Times New Roman" w:eastAsiaTheme="minorHAnsi" w:hAnsi="Times New Roman" w:cs="Times New Roman"/>
      <w:sz w:val="24"/>
      <w:szCs w:val="24"/>
    </w:rPr>
  </w:style>
  <w:style w:type="paragraph" w:customStyle="1" w:styleId="D436FD76169643E5A23AB0AC364543DF26">
    <w:name w:val="D436FD76169643E5A23AB0AC364543DF26"/>
    <w:rsid w:val="004A1151"/>
    <w:pPr>
      <w:spacing w:after="100" w:line="240" w:lineRule="auto"/>
    </w:pPr>
    <w:rPr>
      <w:rFonts w:ascii="Times New Roman" w:eastAsiaTheme="minorHAnsi" w:hAnsi="Times New Roman" w:cs="Times New Roman"/>
      <w:sz w:val="24"/>
      <w:szCs w:val="24"/>
    </w:rPr>
  </w:style>
  <w:style w:type="paragraph" w:customStyle="1" w:styleId="78BF4377772745699244505866E0BEF426">
    <w:name w:val="78BF4377772745699244505866E0BEF426"/>
    <w:rsid w:val="004A1151"/>
    <w:pPr>
      <w:spacing w:after="100" w:line="240" w:lineRule="auto"/>
    </w:pPr>
    <w:rPr>
      <w:rFonts w:ascii="Times New Roman" w:eastAsiaTheme="minorHAnsi" w:hAnsi="Times New Roman" w:cs="Times New Roman"/>
      <w:sz w:val="24"/>
      <w:szCs w:val="24"/>
    </w:rPr>
  </w:style>
  <w:style w:type="paragraph" w:customStyle="1" w:styleId="4ECCAED3F26343428FFE9ACFC02E74E826">
    <w:name w:val="4ECCAED3F26343428FFE9ACFC02E74E826"/>
    <w:rsid w:val="004A1151"/>
    <w:pPr>
      <w:spacing w:after="100" w:line="240" w:lineRule="auto"/>
    </w:pPr>
    <w:rPr>
      <w:rFonts w:ascii="Times New Roman" w:eastAsiaTheme="minorHAnsi" w:hAnsi="Times New Roman" w:cs="Times New Roman"/>
      <w:sz w:val="24"/>
      <w:szCs w:val="24"/>
    </w:rPr>
  </w:style>
  <w:style w:type="paragraph" w:customStyle="1" w:styleId="C310472DE28C4C25962BB362EE3155E626">
    <w:name w:val="C310472DE28C4C25962BB362EE3155E626"/>
    <w:rsid w:val="004A1151"/>
    <w:pPr>
      <w:spacing w:after="100" w:line="240" w:lineRule="auto"/>
    </w:pPr>
    <w:rPr>
      <w:rFonts w:ascii="Times New Roman" w:eastAsiaTheme="minorHAnsi" w:hAnsi="Times New Roman" w:cs="Times New Roman"/>
      <w:sz w:val="24"/>
      <w:szCs w:val="24"/>
    </w:rPr>
  </w:style>
  <w:style w:type="paragraph" w:customStyle="1" w:styleId="4B00C1A4328F4DF8BAA2D067DDA920CE26">
    <w:name w:val="4B00C1A4328F4DF8BAA2D067DDA920CE26"/>
    <w:rsid w:val="004A1151"/>
    <w:pPr>
      <w:spacing w:after="100" w:line="240" w:lineRule="auto"/>
    </w:pPr>
    <w:rPr>
      <w:rFonts w:ascii="Times New Roman" w:eastAsiaTheme="minorHAnsi" w:hAnsi="Times New Roman" w:cs="Times New Roman"/>
      <w:sz w:val="24"/>
      <w:szCs w:val="24"/>
    </w:rPr>
  </w:style>
  <w:style w:type="paragraph" w:customStyle="1" w:styleId="A6EEB70F4ECC491A84505452C2E708F126">
    <w:name w:val="A6EEB70F4ECC491A84505452C2E708F126"/>
    <w:rsid w:val="004A1151"/>
    <w:pPr>
      <w:spacing w:after="100" w:line="240" w:lineRule="auto"/>
    </w:pPr>
    <w:rPr>
      <w:rFonts w:ascii="Times New Roman" w:eastAsiaTheme="minorHAnsi" w:hAnsi="Times New Roman" w:cs="Times New Roman"/>
      <w:sz w:val="24"/>
      <w:szCs w:val="24"/>
    </w:rPr>
  </w:style>
  <w:style w:type="paragraph" w:customStyle="1" w:styleId="37229F7D6AE64EBA84790C24157153FF26">
    <w:name w:val="37229F7D6AE64EBA84790C24157153FF26"/>
    <w:rsid w:val="004A1151"/>
    <w:pPr>
      <w:spacing w:after="100" w:line="240" w:lineRule="auto"/>
    </w:pPr>
    <w:rPr>
      <w:rFonts w:ascii="Times New Roman" w:eastAsiaTheme="minorHAnsi" w:hAnsi="Times New Roman" w:cs="Times New Roman"/>
      <w:sz w:val="24"/>
      <w:szCs w:val="24"/>
    </w:rPr>
  </w:style>
  <w:style w:type="paragraph" w:customStyle="1" w:styleId="C557C92C5B344CF0BF1A0407C2AF21F315">
    <w:name w:val="C557C92C5B344CF0BF1A0407C2AF21F315"/>
    <w:rsid w:val="004A1151"/>
    <w:pPr>
      <w:spacing w:after="100" w:line="240" w:lineRule="auto"/>
    </w:pPr>
    <w:rPr>
      <w:rFonts w:ascii="Times New Roman" w:eastAsiaTheme="minorHAnsi" w:hAnsi="Times New Roman" w:cs="Times New Roman"/>
      <w:sz w:val="24"/>
      <w:szCs w:val="24"/>
    </w:rPr>
  </w:style>
  <w:style w:type="paragraph" w:customStyle="1" w:styleId="BC379622ECEF4B3AB5FB7B8CF61D1F5615">
    <w:name w:val="BC379622ECEF4B3AB5FB7B8CF61D1F5615"/>
    <w:rsid w:val="004A1151"/>
    <w:pPr>
      <w:spacing w:after="100" w:line="240" w:lineRule="auto"/>
    </w:pPr>
    <w:rPr>
      <w:rFonts w:ascii="Times New Roman" w:eastAsiaTheme="minorHAnsi" w:hAnsi="Times New Roman" w:cs="Times New Roman"/>
      <w:sz w:val="24"/>
      <w:szCs w:val="24"/>
    </w:rPr>
  </w:style>
  <w:style w:type="paragraph" w:customStyle="1" w:styleId="BD27B212574A42CC967DC525ADE08E6915">
    <w:name w:val="BD27B212574A42CC967DC525ADE08E6915"/>
    <w:rsid w:val="004A1151"/>
    <w:pPr>
      <w:spacing w:after="100" w:line="240" w:lineRule="auto"/>
    </w:pPr>
    <w:rPr>
      <w:rFonts w:ascii="Times New Roman" w:eastAsiaTheme="minorHAnsi" w:hAnsi="Times New Roman" w:cs="Times New Roman"/>
      <w:sz w:val="24"/>
      <w:szCs w:val="24"/>
    </w:rPr>
  </w:style>
  <w:style w:type="paragraph" w:customStyle="1" w:styleId="AF50749FDFAA4BE7AC57B8BBFF2A735E15">
    <w:name w:val="AF50749FDFAA4BE7AC57B8BBFF2A735E15"/>
    <w:rsid w:val="004A1151"/>
    <w:pPr>
      <w:spacing w:after="100" w:line="240" w:lineRule="auto"/>
    </w:pPr>
    <w:rPr>
      <w:rFonts w:ascii="Times New Roman" w:eastAsiaTheme="minorHAnsi" w:hAnsi="Times New Roman" w:cs="Times New Roman"/>
      <w:sz w:val="24"/>
      <w:szCs w:val="24"/>
    </w:rPr>
  </w:style>
  <w:style w:type="paragraph" w:customStyle="1" w:styleId="D8C2C16AA0444CC89BAC941688C518E815">
    <w:name w:val="D8C2C16AA0444CC89BAC941688C518E815"/>
    <w:rsid w:val="004A1151"/>
    <w:pPr>
      <w:spacing w:after="100" w:line="240" w:lineRule="auto"/>
    </w:pPr>
    <w:rPr>
      <w:rFonts w:ascii="Times New Roman" w:eastAsiaTheme="minorHAnsi" w:hAnsi="Times New Roman" w:cs="Times New Roman"/>
      <w:sz w:val="24"/>
      <w:szCs w:val="24"/>
    </w:rPr>
  </w:style>
  <w:style w:type="paragraph" w:customStyle="1" w:styleId="D8829F21B40846C9959DF781441D86B915">
    <w:name w:val="D8829F21B40846C9959DF781441D86B915"/>
    <w:rsid w:val="004A1151"/>
    <w:pPr>
      <w:spacing w:after="100" w:line="240" w:lineRule="auto"/>
    </w:pPr>
    <w:rPr>
      <w:rFonts w:ascii="Times New Roman" w:eastAsiaTheme="minorHAnsi" w:hAnsi="Times New Roman" w:cs="Times New Roman"/>
      <w:sz w:val="24"/>
      <w:szCs w:val="24"/>
    </w:rPr>
  </w:style>
  <w:style w:type="paragraph" w:customStyle="1" w:styleId="6394B9C418A64D25B4E2E668BF8A799E15">
    <w:name w:val="6394B9C418A64D25B4E2E668BF8A799E15"/>
    <w:rsid w:val="004A1151"/>
    <w:pPr>
      <w:spacing w:after="100" w:line="240" w:lineRule="auto"/>
    </w:pPr>
    <w:rPr>
      <w:rFonts w:ascii="Times New Roman" w:eastAsiaTheme="minorHAnsi" w:hAnsi="Times New Roman" w:cs="Times New Roman"/>
      <w:sz w:val="24"/>
      <w:szCs w:val="24"/>
    </w:rPr>
  </w:style>
  <w:style w:type="paragraph" w:customStyle="1" w:styleId="3A8FE2B66079426B93E087E40F0B843C15">
    <w:name w:val="3A8FE2B66079426B93E087E40F0B843C15"/>
    <w:rsid w:val="004A1151"/>
    <w:pPr>
      <w:spacing w:after="100" w:line="240" w:lineRule="auto"/>
    </w:pPr>
    <w:rPr>
      <w:rFonts w:ascii="Times New Roman" w:eastAsiaTheme="minorHAnsi" w:hAnsi="Times New Roman" w:cs="Times New Roman"/>
      <w:sz w:val="24"/>
      <w:szCs w:val="24"/>
    </w:rPr>
  </w:style>
  <w:style w:type="paragraph" w:customStyle="1" w:styleId="ED365D01323448BDA8029058DEB4F3DD15">
    <w:name w:val="ED365D01323448BDA8029058DEB4F3DD15"/>
    <w:rsid w:val="004A1151"/>
    <w:pPr>
      <w:spacing w:after="100" w:line="240" w:lineRule="auto"/>
    </w:pPr>
    <w:rPr>
      <w:rFonts w:ascii="Times New Roman" w:eastAsiaTheme="minorHAnsi" w:hAnsi="Times New Roman" w:cs="Times New Roman"/>
      <w:sz w:val="24"/>
      <w:szCs w:val="24"/>
    </w:rPr>
  </w:style>
  <w:style w:type="paragraph" w:customStyle="1" w:styleId="8DC503BFC3B647D2B03C34893DDE3A3A15">
    <w:name w:val="8DC503BFC3B647D2B03C34893DDE3A3A15"/>
    <w:rsid w:val="004A1151"/>
    <w:pPr>
      <w:spacing w:after="100" w:line="240" w:lineRule="auto"/>
    </w:pPr>
    <w:rPr>
      <w:rFonts w:ascii="Times New Roman" w:eastAsiaTheme="minorHAnsi" w:hAnsi="Times New Roman" w:cs="Times New Roman"/>
      <w:sz w:val="24"/>
      <w:szCs w:val="24"/>
    </w:rPr>
  </w:style>
  <w:style w:type="paragraph" w:customStyle="1" w:styleId="0D71F59B0CB540F5AF7BA83A3471661C15">
    <w:name w:val="0D71F59B0CB540F5AF7BA83A3471661C15"/>
    <w:rsid w:val="004A1151"/>
    <w:pPr>
      <w:spacing w:after="100" w:line="240" w:lineRule="auto"/>
    </w:pPr>
    <w:rPr>
      <w:rFonts w:ascii="Times New Roman" w:eastAsiaTheme="minorHAnsi" w:hAnsi="Times New Roman" w:cs="Times New Roman"/>
      <w:sz w:val="24"/>
      <w:szCs w:val="24"/>
    </w:rPr>
  </w:style>
  <w:style w:type="paragraph" w:customStyle="1" w:styleId="0C25B050C16F401CAA489B050D8F6F8A15">
    <w:name w:val="0C25B050C16F401CAA489B050D8F6F8A15"/>
    <w:rsid w:val="004A1151"/>
    <w:pPr>
      <w:spacing w:after="100" w:line="240" w:lineRule="auto"/>
    </w:pPr>
    <w:rPr>
      <w:rFonts w:ascii="Times New Roman" w:eastAsiaTheme="minorHAnsi" w:hAnsi="Times New Roman" w:cs="Times New Roman"/>
      <w:sz w:val="24"/>
      <w:szCs w:val="24"/>
    </w:rPr>
  </w:style>
  <w:style w:type="paragraph" w:customStyle="1" w:styleId="7879B67862E14AB5A4C57C952D5B725315">
    <w:name w:val="7879B67862E14AB5A4C57C952D5B725315"/>
    <w:rsid w:val="004A1151"/>
    <w:pPr>
      <w:spacing w:after="100" w:line="240" w:lineRule="auto"/>
    </w:pPr>
    <w:rPr>
      <w:rFonts w:ascii="Times New Roman" w:eastAsiaTheme="minorHAnsi" w:hAnsi="Times New Roman" w:cs="Times New Roman"/>
      <w:sz w:val="24"/>
      <w:szCs w:val="24"/>
    </w:rPr>
  </w:style>
  <w:style w:type="paragraph" w:customStyle="1" w:styleId="90798579FAF341F4954BB93F833E88C515">
    <w:name w:val="90798579FAF341F4954BB93F833E88C515"/>
    <w:rsid w:val="004A1151"/>
    <w:pPr>
      <w:spacing w:after="100" w:line="240" w:lineRule="auto"/>
    </w:pPr>
    <w:rPr>
      <w:rFonts w:ascii="Times New Roman" w:eastAsiaTheme="minorHAnsi" w:hAnsi="Times New Roman" w:cs="Times New Roman"/>
      <w:sz w:val="24"/>
      <w:szCs w:val="24"/>
    </w:rPr>
  </w:style>
  <w:style w:type="paragraph" w:customStyle="1" w:styleId="C2137FDE2C61497E84FC06B242DECD4215">
    <w:name w:val="C2137FDE2C61497E84FC06B242DECD4215"/>
    <w:rsid w:val="004A1151"/>
    <w:pPr>
      <w:spacing w:after="100" w:line="240" w:lineRule="auto"/>
    </w:pPr>
    <w:rPr>
      <w:rFonts w:ascii="Times New Roman" w:eastAsiaTheme="minorHAnsi" w:hAnsi="Times New Roman" w:cs="Times New Roman"/>
      <w:sz w:val="24"/>
      <w:szCs w:val="24"/>
    </w:rPr>
  </w:style>
  <w:style w:type="paragraph" w:customStyle="1" w:styleId="0E80E752F1034FE787B6AAEAB95F2EAD15">
    <w:name w:val="0E80E752F1034FE787B6AAEAB95F2EAD15"/>
    <w:rsid w:val="004A1151"/>
    <w:pPr>
      <w:spacing w:after="100" w:line="240" w:lineRule="auto"/>
    </w:pPr>
    <w:rPr>
      <w:rFonts w:ascii="Times New Roman" w:eastAsiaTheme="minorHAnsi" w:hAnsi="Times New Roman" w:cs="Times New Roman"/>
      <w:sz w:val="24"/>
      <w:szCs w:val="24"/>
    </w:rPr>
  </w:style>
  <w:style w:type="paragraph" w:customStyle="1" w:styleId="E48B3877962645FB9C82C67AF023A56F15">
    <w:name w:val="E48B3877962645FB9C82C67AF023A56F15"/>
    <w:rsid w:val="004A1151"/>
    <w:pPr>
      <w:spacing w:after="100" w:line="240" w:lineRule="auto"/>
    </w:pPr>
    <w:rPr>
      <w:rFonts w:ascii="Times New Roman" w:eastAsiaTheme="minorHAnsi" w:hAnsi="Times New Roman" w:cs="Times New Roman"/>
      <w:sz w:val="24"/>
      <w:szCs w:val="24"/>
    </w:rPr>
  </w:style>
  <w:style w:type="paragraph" w:customStyle="1" w:styleId="7796A418FCFF40E3A31889FCC0B3F7FB15">
    <w:name w:val="7796A418FCFF40E3A31889FCC0B3F7FB15"/>
    <w:rsid w:val="004A1151"/>
    <w:pPr>
      <w:spacing w:after="100" w:line="240" w:lineRule="auto"/>
    </w:pPr>
    <w:rPr>
      <w:rFonts w:ascii="Times New Roman" w:eastAsiaTheme="minorHAnsi" w:hAnsi="Times New Roman" w:cs="Times New Roman"/>
      <w:sz w:val="24"/>
      <w:szCs w:val="24"/>
    </w:rPr>
  </w:style>
  <w:style w:type="paragraph" w:customStyle="1" w:styleId="DECCCEF74EE346428F438EB42C31A21A15">
    <w:name w:val="DECCCEF74EE346428F438EB42C31A21A15"/>
    <w:rsid w:val="004A1151"/>
    <w:pPr>
      <w:spacing w:after="100" w:line="240" w:lineRule="auto"/>
    </w:pPr>
    <w:rPr>
      <w:rFonts w:ascii="Times New Roman" w:eastAsiaTheme="minorHAnsi" w:hAnsi="Times New Roman" w:cs="Times New Roman"/>
      <w:sz w:val="24"/>
      <w:szCs w:val="24"/>
    </w:rPr>
  </w:style>
  <w:style w:type="paragraph" w:customStyle="1" w:styleId="DB4BE787CD5E47A1BE65FFC413AD62EB15">
    <w:name w:val="DB4BE787CD5E47A1BE65FFC413AD62EB15"/>
    <w:rsid w:val="004A1151"/>
    <w:pPr>
      <w:spacing w:after="100" w:line="240" w:lineRule="auto"/>
    </w:pPr>
    <w:rPr>
      <w:rFonts w:ascii="Times New Roman" w:eastAsiaTheme="minorHAnsi" w:hAnsi="Times New Roman" w:cs="Times New Roman"/>
      <w:sz w:val="24"/>
      <w:szCs w:val="24"/>
    </w:rPr>
  </w:style>
  <w:style w:type="paragraph" w:customStyle="1" w:styleId="9F593DA392054E0E9886ED1A9347942615">
    <w:name w:val="9F593DA392054E0E9886ED1A9347942615"/>
    <w:rsid w:val="004A1151"/>
    <w:pPr>
      <w:spacing w:after="100" w:line="240" w:lineRule="auto"/>
    </w:pPr>
    <w:rPr>
      <w:rFonts w:ascii="Times New Roman" w:eastAsiaTheme="minorHAnsi" w:hAnsi="Times New Roman" w:cs="Times New Roman"/>
      <w:sz w:val="24"/>
      <w:szCs w:val="24"/>
    </w:rPr>
  </w:style>
  <w:style w:type="paragraph" w:customStyle="1" w:styleId="6D199870274247869D7C67377AC77A3E15">
    <w:name w:val="6D199870274247869D7C67377AC77A3E15"/>
    <w:rsid w:val="004A1151"/>
    <w:pPr>
      <w:spacing w:after="100" w:line="240" w:lineRule="auto"/>
    </w:pPr>
    <w:rPr>
      <w:rFonts w:ascii="Times New Roman" w:eastAsiaTheme="minorHAnsi" w:hAnsi="Times New Roman" w:cs="Times New Roman"/>
      <w:sz w:val="24"/>
      <w:szCs w:val="24"/>
    </w:rPr>
  </w:style>
  <w:style w:type="paragraph" w:customStyle="1" w:styleId="00EAAFB289DF4E1FB299B7348AB7EB5915">
    <w:name w:val="00EAAFB289DF4E1FB299B7348AB7EB5915"/>
    <w:rsid w:val="004A1151"/>
    <w:pPr>
      <w:spacing w:after="100" w:line="240" w:lineRule="auto"/>
    </w:pPr>
    <w:rPr>
      <w:rFonts w:ascii="Times New Roman" w:eastAsiaTheme="minorHAnsi" w:hAnsi="Times New Roman" w:cs="Times New Roman"/>
      <w:sz w:val="24"/>
      <w:szCs w:val="24"/>
    </w:rPr>
  </w:style>
  <w:style w:type="paragraph" w:customStyle="1" w:styleId="9725D2E11D08433BB181E2A9DD6569D015">
    <w:name w:val="9725D2E11D08433BB181E2A9DD6569D015"/>
    <w:rsid w:val="004A1151"/>
    <w:pPr>
      <w:spacing w:after="100" w:line="240" w:lineRule="auto"/>
    </w:pPr>
    <w:rPr>
      <w:rFonts w:ascii="Times New Roman" w:eastAsiaTheme="minorHAnsi" w:hAnsi="Times New Roman" w:cs="Times New Roman"/>
      <w:sz w:val="24"/>
      <w:szCs w:val="24"/>
    </w:rPr>
  </w:style>
  <w:style w:type="paragraph" w:customStyle="1" w:styleId="87BAF11ADD5C4438807A06A128DDA1D915">
    <w:name w:val="87BAF11ADD5C4438807A06A128DDA1D915"/>
    <w:rsid w:val="004A1151"/>
    <w:pPr>
      <w:spacing w:after="100" w:line="240" w:lineRule="auto"/>
    </w:pPr>
    <w:rPr>
      <w:rFonts w:ascii="Times New Roman" w:eastAsiaTheme="minorHAnsi" w:hAnsi="Times New Roman" w:cs="Times New Roman"/>
      <w:sz w:val="24"/>
      <w:szCs w:val="24"/>
    </w:rPr>
  </w:style>
  <w:style w:type="paragraph" w:customStyle="1" w:styleId="EB5E8A2B4E264D2988FE9C9B41838B5715">
    <w:name w:val="EB5E8A2B4E264D2988FE9C9B41838B5715"/>
    <w:rsid w:val="004A1151"/>
    <w:pPr>
      <w:spacing w:after="100" w:line="240" w:lineRule="auto"/>
    </w:pPr>
    <w:rPr>
      <w:rFonts w:ascii="Times New Roman" w:eastAsiaTheme="minorHAnsi" w:hAnsi="Times New Roman" w:cs="Times New Roman"/>
      <w:sz w:val="24"/>
      <w:szCs w:val="24"/>
    </w:rPr>
  </w:style>
  <w:style w:type="paragraph" w:customStyle="1" w:styleId="CAC3BE21544E41EBA4BD67764914032A15">
    <w:name w:val="CAC3BE21544E41EBA4BD67764914032A15"/>
    <w:rsid w:val="004A1151"/>
    <w:pPr>
      <w:spacing w:after="100" w:line="240" w:lineRule="auto"/>
    </w:pPr>
    <w:rPr>
      <w:rFonts w:ascii="Times New Roman" w:eastAsiaTheme="minorHAnsi" w:hAnsi="Times New Roman" w:cs="Times New Roman"/>
      <w:sz w:val="24"/>
      <w:szCs w:val="24"/>
    </w:rPr>
  </w:style>
  <w:style w:type="paragraph" w:customStyle="1" w:styleId="923F4296CA994EB0BA660C238B492A5F15">
    <w:name w:val="923F4296CA994EB0BA660C238B492A5F15"/>
    <w:rsid w:val="004A1151"/>
    <w:pPr>
      <w:spacing w:after="100" w:line="240" w:lineRule="auto"/>
    </w:pPr>
    <w:rPr>
      <w:rFonts w:ascii="Times New Roman" w:eastAsiaTheme="minorHAnsi" w:hAnsi="Times New Roman" w:cs="Times New Roman"/>
      <w:sz w:val="24"/>
      <w:szCs w:val="24"/>
    </w:rPr>
  </w:style>
  <w:style w:type="paragraph" w:customStyle="1" w:styleId="1DB5E7A7CE0C48C9A3E049760A84E12E25">
    <w:name w:val="1DB5E7A7CE0C48C9A3E049760A84E12E25"/>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04D08D3FA2D4D359C5CE5A74BCF25C812">
    <w:name w:val="F04D08D3FA2D4D359C5CE5A74BCF25C812"/>
    <w:rsid w:val="004A1151"/>
    <w:pPr>
      <w:spacing w:after="100" w:line="240" w:lineRule="auto"/>
    </w:pPr>
    <w:rPr>
      <w:rFonts w:ascii="Times New Roman" w:eastAsiaTheme="minorHAnsi" w:hAnsi="Times New Roman" w:cs="Times New Roman"/>
      <w:sz w:val="24"/>
      <w:szCs w:val="24"/>
    </w:rPr>
  </w:style>
  <w:style w:type="paragraph" w:customStyle="1" w:styleId="54E7F0B67F12479CA7F94639C9344B2312">
    <w:name w:val="54E7F0B67F12479CA7F94639C9344B2312"/>
    <w:rsid w:val="004A1151"/>
    <w:pPr>
      <w:spacing w:after="100" w:line="240" w:lineRule="auto"/>
    </w:pPr>
    <w:rPr>
      <w:rFonts w:ascii="Times New Roman" w:eastAsiaTheme="minorHAnsi" w:hAnsi="Times New Roman" w:cs="Times New Roman"/>
      <w:sz w:val="24"/>
      <w:szCs w:val="24"/>
    </w:rPr>
  </w:style>
  <w:style w:type="paragraph" w:customStyle="1" w:styleId="DC932182344747CE900F206960A9258D4">
    <w:name w:val="DC932182344747CE900F206960A9258D4"/>
    <w:rsid w:val="004A1151"/>
    <w:pPr>
      <w:spacing w:after="100" w:line="240" w:lineRule="auto"/>
    </w:pPr>
    <w:rPr>
      <w:rFonts w:ascii="Times New Roman" w:eastAsiaTheme="minorHAnsi" w:hAnsi="Times New Roman" w:cs="Times New Roman"/>
      <w:sz w:val="24"/>
      <w:szCs w:val="24"/>
    </w:rPr>
  </w:style>
  <w:style w:type="paragraph" w:customStyle="1" w:styleId="78112C51EC7047A28293EF81F692A38212">
    <w:name w:val="78112C51EC7047A28293EF81F692A38212"/>
    <w:rsid w:val="004A1151"/>
    <w:pPr>
      <w:spacing w:after="100" w:line="240" w:lineRule="auto"/>
    </w:pPr>
    <w:rPr>
      <w:rFonts w:ascii="Times New Roman" w:eastAsiaTheme="minorHAnsi" w:hAnsi="Times New Roman" w:cs="Times New Roman"/>
      <w:sz w:val="24"/>
      <w:szCs w:val="24"/>
    </w:rPr>
  </w:style>
  <w:style w:type="paragraph" w:customStyle="1" w:styleId="995DF5030C694DFC9C6EE2AAF8FC78B612">
    <w:name w:val="995DF5030C694DFC9C6EE2AAF8FC78B612"/>
    <w:rsid w:val="004A1151"/>
    <w:pPr>
      <w:spacing w:after="100" w:line="240" w:lineRule="auto"/>
    </w:pPr>
    <w:rPr>
      <w:rFonts w:ascii="Times New Roman" w:eastAsiaTheme="minorHAnsi" w:hAnsi="Times New Roman" w:cs="Times New Roman"/>
      <w:sz w:val="24"/>
      <w:szCs w:val="24"/>
    </w:rPr>
  </w:style>
  <w:style w:type="paragraph" w:customStyle="1" w:styleId="E7D44584F667464D95B612DE17702DAF11">
    <w:name w:val="E7D44584F667464D95B612DE17702DAF11"/>
    <w:rsid w:val="004A1151"/>
    <w:pPr>
      <w:spacing w:after="100" w:line="240" w:lineRule="auto"/>
    </w:pPr>
    <w:rPr>
      <w:rFonts w:ascii="Times New Roman" w:eastAsiaTheme="minorHAnsi" w:hAnsi="Times New Roman" w:cs="Times New Roman"/>
      <w:sz w:val="24"/>
      <w:szCs w:val="24"/>
    </w:rPr>
  </w:style>
  <w:style w:type="paragraph" w:customStyle="1" w:styleId="94C9CA0B478D4EE8BC425F3346E3C24E11">
    <w:name w:val="94C9CA0B478D4EE8BC425F3346E3C24E11"/>
    <w:rsid w:val="004A1151"/>
    <w:pPr>
      <w:spacing w:after="100" w:line="240" w:lineRule="auto"/>
    </w:pPr>
    <w:rPr>
      <w:rFonts w:ascii="Times New Roman" w:eastAsiaTheme="minorHAnsi" w:hAnsi="Times New Roman" w:cs="Times New Roman"/>
      <w:sz w:val="24"/>
      <w:szCs w:val="24"/>
    </w:rPr>
  </w:style>
  <w:style w:type="paragraph" w:customStyle="1" w:styleId="7FC5A11D6C2142549FF2D84941D1ED984">
    <w:name w:val="7FC5A11D6C2142549FF2D84941D1ED984"/>
    <w:rsid w:val="004A1151"/>
    <w:pPr>
      <w:spacing w:after="100" w:line="240" w:lineRule="auto"/>
    </w:pPr>
    <w:rPr>
      <w:rFonts w:ascii="Times New Roman" w:eastAsiaTheme="minorHAnsi" w:hAnsi="Times New Roman" w:cs="Times New Roman"/>
      <w:sz w:val="24"/>
      <w:szCs w:val="24"/>
    </w:rPr>
  </w:style>
  <w:style w:type="paragraph" w:customStyle="1" w:styleId="9497C0D3C8934D7BBEF2EE2C5D6F6A2B11">
    <w:name w:val="9497C0D3C8934D7BBEF2EE2C5D6F6A2B11"/>
    <w:rsid w:val="004A1151"/>
    <w:pPr>
      <w:spacing w:after="100" w:line="240" w:lineRule="auto"/>
    </w:pPr>
    <w:rPr>
      <w:rFonts w:ascii="Times New Roman" w:eastAsiaTheme="minorHAnsi" w:hAnsi="Times New Roman" w:cs="Times New Roman"/>
      <w:sz w:val="24"/>
      <w:szCs w:val="24"/>
    </w:rPr>
  </w:style>
  <w:style w:type="paragraph" w:customStyle="1" w:styleId="331FDC2AA15C4E999C9A1EFAEF74BD5E11">
    <w:name w:val="331FDC2AA15C4E999C9A1EFAEF74BD5E11"/>
    <w:rsid w:val="004A1151"/>
    <w:pPr>
      <w:spacing w:after="100" w:line="240" w:lineRule="auto"/>
    </w:pPr>
    <w:rPr>
      <w:rFonts w:ascii="Times New Roman" w:eastAsiaTheme="minorHAnsi" w:hAnsi="Times New Roman" w:cs="Times New Roman"/>
      <w:sz w:val="24"/>
      <w:szCs w:val="24"/>
    </w:rPr>
  </w:style>
  <w:style w:type="paragraph" w:customStyle="1" w:styleId="9E3BAEAF06054077A925F8C048457E3D14">
    <w:name w:val="9E3BAEAF06054077A925F8C048457E3D14"/>
    <w:rsid w:val="004A1151"/>
    <w:pPr>
      <w:spacing w:after="100" w:line="240" w:lineRule="auto"/>
    </w:pPr>
    <w:rPr>
      <w:rFonts w:ascii="Times New Roman" w:eastAsiaTheme="minorHAnsi" w:hAnsi="Times New Roman" w:cs="Times New Roman"/>
      <w:sz w:val="24"/>
      <w:szCs w:val="24"/>
    </w:rPr>
  </w:style>
  <w:style w:type="paragraph" w:customStyle="1" w:styleId="4DC42DB1AA9F476E8E1E460D22996EE114">
    <w:name w:val="4DC42DB1AA9F476E8E1E460D22996EE114"/>
    <w:rsid w:val="004A1151"/>
    <w:pPr>
      <w:spacing w:after="100" w:line="240" w:lineRule="auto"/>
    </w:pPr>
    <w:rPr>
      <w:rFonts w:ascii="Times New Roman" w:eastAsiaTheme="minorHAnsi" w:hAnsi="Times New Roman" w:cs="Times New Roman"/>
      <w:sz w:val="24"/>
      <w:szCs w:val="24"/>
    </w:rPr>
  </w:style>
  <w:style w:type="paragraph" w:customStyle="1" w:styleId="F046C91EE37D4C13AA425D22A984F46814">
    <w:name w:val="F046C91EE37D4C13AA425D22A984F46814"/>
    <w:rsid w:val="004A1151"/>
    <w:pPr>
      <w:spacing w:after="100" w:line="240" w:lineRule="auto"/>
    </w:pPr>
    <w:rPr>
      <w:rFonts w:ascii="Times New Roman" w:eastAsiaTheme="minorHAnsi" w:hAnsi="Times New Roman" w:cs="Times New Roman"/>
      <w:sz w:val="24"/>
      <w:szCs w:val="24"/>
    </w:rPr>
  </w:style>
  <w:style w:type="paragraph" w:customStyle="1" w:styleId="966BA0A7755C4B4486494B2C0BC0AE4914">
    <w:name w:val="966BA0A7755C4B4486494B2C0BC0AE4914"/>
    <w:rsid w:val="004A1151"/>
    <w:pPr>
      <w:spacing w:after="100" w:line="240" w:lineRule="auto"/>
    </w:pPr>
    <w:rPr>
      <w:rFonts w:ascii="Times New Roman" w:eastAsiaTheme="minorHAnsi" w:hAnsi="Times New Roman" w:cs="Times New Roman"/>
      <w:sz w:val="24"/>
      <w:szCs w:val="24"/>
    </w:rPr>
  </w:style>
  <w:style w:type="paragraph" w:customStyle="1" w:styleId="E13B31D521CC4153A9D70B80515336AD14">
    <w:name w:val="E13B31D521CC4153A9D70B80515336AD14"/>
    <w:rsid w:val="004A1151"/>
    <w:pPr>
      <w:spacing w:after="100" w:line="240" w:lineRule="auto"/>
    </w:pPr>
    <w:rPr>
      <w:rFonts w:ascii="Times New Roman" w:eastAsiaTheme="minorHAnsi" w:hAnsi="Times New Roman" w:cs="Times New Roman"/>
      <w:sz w:val="24"/>
      <w:szCs w:val="24"/>
    </w:rPr>
  </w:style>
  <w:style w:type="paragraph" w:customStyle="1" w:styleId="A6BC11457F1B435FB2CE37A4F4674D8B14">
    <w:name w:val="A6BC11457F1B435FB2CE37A4F4674D8B14"/>
    <w:rsid w:val="004A1151"/>
    <w:pPr>
      <w:spacing w:after="100" w:line="240" w:lineRule="auto"/>
    </w:pPr>
    <w:rPr>
      <w:rFonts w:ascii="Times New Roman" w:eastAsiaTheme="minorHAnsi" w:hAnsi="Times New Roman" w:cs="Times New Roman"/>
      <w:sz w:val="24"/>
      <w:szCs w:val="24"/>
    </w:rPr>
  </w:style>
  <w:style w:type="paragraph" w:customStyle="1" w:styleId="7578A903F8164CA6872B25BCC0B3CF4C14">
    <w:name w:val="7578A903F8164CA6872B25BCC0B3CF4C14"/>
    <w:rsid w:val="004A1151"/>
    <w:pPr>
      <w:spacing w:after="100" w:line="240" w:lineRule="auto"/>
    </w:pPr>
    <w:rPr>
      <w:rFonts w:ascii="Times New Roman" w:eastAsiaTheme="minorHAnsi" w:hAnsi="Times New Roman" w:cs="Times New Roman"/>
      <w:sz w:val="24"/>
      <w:szCs w:val="24"/>
    </w:rPr>
  </w:style>
  <w:style w:type="paragraph" w:customStyle="1" w:styleId="00507CB197904815815AC655352AE66214">
    <w:name w:val="00507CB197904815815AC655352AE66214"/>
    <w:rsid w:val="004A1151"/>
    <w:pPr>
      <w:spacing w:after="100" w:line="240" w:lineRule="auto"/>
    </w:pPr>
    <w:rPr>
      <w:rFonts w:ascii="Times New Roman" w:eastAsiaTheme="minorHAnsi" w:hAnsi="Times New Roman" w:cs="Times New Roman"/>
      <w:sz w:val="24"/>
      <w:szCs w:val="24"/>
    </w:rPr>
  </w:style>
  <w:style w:type="paragraph" w:customStyle="1" w:styleId="FD9DD3DA10124E20B2A1694725C5C49814">
    <w:name w:val="FD9DD3DA10124E20B2A1694725C5C49814"/>
    <w:rsid w:val="004A1151"/>
    <w:pPr>
      <w:spacing w:after="100" w:line="240" w:lineRule="auto"/>
    </w:pPr>
    <w:rPr>
      <w:rFonts w:ascii="Times New Roman" w:eastAsiaTheme="minorHAnsi" w:hAnsi="Times New Roman" w:cs="Times New Roman"/>
      <w:sz w:val="24"/>
      <w:szCs w:val="24"/>
    </w:rPr>
  </w:style>
  <w:style w:type="paragraph" w:customStyle="1" w:styleId="EA951ADB56DC4FFFAF9390474102BEE614">
    <w:name w:val="EA951ADB56DC4FFFAF9390474102BEE614"/>
    <w:rsid w:val="004A1151"/>
    <w:pPr>
      <w:spacing w:after="100" w:line="240" w:lineRule="auto"/>
    </w:pPr>
    <w:rPr>
      <w:rFonts w:ascii="Times New Roman" w:eastAsiaTheme="minorHAnsi" w:hAnsi="Times New Roman" w:cs="Times New Roman"/>
      <w:sz w:val="24"/>
      <w:szCs w:val="24"/>
    </w:rPr>
  </w:style>
  <w:style w:type="paragraph" w:customStyle="1" w:styleId="904886687D4B4309A32661273440C32C14">
    <w:name w:val="904886687D4B4309A32661273440C32C14"/>
    <w:rsid w:val="004A1151"/>
    <w:pPr>
      <w:spacing w:after="100" w:line="240" w:lineRule="auto"/>
    </w:pPr>
    <w:rPr>
      <w:rFonts w:ascii="Times New Roman" w:eastAsiaTheme="minorHAnsi" w:hAnsi="Times New Roman" w:cs="Times New Roman"/>
      <w:sz w:val="24"/>
      <w:szCs w:val="24"/>
    </w:rPr>
  </w:style>
  <w:style w:type="paragraph" w:customStyle="1" w:styleId="4C4BD485B4D34444838D82C80A2FBF3325">
    <w:name w:val="4C4BD485B4D34444838D82C80A2FBF3325"/>
    <w:rsid w:val="004A1151"/>
    <w:pPr>
      <w:spacing w:after="100" w:line="240" w:lineRule="auto"/>
    </w:pPr>
    <w:rPr>
      <w:rFonts w:ascii="Times New Roman" w:eastAsiaTheme="minorHAnsi" w:hAnsi="Times New Roman" w:cs="Times New Roman"/>
      <w:sz w:val="24"/>
      <w:szCs w:val="24"/>
    </w:rPr>
  </w:style>
  <w:style w:type="paragraph" w:customStyle="1" w:styleId="2BDAF33C74434251A327F0BFD1EB54E925">
    <w:name w:val="2BDAF33C74434251A327F0BFD1EB54E925"/>
    <w:rsid w:val="004A1151"/>
    <w:pPr>
      <w:spacing w:after="100" w:line="240" w:lineRule="auto"/>
    </w:pPr>
    <w:rPr>
      <w:rFonts w:ascii="Times New Roman" w:eastAsiaTheme="minorHAnsi" w:hAnsi="Times New Roman" w:cs="Times New Roman"/>
      <w:sz w:val="24"/>
      <w:szCs w:val="24"/>
    </w:rPr>
  </w:style>
  <w:style w:type="paragraph" w:customStyle="1" w:styleId="1BC381B8C9ED41A6A0DA37781F04932C25">
    <w:name w:val="1BC381B8C9ED41A6A0DA37781F04932C25"/>
    <w:rsid w:val="004A1151"/>
    <w:pPr>
      <w:spacing w:after="100" w:line="240" w:lineRule="auto"/>
    </w:pPr>
    <w:rPr>
      <w:rFonts w:ascii="Times New Roman" w:eastAsiaTheme="minorHAnsi" w:hAnsi="Times New Roman" w:cs="Times New Roman"/>
      <w:sz w:val="24"/>
      <w:szCs w:val="24"/>
    </w:rPr>
  </w:style>
  <w:style w:type="paragraph" w:customStyle="1" w:styleId="585801C89BD340A4842E81910B7915D625">
    <w:name w:val="585801C89BD340A4842E81910B7915D625"/>
    <w:rsid w:val="004A1151"/>
    <w:pPr>
      <w:spacing w:after="100" w:line="240" w:lineRule="auto"/>
    </w:pPr>
    <w:rPr>
      <w:rFonts w:ascii="Times New Roman" w:eastAsiaTheme="minorHAnsi" w:hAnsi="Times New Roman" w:cs="Times New Roman"/>
      <w:sz w:val="24"/>
      <w:szCs w:val="24"/>
    </w:rPr>
  </w:style>
  <w:style w:type="paragraph" w:customStyle="1" w:styleId="5F0F90BB971F4CA08104D6CEFD4E05CA25">
    <w:name w:val="5F0F90BB971F4CA08104D6CEFD4E05CA25"/>
    <w:rsid w:val="004A1151"/>
    <w:pPr>
      <w:spacing w:after="100" w:line="240" w:lineRule="auto"/>
    </w:pPr>
    <w:rPr>
      <w:rFonts w:ascii="Times New Roman" w:eastAsiaTheme="minorHAnsi" w:hAnsi="Times New Roman" w:cs="Times New Roman"/>
      <w:sz w:val="24"/>
      <w:szCs w:val="24"/>
    </w:rPr>
  </w:style>
  <w:style w:type="paragraph" w:customStyle="1" w:styleId="1D221EF5E9D14CEE9B0880058A9D247B25">
    <w:name w:val="1D221EF5E9D14CEE9B0880058A9D247B25"/>
    <w:rsid w:val="004A1151"/>
    <w:pPr>
      <w:spacing w:after="100" w:line="240" w:lineRule="auto"/>
    </w:pPr>
    <w:rPr>
      <w:rFonts w:ascii="Times New Roman" w:eastAsiaTheme="minorHAnsi" w:hAnsi="Times New Roman" w:cs="Times New Roman"/>
      <w:sz w:val="24"/>
      <w:szCs w:val="24"/>
    </w:rPr>
  </w:style>
  <w:style w:type="paragraph" w:customStyle="1" w:styleId="818681A266454BDF8A38D31F9909BD2B25">
    <w:name w:val="818681A266454BDF8A38D31F9909BD2B25"/>
    <w:rsid w:val="004A1151"/>
    <w:pPr>
      <w:spacing w:after="100" w:line="240" w:lineRule="auto"/>
    </w:pPr>
    <w:rPr>
      <w:rFonts w:ascii="Times New Roman" w:eastAsiaTheme="minorHAnsi" w:hAnsi="Times New Roman" w:cs="Times New Roman"/>
      <w:sz w:val="24"/>
      <w:szCs w:val="24"/>
    </w:rPr>
  </w:style>
  <w:style w:type="paragraph" w:customStyle="1" w:styleId="D11CA62D33A941288010840D96E0F16E7">
    <w:name w:val="D11CA62D33A941288010840D96E0F16E7"/>
    <w:rsid w:val="004A1151"/>
    <w:pPr>
      <w:spacing w:after="100" w:line="240" w:lineRule="auto"/>
    </w:pPr>
    <w:rPr>
      <w:rFonts w:ascii="Times New Roman" w:eastAsiaTheme="minorHAnsi" w:hAnsi="Times New Roman" w:cs="Times New Roman"/>
      <w:sz w:val="24"/>
      <w:szCs w:val="24"/>
    </w:rPr>
  </w:style>
  <w:style w:type="paragraph" w:customStyle="1" w:styleId="9D6E2085DF5B431798E4B105742ACA5F7">
    <w:name w:val="9D6E2085DF5B431798E4B105742ACA5F7"/>
    <w:rsid w:val="004A1151"/>
    <w:pPr>
      <w:spacing w:after="100" w:line="240" w:lineRule="auto"/>
    </w:pPr>
    <w:rPr>
      <w:rFonts w:ascii="Times New Roman" w:eastAsiaTheme="minorHAnsi" w:hAnsi="Times New Roman" w:cs="Times New Roman"/>
      <w:sz w:val="24"/>
      <w:szCs w:val="24"/>
    </w:rPr>
  </w:style>
  <w:style w:type="paragraph" w:customStyle="1" w:styleId="05A65F2566904D5AB75302A626FAA40B7">
    <w:name w:val="05A65F2566904D5AB75302A626FAA40B7"/>
    <w:rsid w:val="004A1151"/>
    <w:pPr>
      <w:spacing w:after="100" w:line="240" w:lineRule="auto"/>
    </w:pPr>
    <w:rPr>
      <w:rFonts w:ascii="Times New Roman" w:eastAsiaTheme="minorHAnsi" w:hAnsi="Times New Roman" w:cs="Times New Roman"/>
      <w:sz w:val="24"/>
      <w:szCs w:val="24"/>
    </w:rPr>
  </w:style>
  <w:style w:type="paragraph" w:customStyle="1" w:styleId="2F57AEEFA4064397967F53665B3E0B587">
    <w:name w:val="2F57AEEFA4064397967F53665B3E0B587"/>
    <w:rsid w:val="004A1151"/>
    <w:pPr>
      <w:spacing w:after="100" w:line="240" w:lineRule="auto"/>
    </w:pPr>
    <w:rPr>
      <w:rFonts w:ascii="Times New Roman" w:eastAsiaTheme="minorHAnsi" w:hAnsi="Times New Roman" w:cs="Times New Roman"/>
      <w:sz w:val="24"/>
      <w:szCs w:val="24"/>
    </w:rPr>
  </w:style>
  <w:style w:type="paragraph" w:customStyle="1" w:styleId="C21B8A86699845E4981FA03FBA88EFE52">
    <w:name w:val="C21B8A86699845E4981FA03FBA88EFE52"/>
    <w:rsid w:val="004A1151"/>
    <w:pPr>
      <w:spacing w:after="100" w:line="240" w:lineRule="auto"/>
    </w:pPr>
    <w:rPr>
      <w:rFonts w:ascii="Times New Roman" w:eastAsiaTheme="minorHAnsi" w:hAnsi="Times New Roman" w:cs="Times New Roman"/>
      <w:sz w:val="24"/>
      <w:szCs w:val="24"/>
    </w:rPr>
  </w:style>
  <w:style w:type="paragraph" w:customStyle="1" w:styleId="4066AF44E9154751BFF3439699332D00">
    <w:name w:val="4066AF44E9154751BFF3439699332D00"/>
    <w:rsid w:val="004A1151"/>
  </w:style>
  <w:style w:type="paragraph" w:customStyle="1" w:styleId="B6732DFBA2084C348682938638F69E65">
    <w:name w:val="B6732DFBA2084C348682938638F69E65"/>
    <w:rsid w:val="004A1151"/>
  </w:style>
  <w:style w:type="paragraph" w:customStyle="1" w:styleId="57A002B5325B400AA11FA40D97649321">
    <w:name w:val="57A002B5325B400AA11FA40D97649321"/>
    <w:rsid w:val="004A1151"/>
  </w:style>
  <w:style w:type="paragraph" w:customStyle="1" w:styleId="AEE77705006B4749A4B7311D45EABA26">
    <w:name w:val="AEE77705006B4749A4B7311D45EABA26"/>
    <w:rsid w:val="004A1151"/>
  </w:style>
  <w:style w:type="paragraph" w:customStyle="1" w:styleId="36924FB1EA314316AFA437A2C365943F">
    <w:name w:val="36924FB1EA314316AFA437A2C365943F"/>
    <w:rsid w:val="004A1151"/>
  </w:style>
  <w:style w:type="paragraph" w:customStyle="1" w:styleId="064FA96F58DB45F89BDEB4D5FB5B0747">
    <w:name w:val="064FA96F58DB45F89BDEB4D5FB5B0747"/>
    <w:rsid w:val="004A1151"/>
  </w:style>
  <w:style w:type="paragraph" w:customStyle="1" w:styleId="B952433C535545F9A8078D61D10449E04">
    <w:name w:val="B952433C535545F9A8078D61D10449E04"/>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23">
    <w:name w:val="6C5D5B925C9842B1B2B69914C9C53AD223"/>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7">
    <w:name w:val="BCC09F921BE54B1DAF16E9A0C85E624C27"/>
    <w:rsid w:val="004A1151"/>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27">
    <w:name w:val="0A29C254263F4018A790F7988EABD90027"/>
    <w:rsid w:val="004A1151"/>
    <w:pPr>
      <w:spacing w:after="100" w:line="240" w:lineRule="auto"/>
    </w:pPr>
    <w:rPr>
      <w:rFonts w:ascii="Times New Roman" w:eastAsiaTheme="minorHAnsi" w:hAnsi="Times New Roman" w:cs="Times New Roman"/>
      <w:sz w:val="24"/>
      <w:szCs w:val="24"/>
    </w:rPr>
  </w:style>
  <w:style w:type="paragraph" w:customStyle="1" w:styleId="A39FD8EABA37434282A6BD7AC775F84C27">
    <w:name w:val="A39FD8EABA37434282A6BD7AC775F84C27"/>
    <w:rsid w:val="004A1151"/>
    <w:pPr>
      <w:spacing w:after="100" w:line="240" w:lineRule="auto"/>
    </w:pPr>
    <w:rPr>
      <w:rFonts w:ascii="Times New Roman" w:eastAsiaTheme="minorHAnsi" w:hAnsi="Times New Roman" w:cs="Times New Roman"/>
      <w:sz w:val="24"/>
      <w:szCs w:val="24"/>
    </w:rPr>
  </w:style>
  <w:style w:type="paragraph" w:customStyle="1" w:styleId="780BAEE1CD364D8FB3FAD1817E6C813E27">
    <w:name w:val="780BAEE1CD364D8FB3FAD1817E6C813E27"/>
    <w:rsid w:val="004A1151"/>
    <w:pPr>
      <w:spacing w:after="100" w:line="240" w:lineRule="auto"/>
    </w:pPr>
    <w:rPr>
      <w:rFonts w:ascii="Times New Roman" w:eastAsiaTheme="minorHAnsi" w:hAnsi="Times New Roman" w:cs="Times New Roman"/>
      <w:sz w:val="24"/>
      <w:szCs w:val="24"/>
    </w:rPr>
  </w:style>
  <w:style w:type="paragraph" w:customStyle="1" w:styleId="009D7B260C674ADFA3643A952EEA060927">
    <w:name w:val="009D7B260C674ADFA3643A952EEA060927"/>
    <w:rsid w:val="004A1151"/>
    <w:pPr>
      <w:spacing w:after="100" w:line="240" w:lineRule="auto"/>
    </w:pPr>
    <w:rPr>
      <w:rFonts w:ascii="Times New Roman" w:eastAsiaTheme="minorHAnsi" w:hAnsi="Times New Roman" w:cs="Times New Roman"/>
      <w:sz w:val="24"/>
      <w:szCs w:val="24"/>
    </w:rPr>
  </w:style>
  <w:style w:type="paragraph" w:customStyle="1" w:styleId="DB4691E81DC449F6A25AB6CA7614B5C527">
    <w:name w:val="DB4691E81DC449F6A25AB6CA7614B5C527"/>
    <w:rsid w:val="004A1151"/>
    <w:pPr>
      <w:spacing w:after="100" w:line="240" w:lineRule="auto"/>
    </w:pPr>
    <w:rPr>
      <w:rFonts w:ascii="Times New Roman" w:eastAsiaTheme="minorHAnsi" w:hAnsi="Times New Roman" w:cs="Times New Roman"/>
      <w:sz w:val="24"/>
      <w:szCs w:val="24"/>
    </w:rPr>
  </w:style>
  <w:style w:type="paragraph" w:customStyle="1" w:styleId="4F03F832F43542ED8A74275B123AD3A42">
    <w:name w:val="4F03F832F43542ED8A74275B123AD3A42"/>
    <w:rsid w:val="004A1151"/>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2">
    <w:name w:val="5897D084C033406A89D5AF5ACAE627DB2"/>
    <w:rsid w:val="004A1151"/>
    <w:pPr>
      <w:spacing w:after="100" w:line="240" w:lineRule="auto"/>
    </w:pPr>
    <w:rPr>
      <w:rFonts w:ascii="Times New Roman" w:eastAsiaTheme="minorHAnsi" w:hAnsi="Times New Roman" w:cs="Times New Roman"/>
      <w:sz w:val="24"/>
      <w:szCs w:val="24"/>
    </w:rPr>
  </w:style>
  <w:style w:type="paragraph" w:customStyle="1" w:styleId="A3654E75347A4F4C989DAF11835B96BE2">
    <w:name w:val="A3654E75347A4F4C989DAF11835B96BE2"/>
    <w:rsid w:val="004A1151"/>
    <w:pPr>
      <w:spacing w:after="100" w:line="240" w:lineRule="auto"/>
    </w:pPr>
    <w:rPr>
      <w:rFonts w:ascii="Times New Roman" w:eastAsiaTheme="minorHAnsi" w:hAnsi="Times New Roman" w:cs="Times New Roman"/>
      <w:sz w:val="24"/>
      <w:szCs w:val="24"/>
    </w:rPr>
  </w:style>
  <w:style w:type="paragraph" w:customStyle="1" w:styleId="460D16D0FCF14A20B4B4DE52A8EF032816">
    <w:name w:val="460D16D0FCF14A20B4B4DE52A8EF032816"/>
    <w:rsid w:val="004A1151"/>
    <w:pPr>
      <w:spacing w:after="100" w:line="240" w:lineRule="auto"/>
    </w:pPr>
    <w:rPr>
      <w:rFonts w:ascii="Times New Roman" w:eastAsiaTheme="minorHAnsi" w:hAnsi="Times New Roman" w:cs="Times New Roman"/>
      <w:sz w:val="24"/>
      <w:szCs w:val="24"/>
    </w:rPr>
  </w:style>
  <w:style w:type="paragraph" w:customStyle="1" w:styleId="4C9D1E34769E426598F9A2315EC95EA616">
    <w:name w:val="4C9D1E34769E426598F9A2315EC95EA616"/>
    <w:rsid w:val="004A1151"/>
    <w:pPr>
      <w:spacing w:after="100" w:line="240" w:lineRule="auto"/>
    </w:pPr>
    <w:rPr>
      <w:rFonts w:ascii="Times New Roman" w:eastAsiaTheme="minorHAnsi" w:hAnsi="Times New Roman" w:cs="Times New Roman"/>
      <w:sz w:val="24"/>
      <w:szCs w:val="24"/>
    </w:rPr>
  </w:style>
  <w:style w:type="paragraph" w:customStyle="1" w:styleId="3EA355AE8FD3447F8E9B856ADC0A800216">
    <w:name w:val="3EA355AE8FD3447F8E9B856ADC0A800216"/>
    <w:rsid w:val="004A1151"/>
    <w:pPr>
      <w:spacing w:after="100" w:line="240" w:lineRule="auto"/>
    </w:pPr>
    <w:rPr>
      <w:rFonts w:ascii="Times New Roman" w:eastAsiaTheme="minorHAnsi" w:hAnsi="Times New Roman" w:cs="Times New Roman"/>
      <w:sz w:val="24"/>
      <w:szCs w:val="24"/>
    </w:rPr>
  </w:style>
  <w:style w:type="paragraph" w:customStyle="1" w:styleId="069479AC39E6437DBD9449C49F12B0B816">
    <w:name w:val="069479AC39E6437DBD9449C49F12B0B816"/>
    <w:rsid w:val="004A1151"/>
    <w:pPr>
      <w:spacing w:after="100" w:line="240" w:lineRule="auto"/>
    </w:pPr>
    <w:rPr>
      <w:rFonts w:ascii="Times New Roman" w:eastAsiaTheme="minorHAnsi" w:hAnsi="Times New Roman" w:cs="Times New Roman"/>
      <w:sz w:val="24"/>
      <w:szCs w:val="24"/>
    </w:rPr>
  </w:style>
  <w:style w:type="paragraph" w:customStyle="1" w:styleId="E6F36CF7F9D3482EA52F261169E17E132">
    <w:name w:val="E6F36CF7F9D3482EA52F261169E17E132"/>
    <w:rsid w:val="004A1151"/>
    <w:pPr>
      <w:spacing w:after="100" w:line="240" w:lineRule="auto"/>
    </w:pPr>
    <w:rPr>
      <w:rFonts w:ascii="Times New Roman" w:eastAsiaTheme="minorHAnsi" w:hAnsi="Times New Roman" w:cs="Times New Roman"/>
      <w:sz w:val="24"/>
      <w:szCs w:val="24"/>
    </w:rPr>
  </w:style>
  <w:style w:type="paragraph" w:customStyle="1" w:styleId="A1F9AA6939A743119A826A9B7941D83F11">
    <w:name w:val="A1F9AA6939A743119A826A9B7941D83F11"/>
    <w:rsid w:val="004A1151"/>
    <w:pPr>
      <w:spacing w:after="100" w:line="240" w:lineRule="auto"/>
    </w:pPr>
    <w:rPr>
      <w:rFonts w:ascii="Times New Roman" w:eastAsiaTheme="minorHAnsi" w:hAnsi="Times New Roman" w:cs="Times New Roman"/>
      <w:sz w:val="24"/>
      <w:szCs w:val="24"/>
    </w:rPr>
  </w:style>
  <w:style w:type="paragraph" w:customStyle="1" w:styleId="195DFE97F7A84A7F8EE7688ACA7CF2A911">
    <w:name w:val="195DFE97F7A84A7F8EE7688ACA7CF2A911"/>
    <w:rsid w:val="004A1151"/>
    <w:pPr>
      <w:spacing w:after="100" w:line="240" w:lineRule="auto"/>
    </w:pPr>
    <w:rPr>
      <w:rFonts w:ascii="Times New Roman" w:eastAsiaTheme="minorHAnsi" w:hAnsi="Times New Roman" w:cs="Times New Roman"/>
      <w:sz w:val="24"/>
      <w:szCs w:val="24"/>
    </w:rPr>
  </w:style>
  <w:style w:type="paragraph" w:customStyle="1" w:styleId="83709448F35840E0996AECC00949E4D011">
    <w:name w:val="83709448F35840E0996AECC00949E4D011"/>
    <w:rsid w:val="004A1151"/>
    <w:pPr>
      <w:spacing w:after="100" w:line="240" w:lineRule="auto"/>
    </w:pPr>
    <w:rPr>
      <w:rFonts w:ascii="Times New Roman" w:eastAsiaTheme="minorHAnsi" w:hAnsi="Times New Roman" w:cs="Times New Roman"/>
      <w:sz w:val="24"/>
      <w:szCs w:val="24"/>
    </w:rPr>
  </w:style>
  <w:style w:type="paragraph" w:customStyle="1" w:styleId="4066AF44E9154751BFF3439699332D001">
    <w:name w:val="4066AF44E9154751BFF3439699332D001"/>
    <w:rsid w:val="004A1151"/>
    <w:pPr>
      <w:spacing w:after="100" w:line="240" w:lineRule="auto"/>
    </w:pPr>
    <w:rPr>
      <w:rFonts w:ascii="Times New Roman" w:eastAsiaTheme="minorHAnsi" w:hAnsi="Times New Roman" w:cs="Times New Roman"/>
      <w:sz w:val="24"/>
      <w:szCs w:val="24"/>
    </w:rPr>
  </w:style>
  <w:style w:type="paragraph" w:customStyle="1" w:styleId="B6732DFBA2084C348682938638F69E651">
    <w:name w:val="B6732DFBA2084C348682938638F69E651"/>
    <w:rsid w:val="004A1151"/>
    <w:pPr>
      <w:spacing w:after="100" w:line="240" w:lineRule="auto"/>
    </w:pPr>
    <w:rPr>
      <w:rFonts w:ascii="Times New Roman" w:eastAsiaTheme="minorHAnsi" w:hAnsi="Times New Roman" w:cs="Times New Roman"/>
      <w:sz w:val="24"/>
      <w:szCs w:val="24"/>
    </w:rPr>
  </w:style>
  <w:style w:type="paragraph" w:customStyle="1" w:styleId="0569B97422CF48208A990A941C0C462827">
    <w:name w:val="0569B97422CF48208A990A941C0C462827"/>
    <w:rsid w:val="004A1151"/>
    <w:pPr>
      <w:spacing w:after="100" w:line="240" w:lineRule="auto"/>
    </w:pPr>
    <w:rPr>
      <w:rFonts w:ascii="Times New Roman" w:eastAsiaTheme="minorHAnsi" w:hAnsi="Times New Roman" w:cs="Times New Roman"/>
      <w:sz w:val="24"/>
      <w:szCs w:val="24"/>
    </w:rPr>
  </w:style>
  <w:style w:type="paragraph" w:customStyle="1" w:styleId="7747AC3701614DF2B27345B9AED43A0527">
    <w:name w:val="7747AC3701614DF2B27345B9AED43A0527"/>
    <w:rsid w:val="004A1151"/>
    <w:pPr>
      <w:spacing w:after="100" w:line="240" w:lineRule="auto"/>
    </w:pPr>
    <w:rPr>
      <w:rFonts w:ascii="Times New Roman" w:eastAsiaTheme="minorHAnsi" w:hAnsi="Times New Roman" w:cs="Times New Roman"/>
      <w:sz w:val="24"/>
      <w:szCs w:val="24"/>
    </w:rPr>
  </w:style>
  <w:style w:type="paragraph" w:customStyle="1" w:styleId="D436FD76169643E5A23AB0AC364543DF27">
    <w:name w:val="D436FD76169643E5A23AB0AC364543DF27"/>
    <w:rsid w:val="004A1151"/>
    <w:pPr>
      <w:spacing w:after="100" w:line="240" w:lineRule="auto"/>
    </w:pPr>
    <w:rPr>
      <w:rFonts w:ascii="Times New Roman" w:eastAsiaTheme="minorHAnsi" w:hAnsi="Times New Roman" w:cs="Times New Roman"/>
      <w:sz w:val="24"/>
      <w:szCs w:val="24"/>
    </w:rPr>
  </w:style>
  <w:style w:type="paragraph" w:customStyle="1" w:styleId="78BF4377772745699244505866E0BEF427">
    <w:name w:val="78BF4377772745699244505866E0BEF427"/>
    <w:rsid w:val="004A1151"/>
    <w:pPr>
      <w:spacing w:after="100" w:line="240" w:lineRule="auto"/>
    </w:pPr>
    <w:rPr>
      <w:rFonts w:ascii="Times New Roman" w:eastAsiaTheme="minorHAnsi" w:hAnsi="Times New Roman" w:cs="Times New Roman"/>
      <w:sz w:val="24"/>
      <w:szCs w:val="24"/>
    </w:rPr>
  </w:style>
  <w:style w:type="paragraph" w:customStyle="1" w:styleId="4ECCAED3F26343428FFE9ACFC02E74E827">
    <w:name w:val="4ECCAED3F26343428FFE9ACFC02E74E827"/>
    <w:rsid w:val="004A1151"/>
    <w:pPr>
      <w:spacing w:after="100" w:line="240" w:lineRule="auto"/>
    </w:pPr>
    <w:rPr>
      <w:rFonts w:ascii="Times New Roman" w:eastAsiaTheme="minorHAnsi" w:hAnsi="Times New Roman" w:cs="Times New Roman"/>
      <w:sz w:val="24"/>
      <w:szCs w:val="24"/>
    </w:rPr>
  </w:style>
  <w:style w:type="paragraph" w:customStyle="1" w:styleId="AEE77705006B4749A4B7311D45EABA261">
    <w:name w:val="AEE77705006B4749A4B7311D45EABA261"/>
    <w:rsid w:val="004A1151"/>
    <w:pPr>
      <w:spacing w:after="100" w:line="240" w:lineRule="auto"/>
    </w:pPr>
    <w:rPr>
      <w:rFonts w:ascii="Times New Roman" w:eastAsiaTheme="minorHAnsi" w:hAnsi="Times New Roman" w:cs="Times New Roman"/>
      <w:sz w:val="24"/>
      <w:szCs w:val="24"/>
    </w:rPr>
  </w:style>
  <w:style w:type="paragraph" w:customStyle="1" w:styleId="4B00C1A4328F4DF8BAA2D067DDA920CE27">
    <w:name w:val="4B00C1A4328F4DF8BAA2D067DDA920CE27"/>
    <w:rsid w:val="004A1151"/>
    <w:pPr>
      <w:spacing w:after="100" w:line="240" w:lineRule="auto"/>
    </w:pPr>
    <w:rPr>
      <w:rFonts w:ascii="Times New Roman" w:eastAsiaTheme="minorHAnsi" w:hAnsi="Times New Roman" w:cs="Times New Roman"/>
      <w:sz w:val="24"/>
      <w:szCs w:val="24"/>
    </w:rPr>
  </w:style>
  <w:style w:type="paragraph" w:customStyle="1" w:styleId="A6EEB70F4ECC491A84505452C2E708F127">
    <w:name w:val="A6EEB70F4ECC491A84505452C2E708F127"/>
    <w:rsid w:val="004A1151"/>
    <w:pPr>
      <w:spacing w:after="100" w:line="240" w:lineRule="auto"/>
    </w:pPr>
    <w:rPr>
      <w:rFonts w:ascii="Times New Roman" w:eastAsiaTheme="minorHAnsi" w:hAnsi="Times New Roman" w:cs="Times New Roman"/>
      <w:sz w:val="24"/>
      <w:szCs w:val="24"/>
    </w:rPr>
  </w:style>
  <w:style w:type="paragraph" w:customStyle="1" w:styleId="37229F7D6AE64EBA84790C24157153FF27">
    <w:name w:val="37229F7D6AE64EBA84790C24157153FF27"/>
    <w:rsid w:val="004A1151"/>
    <w:pPr>
      <w:spacing w:after="100" w:line="240" w:lineRule="auto"/>
    </w:pPr>
    <w:rPr>
      <w:rFonts w:ascii="Times New Roman" w:eastAsiaTheme="minorHAnsi" w:hAnsi="Times New Roman" w:cs="Times New Roman"/>
      <w:sz w:val="24"/>
      <w:szCs w:val="24"/>
    </w:rPr>
  </w:style>
  <w:style w:type="paragraph" w:customStyle="1" w:styleId="C557C92C5B344CF0BF1A0407C2AF21F316">
    <w:name w:val="C557C92C5B344CF0BF1A0407C2AF21F316"/>
    <w:rsid w:val="004A1151"/>
    <w:pPr>
      <w:spacing w:after="100" w:line="240" w:lineRule="auto"/>
    </w:pPr>
    <w:rPr>
      <w:rFonts w:ascii="Times New Roman" w:eastAsiaTheme="minorHAnsi" w:hAnsi="Times New Roman" w:cs="Times New Roman"/>
      <w:sz w:val="24"/>
      <w:szCs w:val="24"/>
    </w:rPr>
  </w:style>
  <w:style w:type="paragraph" w:customStyle="1" w:styleId="BC379622ECEF4B3AB5FB7B8CF61D1F5616">
    <w:name w:val="BC379622ECEF4B3AB5FB7B8CF61D1F5616"/>
    <w:rsid w:val="004A1151"/>
    <w:pPr>
      <w:spacing w:after="100" w:line="240" w:lineRule="auto"/>
    </w:pPr>
    <w:rPr>
      <w:rFonts w:ascii="Times New Roman" w:eastAsiaTheme="minorHAnsi" w:hAnsi="Times New Roman" w:cs="Times New Roman"/>
      <w:sz w:val="24"/>
      <w:szCs w:val="24"/>
    </w:rPr>
  </w:style>
  <w:style w:type="paragraph" w:customStyle="1" w:styleId="BD27B212574A42CC967DC525ADE08E6916">
    <w:name w:val="BD27B212574A42CC967DC525ADE08E6916"/>
    <w:rsid w:val="004A1151"/>
    <w:pPr>
      <w:spacing w:after="100" w:line="240" w:lineRule="auto"/>
    </w:pPr>
    <w:rPr>
      <w:rFonts w:ascii="Times New Roman" w:eastAsiaTheme="minorHAnsi" w:hAnsi="Times New Roman" w:cs="Times New Roman"/>
      <w:sz w:val="24"/>
      <w:szCs w:val="24"/>
    </w:rPr>
  </w:style>
  <w:style w:type="paragraph" w:customStyle="1" w:styleId="AF50749FDFAA4BE7AC57B8BBFF2A735E16">
    <w:name w:val="AF50749FDFAA4BE7AC57B8BBFF2A735E16"/>
    <w:rsid w:val="004A1151"/>
    <w:pPr>
      <w:spacing w:after="100" w:line="240" w:lineRule="auto"/>
    </w:pPr>
    <w:rPr>
      <w:rFonts w:ascii="Times New Roman" w:eastAsiaTheme="minorHAnsi" w:hAnsi="Times New Roman" w:cs="Times New Roman"/>
      <w:sz w:val="24"/>
      <w:szCs w:val="24"/>
    </w:rPr>
  </w:style>
  <w:style w:type="paragraph" w:customStyle="1" w:styleId="D8C2C16AA0444CC89BAC941688C518E816">
    <w:name w:val="D8C2C16AA0444CC89BAC941688C518E816"/>
    <w:rsid w:val="004A1151"/>
    <w:pPr>
      <w:spacing w:after="100" w:line="240" w:lineRule="auto"/>
    </w:pPr>
    <w:rPr>
      <w:rFonts w:ascii="Times New Roman" w:eastAsiaTheme="minorHAnsi" w:hAnsi="Times New Roman" w:cs="Times New Roman"/>
      <w:sz w:val="24"/>
      <w:szCs w:val="24"/>
    </w:rPr>
  </w:style>
  <w:style w:type="paragraph" w:customStyle="1" w:styleId="D8829F21B40846C9959DF781441D86B916">
    <w:name w:val="D8829F21B40846C9959DF781441D86B916"/>
    <w:rsid w:val="004A1151"/>
    <w:pPr>
      <w:spacing w:after="100" w:line="240" w:lineRule="auto"/>
    </w:pPr>
    <w:rPr>
      <w:rFonts w:ascii="Times New Roman" w:eastAsiaTheme="minorHAnsi" w:hAnsi="Times New Roman" w:cs="Times New Roman"/>
      <w:sz w:val="24"/>
      <w:szCs w:val="24"/>
    </w:rPr>
  </w:style>
  <w:style w:type="paragraph" w:customStyle="1" w:styleId="6394B9C418A64D25B4E2E668BF8A799E16">
    <w:name w:val="6394B9C418A64D25B4E2E668BF8A799E16"/>
    <w:rsid w:val="004A1151"/>
    <w:pPr>
      <w:spacing w:after="100" w:line="240" w:lineRule="auto"/>
    </w:pPr>
    <w:rPr>
      <w:rFonts w:ascii="Times New Roman" w:eastAsiaTheme="minorHAnsi" w:hAnsi="Times New Roman" w:cs="Times New Roman"/>
      <w:sz w:val="24"/>
      <w:szCs w:val="24"/>
    </w:rPr>
  </w:style>
  <w:style w:type="paragraph" w:customStyle="1" w:styleId="3A8FE2B66079426B93E087E40F0B843C16">
    <w:name w:val="3A8FE2B66079426B93E087E40F0B843C16"/>
    <w:rsid w:val="004A1151"/>
    <w:pPr>
      <w:spacing w:after="100" w:line="240" w:lineRule="auto"/>
    </w:pPr>
    <w:rPr>
      <w:rFonts w:ascii="Times New Roman" w:eastAsiaTheme="minorHAnsi" w:hAnsi="Times New Roman" w:cs="Times New Roman"/>
      <w:sz w:val="24"/>
      <w:szCs w:val="24"/>
    </w:rPr>
  </w:style>
  <w:style w:type="paragraph" w:customStyle="1" w:styleId="ED365D01323448BDA8029058DEB4F3DD16">
    <w:name w:val="ED365D01323448BDA8029058DEB4F3DD16"/>
    <w:rsid w:val="004A1151"/>
    <w:pPr>
      <w:spacing w:after="100" w:line="240" w:lineRule="auto"/>
    </w:pPr>
    <w:rPr>
      <w:rFonts w:ascii="Times New Roman" w:eastAsiaTheme="minorHAnsi" w:hAnsi="Times New Roman" w:cs="Times New Roman"/>
      <w:sz w:val="24"/>
      <w:szCs w:val="24"/>
    </w:rPr>
  </w:style>
  <w:style w:type="paragraph" w:customStyle="1" w:styleId="8DC503BFC3B647D2B03C34893DDE3A3A16">
    <w:name w:val="8DC503BFC3B647D2B03C34893DDE3A3A16"/>
    <w:rsid w:val="004A1151"/>
    <w:pPr>
      <w:spacing w:after="100" w:line="240" w:lineRule="auto"/>
    </w:pPr>
    <w:rPr>
      <w:rFonts w:ascii="Times New Roman" w:eastAsiaTheme="minorHAnsi" w:hAnsi="Times New Roman" w:cs="Times New Roman"/>
      <w:sz w:val="24"/>
      <w:szCs w:val="24"/>
    </w:rPr>
  </w:style>
  <w:style w:type="paragraph" w:customStyle="1" w:styleId="0D71F59B0CB540F5AF7BA83A3471661C16">
    <w:name w:val="0D71F59B0CB540F5AF7BA83A3471661C16"/>
    <w:rsid w:val="004A1151"/>
    <w:pPr>
      <w:spacing w:after="100" w:line="240" w:lineRule="auto"/>
    </w:pPr>
    <w:rPr>
      <w:rFonts w:ascii="Times New Roman" w:eastAsiaTheme="minorHAnsi" w:hAnsi="Times New Roman" w:cs="Times New Roman"/>
      <w:sz w:val="24"/>
      <w:szCs w:val="24"/>
    </w:rPr>
  </w:style>
  <w:style w:type="paragraph" w:customStyle="1" w:styleId="0C25B050C16F401CAA489B050D8F6F8A16">
    <w:name w:val="0C25B050C16F401CAA489B050D8F6F8A16"/>
    <w:rsid w:val="004A1151"/>
    <w:pPr>
      <w:spacing w:after="100" w:line="240" w:lineRule="auto"/>
    </w:pPr>
    <w:rPr>
      <w:rFonts w:ascii="Times New Roman" w:eastAsiaTheme="minorHAnsi" w:hAnsi="Times New Roman" w:cs="Times New Roman"/>
      <w:sz w:val="24"/>
      <w:szCs w:val="24"/>
    </w:rPr>
  </w:style>
  <w:style w:type="paragraph" w:customStyle="1" w:styleId="7879B67862E14AB5A4C57C952D5B725316">
    <w:name w:val="7879B67862E14AB5A4C57C952D5B725316"/>
    <w:rsid w:val="004A1151"/>
    <w:pPr>
      <w:spacing w:after="100" w:line="240" w:lineRule="auto"/>
    </w:pPr>
    <w:rPr>
      <w:rFonts w:ascii="Times New Roman" w:eastAsiaTheme="minorHAnsi" w:hAnsi="Times New Roman" w:cs="Times New Roman"/>
      <w:sz w:val="24"/>
      <w:szCs w:val="24"/>
    </w:rPr>
  </w:style>
  <w:style w:type="paragraph" w:customStyle="1" w:styleId="90798579FAF341F4954BB93F833E88C516">
    <w:name w:val="90798579FAF341F4954BB93F833E88C516"/>
    <w:rsid w:val="004A1151"/>
    <w:pPr>
      <w:spacing w:after="100" w:line="240" w:lineRule="auto"/>
    </w:pPr>
    <w:rPr>
      <w:rFonts w:ascii="Times New Roman" w:eastAsiaTheme="minorHAnsi" w:hAnsi="Times New Roman" w:cs="Times New Roman"/>
      <w:sz w:val="24"/>
      <w:szCs w:val="24"/>
    </w:rPr>
  </w:style>
  <w:style w:type="paragraph" w:customStyle="1" w:styleId="C2137FDE2C61497E84FC06B242DECD4216">
    <w:name w:val="C2137FDE2C61497E84FC06B242DECD4216"/>
    <w:rsid w:val="004A1151"/>
    <w:pPr>
      <w:spacing w:after="100" w:line="240" w:lineRule="auto"/>
    </w:pPr>
    <w:rPr>
      <w:rFonts w:ascii="Times New Roman" w:eastAsiaTheme="minorHAnsi" w:hAnsi="Times New Roman" w:cs="Times New Roman"/>
      <w:sz w:val="24"/>
      <w:szCs w:val="24"/>
    </w:rPr>
  </w:style>
  <w:style w:type="paragraph" w:customStyle="1" w:styleId="0E80E752F1034FE787B6AAEAB95F2EAD16">
    <w:name w:val="0E80E752F1034FE787B6AAEAB95F2EAD16"/>
    <w:rsid w:val="004A1151"/>
    <w:pPr>
      <w:spacing w:after="100" w:line="240" w:lineRule="auto"/>
    </w:pPr>
    <w:rPr>
      <w:rFonts w:ascii="Times New Roman" w:eastAsiaTheme="minorHAnsi" w:hAnsi="Times New Roman" w:cs="Times New Roman"/>
      <w:sz w:val="24"/>
      <w:szCs w:val="24"/>
    </w:rPr>
  </w:style>
  <w:style w:type="paragraph" w:customStyle="1" w:styleId="E48B3877962645FB9C82C67AF023A56F16">
    <w:name w:val="E48B3877962645FB9C82C67AF023A56F16"/>
    <w:rsid w:val="004A1151"/>
    <w:pPr>
      <w:spacing w:after="100" w:line="240" w:lineRule="auto"/>
    </w:pPr>
    <w:rPr>
      <w:rFonts w:ascii="Times New Roman" w:eastAsiaTheme="minorHAnsi" w:hAnsi="Times New Roman" w:cs="Times New Roman"/>
      <w:sz w:val="24"/>
      <w:szCs w:val="24"/>
    </w:rPr>
  </w:style>
  <w:style w:type="paragraph" w:customStyle="1" w:styleId="7796A418FCFF40E3A31889FCC0B3F7FB16">
    <w:name w:val="7796A418FCFF40E3A31889FCC0B3F7FB16"/>
    <w:rsid w:val="004A1151"/>
    <w:pPr>
      <w:spacing w:after="100" w:line="240" w:lineRule="auto"/>
    </w:pPr>
    <w:rPr>
      <w:rFonts w:ascii="Times New Roman" w:eastAsiaTheme="minorHAnsi" w:hAnsi="Times New Roman" w:cs="Times New Roman"/>
      <w:sz w:val="24"/>
      <w:szCs w:val="24"/>
    </w:rPr>
  </w:style>
  <w:style w:type="paragraph" w:customStyle="1" w:styleId="DECCCEF74EE346428F438EB42C31A21A16">
    <w:name w:val="DECCCEF74EE346428F438EB42C31A21A16"/>
    <w:rsid w:val="004A1151"/>
    <w:pPr>
      <w:spacing w:after="100" w:line="240" w:lineRule="auto"/>
    </w:pPr>
    <w:rPr>
      <w:rFonts w:ascii="Times New Roman" w:eastAsiaTheme="minorHAnsi" w:hAnsi="Times New Roman" w:cs="Times New Roman"/>
      <w:sz w:val="24"/>
      <w:szCs w:val="24"/>
    </w:rPr>
  </w:style>
  <w:style w:type="paragraph" w:customStyle="1" w:styleId="DB4BE787CD5E47A1BE65FFC413AD62EB16">
    <w:name w:val="DB4BE787CD5E47A1BE65FFC413AD62EB16"/>
    <w:rsid w:val="004A1151"/>
    <w:pPr>
      <w:spacing w:after="100" w:line="240" w:lineRule="auto"/>
    </w:pPr>
    <w:rPr>
      <w:rFonts w:ascii="Times New Roman" w:eastAsiaTheme="minorHAnsi" w:hAnsi="Times New Roman" w:cs="Times New Roman"/>
      <w:sz w:val="24"/>
      <w:szCs w:val="24"/>
    </w:rPr>
  </w:style>
  <w:style w:type="paragraph" w:customStyle="1" w:styleId="9F593DA392054E0E9886ED1A9347942616">
    <w:name w:val="9F593DA392054E0E9886ED1A9347942616"/>
    <w:rsid w:val="004A1151"/>
    <w:pPr>
      <w:spacing w:after="100" w:line="240" w:lineRule="auto"/>
    </w:pPr>
    <w:rPr>
      <w:rFonts w:ascii="Times New Roman" w:eastAsiaTheme="minorHAnsi" w:hAnsi="Times New Roman" w:cs="Times New Roman"/>
      <w:sz w:val="24"/>
      <w:szCs w:val="24"/>
    </w:rPr>
  </w:style>
  <w:style w:type="paragraph" w:customStyle="1" w:styleId="6D199870274247869D7C67377AC77A3E16">
    <w:name w:val="6D199870274247869D7C67377AC77A3E16"/>
    <w:rsid w:val="004A1151"/>
    <w:pPr>
      <w:spacing w:after="100" w:line="240" w:lineRule="auto"/>
    </w:pPr>
    <w:rPr>
      <w:rFonts w:ascii="Times New Roman" w:eastAsiaTheme="minorHAnsi" w:hAnsi="Times New Roman" w:cs="Times New Roman"/>
      <w:sz w:val="24"/>
      <w:szCs w:val="24"/>
    </w:rPr>
  </w:style>
  <w:style w:type="paragraph" w:customStyle="1" w:styleId="00EAAFB289DF4E1FB299B7348AB7EB5916">
    <w:name w:val="00EAAFB289DF4E1FB299B7348AB7EB5916"/>
    <w:rsid w:val="004A1151"/>
    <w:pPr>
      <w:spacing w:after="100" w:line="240" w:lineRule="auto"/>
    </w:pPr>
    <w:rPr>
      <w:rFonts w:ascii="Times New Roman" w:eastAsiaTheme="minorHAnsi" w:hAnsi="Times New Roman" w:cs="Times New Roman"/>
      <w:sz w:val="24"/>
      <w:szCs w:val="24"/>
    </w:rPr>
  </w:style>
  <w:style w:type="paragraph" w:customStyle="1" w:styleId="9725D2E11D08433BB181E2A9DD6569D016">
    <w:name w:val="9725D2E11D08433BB181E2A9DD6569D016"/>
    <w:rsid w:val="004A1151"/>
    <w:pPr>
      <w:spacing w:after="100" w:line="240" w:lineRule="auto"/>
    </w:pPr>
    <w:rPr>
      <w:rFonts w:ascii="Times New Roman" w:eastAsiaTheme="minorHAnsi" w:hAnsi="Times New Roman" w:cs="Times New Roman"/>
      <w:sz w:val="24"/>
      <w:szCs w:val="24"/>
    </w:rPr>
  </w:style>
  <w:style w:type="paragraph" w:customStyle="1" w:styleId="87BAF11ADD5C4438807A06A128DDA1D916">
    <w:name w:val="87BAF11ADD5C4438807A06A128DDA1D916"/>
    <w:rsid w:val="004A1151"/>
    <w:pPr>
      <w:spacing w:after="100" w:line="240" w:lineRule="auto"/>
    </w:pPr>
    <w:rPr>
      <w:rFonts w:ascii="Times New Roman" w:eastAsiaTheme="minorHAnsi" w:hAnsi="Times New Roman" w:cs="Times New Roman"/>
      <w:sz w:val="24"/>
      <w:szCs w:val="24"/>
    </w:rPr>
  </w:style>
  <w:style w:type="paragraph" w:customStyle="1" w:styleId="EB5E8A2B4E264D2988FE9C9B41838B5716">
    <w:name w:val="EB5E8A2B4E264D2988FE9C9B41838B5716"/>
    <w:rsid w:val="004A1151"/>
    <w:pPr>
      <w:spacing w:after="100" w:line="240" w:lineRule="auto"/>
    </w:pPr>
    <w:rPr>
      <w:rFonts w:ascii="Times New Roman" w:eastAsiaTheme="minorHAnsi" w:hAnsi="Times New Roman" w:cs="Times New Roman"/>
      <w:sz w:val="24"/>
      <w:szCs w:val="24"/>
    </w:rPr>
  </w:style>
  <w:style w:type="paragraph" w:customStyle="1" w:styleId="CAC3BE21544E41EBA4BD67764914032A16">
    <w:name w:val="CAC3BE21544E41EBA4BD67764914032A16"/>
    <w:rsid w:val="004A1151"/>
    <w:pPr>
      <w:spacing w:after="100" w:line="240" w:lineRule="auto"/>
    </w:pPr>
    <w:rPr>
      <w:rFonts w:ascii="Times New Roman" w:eastAsiaTheme="minorHAnsi" w:hAnsi="Times New Roman" w:cs="Times New Roman"/>
      <w:sz w:val="24"/>
      <w:szCs w:val="24"/>
    </w:rPr>
  </w:style>
  <w:style w:type="paragraph" w:customStyle="1" w:styleId="923F4296CA994EB0BA660C238B492A5F16">
    <w:name w:val="923F4296CA994EB0BA660C238B492A5F16"/>
    <w:rsid w:val="004A1151"/>
    <w:pPr>
      <w:spacing w:after="100" w:line="240" w:lineRule="auto"/>
    </w:pPr>
    <w:rPr>
      <w:rFonts w:ascii="Times New Roman" w:eastAsiaTheme="minorHAnsi" w:hAnsi="Times New Roman" w:cs="Times New Roman"/>
      <w:sz w:val="24"/>
      <w:szCs w:val="24"/>
    </w:rPr>
  </w:style>
  <w:style w:type="paragraph" w:customStyle="1" w:styleId="1DB5E7A7CE0C48C9A3E049760A84E12E26">
    <w:name w:val="1DB5E7A7CE0C48C9A3E049760A84E12E26"/>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38FA757CD8D4215B3FC7E539F536CA3">
    <w:name w:val="938FA757CD8D4215B3FC7E539F536CA3"/>
    <w:rsid w:val="004A1151"/>
    <w:pPr>
      <w:spacing w:after="100" w:line="240" w:lineRule="auto"/>
    </w:pPr>
    <w:rPr>
      <w:rFonts w:ascii="Times New Roman" w:eastAsiaTheme="minorHAnsi" w:hAnsi="Times New Roman" w:cs="Times New Roman"/>
      <w:sz w:val="24"/>
      <w:szCs w:val="24"/>
    </w:rPr>
  </w:style>
  <w:style w:type="paragraph" w:customStyle="1" w:styleId="46C44707F52448B881425B22961E4428">
    <w:name w:val="46C44707F52448B881425B22961E4428"/>
    <w:rsid w:val="004A1151"/>
    <w:pPr>
      <w:spacing w:after="100" w:line="240" w:lineRule="auto"/>
    </w:pPr>
    <w:rPr>
      <w:rFonts w:ascii="Times New Roman" w:eastAsiaTheme="minorHAnsi" w:hAnsi="Times New Roman" w:cs="Times New Roman"/>
      <w:sz w:val="24"/>
      <w:szCs w:val="24"/>
    </w:rPr>
  </w:style>
  <w:style w:type="paragraph" w:customStyle="1" w:styleId="9E3BAEAF06054077A925F8C048457E3D15">
    <w:name w:val="9E3BAEAF06054077A925F8C048457E3D15"/>
    <w:rsid w:val="004A1151"/>
    <w:pPr>
      <w:spacing w:after="100" w:line="240" w:lineRule="auto"/>
    </w:pPr>
    <w:rPr>
      <w:rFonts w:ascii="Times New Roman" w:eastAsiaTheme="minorHAnsi" w:hAnsi="Times New Roman" w:cs="Times New Roman"/>
      <w:sz w:val="24"/>
      <w:szCs w:val="24"/>
    </w:rPr>
  </w:style>
  <w:style w:type="paragraph" w:customStyle="1" w:styleId="4DC42DB1AA9F476E8E1E460D22996EE115">
    <w:name w:val="4DC42DB1AA9F476E8E1E460D22996EE115"/>
    <w:rsid w:val="004A1151"/>
    <w:pPr>
      <w:spacing w:after="100" w:line="240" w:lineRule="auto"/>
    </w:pPr>
    <w:rPr>
      <w:rFonts w:ascii="Times New Roman" w:eastAsiaTheme="minorHAnsi" w:hAnsi="Times New Roman" w:cs="Times New Roman"/>
      <w:sz w:val="24"/>
      <w:szCs w:val="24"/>
    </w:rPr>
  </w:style>
  <w:style w:type="paragraph" w:customStyle="1" w:styleId="F046C91EE37D4C13AA425D22A984F46815">
    <w:name w:val="F046C91EE37D4C13AA425D22A984F46815"/>
    <w:rsid w:val="004A1151"/>
    <w:pPr>
      <w:spacing w:after="100" w:line="240" w:lineRule="auto"/>
    </w:pPr>
    <w:rPr>
      <w:rFonts w:ascii="Times New Roman" w:eastAsiaTheme="minorHAnsi" w:hAnsi="Times New Roman" w:cs="Times New Roman"/>
      <w:sz w:val="24"/>
      <w:szCs w:val="24"/>
    </w:rPr>
  </w:style>
  <w:style w:type="paragraph" w:customStyle="1" w:styleId="966BA0A7755C4B4486494B2C0BC0AE4915">
    <w:name w:val="966BA0A7755C4B4486494B2C0BC0AE4915"/>
    <w:rsid w:val="004A1151"/>
    <w:pPr>
      <w:spacing w:after="100" w:line="240" w:lineRule="auto"/>
    </w:pPr>
    <w:rPr>
      <w:rFonts w:ascii="Times New Roman" w:eastAsiaTheme="minorHAnsi" w:hAnsi="Times New Roman" w:cs="Times New Roman"/>
      <w:sz w:val="24"/>
      <w:szCs w:val="24"/>
    </w:rPr>
  </w:style>
  <w:style w:type="paragraph" w:customStyle="1" w:styleId="E13B31D521CC4153A9D70B80515336AD15">
    <w:name w:val="E13B31D521CC4153A9D70B80515336AD15"/>
    <w:rsid w:val="004A1151"/>
    <w:pPr>
      <w:spacing w:after="100" w:line="240" w:lineRule="auto"/>
    </w:pPr>
    <w:rPr>
      <w:rFonts w:ascii="Times New Roman" w:eastAsiaTheme="minorHAnsi" w:hAnsi="Times New Roman" w:cs="Times New Roman"/>
      <w:sz w:val="24"/>
      <w:szCs w:val="24"/>
    </w:rPr>
  </w:style>
  <w:style w:type="paragraph" w:customStyle="1" w:styleId="A6BC11457F1B435FB2CE37A4F4674D8B15">
    <w:name w:val="A6BC11457F1B435FB2CE37A4F4674D8B15"/>
    <w:rsid w:val="004A1151"/>
    <w:pPr>
      <w:spacing w:after="100" w:line="240" w:lineRule="auto"/>
    </w:pPr>
    <w:rPr>
      <w:rFonts w:ascii="Times New Roman" w:eastAsiaTheme="minorHAnsi" w:hAnsi="Times New Roman" w:cs="Times New Roman"/>
      <w:sz w:val="24"/>
      <w:szCs w:val="24"/>
    </w:rPr>
  </w:style>
  <w:style w:type="paragraph" w:customStyle="1" w:styleId="7578A903F8164CA6872B25BCC0B3CF4C15">
    <w:name w:val="7578A903F8164CA6872B25BCC0B3CF4C15"/>
    <w:rsid w:val="004A1151"/>
    <w:pPr>
      <w:spacing w:after="100" w:line="240" w:lineRule="auto"/>
    </w:pPr>
    <w:rPr>
      <w:rFonts w:ascii="Times New Roman" w:eastAsiaTheme="minorHAnsi" w:hAnsi="Times New Roman" w:cs="Times New Roman"/>
      <w:sz w:val="24"/>
      <w:szCs w:val="24"/>
    </w:rPr>
  </w:style>
  <w:style w:type="paragraph" w:customStyle="1" w:styleId="00507CB197904815815AC655352AE66215">
    <w:name w:val="00507CB197904815815AC655352AE66215"/>
    <w:rsid w:val="004A1151"/>
    <w:pPr>
      <w:spacing w:after="100" w:line="240" w:lineRule="auto"/>
    </w:pPr>
    <w:rPr>
      <w:rFonts w:ascii="Times New Roman" w:eastAsiaTheme="minorHAnsi" w:hAnsi="Times New Roman" w:cs="Times New Roman"/>
      <w:sz w:val="24"/>
      <w:szCs w:val="24"/>
    </w:rPr>
  </w:style>
  <w:style w:type="paragraph" w:customStyle="1" w:styleId="FD9DD3DA10124E20B2A1694725C5C49815">
    <w:name w:val="FD9DD3DA10124E20B2A1694725C5C49815"/>
    <w:rsid w:val="004A1151"/>
    <w:pPr>
      <w:spacing w:after="100" w:line="240" w:lineRule="auto"/>
    </w:pPr>
    <w:rPr>
      <w:rFonts w:ascii="Times New Roman" w:eastAsiaTheme="minorHAnsi" w:hAnsi="Times New Roman" w:cs="Times New Roman"/>
      <w:sz w:val="24"/>
      <w:szCs w:val="24"/>
    </w:rPr>
  </w:style>
  <w:style w:type="paragraph" w:customStyle="1" w:styleId="EA951ADB56DC4FFFAF9390474102BEE615">
    <w:name w:val="EA951ADB56DC4FFFAF9390474102BEE615"/>
    <w:rsid w:val="004A1151"/>
    <w:pPr>
      <w:spacing w:after="100" w:line="240" w:lineRule="auto"/>
    </w:pPr>
    <w:rPr>
      <w:rFonts w:ascii="Times New Roman" w:eastAsiaTheme="minorHAnsi" w:hAnsi="Times New Roman" w:cs="Times New Roman"/>
      <w:sz w:val="24"/>
      <w:szCs w:val="24"/>
    </w:rPr>
  </w:style>
  <w:style w:type="paragraph" w:customStyle="1" w:styleId="904886687D4B4309A32661273440C32C15">
    <w:name w:val="904886687D4B4309A32661273440C32C15"/>
    <w:rsid w:val="004A1151"/>
    <w:pPr>
      <w:spacing w:after="100" w:line="240" w:lineRule="auto"/>
    </w:pPr>
    <w:rPr>
      <w:rFonts w:ascii="Times New Roman" w:eastAsiaTheme="minorHAnsi" w:hAnsi="Times New Roman" w:cs="Times New Roman"/>
      <w:sz w:val="24"/>
      <w:szCs w:val="24"/>
    </w:rPr>
  </w:style>
  <w:style w:type="paragraph" w:customStyle="1" w:styleId="4C4BD485B4D34444838D82C80A2FBF3326">
    <w:name w:val="4C4BD485B4D34444838D82C80A2FBF3326"/>
    <w:rsid w:val="004A1151"/>
    <w:pPr>
      <w:spacing w:after="100" w:line="240" w:lineRule="auto"/>
    </w:pPr>
    <w:rPr>
      <w:rFonts w:ascii="Times New Roman" w:eastAsiaTheme="minorHAnsi" w:hAnsi="Times New Roman" w:cs="Times New Roman"/>
      <w:sz w:val="24"/>
      <w:szCs w:val="24"/>
    </w:rPr>
  </w:style>
  <w:style w:type="paragraph" w:customStyle="1" w:styleId="2BDAF33C74434251A327F0BFD1EB54E926">
    <w:name w:val="2BDAF33C74434251A327F0BFD1EB54E926"/>
    <w:rsid w:val="004A1151"/>
    <w:pPr>
      <w:spacing w:after="100" w:line="240" w:lineRule="auto"/>
    </w:pPr>
    <w:rPr>
      <w:rFonts w:ascii="Times New Roman" w:eastAsiaTheme="minorHAnsi" w:hAnsi="Times New Roman" w:cs="Times New Roman"/>
      <w:sz w:val="24"/>
      <w:szCs w:val="24"/>
    </w:rPr>
  </w:style>
  <w:style w:type="paragraph" w:customStyle="1" w:styleId="1BC381B8C9ED41A6A0DA37781F04932C26">
    <w:name w:val="1BC381B8C9ED41A6A0DA37781F04932C26"/>
    <w:rsid w:val="004A1151"/>
    <w:pPr>
      <w:spacing w:after="100" w:line="240" w:lineRule="auto"/>
    </w:pPr>
    <w:rPr>
      <w:rFonts w:ascii="Times New Roman" w:eastAsiaTheme="minorHAnsi" w:hAnsi="Times New Roman" w:cs="Times New Roman"/>
      <w:sz w:val="24"/>
      <w:szCs w:val="24"/>
    </w:rPr>
  </w:style>
  <w:style w:type="paragraph" w:customStyle="1" w:styleId="585801C89BD340A4842E81910B7915D626">
    <w:name w:val="585801C89BD340A4842E81910B7915D626"/>
    <w:rsid w:val="004A1151"/>
    <w:pPr>
      <w:spacing w:after="100" w:line="240" w:lineRule="auto"/>
    </w:pPr>
    <w:rPr>
      <w:rFonts w:ascii="Times New Roman" w:eastAsiaTheme="minorHAnsi" w:hAnsi="Times New Roman" w:cs="Times New Roman"/>
      <w:sz w:val="24"/>
      <w:szCs w:val="24"/>
    </w:rPr>
  </w:style>
  <w:style w:type="paragraph" w:customStyle="1" w:styleId="5F0F90BB971F4CA08104D6CEFD4E05CA26">
    <w:name w:val="5F0F90BB971F4CA08104D6CEFD4E05CA26"/>
    <w:rsid w:val="004A1151"/>
    <w:pPr>
      <w:spacing w:after="100" w:line="240" w:lineRule="auto"/>
    </w:pPr>
    <w:rPr>
      <w:rFonts w:ascii="Times New Roman" w:eastAsiaTheme="minorHAnsi" w:hAnsi="Times New Roman" w:cs="Times New Roman"/>
      <w:sz w:val="24"/>
      <w:szCs w:val="24"/>
    </w:rPr>
  </w:style>
  <w:style w:type="paragraph" w:customStyle="1" w:styleId="1D221EF5E9D14CEE9B0880058A9D247B26">
    <w:name w:val="1D221EF5E9D14CEE9B0880058A9D247B26"/>
    <w:rsid w:val="004A1151"/>
    <w:pPr>
      <w:spacing w:after="100" w:line="240" w:lineRule="auto"/>
    </w:pPr>
    <w:rPr>
      <w:rFonts w:ascii="Times New Roman" w:eastAsiaTheme="minorHAnsi" w:hAnsi="Times New Roman" w:cs="Times New Roman"/>
      <w:sz w:val="24"/>
      <w:szCs w:val="24"/>
    </w:rPr>
  </w:style>
  <w:style w:type="paragraph" w:customStyle="1" w:styleId="818681A266454BDF8A38D31F9909BD2B26">
    <w:name w:val="818681A266454BDF8A38D31F9909BD2B26"/>
    <w:rsid w:val="004A1151"/>
    <w:pPr>
      <w:spacing w:after="100" w:line="240" w:lineRule="auto"/>
    </w:pPr>
    <w:rPr>
      <w:rFonts w:ascii="Times New Roman" w:eastAsiaTheme="minorHAnsi" w:hAnsi="Times New Roman" w:cs="Times New Roman"/>
      <w:sz w:val="24"/>
      <w:szCs w:val="24"/>
    </w:rPr>
  </w:style>
  <w:style w:type="paragraph" w:customStyle="1" w:styleId="D11CA62D33A941288010840D96E0F16E8">
    <w:name w:val="D11CA62D33A941288010840D96E0F16E8"/>
    <w:rsid w:val="004A1151"/>
    <w:pPr>
      <w:spacing w:after="100" w:line="240" w:lineRule="auto"/>
    </w:pPr>
    <w:rPr>
      <w:rFonts w:ascii="Times New Roman" w:eastAsiaTheme="minorHAnsi" w:hAnsi="Times New Roman" w:cs="Times New Roman"/>
      <w:sz w:val="24"/>
      <w:szCs w:val="24"/>
    </w:rPr>
  </w:style>
  <w:style w:type="paragraph" w:customStyle="1" w:styleId="9D6E2085DF5B431798E4B105742ACA5F8">
    <w:name w:val="9D6E2085DF5B431798E4B105742ACA5F8"/>
    <w:rsid w:val="004A1151"/>
    <w:pPr>
      <w:spacing w:after="100" w:line="240" w:lineRule="auto"/>
    </w:pPr>
    <w:rPr>
      <w:rFonts w:ascii="Times New Roman" w:eastAsiaTheme="minorHAnsi" w:hAnsi="Times New Roman" w:cs="Times New Roman"/>
      <w:sz w:val="24"/>
      <w:szCs w:val="24"/>
    </w:rPr>
  </w:style>
  <w:style w:type="paragraph" w:customStyle="1" w:styleId="05A65F2566904D5AB75302A626FAA40B8">
    <w:name w:val="05A65F2566904D5AB75302A626FAA40B8"/>
    <w:rsid w:val="004A1151"/>
    <w:pPr>
      <w:spacing w:after="100" w:line="240" w:lineRule="auto"/>
    </w:pPr>
    <w:rPr>
      <w:rFonts w:ascii="Times New Roman" w:eastAsiaTheme="minorHAnsi" w:hAnsi="Times New Roman" w:cs="Times New Roman"/>
      <w:sz w:val="24"/>
      <w:szCs w:val="24"/>
    </w:rPr>
  </w:style>
  <w:style w:type="paragraph" w:customStyle="1" w:styleId="2F57AEEFA4064397967F53665B3E0B588">
    <w:name w:val="2F57AEEFA4064397967F53665B3E0B588"/>
    <w:rsid w:val="004A1151"/>
    <w:pPr>
      <w:spacing w:after="100" w:line="240" w:lineRule="auto"/>
    </w:pPr>
    <w:rPr>
      <w:rFonts w:ascii="Times New Roman" w:eastAsiaTheme="minorHAnsi" w:hAnsi="Times New Roman" w:cs="Times New Roman"/>
      <w:sz w:val="24"/>
      <w:szCs w:val="24"/>
    </w:rPr>
  </w:style>
  <w:style w:type="paragraph" w:customStyle="1" w:styleId="C21B8A86699845E4981FA03FBA88EFE53">
    <w:name w:val="C21B8A86699845E4981FA03FBA88EFE53"/>
    <w:rsid w:val="004A1151"/>
    <w:pPr>
      <w:spacing w:after="100" w:line="240" w:lineRule="auto"/>
    </w:pPr>
    <w:rPr>
      <w:rFonts w:ascii="Times New Roman" w:eastAsiaTheme="minorHAnsi" w:hAnsi="Times New Roman" w:cs="Times New Roman"/>
      <w:sz w:val="24"/>
      <w:szCs w:val="24"/>
    </w:rPr>
  </w:style>
  <w:style w:type="paragraph" w:customStyle="1" w:styleId="90214BEF73F54620A8ACBBE53948EDC3">
    <w:name w:val="90214BEF73F54620A8ACBBE53948EDC3"/>
    <w:rsid w:val="004A1151"/>
  </w:style>
  <w:style w:type="paragraph" w:customStyle="1" w:styleId="491300EEE60B42119A4BE6BD3CE14DE0">
    <w:name w:val="491300EEE60B42119A4BE6BD3CE14DE0"/>
    <w:rsid w:val="004A1151"/>
  </w:style>
  <w:style w:type="paragraph" w:customStyle="1" w:styleId="E9E96931888249C58E36C925955307D3">
    <w:name w:val="E9E96931888249C58E36C925955307D3"/>
    <w:rsid w:val="004A1151"/>
  </w:style>
  <w:style w:type="paragraph" w:customStyle="1" w:styleId="B952433C535545F9A8078D61D10449E05">
    <w:name w:val="B952433C535545F9A8078D61D10449E05"/>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24">
    <w:name w:val="6C5D5B925C9842B1B2B69914C9C53AD224"/>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8">
    <w:name w:val="BCC09F921BE54B1DAF16E9A0C85E624C28"/>
    <w:rsid w:val="004A1151"/>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28">
    <w:name w:val="0A29C254263F4018A790F7988EABD90028"/>
    <w:rsid w:val="004A1151"/>
    <w:pPr>
      <w:spacing w:after="100" w:line="240" w:lineRule="auto"/>
    </w:pPr>
    <w:rPr>
      <w:rFonts w:ascii="Times New Roman" w:eastAsiaTheme="minorHAnsi" w:hAnsi="Times New Roman" w:cs="Times New Roman"/>
      <w:sz w:val="24"/>
      <w:szCs w:val="24"/>
    </w:rPr>
  </w:style>
  <w:style w:type="paragraph" w:customStyle="1" w:styleId="A39FD8EABA37434282A6BD7AC775F84C28">
    <w:name w:val="A39FD8EABA37434282A6BD7AC775F84C28"/>
    <w:rsid w:val="004A1151"/>
    <w:pPr>
      <w:spacing w:after="100" w:line="240" w:lineRule="auto"/>
    </w:pPr>
    <w:rPr>
      <w:rFonts w:ascii="Times New Roman" w:eastAsiaTheme="minorHAnsi" w:hAnsi="Times New Roman" w:cs="Times New Roman"/>
      <w:sz w:val="24"/>
      <w:szCs w:val="24"/>
    </w:rPr>
  </w:style>
  <w:style w:type="paragraph" w:customStyle="1" w:styleId="780BAEE1CD364D8FB3FAD1817E6C813E28">
    <w:name w:val="780BAEE1CD364D8FB3FAD1817E6C813E28"/>
    <w:rsid w:val="004A1151"/>
    <w:pPr>
      <w:spacing w:after="100" w:line="240" w:lineRule="auto"/>
    </w:pPr>
    <w:rPr>
      <w:rFonts w:ascii="Times New Roman" w:eastAsiaTheme="minorHAnsi" w:hAnsi="Times New Roman" w:cs="Times New Roman"/>
      <w:sz w:val="24"/>
      <w:szCs w:val="24"/>
    </w:rPr>
  </w:style>
  <w:style w:type="paragraph" w:customStyle="1" w:styleId="009D7B260C674ADFA3643A952EEA060928">
    <w:name w:val="009D7B260C674ADFA3643A952EEA060928"/>
    <w:rsid w:val="004A1151"/>
    <w:pPr>
      <w:spacing w:after="100" w:line="240" w:lineRule="auto"/>
    </w:pPr>
    <w:rPr>
      <w:rFonts w:ascii="Times New Roman" w:eastAsiaTheme="minorHAnsi" w:hAnsi="Times New Roman" w:cs="Times New Roman"/>
      <w:sz w:val="24"/>
      <w:szCs w:val="24"/>
    </w:rPr>
  </w:style>
  <w:style w:type="paragraph" w:customStyle="1" w:styleId="DB4691E81DC449F6A25AB6CA7614B5C528">
    <w:name w:val="DB4691E81DC449F6A25AB6CA7614B5C528"/>
    <w:rsid w:val="004A1151"/>
    <w:pPr>
      <w:spacing w:after="100" w:line="240" w:lineRule="auto"/>
    </w:pPr>
    <w:rPr>
      <w:rFonts w:ascii="Times New Roman" w:eastAsiaTheme="minorHAnsi" w:hAnsi="Times New Roman" w:cs="Times New Roman"/>
      <w:sz w:val="24"/>
      <w:szCs w:val="24"/>
    </w:rPr>
  </w:style>
  <w:style w:type="paragraph" w:customStyle="1" w:styleId="4F03F832F43542ED8A74275B123AD3A43">
    <w:name w:val="4F03F832F43542ED8A74275B123AD3A43"/>
    <w:rsid w:val="004A1151"/>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3">
    <w:name w:val="5897D084C033406A89D5AF5ACAE627DB3"/>
    <w:rsid w:val="004A1151"/>
    <w:pPr>
      <w:spacing w:after="100" w:line="240" w:lineRule="auto"/>
    </w:pPr>
    <w:rPr>
      <w:rFonts w:ascii="Times New Roman" w:eastAsiaTheme="minorHAnsi" w:hAnsi="Times New Roman" w:cs="Times New Roman"/>
      <w:sz w:val="24"/>
      <w:szCs w:val="24"/>
    </w:rPr>
  </w:style>
  <w:style w:type="paragraph" w:customStyle="1" w:styleId="A3654E75347A4F4C989DAF11835B96BE3">
    <w:name w:val="A3654E75347A4F4C989DAF11835B96BE3"/>
    <w:rsid w:val="004A1151"/>
    <w:pPr>
      <w:spacing w:after="100" w:line="240" w:lineRule="auto"/>
    </w:pPr>
    <w:rPr>
      <w:rFonts w:ascii="Times New Roman" w:eastAsiaTheme="minorHAnsi" w:hAnsi="Times New Roman" w:cs="Times New Roman"/>
      <w:sz w:val="24"/>
      <w:szCs w:val="24"/>
    </w:rPr>
  </w:style>
  <w:style w:type="paragraph" w:customStyle="1" w:styleId="460D16D0FCF14A20B4B4DE52A8EF032817">
    <w:name w:val="460D16D0FCF14A20B4B4DE52A8EF032817"/>
    <w:rsid w:val="004A1151"/>
    <w:pPr>
      <w:spacing w:after="100" w:line="240" w:lineRule="auto"/>
    </w:pPr>
    <w:rPr>
      <w:rFonts w:ascii="Times New Roman" w:eastAsiaTheme="minorHAnsi" w:hAnsi="Times New Roman" w:cs="Times New Roman"/>
      <w:sz w:val="24"/>
      <w:szCs w:val="24"/>
    </w:rPr>
  </w:style>
  <w:style w:type="paragraph" w:customStyle="1" w:styleId="4C9D1E34769E426598F9A2315EC95EA617">
    <w:name w:val="4C9D1E34769E426598F9A2315EC95EA617"/>
    <w:rsid w:val="004A1151"/>
    <w:pPr>
      <w:spacing w:after="100" w:line="240" w:lineRule="auto"/>
    </w:pPr>
    <w:rPr>
      <w:rFonts w:ascii="Times New Roman" w:eastAsiaTheme="minorHAnsi" w:hAnsi="Times New Roman" w:cs="Times New Roman"/>
      <w:sz w:val="24"/>
      <w:szCs w:val="24"/>
    </w:rPr>
  </w:style>
  <w:style w:type="paragraph" w:customStyle="1" w:styleId="3EA355AE8FD3447F8E9B856ADC0A800217">
    <w:name w:val="3EA355AE8FD3447F8E9B856ADC0A800217"/>
    <w:rsid w:val="004A1151"/>
    <w:pPr>
      <w:spacing w:after="100" w:line="240" w:lineRule="auto"/>
    </w:pPr>
    <w:rPr>
      <w:rFonts w:ascii="Times New Roman" w:eastAsiaTheme="minorHAnsi" w:hAnsi="Times New Roman" w:cs="Times New Roman"/>
      <w:sz w:val="24"/>
      <w:szCs w:val="24"/>
    </w:rPr>
  </w:style>
  <w:style w:type="paragraph" w:customStyle="1" w:styleId="069479AC39E6437DBD9449C49F12B0B817">
    <w:name w:val="069479AC39E6437DBD9449C49F12B0B817"/>
    <w:rsid w:val="004A1151"/>
    <w:pPr>
      <w:spacing w:after="100" w:line="240" w:lineRule="auto"/>
    </w:pPr>
    <w:rPr>
      <w:rFonts w:ascii="Times New Roman" w:eastAsiaTheme="minorHAnsi" w:hAnsi="Times New Roman" w:cs="Times New Roman"/>
      <w:sz w:val="24"/>
      <w:szCs w:val="24"/>
    </w:rPr>
  </w:style>
  <w:style w:type="paragraph" w:customStyle="1" w:styleId="E6F36CF7F9D3482EA52F261169E17E133">
    <w:name w:val="E6F36CF7F9D3482EA52F261169E17E133"/>
    <w:rsid w:val="004A1151"/>
    <w:pPr>
      <w:spacing w:after="100" w:line="240" w:lineRule="auto"/>
    </w:pPr>
    <w:rPr>
      <w:rFonts w:ascii="Times New Roman" w:eastAsiaTheme="minorHAnsi" w:hAnsi="Times New Roman" w:cs="Times New Roman"/>
      <w:sz w:val="24"/>
      <w:szCs w:val="24"/>
    </w:rPr>
  </w:style>
  <w:style w:type="paragraph" w:customStyle="1" w:styleId="A1F9AA6939A743119A826A9B7941D83F12">
    <w:name w:val="A1F9AA6939A743119A826A9B7941D83F12"/>
    <w:rsid w:val="004A1151"/>
    <w:pPr>
      <w:spacing w:after="100" w:line="240" w:lineRule="auto"/>
    </w:pPr>
    <w:rPr>
      <w:rFonts w:ascii="Times New Roman" w:eastAsiaTheme="minorHAnsi" w:hAnsi="Times New Roman" w:cs="Times New Roman"/>
      <w:sz w:val="24"/>
      <w:szCs w:val="24"/>
    </w:rPr>
  </w:style>
  <w:style w:type="paragraph" w:customStyle="1" w:styleId="195DFE97F7A84A7F8EE7688ACA7CF2A912">
    <w:name w:val="195DFE97F7A84A7F8EE7688ACA7CF2A912"/>
    <w:rsid w:val="004A1151"/>
    <w:pPr>
      <w:spacing w:after="100" w:line="240" w:lineRule="auto"/>
    </w:pPr>
    <w:rPr>
      <w:rFonts w:ascii="Times New Roman" w:eastAsiaTheme="minorHAnsi" w:hAnsi="Times New Roman" w:cs="Times New Roman"/>
      <w:sz w:val="24"/>
      <w:szCs w:val="24"/>
    </w:rPr>
  </w:style>
  <w:style w:type="paragraph" w:customStyle="1" w:styleId="83709448F35840E0996AECC00949E4D012">
    <w:name w:val="83709448F35840E0996AECC00949E4D012"/>
    <w:rsid w:val="004A1151"/>
    <w:pPr>
      <w:spacing w:after="100" w:line="240" w:lineRule="auto"/>
    </w:pPr>
    <w:rPr>
      <w:rFonts w:ascii="Times New Roman" w:eastAsiaTheme="minorHAnsi" w:hAnsi="Times New Roman" w:cs="Times New Roman"/>
      <w:sz w:val="24"/>
      <w:szCs w:val="24"/>
    </w:rPr>
  </w:style>
  <w:style w:type="paragraph" w:customStyle="1" w:styleId="4066AF44E9154751BFF3439699332D002">
    <w:name w:val="4066AF44E9154751BFF3439699332D002"/>
    <w:rsid w:val="004A1151"/>
    <w:pPr>
      <w:spacing w:after="100" w:line="240" w:lineRule="auto"/>
    </w:pPr>
    <w:rPr>
      <w:rFonts w:ascii="Times New Roman" w:eastAsiaTheme="minorHAnsi" w:hAnsi="Times New Roman" w:cs="Times New Roman"/>
      <w:sz w:val="24"/>
      <w:szCs w:val="24"/>
    </w:rPr>
  </w:style>
  <w:style w:type="paragraph" w:customStyle="1" w:styleId="B6732DFBA2084C348682938638F69E652">
    <w:name w:val="B6732DFBA2084C348682938638F69E652"/>
    <w:rsid w:val="004A1151"/>
    <w:pPr>
      <w:spacing w:after="100" w:line="240" w:lineRule="auto"/>
    </w:pPr>
    <w:rPr>
      <w:rFonts w:ascii="Times New Roman" w:eastAsiaTheme="minorHAnsi" w:hAnsi="Times New Roman" w:cs="Times New Roman"/>
      <w:sz w:val="24"/>
      <w:szCs w:val="24"/>
    </w:rPr>
  </w:style>
  <w:style w:type="paragraph" w:customStyle="1" w:styleId="0569B97422CF48208A990A941C0C462828">
    <w:name w:val="0569B97422CF48208A990A941C0C462828"/>
    <w:rsid w:val="004A1151"/>
    <w:pPr>
      <w:spacing w:after="100" w:line="240" w:lineRule="auto"/>
    </w:pPr>
    <w:rPr>
      <w:rFonts w:ascii="Times New Roman" w:eastAsiaTheme="minorHAnsi" w:hAnsi="Times New Roman" w:cs="Times New Roman"/>
      <w:sz w:val="24"/>
      <w:szCs w:val="24"/>
    </w:rPr>
  </w:style>
  <w:style w:type="paragraph" w:customStyle="1" w:styleId="7747AC3701614DF2B27345B9AED43A0528">
    <w:name w:val="7747AC3701614DF2B27345B9AED43A0528"/>
    <w:rsid w:val="004A1151"/>
    <w:pPr>
      <w:spacing w:after="100" w:line="240" w:lineRule="auto"/>
    </w:pPr>
    <w:rPr>
      <w:rFonts w:ascii="Times New Roman" w:eastAsiaTheme="minorHAnsi" w:hAnsi="Times New Roman" w:cs="Times New Roman"/>
      <w:sz w:val="24"/>
      <w:szCs w:val="24"/>
    </w:rPr>
  </w:style>
  <w:style w:type="paragraph" w:customStyle="1" w:styleId="D436FD76169643E5A23AB0AC364543DF28">
    <w:name w:val="D436FD76169643E5A23AB0AC364543DF28"/>
    <w:rsid w:val="004A1151"/>
    <w:pPr>
      <w:spacing w:after="100" w:line="240" w:lineRule="auto"/>
    </w:pPr>
    <w:rPr>
      <w:rFonts w:ascii="Times New Roman" w:eastAsiaTheme="minorHAnsi" w:hAnsi="Times New Roman" w:cs="Times New Roman"/>
      <w:sz w:val="24"/>
      <w:szCs w:val="24"/>
    </w:rPr>
  </w:style>
  <w:style w:type="paragraph" w:customStyle="1" w:styleId="78BF4377772745699244505866E0BEF428">
    <w:name w:val="78BF4377772745699244505866E0BEF428"/>
    <w:rsid w:val="004A1151"/>
    <w:pPr>
      <w:spacing w:after="100" w:line="240" w:lineRule="auto"/>
    </w:pPr>
    <w:rPr>
      <w:rFonts w:ascii="Times New Roman" w:eastAsiaTheme="minorHAnsi" w:hAnsi="Times New Roman" w:cs="Times New Roman"/>
      <w:sz w:val="24"/>
      <w:szCs w:val="24"/>
    </w:rPr>
  </w:style>
  <w:style w:type="paragraph" w:customStyle="1" w:styleId="4ECCAED3F26343428FFE9ACFC02E74E828">
    <w:name w:val="4ECCAED3F26343428FFE9ACFC02E74E828"/>
    <w:rsid w:val="004A1151"/>
    <w:pPr>
      <w:spacing w:after="100" w:line="240" w:lineRule="auto"/>
    </w:pPr>
    <w:rPr>
      <w:rFonts w:ascii="Times New Roman" w:eastAsiaTheme="minorHAnsi" w:hAnsi="Times New Roman" w:cs="Times New Roman"/>
      <w:sz w:val="24"/>
      <w:szCs w:val="24"/>
    </w:rPr>
  </w:style>
  <w:style w:type="paragraph" w:customStyle="1" w:styleId="AEE77705006B4749A4B7311D45EABA262">
    <w:name w:val="AEE77705006B4749A4B7311D45EABA262"/>
    <w:rsid w:val="004A1151"/>
    <w:pPr>
      <w:spacing w:after="100" w:line="240" w:lineRule="auto"/>
    </w:pPr>
    <w:rPr>
      <w:rFonts w:ascii="Times New Roman" w:eastAsiaTheme="minorHAnsi" w:hAnsi="Times New Roman" w:cs="Times New Roman"/>
      <w:sz w:val="24"/>
      <w:szCs w:val="24"/>
    </w:rPr>
  </w:style>
  <w:style w:type="paragraph" w:customStyle="1" w:styleId="4B00C1A4328F4DF8BAA2D067DDA920CE28">
    <w:name w:val="4B00C1A4328F4DF8BAA2D067DDA920CE28"/>
    <w:rsid w:val="004A1151"/>
    <w:pPr>
      <w:spacing w:after="100" w:line="240" w:lineRule="auto"/>
    </w:pPr>
    <w:rPr>
      <w:rFonts w:ascii="Times New Roman" w:eastAsiaTheme="minorHAnsi" w:hAnsi="Times New Roman" w:cs="Times New Roman"/>
      <w:sz w:val="24"/>
      <w:szCs w:val="24"/>
    </w:rPr>
  </w:style>
  <w:style w:type="paragraph" w:customStyle="1" w:styleId="A6EEB70F4ECC491A84505452C2E708F128">
    <w:name w:val="A6EEB70F4ECC491A84505452C2E708F128"/>
    <w:rsid w:val="004A1151"/>
    <w:pPr>
      <w:spacing w:after="100" w:line="240" w:lineRule="auto"/>
    </w:pPr>
    <w:rPr>
      <w:rFonts w:ascii="Times New Roman" w:eastAsiaTheme="minorHAnsi" w:hAnsi="Times New Roman" w:cs="Times New Roman"/>
      <w:sz w:val="24"/>
      <w:szCs w:val="24"/>
    </w:rPr>
  </w:style>
  <w:style w:type="paragraph" w:customStyle="1" w:styleId="37229F7D6AE64EBA84790C24157153FF28">
    <w:name w:val="37229F7D6AE64EBA84790C24157153FF28"/>
    <w:rsid w:val="004A1151"/>
    <w:pPr>
      <w:spacing w:after="100" w:line="240" w:lineRule="auto"/>
    </w:pPr>
    <w:rPr>
      <w:rFonts w:ascii="Times New Roman" w:eastAsiaTheme="minorHAnsi" w:hAnsi="Times New Roman" w:cs="Times New Roman"/>
      <w:sz w:val="24"/>
      <w:szCs w:val="24"/>
    </w:rPr>
  </w:style>
  <w:style w:type="paragraph" w:customStyle="1" w:styleId="C557C92C5B344CF0BF1A0407C2AF21F317">
    <w:name w:val="C557C92C5B344CF0BF1A0407C2AF21F317"/>
    <w:rsid w:val="004A1151"/>
    <w:pPr>
      <w:spacing w:after="100" w:line="240" w:lineRule="auto"/>
    </w:pPr>
    <w:rPr>
      <w:rFonts w:ascii="Times New Roman" w:eastAsiaTheme="minorHAnsi" w:hAnsi="Times New Roman" w:cs="Times New Roman"/>
      <w:sz w:val="24"/>
      <w:szCs w:val="24"/>
    </w:rPr>
  </w:style>
  <w:style w:type="paragraph" w:customStyle="1" w:styleId="BC379622ECEF4B3AB5FB7B8CF61D1F5617">
    <w:name w:val="BC379622ECEF4B3AB5FB7B8CF61D1F5617"/>
    <w:rsid w:val="004A1151"/>
    <w:pPr>
      <w:spacing w:after="100" w:line="240" w:lineRule="auto"/>
    </w:pPr>
    <w:rPr>
      <w:rFonts w:ascii="Times New Roman" w:eastAsiaTheme="minorHAnsi" w:hAnsi="Times New Roman" w:cs="Times New Roman"/>
      <w:sz w:val="24"/>
      <w:szCs w:val="24"/>
    </w:rPr>
  </w:style>
  <w:style w:type="paragraph" w:customStyle="1" w:styleId="BD27B212574A42CC967DC525ADE08E6917">
    <w:name w:val="BD27B212574A42CC967DC525ADE08E6917"/>
    <w:rsid w:val="004A1151"/>
    <w:pPr>
      <w:spacing w:after="100" w:line="240" w:lineRule="auto"/>
    </w:pPr>
    <w:rPr>
      <w:rFonts w:ascii="Times New Roman" w:eastAsiaTheme="minorHAnsi" w:hAnsi="Times New Roman" w:cs="Times New Roman"/>
      <w:sz w:val="24"/>
      <w:szCs w:val="24"/>
    </w:rPr>
  </w:style>
  <w:style w:type="paragraph" w:customStyle="1" w:styleId="AF50749FDFAA4BE7AC57B8BBFF2A735E17">
    <w:name w:val="AF50749FDFAA4BE7AC57B8BBFF2A735E17"/>
    <w:rsid w:val="004A1151"/>
    <w:pPr>
      <w:spacing w:after="100" w:line="240" w:lineRule="auto"/>
    </w:pPr>
    <w:rPr>
      <w:rFonts w:ascii="Times New Roman" w:eastAsiaTheme="minorHAnsi" w:hAnsi="Times New Roman" w:cs="Times New Roman"/>
      <w:sz w:val="24"/>
      <w:szCs w:val="24"/>
    </w:rPr>
  </w:style>
  <w:style w:type="paragraph" w:customStyle="1" w:styleId="D8C2C16AA0444CC89BAC941688C518E817">
    <w:name w:val="D8C2C16AA0444CC89BAC941688C518E817"/>
    <w:rsid w:val="004A1151"/>
    <w:pPr>
      <w:spacing w:after="100" w:line="240" w:lineRule="auto"/>
    </w:pPr>
    <w:rPr>
      <w:rFonts w:ascii="Times New Roman" w:eastAsiaTheme="minorHAnsi" w:hAnsi="Times New Roman" w:cs="Times New Roman"/>
      <w:sz w:val="24"/>
      <w:szCs w:val="24"/>
    </w:rPr>
  </w:style>
  <w:style w:type="paragraph" w:customStyle="1" w:styleId="D8829F21B40846C9959DF781441D86B917">
    <w:name w:val="D8829F21B40846C9959DF781441D86B917"/>
    <w:rsid w:val="004A1151"/>
    <w:pPr>
      <w:spacing w:after="100" w:line="240" w:lineRule="auto"/>
    </w:pPr>
    <w:rPr>
      <w:rFonts w:ascii="Times New Roman" w:eastAsiaTheme="minorHAnsi" w:hAnsi="Times New Roman" w:cs="Times New Roman"/>
      <w:sz w:val="24"/>
      <w:szCs w:val="24"/>
    </w:rPr>
  </w:style>
  <w:style w:type="paragraph" w:customStyle="1" w:styleId="6394B9C418A64D25B4E2E668BF8A799E17">
    <w:name w:val="6394B9C418A64D25B4E2E668BF8A799E17"/>
    <w:rsid w:val="004A1151"/>
    <w:pPr>
      <w:spacing w:after="100" w:line="240" w:lineRule="auto"/>
    </w:pPr>
    <w:rPr>
      <w:rFonts w:ascii="Times New Roman" w:eastAsiaTheme="minorHAnsi" w:hAnsi="Times New Roman" w:cs="Times New Roman"/>
      <w:sz w:val="24"/>
      <w:szCs w:val="24"/>
    </w:rPr>
  </w:style>
  <w:style w:type="paragraph" w:customStyle="1" w:styleId="3A8FE2B66079426B93E087E40F0B843C17">
    <w:name w:val="3A8FE2B66079426B93E087E40F0B843C17"/>
    <w:rsid w:val="004A1151"/>
    <w:pPr>
      <w:spacing w:after="100" w:line="240" w:lineRule="auto"/>
    </w:pPr>
    <w:rPr>
      <w:rFonts w:ascii="Times New Roman" w:eastAsiaTheme="minorHAnsi" w:hAnsi="Times New Roman" w:cs="Times New Roman"/>
      <w:sz w:val="24"/>
      <w:szCs w:val="24"/>
    </w:rPr>
  </w:style>
  <w:style w:type="paragraph" w:customStyle="1" w:styleId="ED365D01323448BDA8029058DEB4F3DD17">
    <w:name w:val="ED365D01323448BDA8029058DEB4F3DD17"/>
    <w:rsid w:val="004A1151"/>
    <w:pPr>
      <w:spacing w:after="100" w:line="240" w:lineRule="auto"/>
    </w:pPr>
    <w:rPr>
      <w:rFonts w:ascii="Times New Roman" w:eastAsiaTheme="minorHAnsi" w:hAnsi="Times New Roman" w:cs="Times New Roman"/>
      <w:sz w:val="24"/>
      <w:szCs w:val="24"/>
    </w:rPr>
  </w:style>
  <w:style w:type="paragraph" w:customStyle="1" w:styleId="8DC503BFC3B647D2B03C34893DDE3A3A17">
    <w:name w:val="8DC503BFC3B647D2B03C34893DDE3A3A17"/>
    <w:rsid w:val="004A1151"/>
    <w:pPr>
      <w:spacing w:after="100" w:line="240" w:lineRule="auto"/>
    </w:pPr>
    <w:rPr>
      <w:rFonts w:ascii="Times New Roman" w:eastAsiaTheme="minorHAnsi" w:hAnsi="Times New Roman" w:cs="Times New Roman"/>
      <w:sz w:val="24"/>
      <w:szCs w:val="24"/>
    </w:rPr>
  </w:style>
  <w:style w:type="paragraph" w:customStyle="1" w:styleId="0D71F59B0CB540F5AF7BA83A3471661C17">
    <w:name w:val="0D71F59B0CB540F5AF7BA83A3471661C17"/>
    <w:rsid w:val="004A1151"/>
    <w:pPr>
      <w:spacing w:after="100" w:line="240" w:lineRule="auto"/>
    </w:pPr>
    <w:rPr>
      <w:rFonts w:ascii="Times New Roman" w:eastAsiaTheme="minorHAnsi" w:hAnsi="Times New Roman" w:cs="Times New Roman"/>
      <w:sz w:val="24"/>
      <w:szCs w:val="24"/>
    </w:rPr>
  </w:style>
  <w:style w:type="paragraph" w:customStyle="1" w:styleId="0C25B050C16F401CAA489B050D8F6F8A17">
    <w:name w:val="0C25B050C16F401CAA489B050D8F6F8A17"/>
    <w:rsid w:val="004A1151"/>
    <w:pPr>
      <w:spacing w:after="100" w:line="240" w:lineRule="auto"/>
    </w:pPr>
    <w:rPr>
      <w:rFonts w:ascii="Times New Roman" w:eastAsiaTheme="minorHAnsi" w:hAnsi="Times New Roman" w:cs="Times New Roman"/>
      <w:sz w:val="24"/>
      <w:szCs w:val="24"/>
    </w:rPr>
  </w:style>
  <w:style w:type="paragraph" w:customStyle="1" w:styleId="7879B67862E14AB5A4C57C952D5B725317">
    <w:name w:val="7879B67862E14AB5A4C57C952D5B725317"/>
    <w:rsid w:val="004A1151"/>
    <w:pPr>
      <w:spacing w:after="100" w:line="240" w:lineRule="auto"/>
    </w:pPr>
    <w:rPr>
      <w:rFonts w:ascii="Times New Roman" w:eastAsiaTheme="minorHAnsi" w:hAnsi="Times New Roman" w:cs="Times New Roman"/>
      <w:sz w:val="24"/>
      <w:szCs w:val="24"/>
    </w:rPr>
  </w:style>
  <w:style w:type="paragraph" w:customStyle="1" w:styleId="90798579FAF341F4954BB93F833E88C517">
    <w:name w:val="90798579FAF341F4954BB93F833E88C517"/>
    <w:rsid w:val="004A1151"/>
    <w:pPr>
      <w:spacing w:after="100" w:line="240" w:lineRule="auto"/>
    </w:pPr>
    <w:rPr>
      <w:rFonts w:ascii="Times New Roman" w:eastAsiaTheme="minorHAnsi" w:hAnsi="Times New Roman" w:cs="Times New Roman"/>
      <w:sz w:val="24"/>
      <w:szCs w:val="24"/>
    </w:rPr>
  </w:style>
  <w:style w:type="paragraph" w:customStyle="1" w:styleId="C2137FDE2C61497E84FC06B242DECD4217">
    <w:name w:val="C2137FDE2C61497E84FC06B242DECD4217"/>
    <w:rsid w:val="004A1151"/>
    <w:pPr>
      <w:spacing w:after="100" w:line="240" w:lineRule="auto"/>
    </w:pPr>
    <w:rPr>
      <w:rFonts w:ascii="Times New Roman" w:eastAsiaTheme="minorHAnsi" w:hAnsi="Times New Roman" w:cs="Times New Roman"/>
      <w:sz w:val="24"/>
      <w:szCs w:val="24"/>
    </w:rPr>
  </w:style>
  <w:style w:type="paragraph" w:customStyle="1" w:styleId="0E80E752F1034FE787B6AAEAB95F2EAD17">
    <w:name w:val="0E80E752F1034FE787B6AAEAB95F2EAD17"/>
    <w:rsid w:val="004A1151"/>
    <w:pPr>
      <w:spacing w:after="100" w:line="240" w:lineRule="auto"/>
    </w:pPr>
    <w:rPr>
      <w:rFonts w:ascii="Times New Roman" w:eastAsiaTheme="minorHAnsi" w:hAnsi="Times New Roman" w:cs="Times New Roman"/>
      <w:sz w:val="24"/>
      <w:szCs w:val="24"/>
    </w:rPr>
  </w:style>
  <w:style w:type="paragraph" w:customStyle="1" w:styleId="E48B3877962645FB9C82C67AF023A56F17">
    <w:name w:val="E48B3877962645FB9C82C67AF023A56F17"/>
    <w:rsid w:val="004A1151"/>
    <w:pPr>
      <w:spacing w:after="100" w:line="240" w:lineRule="auto"/>
    </w:pPr>
    <w:rPr>
      <w:rFonts w:ascii="Times New Roman" w:eastAsiaTheme="minorHAnsi" w:hAnsi="Times New Roman" w:cs="Times New Roman"/>
      <w:sz w:val="24"/>
      <w:szCs w:val="24"/>
    </w:rPr>
  </w:style>
  <w:style w:type="paragraph" w:customStyle="1" w:styleId="7796A418FCFF40E3A31889FCC0B3F7FB17">
    <w:name w:val="7796A418FCFF40E3A31889FCC0B3F7FB17"/>
    <w:rsid w:val="004A1151"/>
    <w:pPr>
      <w:spacing w:after="100" w:line="240" w:lineRule="auto"/>
    </w:pPr>
    <w:rPr>
      <w:rFonts w:ascii="Times New Roman" w:eastAsiaTheme="minorHAnsi" w:hAnsi="Times New Roman" w:cs="Times New Roman"/>
      <w:sz w:val="24"/>
      <w:szCs w:val="24"/>
    </w:rPr>
  </w:style>
  <w:style w:type="paragraph" w:customStyle="1" w:styleId="DECCCEF74EE346428F438EB42C31A21A17">
    <w:name w:val="DECCCEF74EE346428F438EB42C31A21A17"/>
    <w:rsid w:val="004A1151"/>
    <w:pPr>
      <w:spacing w:after="100" w:line="240" w:lineRule="auto"/>
    </w:pPr>
    <w:rPr>
      <w:rFonts w:ascii="Times New Roman" w:eastAsiaTheme="minorHAnsi" w:hAnsi="Times New Roman" w:cs="Times New Roman"/>
      <w:sz w:val="24"/>
      <w:szCs w:val="24"/>
    </w:rPr>
  </w:style>
  <w:style w:type="paragraph" w:customStyle="1" w:styleId="DB4BE787CD5E47A1BE65FFC413AD62EB17">
    <w:name w:val="DB4BE787CD5E47A1BE65FFC413AD62EB17"/>
    <w:rsid w:val="004A1151"/>
    <w:pPr>
      <w:spacing w:after="100" w:line="240" w:lineRule="auto"/>
    </w:pPr>
    <w:rPr>
      <w:rFonts w:ascii="Times New Roman" w:eastAsiaTheme="minorHAnsi" w:hAnsi="Times New Roman" w:cs="Times New Roman"/>
      <w:sz w:val="24"/>
      <w:szCs w:val="24"/>
    </w:rPr>
  </w:style>
  <w:style w:type="paragraph" w:customStyle="1" w:styleId="9F593DA392054E0E9886ED1A9347942617">
    <w:name w:val="9F593DA392054E0E9886ED1A9347942617"/>
    <w:rsid w:val="004A1151"/>
    <w:pPr>
      <w:spacing w:after="100" w:line="240" w:lineRule="auto"/>
    </w:pPr>
    <w:rPr>
      <w:rFonts w:ascii="Times New Roman" w:eastAsiaTheme="minorHAnsi" w:hAnsi="Times New Roman" w:cs="Times New Roman"/>
      <w:sz w:val="24"/>
      <w:szCs w:val="24"/>
    </w:rPr>
  </w:style>
  <w:style w:type="paragraph" w:customStyle="1" w:styleId="6D199870274247869D7C67377AC77A3E17">
    <w:name w:val="6D199870274247869D7C67377AC77A3E17"/>
    <w:rsid w:val="004A1151"/>
    <w:pPr>
      <w:spacing w:after="100" w:line="240" w:lineRule="auto"/>
    </w:pPr>
    <w:rPr>
      <w:rFonts w:ascii="Times New Roman" w:eastAsiaTheme="minorHAnsi" w:hAnsi="Times New Roman" w:cs="Times New Roman"/>
      <w:sz w:val="24"/>
      <w:szCs w:val="24"/>
    </w:rPr>
  </w:style>
  <w:style w:type="paragraph" w:customStyle="1" w:styleId="00EAAFB289DF4E1FB299B7348AB7EB5917">
    <w:name w:val="00EAAFB289DF4E1FB299B7348AB7EB5917"/>
    <w:rsid w:val="004A1151"/>
    <w:pPr>
      <w:spacing w:after="100" w:line="240" w:lineRule="auto"/>
    </w:pPr>
    <w:rPr>
      <w:rFonts w:ascii="Times New Roman" w:eastAsiaTheme="minorHAnsi" w:hAnsi="Times New Roman" w:cs="Times New Roman"/>
      <w:sz w:val="24"/>
      <w:szCs w:val="24"/>
    </w:rPr>
  </w:style>
  <w:style w:type="paragraph" w:customStyle="1" w:styleId="9725D2E11D08433BB181E2A9DD6569D017">
    <w:name w:val="9725D2E11D08433BB181E2A9DD6569D017"/>
    <w:rsid w:val="004A1151"/>
    <w:pPr>
      <w:spacing w:after="100" w:line="240" w:lineRule="auto"/>
    </w:pPr>
    <w:rPr>
      <w:rFonts w:ascii="Times New Roman" w:eastAsiaTheme="minorHAnsi" w:hAnsi="Times New Roman" w:cs="Times New Roman"/>
      <w:sz w:val="24"/>
      <w:szCs w:val="24"/>
    </w:rPr>
  </w:style>
  <w:style w:type="paragraph" w:customStyle="1" w:styleId="87BAF11ADD5C4438807A06A128DDA1D917">
    <w:name w:val="87BAF11ADD5C4438807A06A128DDA1D917"/>
    <w:rsid w:val="004A1151"/>
    <w:pPr>
      <w:spacing w:after="100" w:line="240" w:lineRule="auto"/>
    </w:pPr>
    <w:rPr>
      <w:rFonts w:ascii="Times New Roman" w:eastAsiaTheme="minorHAnsi" w:hAnsi="Times New Roman" w:cs="Times New Roman"/>
      <w:sz w:val="24"/>
      <w:szCs w:val="24"/>
    </w:rPr>
  </w:style>
  <w:style w:type="paragraph" w:customStyle="1" w:styleId="EB5E8A2B4E264D2988FE9C9B41838B5717">
    <w:name w:val="EB5E8A2B4E264D2988FE9C9B41838B5717"/>
    <w:rsid w:val="004A1151"/>
    <w:pPr>
      <w:spacing w:after="100" w:line="240" w:lineRule="auto"/>
    </w:pPr>
    <w:rPr>
      <w:rFonts w:ascii="Times New Roman" w:eastAsiaTheme="minorHAnsi" w:hAnsi="Times New Roman" w:cs="Times New Roman"/>
      <w:sz w:val="24"/>
      <w:szCs w:val="24"/>
    </w:rPr>
  </w:style>
  <w:style w:type="paragraph" w:customStyle="1" w:styleId="CAC3BE21544E41EBA4BD67764914032A17">
    <w:name w:val="CAC3BE21544E41EBA4BD67764914032A17"/>
    <w:rsid w:val="004A1151"/>
    <w:pPr>
      <w:spacing w:after="100" w:line="240" w:lineRule="auto"/>
    </w:pPr>
    <w:rPr>
      <w:rFonts w:ascii="Times New Roman" w:eastAsiaTheme="minorHAnsi" w:hAnsi="Times New Roman" w:cs="Times New Roman"/>
      <w:sz w:val="24"/>
      <w:szCs w:val="24"/>
    </w:rPr>
  </w:style>
  <w:style w:type="paragraph" w:customStyle="1" w:styleId="923F4296CA994EB0BA660C238B492A5F17">
    <w:name w:val="923F4296CA994EB0BA660C238B492A5F17"/>
    <w:rsid w:val="004A1151"/>
    <w:pPr>
      <w:spacing w:after="100" w:line="240" w:lineRule="auto"/>
    </w:pPr>
    <w:rPr>
      <w:rFonts w:ascii="Times New Roman" w:eastAsiaTheme="minorHAnsi" w:hAnsi="Times New Roman" w:cs="Times New Roman"/>
      <w:sz w:val="24"/>
      <w:szCs w:val="24"/>
    </w:rPr>
  </w:style>
  <w:style w:type="paragraph" w:customStyle="1" w:styleId="1DB5E7A7CE0C48C9A3E049760A84E12E27">
    <w:name w:val="1DB5E7A7CE0C48C9A3E049760A84E12E27"/>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38FA757CD8D4215B3FC7E539F536CA31">
    <w:name w:val="938FA757CD8D4215B3FC7E539F536CA31"/>
    <w:rsid w:val="004A1151"/>
    <w:pPr>
      <w:spacing w:after="100" w:line="240" w:lineRule="auto"/>
    </w:pPr>
    <w:rPr>
      <w:rFonts w:ascii="Times New Roman" w:eastAsiaTheme="minorHAnsi" w:hAnsi="Times New Roman" w:cs="Times New Roman"/>
      <w:sz w:val="24"/>
      <w:szCs w:val="24"/>
    </w:rPr>
  </w:style>
  <w:style w:type="paragraph" w:customStyle="1" w:styleId="46C44707F52448B881425B22961E44281">
    <w:name w:val="46C44707F52448B881425B22961E44281"/>
    <w:rsid w:val="004A1151"/>
    <w:pPr>
      <w:spacing w:after="100" w:line="240" w:lineRule="auto"/>
    </w:pPr>
    <w:rPr>
      <w:rFonts w:ascii="Times New Roman" w:eastAsiaTheme="minorHAnsi" w:hAnsi="Times New Roman" w:cs="Times New Roman"/>
      <w:sz w:val="24"/>
      <w:szCs w:val="24"/>
    </w:rPr>
  </w:style>
  <w:style w:type="paragraph" w:customStyle="1" w:styleId="90214BEF73F54620A8ACBBE53948EDC31">
    <w:name w:val="90214BEF73F54620A8ACBBE53948EDC31"/>
    <w:rsid w:val="004A1151"/>
    <w:pPr>
      <w:spacing w:after="100" w:line="240" w:lineRule="auto"/>
    </w:pPr>
    <w:rPr>
      <w:rFonts w:ascii="Times New Roman" w:eastAsiaTheme="minorHAnsi" w:hAnsi="Times New Roman" w:cs="Times New Roman"/>
      <w:sz w:val="24"/>
      <w:szCs w:val="24"/>
    </w:rPr>
  </w:style>
  <w:style w:type="paragraph" w:customStyle="1" w:styleId="491300EEE60B42119A4BE6BD3CE14DE01">
    <w:name w:val="491300EEE60B42119A4BE6BD3CE14DE01"/>
    <w:rsid w:val="004A1151"/>
    <w:pPr>
      <w:spacing w:after="100" w:line="240" w:lineRule="auto"/>
    </w:pPr>
    <w:rPr>
      <w:rFonts w:ascii="Times New Roman" w:eastAsiaTheme="minorHAnsi" w:hAnsi="Times New Roman" w:cs="Times New Roman"/>
      <w:sz w:val="24"/>
      <w:szCs w:val="24"/>
    </w:rPr>
  </w:style>
  <w:style w:type="paragraph" w:customStyle="1" w:styleId="E9E96931888249C58E36C925955307D31">
    <w:name w:val="E9E96931888249C58E36C925955307D31"/>
    <w:rsid w:val="004A1151"/>
    <w:pPr>
      <w:spacing w:after="100" w:line="240" w:lineRule="auto"/>
    </w:pPr>
    <w:rPr>
      <w:rFonts w:ascii="Times New Roman" w:eastAsiaTheme="minorHAnsi" w:hAnsi="Times New Roman" w:cs="Times New Roman"/>
      <w:sz w:val="24"/>
      <w:szCs w:val="24"/>
    </w:rPr>
  </w:style>
  <w:style w:type="paragraph" w:customStyle="1" w:styleId="9E3BAEAF06054077A925F8C048457E3D16">
    <w:name w:val="9E3BAEAF06054077A925F8C048457E3D16"/>
    <w:rsid w:val="004A1151"/>
    <w:pPr>
      <w:spacing w:after="100" w:line="240" w:lineRule="auto"/>
    </w:pPr>
    <w:rPr>
      <w:rFonts w:ascii="Times New Roman" w:eastAsiaTheme="minorHAnsi" w:hAnsi="Times New Roman" w:cs="Times New Roman"/>
      <w:sz w:val="24"/>
      <w:szCs w:val="24"/>
    </w:rPr>
  </w:style>
  <w:style w:type="paragraph" w:customStyle="1" w:styleId="4DC42DB1AA9F476E8E1E460D22996EE116">
    <w:name w:val="4DC42DB1AA9F476E8E1E460D22996EE116"/>
    <w:rsid w:val="004A1151"/>
    <w:pPr>
      <w:spacing w:after="100" w:line="240" w:lineRule="auto"/>
    </w:pPr>
    <w:rPr>
      <w:rFonts w:ascii="Times New Roman" w:eastAsiaTheme="minorHAnsi" w:hAnsi="Times New Roman" w:cs="Times New Roman"/>
      <w:sz w:val="24"/>
      <w:szCs w:val="24"/>
    </w:rPr>
  </w:style>
  <w:style w:type="paragraph" w:customStyle="1" w:styleId="F046C91EE37D4C13AA425D22A984F46816">
    <w:name w:val="F046C91EE37D4C13AA425D22A984F46816"/>
    <w:rsid w:val="004A1151"/>
    <w:pPr>
      <w:spacing w:after="100" w:line="240" w:lineRule="auto"/>
    </w:pPr>
    <w:rPr>
      <w:rFonts w:ascii="Times New Roman" w:eastAsiaTheme="minorHAnsi" w:hAnsi="Times New Roman" w:cs="Times New Roman"/>
      <w:sz w:val="24"/>
      <w:szCs w:val="24"/>
    </w:rPr>
  </w:style>
  <w:style w:type="paragraph" w:customStyle="1" w:styleId="966BA0A7755C4B4486494B2C0BC0AE4916">
    <w:name w:val="966BA0A7755C4B4486494B2C0BC0AE4916"/>
    <w:rsid w:val="004A1151"/>
    <w:pPr>
      <w:spacing w:after="100" w:line="240" w:lineRule="auto"/>
    </w:pPr>
    <w:rPr>
      <w:rFonts w:ascii="Times New Roman" w:eastAsiaTheme="minorHAnsi" w:hAnsi="Times New Roman" w:cs="Times New Roman"/>
      <w:sz w:val="24"/>
      <w:szCs w:val="24"/>
    </w:rPr>
  </w:style>
  <w:style w:type="paragraph" w:customStyle="1" w:styleId="E13B31D521CC4153A9D70B80515336AD16">
    <w:name w:val="E13B31D521CC4153A9D70B80515336AD16"/>
    <w:rsid w:val="004A1151"/>
    <w:pPr>
      <w:spacing w:after="100" w:line="240" w:lineRule="auto"/>
    </w:pPr>
    <w:rPr>
      <w:rFonts w:ascii="Times New Roman" w:eastAsiaTheme="minorHAnsi" w:hAnsi="Times New Roman" w:cs="Times New Roman"/>
      <w:sz w:val="24"/>
      <w:szCs w:val="24"/>
    </w:rPr>
  </w:style>
  <w:style w:type="paragraph" w:customStyle="1" w:styleId="A6BC11457F1B435FB2CE37A4F4674D8B16">
    <w:name w:val="A6BC11457F1B435FB2CE37A4F4674D8B16"/>
    <w:rsid w:val="004A1151"/>
    <w:pPr>
      <w:spacing w:after="100" w:line="240" w:lineRule="auto"/>
    </w:pPr>
    <w:rPr>
      <w:rFonts w:ascii="Times New Roman" w:eastAsiaTheme="minorHAnsi" w:hAnsi="Times New Roman" w:cs="Times New Roman"/>
      <w:sz w:val="24"/>
      <w:szCs w:val="24"/>
    </w:rPr>
  </w:style>
  <w:style w:type="paragraph" w:customStyle="1" w:styleId="7578A903F8164CA6872B25BCC0B3CF4C16">
    <w:name w:val="7578A903F8164CA6872B25BCC0B3CF4C16"/>
    <w:rsid w:val="004A1151"/>
    <w:pPr>
      <w:spacing w:after="100" w:line="240" w:lineRule="auto"/>
    </w:pPr>
    <w:rPr>
      <w:rFonts w:ascii="Times New Roman" w:eastAsiaTheme="minorHAnsi" w:hAnsi="Times New Roman" w:cs="Times New Roman"/>
      <w:sz w:val="24"/>
      <w:szCs w:val="24"/>
    </w:rPr>
  </w:style>
  <w:style w:type="paragraph" w:customStyle="1" w:styleId="00507CB197904815815AC655352AE66216">
    <w:name w:val="00507CB197904815815AC655352AE66216"/>
    <w:rsid w:val="004A1151"/>
    <w:pPr>
      <w:spacing w:after="100" w:line="240" w:lineRule="auto"/>
    </w:pPr>
    <w:rPr>
      <w:rFonts w:ascii="Times New Roman" w:eastAsiaTheme="minorHAnsi" w:hAnsi="Times New Roman" w:cs="Times New Roman"/>
      <w:sz w:val="24"/>
      <w:szCs w:val="24"/>
    </w:rPr>
  </w:style>
  <w:style w:type="paragraph" w:customStyle="1" w:styleId="FD9DD3DA10124E20B2A1694725C5C49816">
    <w:name w:val="FD9DD3DA10124E20B2A1694725C5C49816"/>
    <w:rsid w:val="004A1151"/>
    <w:pPr>
      <w:spacing w:after="100" w:line="240" w:lineRule="auto"/>
    </w:pPr>
    <w:rPr>
      <w:rFonts w:ascii="Times New Roman" w:eastAsiaTheme="minorHAnsi" w:hAnsi="Times New Roman" w:cs="Times New Roman"/>
      <w:sz w:val="24"/>
      <w:szCs w:val="24"/>
    </w:rPr>
  </w:style>
  <w:style w:type="paragraph" w:customStyle="1" w:styleId="EA951ADB56DC4FFFAF9390474102BEE616">
    <w:name w:val="EA951ADB56DC4FFFAF9390474102BEE616"/>
    <w:rsid w:val="004A1151"/>
    <w:pPr>
      <w:spacing w:after="100" w:line="240" w:lineRule="auto"/>
    </w:pPr>
    <w:rPr>
      <w:rFonts w:ascii="Times New Roman" w:eastAsiaTheme="minorHAnsi" w:hAnsi="Times New Roman" w:cs="Times New Roman"/>
      <w:sz w:val="24"/>
      <w:szCs w:val="24"/>
    </w:rPr>
  </w:style>
  <w:style w:type="paragraph" w:customStyle="1" w:styleId="904886687D4B4309A32661273440C32C16">
    <w:name w:val="904886687D4B4309A32661273440C32C16"/>
    <w:rsid w:val="004A1151"/>
    <w:pPr>
      <w:spacing w:after="100" w:line="240" w:lineRule="auto"/>
    </w:pPr>
    <w:rPr>
      <w:rFonts w:ascii="Times New Roman" w:eastAsiaTheme="minorHAnsi" w:hAnsi="Times New Roman" w:cs="Times New Roman"/>
      <w:sz w:val="24"/>
      <w:szCs w:val="24"/>
    </w:rPr>
  </w:style>
  <w:style w:type="paragraph" w:customStyle="1" w:styleId="4C4BD485B4D34444838D82C80A2FBF3327">
    <w:name w:val="4C4BD485B4D34444838D82C80A2FBF3327"/>
    <w:rsid w:val="004A1151"/>
    <w:pPr>
      <w:spacing w:after="100" w:line="240" w:lineRule="auto"/>
    </w:pPr>
    <w:rPr>
      <w:rFonts w:ascii="Times New Roman" w:eastAsiaTheme="minorHAnsi" w:hAnsi="Times New Roman" w:cs="Times New Roman"/>
      <w:sz w:val="24"/>
      <w:szCs w:val="24"/>
    </w:rPr>
  </w:style>
  <w:style w:type="paragraph" w:customStyle="1" w:styleId="2BDAF33C74434251A327F0BFD1EB54E927">
    <w:name w:val="2BDAF33C74434251A327F0BFD1EB54E927"/>
    <w:rsid w:val="004A1151"/>
    <w:pPr>
      <w:spacing w:after="100" w:line="240" w:lineRule="auto"/>
    </w:pPr>
    <w:rPr>
      <w:rFonts w:ascii="Times New Roman" w:eastAsiaTheme="minorHAnsi" w:hAnsi="Times New Roman" w:cs="Times New Roman"/>
      <w:sz w:val="24"/>
      <w:szCs w:val="24"/>
    </w:rPr>
  </w:style>
  <w:style w:type="paragraph" w:customStyle="1" w:styleId="1BC381B8C9ED41A6A0DA37781F04932C27">
    <w:name w:val="1BC381B8C9ED41A6A0DA37781F04932C27"/>
    <w:rsid w:val="004A1151"/>
    <w:pPr>
      <w:spacing w:after="100" w:line="240" w:lineRule="auto"/>
    </w:pPr>
    <w:rPr>
      <w:rFonts w:ascii="Times New Roman" w:eastAsiaTheme="minorHAnsi" w:hAnsi="Times New Roman" w:cs="Times New Roman"/>
      <w:sz w:val="24"/>
      <w:szCs w:val="24"/>
    </w:rPr>
  </w:style>
  <w:style w:type="paragraph" w:customStyle="1" w:styleId="585801C89BD340A4842E81910B7915D627">
    <w:name w:val="585801C89BD340A4842E81910B7915D627"/>
    <w:rsid w:val="004A1151"/>
    <w:pPr>
      <w:spacing w:after="100" w:line="240" w:lineRule="auto"/>
    </w:pPr>
    <w:rPr>
      <w:rFonts w:ascii="Times New Roman" w:eastAsiaTheme="minorHAnsi" w:hAnsi="Times New Roman" w:cs="Times New Roman"/>
      <w:sz w:val="24"/>
      <w:szCs w:val="24"/>
    </w:rPr>
  </w:style>
  <w:style w:type="paragraph" w:customStyle="1" w:styleId="5F0F90BB971F4CA08104D6CEFD4E05CA27">
    <w:name w:val="5F0F90BB971F4CA08104D6CEFD4E05CA27"/>
    <w:rsid w:val="004A1151"/>
    <w:pPr>
      <w:spacing w:after="100" w:line="240" w:lineRule="auto"/>
    </w:pPr>
    <w:rPr>
      <w:rFonts w:ascii="Times New Roman" w:eastAsiaTheme="minorHAnsi" w:hAnsi="Times New Roman" w:cs="Times New Roman"/>
      <w:sz w:val="24"/>
      <w:szCs w:val="24"/>
    </w:rPr>
  </w:style>
  <w:style w:type="paragraph" w:customStyle="1" w:styleId="1D221EF5E9D14CEE9B0880058A9D247B27">
    <w:name w:val="1D221EF5E9D14CEE9B0880058A9D247B27"/>
    <w:rsid w:val="004A1151"/>
    <w:pPr>
      <w:spacing w:after="100" w:line="240" w:lineRule="auto"/>
    </w:pPr>
    <w:rPr>
      <w:rFonts w:ascii="Times New Roman" w:eastAsiaTheme="minorHAnsi" w:hAnsi="Times New Roman" w:cs="Times New Roman"/>
      <w:sz w:val="24"/>
      <w:szCs w:val="24"/>
    </w:rPr>
  </w:style>
  <w:style w:type="paragraph" w:customStyle="1" w:styleId="818681A266454BDF8A38D31F9909BD2B27">
    <w:name w:val="818681A266454BDF8A38D31F9909BD2B27"/>
    <w:rsid w:val="004A1151"/>
    <w:pPr>
      <w:spacing w:after="100" w:line="240" w:lineRule="auto"/>
    </w:pPr>
    <w:rPr>
      <w:rFonts w:ascii="Times New Roman" w:eastAsiaTheme="minorHAnsi" w:hAnsi="Times New Roman" w:cs="Times New Roman"/>
      <w:sz w:val="24"/>
      <w:szCs w:val="24"/>
    </w:rPr>
  </w:style>
  <w:style w:type="paragraph" w:customStyle="1" w:styleId="D11CA62D33A941288010840D96E0F16E9">
    <w:name w:val="D11CA62D33A941288010840D96E0F16E9"/>
    <w:rsid w:val="004A1151"/>
    <w:pPr>
      <w:spacing w:after="100" w:line="240" w:lineRule="auto"/>
    </w:pPr>
    <w:rPr>
      <w:rFonts w:ascii="Times New Roman" w:eastAsiaTheme="minorHAnsi" w:hAnsi="Times New Roman" w:cs="Times New Roman"/>
      <w:sz w:val="24"/>
      <w:szCs w:val="24"/>
    </w:rPr>
  </w:style>
  <w:style w:type="paragraph" w:customStyle="1" w:styleId="9D6E2085DF5B431798E4B105742ACA5F9">
    <w:name w:val="9D6E2085DF5B431798E4B105742ACA5F9"/>
    <w:rsid w:val="004A1151"/>
    <w:pPr>
      <w:spacing w:after="100" w:line="240" w:lineRule="auto"/>
    </w:pPr>
    <w:rPr>
      <w:rFonts w:ascii="Times New Roman" w:eastAsiaTheme="minorHAnsi" w:hAnsi="Times New Roman" w:cs="Times New Roman"/>
      <w:sz w:val="24"/>
      <w:szCs w:val="24"/>
    </w:rPr>
  </w:style>
  <w:style w:type="paragraph" w:customStyle="1" w:styleId="05A65F2566904D5AB75302A626FAA40B9">
    <w:name w:val="05A65F2566904D5AB75302A626FAA40B9"/>
    <w:rsid w:val="004A1151"/>
    <w:pPr>
      <w:spacing w:after="100" w:line="240" w:lineRule="auto"/>
    </w:pPr>
    <w:rPr>
      <w:rFonts w:ascii="Times New Roman" w:eastAsiaTheme="minorHAnsi" w:hAnsi="Times New Roman" w:cs="Times New Roman"/>
      <w:sz w:val="24"/>
      <w:szCs w:val="24"/>
    </w:rPr>
  </w:style>
  <w:style w:type="paragraph" w:customStyle="1" w:styleId="2F57AEEFA4064397967F53665B3E0B589">
    <w:name w:val="2F57AEEFA4064397967F53665B3E0B589"/>
    <w:rsid w:val="004A1151"/>
    <w:pPr>
      <w:spacing w:after="100" w:line="240" w:lineRule="auto"/>
    </w:pPr>
    <w:rPr>
      <w:rFonts w:ascii="Times New Roman" w:eastAsiaTheme="minorHAnsi" w:hAnsi="Times New Roman" w:cs="Times New Roman"/>
      <w:sz w:val="24"/>
      <w:szCs w:val="24"/>
    </w:rPr>
  </w:style>
  <w:style w:type="paragraph" w:customStyle="1" w:styleId="C21B8A86699845E4981FA03FBA88EFE54">
    <w:name w:val="C21B8A86699845E4981FA03FBA88EFE54"/>
    <w:rsid w:val="004A1151"/>
    <w:pPr>
      <w:spacing w:after="100" w:line="240" w:lineRule="auto"/>
    </w:pPr>
    <w:rPr>
      <w:rFonts w:ascii="Times New Roman" w:eastAsiaTheme="minorHAnsi" w:hAnsi="Times New Roman" w:cs="Times New Roman"/>
      <w:sz w:val="24"/>
      <w:szCs w:val="24"/>
    </w:rPr>
  </w:style>
  <w:style w:type="paragraph" w:customStyle="1" w:styleId="DEAF7111276044CAAFAF1953EDC76DCC">
    <w:name w:val="DEAF7111276044CAAFAF1953EDC76DCC"/>
    <w:rsid w:val="004A1151"/>
  </w:style>
  <w:style w:type="paragraph" w:customStyle="1" w:styleId="CEC8ED9B95DC4B80871807F2D6EC23FB">
    <w:name w:val="CEC8ED9B95DC4B80871807F2D6EC23FB"/>
    <w:rsid w:val="004A1151"/>
  </w:style>
  <w:style w:type="paragraph" w:customStyle="1" w:styleId="0766075EE8D0488789F9733C8F8B7A04">
    <w:name w:val="0766075EE8D0488789F9733C8F8B7A04"/>
    <w:rsid w:val="004A1151"/>
  </w:style>
  <w:style w:type="paragraph" w:customStyle="1" w:styleId="7A314E642B394A6AA9E272597580B960">
    <w:name w:val="7A314E642B394A6AA9E272597580B960"/>
    <w:rsid w:val="004A1151"/>
  </w:style>
  <w:style w:type="paragraph" w:customStyle="1" w:styleId="FCDFFFA6642947DFB02C9C9B0442EA52">
    <w:name w:val="FCDFFFA6642947DFB02C9C9B0442EA52"/>
    <w:rsid w:val="004A1151"/>
  </w:style>
  <w:style w:type="paragraph" w:customStyle="1" w:styleId="27D1C20571714400BA29CA0D92B3FC2E">
    <w:name w:val="27D1C20571714400BA29CA0D92B3FC2E"/>
    <w:rsid w:val="004A1151"/>
  </w:style>
  <w:style w:type="paragraph" w:customStyle="1" w:styleId="C0DC164135634DC2887C0A630662DB73">
    <w:name w:val="C0DC164135634DC2887C0A630662DB73"/>
    <w:rsid w:val="004A1151"/>
  </w:style>
  <w:style w:type="paragraph" w:customStyle="1" w:styleId="054F01E8C2034075AAC42688D383F1BD">
    <w:name w:val="054F01E8C2034075AAC42688D383F1BD"/>
    <w:rsid w:val="004A1151"/>
  </w:style>
  <w:style w:type="paragraph" w:customStyle="1" w:styleId="8BD64B3C035E45E2BA20409C3493EE9C">
    <w:name w:val="8BD64B3C035E45E2BA20409C3493EE9C"/>
    <w:rsid w:val="004A1151"/>
  </w:style>
  <w:style w:type="paragraph" w:customStyle="1" w:styleId="36FC72FAE46E4CB483E251D9D2D88CED">
    <w:name w:val="36FC72FAE46E4CB483E251D9D2D88CED"/>
    <w:rsid w:val="004A1151"/>
  </w:style>
  <w:style w:type="paragraph" w:customStyle="1" w:styleId="5C63E7765F474478A96BCB5A9E952143">
    <w:name w:val="5C63E7765F474478A96BCB5A9E952143"/>
    <w:rsid w:val="004A1151"/>
  </w:style>
  <w:style w:type="paragraph" w:customStyle="1" w:styleId="04449D745785447E98A3838AA8B8C28A">
    <w:name w:val="04449D745785447E98A3838AA8B8C28A"/>
    <w:rsid w:val="004A1151"/>
  </w:style>
  <w:style w:type="paragraph" w:customStyle="1" w:styleId="68312058A50E4FB7B02185411D33B9AD">
    <w:name w:val="68312058A50E4FB7B02185411D33B9AD"/>
    <w:rsid w:val="004A1151"/>
  </w:style>
  <w:style w:type="paragraph" w:customStyle="1" w:styleId="DE6678B46C2F44459356109CDE4CEA97">
    <w:name w:val="DE6678B46C2F44459356109CDE4CEA97"/>
    <w:rsid w:val="004A1151"/>
  </w:style>
  <w:style w:type="paragraph" w:customStyle="1" w:styleId="40DB8E70D6BA49B889AE3277A8BF4F53">
    <w:name w:val="40DB8E70D6BA49B889AE3277A8BF4F53"/>
    <w:rsid w:val="004A1151"/>
  </w:style>
  <w:style w:type="paragraph" w:customStyle="1" w:styleId="3B58C3AEBC7D49999313258728B93EDA">
    <w:name w:val="3B58C3AEBC7D49999313258728B93EDA"/>
    <w:rsid w:val="004A1151"/>
  </w:style>
  <w:style w:type="paragraph" w:customStyle="1" w:styleId="FBC29B6FCB634B1491DB431893173F7E">
    <w:name w:val="FBC29B6FCB634B1491DB431893173F7E"/>
    <w:rsid w:val="004A1151"/>
  </w:style>
  <w:style w:type="paragraph" w:customStyle="1" w:styleId="9D0742B28DB84508A410D0B146ECBA7D">
    <w:name w:val="9D0742B28DB84508A410D0B146ECBA7D"/>
    <w:rsid w:val="004A1151"/>
  </w:style>
  <w:style w:type="paragraph" w:customStyle="1" w:styleId="FF05BAEDF09944AFA87D6C430B705DB3">
    <w:name w:val="FF05BAEDF09944AFA87D6C430B705DB3"/>
    <w:rsid w:val="004A1151"/>
  </w:style>
  <w:style w:type="paragraph" w:customStyle="1" w:styleId="7F83437B05C244718BAB6265957DF909">
    <w:name w:val="7F83437B05C244718BAB6265957DF909"/>
    <w:rsid w:val="004A1151"/>
  </w:style>
  <w:style w:type="paragraph" w:customStyle="1" w:styleId="5614A3B69A6D4363B403F4FC3140ADB4">
    <w:name w:val="5614A3B69A6D4363B403F4FC3140ADB4"/>
    <w:rsid w:val="004A1151"/>
  </w:style>
  <w:style w:type="paragraph" w:customStyle="1" w:styleId="9A255C4215754141BEBB9F9750391EF5">
    <w:name w:val="9A255C4215754141BEBB9F9750391EF5"/>
    <w:rsid w:val="004A1151"/>
  </w:style>
  <w:style w:type="paragraph" w:customStyle="1" w:styleId="E6D4B47410444FF0B7BFCC11AD61C109">
    <w:name w:val="E6D4B47410444FF0B7BFCC11AD61C109"/>
    <w:rsid w:val="004A1151"/>
  </w:style>
  <w:style w:type="paragraph" w:customStyle="1" w:styleId="CD4F077F8A4D417BB2FA82A5F28B0759">
    <w:name w:val="CD4F077F8A4D417BB2FA82A5F28B0759"/>
    <w:rsid w:val="004A1151"/>
  </w:style>
  <w:style w:type="paragraph" w:customStyle="1" w:styleId="32BC2ACC26C9466685F7CEB98F010384">
    <w:name w:val="32BC2ACC26C9466685F7CEB98F010384"/>
    <w:rsid w:val="004A1151"/>
  </w:style>
  <w:style w:type="paragraph" w:customStyle="1" w:styleId="2C8E8C66B859423D822104E8DF74CC29">
    <w:name w:val="2C8E8C66B859423D822104E8DF74CC29"/>
    <w:rsid w:val="004A1151"/>
  </w:style>
  <w:style w:type="paragraph" w:customStyle="1" w:styleId="8FE0F69495EB478B987DCEB02D653306">
    <w:name w:val="8FE0F69495EB478B987DCEB02D653306"/>
    <w:rsid w:val="004A1151"/>
  </w:style>
  <w:style w:type="paragraph" w:customStyle="1" w:styleId="B952433C535545F9A8078D61D10449E06">
    <w:name w:val="B952433C535545F9A8078D61D10449E06"/>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25">
    <w:name w:val="6C5D5B925C9842B1B2B69914C9C53AD225"/>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9">
    <w:name w:val="BCC09F921BE54B1DAF16E9A0C85E624C29"/>
    <w:rsid w:val="004A1151"/>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29">
    <w:name w:val="0A29C254263F4018A790F7988EABD90029"/>
    <w:rsid w:val="004A1151"/>
    <w:pPr>
      <w:spacing w:after="100" w:line="240" w:lineRule="auto"/>
    </w:pPr>
    <w:rPr>
      <w:rFonts w:ascii="Times New Roman" w:eastAsiaTheme="minorHAnsi" w:hAnsi="Times New Roman" w:cs="Times New Roman"/>
      <w:sz w:val="24"/>
      <w:szCs w:val="24"/>
    </w:rPr>
  </w:style>
  <w:style w:type="paragraph" w:customStyle="1" w:styleId="A39FD8EABA37434282A6BD7AC775F84C29">
    <w:name w:val="A39FD8EABA37434282A6BD7AC775F84C29"/>
    <w:rsid w:val="004A1151"/>
    <w:pPr>
      <w:spacing w:after="100" w:line="240" w:lineRule="auto"/>
    </w:pPr>
    <w:rPr>
      <w:rFonts w:ascii="Times New Roman" w:eastAsiaTheme="minorHAnsi" w:hAnsi="Times New Roman" w:cs="Times New Roman"/>
      <w:sz w:val="24"/>
      <w:szCs w:val="24"/>
    </w:rPr>
  </w:style>
  <w:style w:type="paragraph" w:customStyle="1" w:styleId="780BAEE1CD364D8FB3FAD1817E6C813E29">
    <w:name w:val="780BAEE1CD364D8FB3FAD1817E6C813E29"/>
    <w:rsid w:val="004A1151"/>
    <w:pPr>
      <w:spacing w:after="100" w:line="240" w:lineRule="auto"/>
    </w:pPr>
    <w:rPr>
      <w:rFonts w:ascii="Times New Roman" w:eastAsiaTheme="minorHAnsi" w:hAnsi="Times New Roman" w:cs="Times New Roman"/>
      <w:sz w:val="24"/>
      <w:szCs w:val="24"/>
    </w:rPr>
  </w:style>
  <w:style w:type="paragraph" w:customStyle="1" w:styleId="009D7B260C674ADFA3643A952EEA060929">
    <w:name w:val="009D7B260C674ADFA3643A952EEA060929"/>
    <w:rsid w:val="004A1151"/>
    <w:pPr>
      <w:spacing w:after="100" w:line="240" w:lineRule="auto"/>
    </w:pPr>
    <w:rPr>
      <w:rFonts w:ascii="Times New Roman" w:eastAsiaTheme="minorHAnsi" w:hAnsi="Times New Roman" w:cs="Times New Roman"/>
      <w:sz w:val="24"/>
      <w:szCs w:val="24"/>
    </w:rPr>
  </w:style>
  <w:style w:type="paragraph" w:customStyle="1" w:styleId="DB4691E81DC449F6A25AB6CA7614B5C529">
    <w:name w:val="DB4691E81DC449F6A25AB6CA7614B5C529"/>
    <w:rsid w:val="004A1151"/>
    <w:pPr>
      <w:spacing w:after="100" w:line="240" w:lineRule="auto"/>
    </w:pPr>
    <w:rPr>
      <w:rFonts w:ascii="Times New Roman" w:eastAsiaTheme="minorHAnsi" w:hAnsi="Times New Roman" w:cs="Times New Roman"/>
      <w:sz w:val="24"/>
      <w:szCs w:val="24"/>
    </w:rPr>
  </w:style>
  <w:style w:type="paragraph" w:customStyle="1" w:styleId="4F03F832F43542ED8A74275B123AD3A44">
    <w:name w:val="4F03F832F43542ED8A74275B123AD3A44"/>
    <w:rsid w:val="004A1151"/>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4">
    <w:name w:val="5897D084C033406A89D5AF5ACAE627DB4"/>
    <w:rsid w:val="004A1151"/>
    <w:pPr>
      <w:spacing w:after="100" w:line="240" w:lineRule="auto"/>
    </w:pPr>
    <w:rPr>
      <w:rFonts w:ascii="Times New Roman" w:eastAsiaTheme="minorHAnsi" w:hAnsi="Times New Roman" w:cs="Times New Roman"/>
      <w:sz w:val="24"/>
      <w:szCs w:val="24"/>
    </w:rPr>
  </w:style>
  <w:style w:type="paragraph" w:customStyle="1" w:styleId="A3654E75347A4F4C989DAF11835B96BE4">
    <w:name w:val="A3654E75347A4F4C989DAF11835B96BE4"/>
    <w:rsid w:val="004A1151"/>
    <w:pPr>
      <w:spacing w:after="100" w:line="240" w:lineRule="auto"/>
    </w:pPr>
    <w:rPr>
      <w:rFonts w:ascii="Times New Roman" w:eastAsiaTheme="minorHAnsi" w:hAnsi="Times New Roman" w:cs="Times New Roman"/>
      <w:sz w:val="24"/>
      <w:szCs w:val="24"/>
    </w:rPr>
  </w:style>
  <w:style w:type="paragraph" w:customStyle="1" w:styleId="460D16D0FCF14A20B4B4DE52A8EF032818">
    <w:name w:val="460D16D0FCF14A20B4B4DE52A8EF032818"/>
    <w:rsid w:val="004A1151"/>
    <w:pPr>
      <w:spacing w:after="100" w:line="240" w:lineRule="auto"/>
    </w:pPr>
    <w:rPr>
      <w:rFonts w:ascii="Times New Roman" w:eastAsiaTheme="minorHAnsi" w:hAnsi="Times New Roman" w:cs="Times New Roman"/>
      <w:sz w:val="24"/>
      <w:szCs w:val="24"/>
    </w:rPr>
  </w:style>
  <w:style w:type="paragraph" w:customStyle="1" w:styleId="4C9D1E34769E426598F9A2315EC95EA618">
    <w:name w:val="4C9D1E34769E426598F9A2315EC95EA618"/>
    <w:rsid w:val="004A1151"/>
    <w:pPr>
      <w:spacing w:after="100" w:line="240" w:lineRule="auto"/>
    </w:pPr>
    <w:rPr>
      <w:rFonts w:ascii="Times New Roman" w:eastAsiaTheme="minorHAnsi" w:hAnsi="Times New Roman" w:cs="Times New Roman"/>
      <w:sz w:val="24"/>
      <w:szCs w:val="24"/>
    </w:rPr>
  </w:style>
  <w:style w:type="paragraph" w:customStyle="1" w:styleId="3EA355AE8FD3447F8E9B856ADC0A800218">
    <w:name w:val="3EA355AE8FD3447F8E9B856ADC0A800218"/>
    <w:rsid w:val="004A1151"/>
    <w:pPr>
      <w:spacing w:after="100" w:line="240" w:lineRule="auto"/>
    </w:pPr>
    <w:rPr>
      <w:rFonts w:ascii="Times New Roman" w:eastAsiaTheme="minorHAnsi" w:hAnsi="Times New Roman" w:cs="Times New Roman"/>
      <w:sz w:val="24"/>
      <w:szCs w:val="24"/>
    </w:rPr>
  </w:style>
  <w:style w:type="paragraph" w:customStyle="1" w:styleId="069479AC39E6437DBD9449C49F12B0B818">
    <w:name w:val="069479AC39E6437DBD9449C49F12B0B818"/>
    <w:rsid w:val="004A1151"/>
    <w:pPr>
      <w:spacing w:after="100" w:line="240" w:lineRule="auto"/>
    </w:pPr>
    <w:rPr>
      <w:rFonts w:ascii="Times New Roman" w:eastAsiaTheme="minorHAnsi" w:hAnsi="Times New Roman" w:cs="Times New Roman"/>
      <w:sz w:val="24"/>
      <w:szCs w:val="24"/>
    </w:rPr>
  </w:style>
  <w:style w:type="paragraph" w:customStyle="1" w:styleId="E6F36CF7F9D3482EA52F261169E17E134">
    <w:name w:val="E6F36CF7F9D3482EA52F261169E17E134"/>
    <w:rsid w:val="004A1151"/>
    <w:pPr>
      <w:spacing w:after="100" w:line="240" w:lineRule="auto"/>
    </w:pPr>
    <w:rPr>
      <w:rFonts w:ascii="Times New Roman" w:eastAsiaTheme="minorHAnsi" w:hAnsi="Times New Roman" w:cs="Times New Roman"/>
      <w:sz w:val="24"/>
      <w:szCs w:val="24"/>
    </w:rPr>
  </w:style>
  <w:style w:type="paragraph" w:customStyle="1" w:styleId="A1F9AA6939A743119A826A9B7941D83F13">
    <w:name w:val="A1F9AA6939A743119A826A9B7941D83F13"/>
    <w:rsid w:val="004A1151"/>
    <w:pPr>
      <w:spacing w:after="100" w:line="240" w:lineRule="auto"/>
    </w:pPr>
    <w:rPr>
      <w:rFonts w:ascii="Times New Roman" w:eastAsiaTheme="minorHAnsi" w:hAnsi="Times New Roman" w:cs="Times New Roman"/>
      <w:sz w:val="24"/>
      <w:szCs w:val="24"/>
    </w:rPr>
  </w:style>
  <w:style w:type="paragraph" w:customStyle="1" w:styleId="195DFE97F7A84A7F8EE7688ACA7CF2A913">
    <w:name w:val="195DFE97F7A84A7F8EE7688ACA7CF2A913"/>
    <w:rsid w:val="004A1151"/>
    <w:pPr>
      <w:spacing w:after="100" w:line="240" w:lineRule="auto"/>
    </w:pPr>
    <w:rPr>
      <w:rFonts w:ascii="Times New Roman" w:eastAsiaTheme="minorHAnsi" w:hAnsi="Times New Roman" w:cs="Times New Roman"/>
      <w:sz w:val="24"/>
      <w:szCs w:val="24"/>
    </w:rPr>
  </w:style>
  <w:style w:type="paragraph" w:customStyle="1" w:styleId="83709448F35840E0996AECC00949E4D013">
    <w:name w:val="83709448F35840E0996AECC00949E4D013"/>
    <w:rsid w:val="004A1151"/>
    <w:pPr>
      <w:spacing w:after="100" w:line="240" w:lineRule="auto"/>
    </w:pPr>
    <w:rPr>
      <w:rFonts w:ascii="Times New Roman" w:eastAsiaTheme="minorHAnsi" w:hAnsi="Times New Roman" w:cs="Times New Roman"/>
      <w:sz w:val="24"/>
      <w:szCs w:val="24"/>
    </w:rPr>
  </w:style>
  <w:style w:type="paragraph" w:customStyle="1" w:styleId="4066AF44E9154751BFF3439699332D003">
    <w:name w:val="4066AF44E9154751BFF3439699332D003"/>
    <w:rsid w:val="004A1151"/>
    <w:pPr>
      <w:spacing w:after="100" w:line="240" w:lineRule="auto"/>
    </w:pPr>
    <w:rPr>
      <w:rFonts w:ascii="Times New Roman" w:eastAsiaTheme="minorHAnsi" w:hAnsi="Times New Roman" w:cs="Times New Roman"/>
      <w:sz w:val="24"/>
      <w:szCs w:val="24"/>
    </w:rPr>
  </w:style>
  <w:style w:type="paragraph" w:customStyle="1" w:styleId="B6732DFBA2084C348682938638F69E653">
    <w:name w:val="B6732DFBA2084C348682938638F69E653"/>
    <w:rsid w:val="004A1151"/>
    <w:pPr>
      <w:spacing w:after="100" w:line="240" w:lineRule="auto"/>
    </w:pPr>
    <w:rPr>
      <w:rFonts w:ascii="Times New Roman" w:eastAsiaTheme="minorHAnsi" w:hAnsi="Times New Roman" w:cs="Times New Roman"/>
      <w:sz w:val="24"/>
      <w:szCs w:val="24"/>
    </w:rPr>
  </w:style>
  <w:style w:type="paragraph" w:customStyle="1" w:styleId="0569B97422CF48208A990A941C0C462829">
    <w:name w:val="0569B97422CF48208A990A941C0C462829"/>
    <w:rsid w:val="004A1151"/>
    <w:pPr>
      <w:spacing w:after="100" w:line="240" w:lineRule="auto"/>
    </w:pPr>
    <w:rPr>
      <w:rFonts w:ascii="Times New Roman" w:eastAsiaTheme="minorHAnsi" w:hAnsi="Times New Roman" w:cs="Times New Roman"/>
      <w:sz w:val="24"/>
      <w:szCs w:val="24"/>
    </w:rPr>
  </w:style>
  <w:style w:type="paragraph" w:customStyle="1" w:styleId="7747AC3701614DF2B27345B9AED43A0529">
    <w:name w:val="7747AC3701614DF2B27345B9AED43A0529"/>
    <w:rsid w:val="004A1151"/>
    <w:pPr>
      <w:spacing w:after="100" w:line="240" w:lineRule="auto"/>
    </w:pPr>
    <w:rPr>
      <w:rFonts w:ascii="Times New Roman" w:eastAsiaTheme="minorHAnsi" w:hAnsi="Times New Roman" w:cs="Times New Roman"/>
      <w:sz w:val="24"/>
      <w:szCs w:val="24"/>
    </w:rPr>
  </w:style>
  <w:style w:type="paragraph" w:customStyle="1" w:styleId="D436FD76169643E5A23AB0AC364543DF29">
    <w:name w:val="D436FD76169643E5A23AB0AC364543DF29"/>
    <w:rsid w:val="004A1151"/>
    <w:pPr>
      <w:spacing w:after="100" w:line="240" w:lineRule="auto"/>
    </w:pPr>
    <w:rPr>
      <w:rFonts w:ascii="Times New Roman" w:eastAsiaTheme="minorHAnsi" w:hAnsi="Times New Roman" w:cs="Times New Roman"/>
      <w:sz w:val="24"/>
      <w:szCs w:val="24"/>
    </w:rPr>
  </w:style>
  <w:style w:type="paragraph" w:customStyle="1" w:styleId="78BF4377772745699244505866E0BEF429">
    <w:name w:val="78BF4377772745699244505866E0BEF429"/>
    <w:rsid w:val="004A1151"/>
    <w:pPr>
      <w:spacing w:after="100" w:line="240" w:lineRule="auto"/>
    </w:pPr>
    <w:rPr>
      <w:rFonts w:ascii="Times New Roman" w:eastAsiaTheme="minorHAnsi" w:hAnsi="Times New Roman" w:cs="Times New Roman"/>
      <w:sz w:val="24"/>
      <w:szCs w:val="24"/>
    </w:rPr>
  </w:style>
  <w:style w:type="paragraph" w:customStyle="1" w:styleId="4ECCAED3F26343428FFE9ACFC02E74E829">
    <w:name w:val="4ECCAED3F26343428FFE9ACFC02E74E829"/>
    <w:rsid w:val="004A1151"/>
    <w:pPr>
      <w:spacing w:after="100" w:line="240" w:lineRule="auto"/>
    </w:pPr>
    <w:rPr>
      <w:rFonts w:ascii="Times New Roman" w:eastAsiaTheme="minorHAnsi" w:hAnsi="Times New Roman" w:cs="Times New Roman"/>
      <w:sz w:val="24"/>
      <w:szCs w:val="24"/>
    </w:rPr>
  </w:style>
  <w:style w:type="paragraph" w:customStyle="1" w:styleId="AEE77705006B4749A4B7311D45EABA263">
    <w:name w:val="AEE77705006B4749A4B7311D45EABA263"/>
    <w:rsid w:val="004A1151"/>
    <w:pPr>
      <w:spacing w:after="100" w:line="240" w:lineRule="auto"/>
    </w:pPr>
    <w:rPr>
      <w:rFonts w:ascii="Times New Roman" w:eastAsiaTheme="minorHAnsi" w:hAnsi="Times New Roman" w:cs="Times New Roman"/>
      <w:sz w:val="24"/>
      <w:szCs w:val="24"/>
    </w:rPr>
  </w:style>
  <w:style w:type="paragraph" w:customStyle="1" w:styleId="4B00C1A4328F4DF8BAA2D067DDA920CE29">
    <w:name w:val="4B00C1A4328F4DF8BAA2D067DDA920CE29"/>
    <w:rsid w:val="004A1151"/>
    <w:pPr>
      <w:spacing w:after="100" w:line="240" w:lineRule="auto"/>
    </w:pPr>
    <w:rPr>
      <w:rFonts w:ascii="Times New Roman" w:eastAsiaTheme="minorHAnsi" w:hAnsi="Times New Roman" w:cs="Times New Roman"/>
      <w:sz w:val="24"/>
      <w:szCs w:val="24"/>
    </w:rPr>
  </w:style>
  <w:style w:type="paragraph" w:customStyle="1" w:styleId="A6EEB70F4ECC491A84505452C2E708F129">
    <w:name w:val="A6EEB70F4ECC491A84505452C2E708F129"/>
    <w:rsid w:val="004A1151"/>
    <w:pPr>
      <w:spacing w:after="100" w:line="240" w:lineRule="auto"/>
    </w:pPr>
    <w:rPr>
      <w:rFonts w:ascii="Times New Roman" w:eastAsiaTheme="minorHAnsi" w:hAnsi="Times New Roman" w:cs="Times New Roman"/>
      <w:sz w:val="24"/>
      <w:szCs w:val="24"/>
    </w:rPr>
  </w:style>
  <w:style w:type="paragraph" w:customStyle="1" w:styleId="37229F7D6AE64EBA84790C24157153FF29">
    <w:name w:val="37229F7D6AE64EBA84790C24157153FF29"/>
    <w:rsid w:val="004A1151"/>
    <w:pPr>
      <w:spacing w:after="100" w:line="240" w:lineRule="auto"/>
    </w:pPr>
    <w:rPr>
      <w:rFonts w:ascii="Times New Roman" w:eastAsiaTheme="minorHAnsi" w:hAnsi="Times New Roman" w:cs="Times New Roman"/>
      <w:sz w:val="24"/>
      <w:szCs w:val="24"/>
    </w:rPr>
  </w:style>
  <w:style w:type="paragraph" w:customStyle="1" w:styleId="C557C92C5B344CF0BF1A0407C2AF21F318">
    <w:name w:val="C557C92C5B344CF0BF1A0407C2AF21F318"/>
    <w:rsid w:val="004A1151"/>
    <w:pPr>
      <w:spacing w:after="100" w:line="240" w:lineRule="auto"/>
    </w:pPr>
    <w:rPr>
      <w:rFonts w:ascii="Times New Roman" w:eastAsiaTheme="minorHAnsi" w:hAnsi="Times New Roman" w:cs="Times New Roman"/>
      <w:sz w:val="24"/>
      <w:szCs w:val="24"/>
    </w:rPr>
  </w:style>
  <w:style w:type="paragraph" w:customStyle="1" w:styleId="BC379622ECEF4B3AB5FB7B8CF61D1F5618">
    <w:name w:val="BC379622ECEF4B3AB5FB7B8CF61D1F5618"/>
    <w:rsid w:val="004A1151"/>
    <w:pPr>
      <w:spacing w:after="100" w:line="240" w:lineRule="auto"/>
    </w:pPr>
    <w:rPr>
      <w:rFonts w:ascii="Times New Roman" w:eastAsiaTheme="minorHAnsi" w:hAnsi="Times New Roman" w:cs="Times New Roman"/>
      <w:sz w:val="24"/>
      <w:szCs w:val="24"/>
    </w:rPr>
  </w:style>
  <w:style w:type="paragraph" w:customStyle="1" w:styleId="BD27B212574A42CC967DC525ADE08E6918">
    <w:name w:val="BD27B212574A42CC967DC525ADE08E6918"/>
    <w:rsid w:val="004A1151"/>
    <w:pPr>
      <w:spacing w:after="100" w:line="240" w:lineRule="auto"/>
    </w:pPr>
    <w:rPr>
      <w:rFonts w:ascii="Times New Roman" w:eastAsiaTheme="minorHAnsi" w:hAnsi="Times New Roman" w:cs="Times New Roman"/>
      <w:sz w:val="24"/>
      <w:szCs w:val="24"/>
    </w:rPr>
  </w:style>
  <w:style w:type="paragraph" w:customStyle="1" w:styleId="AF50749FDFAA4BE7AC57B8BBFF2A735E18">
    <w:name w:val="AF50749FDFAA4BE7AC57B8BBFF2A735E18"/>
    <w:rsid w:val="004A1151"/>
    <w:pPr>
      <w:spacing w:after="100" w:line="240" w:lineRule="auto"/>
    </w:pPr>
    <w:rPr>
      <w:rFonts w:ascii="Times New Roman" w:eastAsiaTheme="minorHAnsi" w:hAnsi="Times New Roman" w:cs="Times New Roman"/>
      <w:sz w:val="24"/>
      <w:szCs w:val="24"/>
    </w:rPr>
  </w:style>
  <w:style w:type="paragraph" w:customStyle="1" w:styleId="D8C2C16AA0444CC89BAC941688C518E818">
    <w:name w:val="D8C2C16AA0444CC89BAC941688C518E818"/>
    <w:rsid w:val="004A1151"/>
    <w:pPr>
      <w:spacing w:after="100" w:line="240" w:lineRule="auto"/>
    </w:pPr>
    <w:rPr>
      <w:rFonts w:ascii="Times New Roman" w:eastAsiaTheme="minorHAnsi" w:hAnsi="Times New Roman" w:cs="Times New Roman"/>
      <w:sz w:val="24"/>
      <w:szCs w:val="24"/>
    </w:rPr>
  </w:style>
  <w:style w:type="paragraph" w:customStyle="1" w:styleId="D8829F21B40846C9959DF781441D86B918">
    <w:name w:val="D8829F21B40846C9959DF781441D86B918"/>
    <w:rsid w:val="004A1151"/>
    <w:pPr>
      <w:spacing w:after="100" w:line="240" w:lineRule="auto"/>
    </w:pPr>
    <w:rPr>
      <w:rFonts w:ascii="Times New Roman" w:eastAsiaTheme="minorHAnsi" w:hAnsi="Times New Roman" w:cs="Times New Roman"/>
      <w:sz w:val="24"/>
      <w:szCs w:val="24"/>
    </w:rPr>
  </w:style>
  <w:style w:type="paragraph" w:customStyle="1" w:styleId="6394B9C418A64D25B4E2E668BF8A799E18">
    <w:name w:val="6394B9C418A64D25B4E2E668BF8A799E18"/>
    <w:rsid w:val="004A1151"/>
    <w:pPr>
      <w:spacing w:after="100" w:line="240" w:lineRule="auto"/>
    </w:pPr>
    <w:rPr>
      <w:rFonts w:ascii="Times New Roman" w:eastAsiaTheme="minorHAnsi" w:hAnsi="Times New Roman" w:cs="Times New Roman"/>
      <w:sz w:val="24"/>
      <w:szCs w:val="24"/>
    </w:rPr>
  </w:style>
  <w:style w:type="paragraph" w:customStyle="1" w:styleId="3A8FE2B66079426B93E087E40F0B843C18">
    <w:name w:val="3A8FE2B66079426B93E087E40F0B843C18"/>
    <w:rsid w:val="004A1151"/>
    <w:pPr>
      <w:spacing w:after="100" w:line="240" w:lineRule="auto"/>
    </w:pPr>
    <w:rPr>
      <w:rFonts w:ascii="Times New Roman" w:eastAsiaTheme="minorHAnsi" w:hAnsi="Times New Roman" w:cs="Times New Roman"/>
      <w:sz w:val="24"/>
      <w:szCs w:val="24"/>
    </w:rPr>
  </w:style>
  <w:style w:type="paragraph" w:customStyle="1" w:styleId="ED365D01323448BDA8029058DEB4F3DD18">
    <w:name w:val="ED365D01323448BDA8029058DEB4F3DD18"/>
    <w:rsid w:val="004A1151"/>
    <w:pPr>
      <w:spacing w:after="100" w:line="240" w:lineRule="auto"/>
    </w:pPr>
    <w:rPr>
      <w:rFonts w:ascii="Times New Roman" w:eastAsiaTheme="minorHAnsi" w:hAnsi="Times New Roman" w:cs="Times New Roman"/>
      <w:sz w:val="24"/>
      <w:szCs w:val="24"/>
    </w:rPr>
  </w:style>
  <w:style w:type="paragraph" w:customStyle="1" w:styleId="8DC503BFC3B647D2B03C34893DDE3A3A18">
    <w:name w:val="8DC503BFC3B647D2B03C34893DDE3A3A18"/>
    <w:rsid w:val="004A1151"/>
    <w:pPr>
      <w:spacing w:after="100" w:line="240" w:lineRule="auto"/>
    </w:pPr>
    <w:rPr>
      <w:rFonts w:ascii="Times New Roman" w:eastAsiaTheme="minorHAnsi" w:hAnsi="Times New Roman" w:cs="Times New Roman"/>
      <w:sz w:val="24"/>
      <w:szCs w:val="24"/>
    </w:rPr>
  </w:style>
  <w:style w:type="paragraph" w:customStyle="1" w:styleId="0D71F59B0CB540F5AF7BA83A3471661C18">
    <w:name w:val="0D71F59B0CB540F5AF7BA83A3471661C18"/>
    <w:rsid w:val="004A1151"/>
    <w:pPr>
      <w:spacing w:after="100" w:line="240" w:lineRule="auto"/>
    </w:pPr>
    <w:rPr>
      <w:rFonts w:ascii="Times New Roman" w:eastAsiaTheme="minorHAnsi" w:hAnsi="Times New Roman" w:cs="Times New Roman"/>
      <w:sz w:val="24"/>
      <w:szCs w:val="24"/>
    </w:rPr>
  </w:style>
  <w:style w:type="paragraph" w:customStyle="1" w:styleId="0C25B050C16F401CAA489B050D8F6F8A18">
    <w:name w:val="0C25B050C16F401CAA489B050D8F6F8A18"/>
    <w:rsid w:val="004A1151"/>
    <w:pPr>
      <w:spacing w:after="100" w:line="240" w:lineRule="auto"/>
    </w:pPr>
    <w:rPr>
      <w:rFonts w:ascii="Times New Roman" w:eastAsiaTheme="minorHAnsi" w:hAnsi="Times New Roman" w:cs="Times New Roman"/>
      <w:sz w:val="24"/>
      <w:szCs w:val="24"/>
    </w:rPr>
  </w:style>
  <w:style w:type="paragraph" w:customStyle="1" w:styleId="7879B67862E14AB5A4C57C952D5B725318">
    <w:name w:val="7879B67862E14AB5A4C57C952D5B725318"/>
    <w:rsid w:val="004A1151"/>
    <w:pPr>
      <w:spacing w:after="100" w:line="240" w:lineRule="auto"/>
    </w:pPr>
    <w:rPr>
      <w:rFonts w:ascii="Times New Roman" w:eastAsiaTheme="minorHAnsi" w:hAnsi="Times New Roman" w:cs="Times New Roman"/>
      <w:sz w:val="24"/>
      <w:szCs w:val="24"/>
    </w:rPr>
  </w:style>
  <w:style w:type="paragraph" w:customStyle="1" w:styleId="90798579FAF341F4954BB93F833E88C518">
    <w:name w:val="90798579FAF341F4954BB93F833E88C518"/>
    <w:rsid w:val="004A1151"/>
    <w:pPr>
      <w:spacing w:after="100" w:line="240" w:lineRule="auto"/>
    </w:pPr>
    <w:rPr>
      <w:rFonts w:ascii="Times New Roman" w:eastAsiaTheme="minorHAnsi" w:hAnsi="Times New Roman" w:cs="Times New Roman"/>
      <w:sz w:val="24"/>
      <w:szCs w:val="24"/>
    </w:rPr>
  </w:style>
  <w:style w:type="paragraph" w:customStyle="1" w:styleId="C2137FDE2C61497E84FC06B242DECD4218">
    <w:name w:val="C2137FDE2C61497E84FC06B242DECD4218"/>
    <w:rsid w:val="004A1151"/>
    <w:pPr>
      <w:spacing w:after="100" w:line="240" w:lineRule="auto"/>
    </w:pPr>
    <w:rPr>
      <w:rFonts w:ascii="Times New Roman" w:eastAsiaTheme="minorHAnsi" w:hAnsi="Times New Roman" w:cs="Times New Roman"/>
      <w:sz w:val="24"/>
      <w:szCs w:val="24"/>
    </w:rPr>
  </w:style>
  <w:style w:type="paragraph" w:customStyle="1" w:styleId="0E80E752F1034FE787B6AAEAB95F2EAD18">
    <w:name w:val="0E80E752F1034FE787B6AAEAB95F2EAD18"/>
    <w:rsid w:val="004A1151"/>
    <w:pPr>
      <w:spacing w:after="100" w:line="240" w:lineRule="auto"/>
    </w:pPr>
    <w:rPr>
      <w:rFonts w:ascii="Times New Roman" w:eastAsiaTheme="minorHAnsi" w:hAnsi="Times New Roman" w:cs="Times New Roman"/>
      <w:sz w:val="24"/>
      <w:szCs w:val="24"/>
    </w:rPr>
  </w:style>
  <w:style w:type="paragraph" w:customStyle="1" w:styleId="E48B3877962645FB9C82C67AF023A56F18">
    <w:name w:val="E48B3877962645FB9C82C67AF023A56F18"/>
    <w:rsid w:val="004A1151"/>
    <w:pPr>
      <w:spacing w:after="100" w:line="240" w:lineRule="auto"/>
    </w:pPr>
    <w:rPr>
      <w:rFonts w:ascii="Times New Roman" w:eastAsiaTheme="minorHAnsi" w:hAnsi="Times New Roman" w:cs="Times New Roman"/>
      <w:sz w:val="24"/>
      <w:szCs w:val="24"/>
    </w:rPr>
  </w:style>
  <w:style w:type="paragraph" w:customStyle="1" w:styleId="7796A418FCFF40E3A31889FCC0B3F7FB18">
    <w:name w:val="7796A418FCFF40E3A31889FCC0B3F7FB18"/>
    <w:rsid w:val="004A1151"/>
    <w:pPr>
      <w:spacing w:after="100" w:line="240" w:lineRule="auto"/>
    </w:pPr>
    <w:rPr>
      <w:rFonts w:ascii="Times New Roman" w:eastAsiaTheme="minorHAnsi" w:hAnsi="Times New Roman" w:cs="Times New Roman"/>
      <w:sz w:val="24"/>
      <w:szCs w:val="24"/>
    </w:rPr>
  </w:style>
  <w:style w:type="paragraph" w:customStyle="1" w:styleId="DECCCEF74EE346428F438EB42C31A21A18">
    <w:name w:val="DECCCEF74EE346428F438EB42C31A21A18"/>
    <w:rsid w:val="004A1151"/>
    <w:pPr>
      <w:spacing w:after="100" w:line="240" w:lineRule="auto"/>
    </w:pPr>
    <w:rPr>
      <w:rFonts w:ascii="Times New Roman" w:eastAsiaTheme="minorHAnsi" w:hAnsi="Times New Roman" w:cs="Times New Roman"/>
      <w:sz w:val="24"/>
      <w:szCs w:val="24"/>
    </w:rPr>
  </w:style>
  <w:style w:type="paragraph" w:customStyle="1" w:styleId="DB4BE787CD5E47A1BE65FFC413AD62EB18">
    <w:name w:val="DB4BE787CD5E47A1BE65FFC413AD62EB18"/>
    <w:rsid w:val="004A1151"/>
    <w:pPr>
      <w:spacing w:after="100" w:line="240" w:lineRule="auto"/>
    </w:pPr>
    <w:rPr>
      <w:rFonts w:ascii="Times New Roman" w:eastAsiaTheme="minorHAnsi" w:hAnsi="Times New Roman" w:cs="Times New Roman"/>
      <w:sz w:val="24"/>
      <w:szCs w:val="24"/>
    </w:rPr>
  </w:style>
  <w:style w:type="paragraph" w:customStyle="1" w:styleId="9F593DA392054E0E9886ED1A9347942618">
    <w:name w:val="9F593DA392054E0E9886ED1A9347942618"/>
    <w:rsid w:val="004A1151"/>
    <w:pPr>
      <w:spacing w:after="100" w:line="240" w:lineRule="auto"/>
    </w:pPr>
    <w:rPr>
      <w:rFonts w:ascii="Times New Roman" w:eastAsiaTheme="minorHAnsi" w:hAnsi="Times New Roman" w:cs="Times New Roman"/>
      <w:sz w:val="24"/>
      <w:szCs w:val="24"/>
    </w:rPr>
  </w:style>
  <w:style w:type="paragraph" w:customStyle="1" w:styleId="6D199870274247869D7C67377AC77A3E18">
    <w:name w:val="6D199870274247869D7C67377AC77A3E18"/>
    <w:rsid w:val="004A1151"/>
    <w:pPr>
      <w:spacing w:after="100" w:line="240" w:lineRule="auto"/>
    </w:pPr>
    <w:rPr>
      <w:rFonts w:ascii="Times New Roman" w:eastAsiaTheme="minorHAnsi" w:hAnsi="Times New Roman" w:cs="Times New Roman"/>
      <w:sz w:val="24"/>
      <w:szCs w:val="24"/>
    </w:rPr>
  </w:style>
  <w:style w:type="paragraph" w:customStyle="1" w:styleId="00EAAFB289DF4E1FB299B7348AB7EB5918">
    <w:name w:val="00EAAFB289DF4E1FB299B7348AB7EB5918"/>
    <w:rsid w:val="004A1151"/>
    <w:pPr>
      <w:spacing w:after="100" w:line="240" w:lineRule="auto"/>
    </w:pPr>
    <w:rPr>
      <w:rFonts w:ascii="Times New Roman" w:eastAsiaTheme="minorHAnsi" w:hAnsi="Times New Roman" w:cs="Times New Roman"/>
      <w:sz w:val="24"/>
      <w:szCs w:val="24"/>
    </w:rPr>
  </w:style>
  <w:style w:type="paragraph" w:customStyle="1" w:styleId="9725D2E11D08433BB181E2A9DD6569D018">
    <w:name w:val="9725D2E11D08433BB181E2A9DD6569D018"/>
    <w:rsid w:val="004A1151"/>
    <w:pPr>
      <w:spacing w:after="100" w:line="240" w:lineRule="auto"/>
    </w:pPr>
    <w:rPr>
      <w:rFonts w:ascii="Times New Roman" w:eastAsiaTheme="minorHAnsi" w:hAnsi="Times New Roman" w:cs="Times New Roman"/>
      <w:sz w:val="24"/>
      <w:szCs w:val="24"/>
    </w:rPr>
  </w:style>
  <w:style w:type="paragraph" w:customStyle="1" w:styleId="87BAF11ADD5C4438807A06A128DDA1D918">
    <w:name w:val="87BAF11ADD5C4438807A06A128DDA1D918"/>
    <w:rsid w:val="004A1151"/>
    <w:pPr>
      <w:spacing w:after="100" w:line="240" w:lineRule="auto"/>
    </w:pPr>
    <w:rPr>
      <w:rFonts w:ascii="Times New Roman" w:eastAsiaTheme="minorHAnsi" w:hAnsi="Times New Roman" w:cs="Times New Roman"/>
      <w:sz w:val="24"/>
      <w:szCs w:val="24"/>
    </w:rPr>
  </w:style>
  <w:style w:type="paragraph" w:customStyle="1" w:styleId="EB5E8A2B4E264D2988FE9C9B41838B5718">
    <w:name w:val="EB5E8A2B4E264D2988FE9C9B41838B5718"/>
    <w:rsid w:val="004A1151"/>
    <w:pPr>
      <w:spacing w:after="100" w:line="240" w:lineRule="auto"/>
    </w:pPr>
    <w:rPr>
      <w:rFonts w:ascii="Times New Roman" w:eastAsiaTheme="minorHAnsi" w:hAnsi="Times New Roman" w:cs="Times New Roman"/>
      <w:sz w:val="24"/>
      <w:szCs w:val="24"/>
    </w:rPr>
  </w:style>
  <w:style w:type="paragraph" w:customStyle="1" w:styleId="CAC3BE21544E41EBA4BD67764914032A18">
    <w:name w:val="CAC3BE21544E41EBA4BD67764914032A18"/>
    <w:rsid w:val="004A1151"/>
    <w:pPr>
      <w:spacing w:after="100" w:line="240" w:lineRule="auto"/>
    </w:pPr>
    <w:rPr>
      <w:rFonts w:ascii="Times New Roman" w:eastAsiaTheme="minorHAnsi" w:hAnsi="Times New Roman" w:cs="Times New Roman"/>
      <w:sz w:val="24"/>
      <w:szCs w:val="24"/>
    </w:rPr>
  </w:style>
  <w:style w:type="paragraph" w:customStyle="1" w:styleId="923F4296CA994EB0BA660C238B492A5F18">
    <w:name w:val="923F4296CA994EB0BA660C238B492A5F18"/>
    <w:rsid w:val="004A1151"/>
    <w:pPr>
      <w:spacing w:after="100" w:line="240" w:lineRule="auto"/>
    </w:pPr>
    <w:rPr>
      <w:rFonts w:ascii="Times New Roman" w:eastAsiaTheme="minorHAnsi" w:hAnsi="Times New Roman" w:cs="Times New Roman"/>
      <w:sz w:val="24"/>
      <w:szCs w:val="24"/>
    </w:rPr>
  </w:style>
  <w:style w:type="paragraph" w:customStyle="1" w:styleId="1DB5E7A7CE0C48C9A3E049760A84E12E28">
    <w:name w:val="1DB5E7A7CE0C48C9A3E049760A84E12E28"/>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38FA757CD8D4215B3FC7E539F536CA32">
    <w:name w:val="938FA757CD8D4215B3FC7E539F536CA32"/>
    <w:rsid w:val="004A1151"/>
    <w:pPr>
      <w:spacing w:after="100" w:line="240" w:lineRule="auto"/>
    </w:pPr>
    <w:rPr>
      <w:rFonts w:ascii="Times New Roman" w:eastAsiaTheme="minorHAnsi" w:hAnsi="Times New Roman" w:cs="Times New Roman"/>
      <w:sz w:val="24"/>
      <w:szCs w:val="24"/>
    </w:rPr>
  </w:style>
  <w:style w:type="paragraph" w:customStyle="1" w:styleId="46C44707F52448B881425B22961E44282">
    <w:name w:val="46C44707F52448B881425B22961E44282"/>
    <w:rsid w:val="004A1151"/>
    <w:pPr>
      <w:spacing w:after="100" w:line="240" w:lineRule="auto"/>
    </w:pPr>
    <w:rPr>
      <w:rFonts w:ascii="Times New Roman" w:eastAsiaTheme="minorHAnsi" w:hAnsi="Times New Roman" w:cs="Times New Roman"/>
      <w:sz w:val="24"/>
      <w:szCs w:val="24"/>
    </w:rPr>
  </w:style>
  <w:style w:type="paragraph" w:customStyle="1" w:styleId="90214BEF73F54620A8ACBBE53948EDC32">
    <w:name w:val="90214BEF73F54620A8ACBBE53948EDC32"/>
    <w:rsid w:val="004A1151"/>
    <w:pPr>
      <w:spacing w:after="100" w:line="240" w:lineRule="auto"/>
    </w:pPr>
    <w:rPr>
      <w:rFonts w:ascii="Times New Roman" w:eastAsiaTheme="minorHAnsi" w:hAnsi="Times New Roman" w:cs="Times New Roman"/>
      <w:sz w:val="24"/>
      <w:szCs w:val="24"/>
    </w:rPr>
  </w:style>
  <w:style w:type="paragraph" w:customStyle="1" w:styleId="491300EEE60B42119A4BE6BD3CE14DE02">
    <w:name w:val="491300EEE60B42119A4BE6BD3CE14DE02"/>
    <w:rsid w:val="004A1151"/>
    <w:pPr>
      <w:spacing w:after="100" w:line="240" w:lineRule="auto"/>
    </w:pPr>
    <w:rPr>
      <w:rFonts w:ascii="Times New Roman" w:eastAsiaTheme="minorHAnsi" w:hAnsi="Times New Roman" w:cs="Times New Roman"/>
      <w:sz w:val="24"/>
      <w:szCs w:val="24"/>
    </w:rPr>
  </w:style>
  <w:style w:type="paragraph" w:customStyle="1" w:styleId="E9E96931888249C58E36C925955307D32">
    <w:name w:val="E9E96931888249C58E36C925955307D32"/>
    <w:rsid w:val="004A1151"/>
    <w:pPr>
      <w:spacing w:after="100" w:line="240" w:lineRule="auto"/>
    </w:pPr>
    <w:rPr>
      <w:rFonts w:ascii="Times New Roman" w:eastAsiaTheme="minorHAnsi" w:hAnsi="Times New Roman" w:cs="Times New Roman"/>
      <w:sz w:val="24"/>
      <w:szCs w:val="24"/>
    </w:rPr>
  </w:style>
  <w:style w:type="paragraph" w:customStyle="1" w:styleId="DEAF7111276044CAAFAF1953EDC76DCC1">
    <w:name w:val="DEAF7111276044CAAFAF1953EDC76DCC1"/>
    <w:rsid w:val="004A1151"/>
    <w:pPr>
      <w:spacing w:after="100" w:line="240" w:lineRule="auto"/>
    </w:pPr>
    <w:rPr>
      <w:rFonts w:ascii="Times New Roman" w:eastAsiaTheme="minorHAnsi" w:hAnsi="Times New Roman" w:cs="Times New Roman"/>
      <w:sz w:val="24"/>
      <w:szCs w:val="24"/>
    </w:rPr>
  </w:style>
  <w:style w:type="paragraph" w:customStyle="1" w:styleId="CEC8ED9B95DC4B80871807F2D6EC23FB1">
    <w:name w:val="CEC8ED9B95DC4B80871807F2D6EC23FB1"/>
    <w:rsid w:val="004A1151"/>
    <w:pPr>
      <w:spacing w:after="100" w:line="240" w:lineRule="auto"/>
    </w:pPr>
    <w:rPr>
      <w:rFonts w:ascii="Times New Roman" w:eastAsiaTheme="minorHAnsi" w:hAnsi="Times New Roman" w:cs="Times New Roman"/>
      <w:sz w:val="24"/>
      <w:szCs w:val="24"/>
    </w:rPr>
  </w:style>
  <w:style w:type="paragraph" w:customStyle="1" w:styleId="0766075EE8D0488789F9733C8F8B7A041">
    <w:name w:val="0766075EE8D0488789F9733C8F8B7A041"/>
    <w:rsid w:val="004A1151"/>
    <w:pPr>
      <w:spacing w:after="100" w:line="240" w:lineRule="auto"/>
    </w:pPr>
    <w:rPr>
      <w:rFonts w:ascii="Times New Roman" w:eastAsiaTheme="minorHAnsi" w:hAnsi="Times New Roman" w:cs="Times New Roman"/>
      <w:sz w:val="24"/>
      <w:szCs w:val="24"/>
    </w:rPr>
  </w:style>
  <w:style w:type="paragraph" w:customStyle="1" w:styleId="7A314E642B394A6AA9E272597580B9601">
    <w:name w:val="7A314E642B394A6AA9E272597580B9601"/>
    <w:rsid w:val="004A1151"/>
    <w:pPr>
      <w:spacing w:after="100" w:line="240" w:lineRule="auto"/>
    </w:pPr>
    <w:rPr>
      <w:rFonts w:ascii="Times New Roman" w:eastAsiaTheme="minorHAnsi" w:hAnsi="Times New Roman" w:cs="Times New Roman"/>
      <w:sz w:val="24"/>
      <w:szCs w:val="24"/>
    </w:rPr>
  </w:style>
  <w:style w:type="paragraph" w:customStyle="1" w:styleId="FCDFFFA6642947DFB02C9C9B0442EA521">
    <w:name w:val="FCDFFFA6642947DFB02C9C9B0442EA521"/>
    <w:rsid w:val="004A1151"/>
    <w:pPr>
      <w:spacing w:after="100" w:line="240" w:lineRule="auto"/>
    </w:pPr>
    <w:rPr>
      <w:rFonts w:ascii="Times New Roman" w:eastAsiaTheme="minorHAnsi" w:hAnsi="Times New Roman" w:cs="Times New Roman"/>
      <w:sz w:val="24"/>
      <w:szCs w:val="24"/>
    </w:rPr>
  </w:style>
  <w:style w:type="paragraph" w:customStyle="1" w:styleId="FBC29B6FCB634B1491DB431893173F7E1">
    <w:name w:val="FBC29B6FCB634B1491DB431893173F7E1"/>
    <w:rsid w:val="004A1151"/>
    <w:pPr>
      <w:spacing w:after="100" w:line="240" w:lineRule="auto"/>
    </w:pPr>
    <w:rPr>
      <w:rFonts w:ascii="Times New Roman" w:eastAsiaTheme="minorHAnsi" w:hAnsi="Times New Roman" w:cs="Times New Roman"/>
      <w:sz w:val="24"/>
      <w:szCs w:val="24"/>
    </w:rPr>
  </w:style>
  <w:style w:type="paragraph" w:customStyle="1" w:styleId="9D0742B28DB84508A410D0B146ECBA7D1">
    <w:name w:val="9D0742B28DB84508A410D0B146ECBA7D1"/>
    <w:rsid w:val="004A1151"/>
    <w:pPr>
      <w:spacing w:after="100" w:line="240" w:lineRule="auto"/>
    </w:pPr>
    <w:rPr>
      <w:rFonts w:ascii="Times New Roman" w:eastAsiaTheme="minorHAnsi" w:hAnsi="Times New Roman" w:cs="Times New Roman"/>
      <w:sz w:val="24"/>
      <w:szCs w:val="24"/>
    </w:rPr>
  </w:style>
  <w:style w:type="paragraph" w:customStyle="1" w:styleId="FF05BAEDF09944AFA87D6C430B705DB31">
    <w:name w:val="FF05BAEDF09944AFA87D6C430B705DB31"/>
    <w:rsid w:val="004A1151"/>
    <w:pPr>
      <w:spacing w:after="100" w:line="240" w:lineRule="auto"/>
    </w:pPr>
    <w:rPr>
      <w:rFonts w:ascii="Times New Roman" w:eastAsiaTheme="minorHAnsi" w:hAnsi="Times New Roman" w:cs="Times New Roman"/>
      <w:sz w:val="24"/>
      <w:szCs w:val="24"/>
    </w:rPr>
  </w:style>
  <w:style w:type="paragraph" w:customStyle="1" w:styleId="7F83437B05C244718BAB6265957DF9091">
    <w:name w:val="7F83437B05C244718BAB6265957DF9091"/>
    <w:rsid w:val="004A1151"/>
    <w:pPr>
      <w:spacing w:after="100" w:line="240" w:lineRule="auto"/>
    </w:pPr>
    <w:rPr>
      <w:rFonts w:ascii="Times New Roman" w:eastAsiaTheme="minorHAnsi" w:hAnsi="Times New Roman" w:cs="Times New Roman"/>
      <w:sz w:val="24"/>
      <w:szCs w:val="24"/>
    </w:rPr>
  </w:style>
  <w:style w:type="paragraph" w:customStyle="1" w:styleId="5614A3B69A6D4363B403F4FC3140ADB41">
    <w:name w:val="5614A3B69A6D4363B403F4FC3140ADB41"/>
    <w:rsid w:val="004A1151"/>
    <w:pPr>
      <w:spacing w:after="100" w:line="240" w:lineRule="auto"/>
    </w:pPr>
    <w:rPr>
      <w:rFonts w:ascii="Times New Roman" w:eastAsiaTheme="minorHAnsi" w:hAnsi="Times New Roman" w:cs="Times New Roman"/>
      <w:sz w:val="24"/>
      <w:szCs w:val="24"/>
    </w:rPr>
  </w:style>
  <w:style w:type="paragraph" w:customStyle="1" w:styleId="9A255C4215754141BEBB9F9750391EF51">
    <w:name w:val="9A255C4215754141BEBB9F9750391EF51"/>
    <w:rsid w:val="004A1151"/>
    <w:pPr>
      <w:spacing w:after="100" w:line="240" w:lineRule="auto"/>
    </w:pPr>
    <w:rPr>
      <w:rFonts w:ascii="Times New Roman" w:eastAsiaTheme="minorHAnsi" w:hAnsi="Times New Roman" w:cs="Times New Roman"/>
      <w:sz w:val="24"/>
      <w:szCs w:val="24"/>
    </w:rPr>
  </w:style>
  <w:style w:type="paragraph" w:customStyle="1" w:styleId="E6D4B47410444FF0B7BFCC11AD61C1091">
    <w:name w:val="E6D4B47410444FF0B7BFCC11AD61C1091"/>
    <w:rsid w:val="004A1151"/>
    <w:pPr>
      <w:spacing w:after="100" w:line="240" w:lineRule="auto"/>
    </w:pPr>
    <w:rPr>
      <w:rFonts w:ascii="Times New Roman" w:eastAsiaTheme="minorHAnsi" w:hAnsi="Times New Roman" w:cs="Times New Roman"/>
      <w:sz w:val="24"/>
      <w:szCs w:val="24"/>
    </w:rPr>
  </w:style>
  <w:style w:type="paragraph" w:customStyle="1" w:styleId="CD4F077F8A4D417BB2FA82A5F28B07591">
    <w:name w:val="CD4F077F8A4D417BB2FA82A5F28B07591"/>
    <w:rsid w:val="004A1151"/>
    <w:pPr>
      <w:spacing w:after="100" w:line="240" w:lineRule="auto"/>
    </w:pPr>
    <w:rPr>
      <w:rFonts w:ascii="Times New Roman" w:eastAsiaTheme="minorHAnsi" w:hAnsi="Times New Roman" w:cs="Times New Roman"/>
      <w:sz w:val="24"/>
      <w:szCs w:val="24"/>
    </w:rPr>
  </w:style>
  <w:style w:type="paragraph" w:customStyle="1" w:styleId="32BC2ACC26C9466685F7CEB98F0103841">
    <w:name w:val="32BC2ACC26C9466685F7CEB98F0103841"/>
    <w:rsid w:val="004A1151"/>
    <w:pPr>
      <w:spacing w:after="100" w:line="240" w:lineRule="auto"/>
    </w:pPr>
    <w:rPr>
      <w:rFonts w:ascii="Times New Roman" w:eastAsiaTheme="minorHAnsi" w:hAnsi="Times New Roman" w:cs="Times New Roman"/>
      <w:sz w:val="24"/>
      <w:szCs w:val="24"/>
    </w:rPr>
  </w:style>
  <w:style w:type="paragraph" w:customStyle="1" w:styleId="2C8E8C66B859423D822104E8DF74CC291">
    <w:name w:val="2C8E8C66B859423D822104E8DF74CC291"/>
    <w:rsid w:val="004A1151"/>
    <w:pPr>
      <w:spacing w:after="100" w:line="240" w:lineRule="auto"/>
    </w:pPr>
    <w:rPr>
      <w:rFonts w:ascii="Times New Roman" w:eastAsiaTheme="minorHAnsi" w:hAnsi="Times New Roman" w:cs="Times New Roman"/>
      <w:sz w:val="24"/>
      <w:szCs w:val="24"/>
    </w:rPr>
  </w:style>
  <w:style w:type="paragraph" w:customStyle="1" w:styleId="8FE0F69495EB478B987DCEB02D6533061">
    <w:name w:val="8FE0F69495EB478B987DCEB02D6533061"/>
    <w:rsid w:val="004A1151"/>
    <w:pPr>
      <w:spacing w:after="100" w:line="240" w:lineRule="auto"/>
    </w:pPr>
    <w:rPr>
      <w:rFonts w:ascii="Times New Roman" w:eastAsiaTheme="minorHAnsi" w:hAnsi="Times New Roman" w:cs="Times New Roman"/>
      <w:sz w:val="24"/>
      <w:szCs w:val="24"/>
    </w:rPr>
  </w:style>
  <w:style w:type="paragraph" w:customStyle="1" w:styleId="4C4BD485B4D34444838D82C80A2FBF3328">
    <w:name w:val="4C4BD485B4D34444838D82C80A2FBF3328"/>
    <w:rsid w:val="004A1151"/>
    <w:pPr>
      <w:spacing w:after="100" w:line="240" w:lineRule="auto"/>
    </w:pPr>
    <w:rPr>
      <w:rFonts w:ascii="Times New Roman" w:eastAsiaTheme="minorHAnsi" w:hAnsi="Times New Roman" w:cs="Times New Roman"/>
      <w:sz w:val="24"/>
      <w:szCs w:val="24"/>
    </w:rPr>
  </w:style>
  <w:style w:type="paragraph" w:customStyle="1" w:styleId="2BDAF33C74434251A327F0BFD1EB54E928">
    <w:name w:val="2BDAF33C74434251A327F0BFD1EB54E928"/>
    <w:rsid w:val="004A1151"/>
    <w:pPr>
      <w:spacing w:after="100" w:line="240" w:lineRule="auto"/>
    </w:pPr>
    <w:rPr>
      <w:rFonts w:ascii="Times New Roman" w:eastAsiaTheme="minorHAnsi" w:hAnsi="Times New Roman" w:cs="Times New Roman"/>
      <w:sz w:val="24"/>
      <w:szCs w:val="24"/>
    </w:rPr>
  </w:style>
  <w:style w:type="paragraph" w:customStyle="1" w:styleId="1BC381B8C9ED41A6A0DA37781F04932C28">
    <w:name w:val="1BC381B8C9ED41A6A0DA37781F04932C28"/>
    <w:rsid w:val="004A1151"/>
    <w:pPr>
      <w:spacing w:after="100" w:line="240" w:lineRule="auto"/>
    </w:pPr>
    <w:rPr>
      <w:rFonts w:ascii="Times New Roman" w:eastAsiaTheme="minorHAnsi" w:hAnsi="Times New Roman" w:cs="Times New Roman"/>
      <w:sz w:val="24"/>
      <w:szCs w:val="24"/>
    </w:rPr>
  </w:style>
  <w:style w:type="paragraph" w:customStyle="1" w:styleId="585801C89BD340A4842E81910B7915D628">
    <w:name w:val="585801C89BD340A4842E81910B7915D628"/>
    <w:rsid w:val="004A1151"/>
    <w:pPr>
      <w:spacing w:after="100" w:line="240" w:lineRule="auto"/>
    </w:pPr>
    <w:rPr>
      <w:rFonts w:ascii="Times New Roman" w:eastAsiaTheme="minorHAnsi" w:hAnsi="Times New Roman" w:cs="Times New Roman"/>
      <w:sz w:val="24"/>
      <w:szCs w:val="24"/>
    </w:rPr>
  </w:style>
  <w:style w:type="paragraph" w:customStyle="1" w:styleId="5F0F90BB971F4CA08104D6CEFD4E05CA28">
    <w:name w:val="5F0F90BB971F4CA08104D6CEFD4E05CA28"/>
    <w:rsid w:val="004A1151"/>
    <w:pPr>
      <w:spacing w:after="100" w:line="240" w:lineRule="auto"/>
    </w:pPr>
    <w:rPr>
      <w:rFonts w:ascii="Times New Roman" w:eastAsiaTheme="minorHAnsi" w:hAnsi="Times New Roman" w:cs="Times New Roman"/>
      <w:sz w:val="24"/>
      <w:szCs w:val="24"/>
    </w:rPr>
  </w:style>
  <w:style w:type="paragraph" w:customStyle="1" w:styleId="1D221EF5E9D14CEE9B0880058A9D247B28">
    <w:name w:val="1D221EF5E9D14CEE9B0880058A9D247B28"/>
    <w:rsid w:val="004A1151"/>
    <w:pPr>
      <w:spacing w:after="100" w:line="240" w:lineRule="auto"/>
    </w:pPr>
    <w:rPr>
      <w:rFonts w:ascii="Times New Roman" w:eastAsiaTheme="minorHAnsi" w:hAnsi="Times New Roman" w:cs="Times New Roman"/>
      <w:sz w:val="24"/>
      <w:szCs w:val="24"/>
    </w:rPr>
  </w:style>
  <w:style w:type="paragraph" w:customStyle="1" w:styleId="818681A266454BDF8A38D31F9909BD2B28">
    <w:name w:val="818681A266454BDF8A38D31F9909BD2B28"/>
    <w:rsid w:val="004A1151"/>
    <w:pPr>
      <w:spacing w:after="100" w:line="240" w:lineRule="auto"/>
    </w:pPr>
    <w:rPr>
      <w:rFonts w:ascii="Times New Roman" w:eastAsiaTheme="minorHAnsi" w:hAnsi="Times New Roman" w:cs="Times New Roman"/>
      <w:sz w:val="24"/>
      <w:szCs w:val="24"/>
    </w:rPr>
  </w:style>
  <w:style w:type="paragraph" w:customStyle="1" w:styleId="D11CA62D33A941288010840D96E0F16E10">
    <w:name w:val="D11CA62D33A941288010840D96E0F16E10"/>
    <w:rsid w:val="004A1151"/>
    <w:pPr>
      <w:spacing w:after="100" w:line="240" w:lineRule="auto"/>
    </w:pPr>
    <w:rPr>
      <w:rFonts w:ascii="Times New Roman" w:eastAsiaTheme="minorHAnsi" w:hAnsi="Times New Roman" w:cs="Times New Roman"/>
      <w:sz w:val="24"/>
      <w:szCs w:val="24"/>
    </w:rPr>
  </w:style>
  <w:style w:type="paragraph" w:customStyle="1" w:styleId="9D6E2085DF5B431798E4B105742ACA5F10">
    <w:name w:val="9D6E2085DF5B431798E4B105742ACA5F10"/>
    <w:rsid w:val="004A1151"/>
    <w:pPr>
      <w:spacing w:after="100" w:line="240" w:lineRule="auto"/>
    </w:pPr>
    <w:rPr>
      <w:rFonts w:ascii="Times New Roman" w:eastAsiaTheme="minorHAnsi" w:hAnsi="Times New Roman" w:cs="Times New Roman"/>
      <w:sz w:val="24"/>
      <w:szCs w:val="24"/>
    </w:rPr>
  </w:style>
  <w:style w:type="paragraph" w:customStyle="1" w:styleId="05A65F2566904D5AB75302A626FAA40B10">
    <w:name w:val="05A65F2566904D5AB75302A626FAA40B10"/>
    <w:rsid w:val="004A1151"/>
    <w:pPr>
      <w:spacing w:after="100" w:line="240" w:lineRule="auto"/>
    </w:pPr>
    <w:rPr>
      <w:rFonts w:ascii="Times New Roman" w:eastAsiaTheme="minorHAnsi" w:hAnsi="Times New Roman" w:cs="Times New Roman"/>
      <w:sz w:val="24"/>
      <w:szCs w:val="24"/>
    </w:rPr>
  </w:style>
  <w:style w:type="paragraph" w:customStyle="1" w:styleId="2F57AEEFA4064397967F53665B3E0B5810">
    <w:name w:val="2F57AEEFA4064397967F53665B3E0B5810"/>
    <w:rsid w:val="004A1151"/>
    <w:pPr>
      <w:spacing w:after="100" w:line="240" w:lineRule="auto"/>
    </w:pPr>
    <w:rPr>
      <w:rFonts w:ascii="Times New Roman" w:eastAsiaTheme="minorHAnsi" w:hAnsi="Times New Roman" w:cs="Times New Roman"/>
      <w:sz w:val="24"/>
      <w:szCs w:val="24"/>
    </w:rPr>
  </w:style>
  <w:style w:type="paragraph" w:customStyle="1" w:styleId="C21B8A86699845E4981FA03FBA88EFE55">
    <w:name w:val="C21B8A86699845E4981FA03FBA88EFE55"/>
    <w:rsid w:val="004A1151"/>
    <w:pPr>
      <w:spacing w:after="100" w:line="240" w:lineRule="auto"/>
    </w:pPr>
    <w:rPr>
      <w:rFonts w:ascii="Times New Roman" w:eastAsiaTheme="minorHAnsi" w:hAnsi="Times New Roman" w:cs="Times New Roman"/>
      <w:sz w:val="24"/>
      <w:szCs w:val="24"/>
    </w:rPr>
  </w:style>
  <w:style w:type="paragraph" w:customStyle="1" w:styleId="B952433C535545F9A8078D61D10449E07">
    <w:name w:val="B952433C535545F9A8078D61D10449E07"/>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26">
    <w:name w:val="6C5D5B925C9842B1B2B69914C9C53AD226"/>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0">
    <w:name w:val="BCC09F921BE54B1DAF16E9A0C85E624C30"/>
    <w:rsid w:val="004A1151"/>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30">
    <w:name w:val="0A29C254263F4018A790F7988EABD90030"/>
    <w:rsid w:val="004A1151"/>
    <w:pPr>
      <w:spacing w:after="100" w:line="240" w:lineRule="auto"/>
    </w:pPr>
    <w:rPr>
      <w:rFonts w:ascii="Times New Roman" w:eastAsiaTheme="minorHAnsi" w:hAnsi="Times New Roman" w:cs="Times New Roman"/>
      <w:sz w:val="24"/>
      <w:szCs w:val="24"/>
    </w:rPr>
  </w:style>
  <w:style w:type="paragraph" w:customStyle="1" w:styleId="A39FD8EABA37434282A6BD7AC775F84C30">
    <w:name w:val="A39FD8EABA37434282A6BD7AC775F84C30"/>
    <w:rsid w:val="004A1151"/>
    <w:pPr>
      <w:spacing w:after="100" w:line="240" w:lineRule="auto"/>
    </w:pPr>
    <w:rPr>
      <w:rFonts w:ascii="Times New Roman" w:eastAsiaTheme="minorHAnsi" w:hAnsi="Times New Roman" w:cs="Times New Roman"/>
      <w:sz w:val="24"/>
      <w:szCs w:val="24"/>
    </w:rPr>
  </w:style>
  <w:style w:type="paragraph" w:customStyle="1" w:styleId="780BAEE1CD364D8FB3FAD1817E6C813E30">
    <w:name w:val="780BAEE1CD364D8FB3FAD1817E6C813E30"/>
    <w:rsid w:val="004A1151"/>
    <w:pPr>
      <w:spacing w:after="100" w:line="240" w:lineRule="auto"/>
    </w:pPr>
    <w:rPr>
      <w:rFonts w:ascii="Times New Roman" w:eastAsiaTheme="minorHAnsi" w:hAnsi="Times New Roman" w:cs="Times New Roman"/>
      <w:sz w:val="24"/>
      <w:szCs w:val="24"/>
    </w:rPr>
  </w:style>
  <w:style w:type="paragraph" w:customStyle="1" w:styleId="009D7B260C674ADFA3643A952EEA060930">
    <w:name w:val="009D7B260C674ADFA3643A952EEA060930"/>
    <w:rsid w:val="004A1151"/>
    <w:pPr>
      <w:spacing w:after="100" w:line="240" w:lineRule="auto"/>
    </w:pPr>
    <w:rPr>
      <w:rFonts w:ascii="Times New Roman" w:eastAsiaTheme="minorHAnsi" w:hAnsi="Times New Roman" w:cs="Times New Roman"/>
      <w:sz w:val="24"/>
      <w:szCs w:val="24"/>
    </w:rPr>
  </w:style>
  <w:style w:type="paragraph" w:customStyle="1" w:styleId="DB4691E81DC449F6A25AB6CA7614B5C530">
    <w:name w:val="DB4691E81DC449F6A25AB6CA7614B5C530"/>
    <w:rsid w:val="004A1151"/>
    <w:pPr>
      <w:spacing w:after="100" w:line="240" w:lineRule="auto"/>
    </w:pPr>
    <w:rPr>
      <w:rFonts w:ascii="Times New Roman" w:eastAsiaTheme="minorHAnsi" w:hAnsi="Times New Roman" w:cs="Times New Roman"/>
      <w:sz w:val="24"/>
      <w:szCs w:val="24"/>
    </w:rPr>
  </w:style>
  <w:style w:type="paragraph" w:customStyle="1" w:styleId="4F03F832F43542ED8A74275B123AD3A45">
    <w:name w:val="4F03F832F43542ED8A74275B123AD3A45"/>
    <w:rsid w:val="004A1151"/>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5">
    <w:name w:val="5897D084C033406A89D5AF5ACAE627DB5"/>
    <w:rsid w:val="004A1151"/>
    <w:pPr>
      <w:spacing w:after="100" w:line="240" w:lineRule="auto"/>
    </w:pPr>
    <w:rPr>
      <w:rFonts w:ascii="Times New Roman" w:eastAsiaTheme="minorHAnsi" w:hAnsi="Times New Roman" w:cs="Times New Roman"/>
      <w:sz w:val="24"/>
      <w:szCs w:val="24"/>
    </w:rPr>
  </w:style>
  <w:style w:type="paragraph" w:customStyle="1" w:styleId="A3654E75347A4F4C989DAF11835B96BE5">
    <w:name w:val="A3654E75347A4F4C989DAF11835B96BE5"/>
    <w:rsid w:val="004A1151"/>
    <w:pPr>
      <w:spacing w:after="100" w:line="240" w:lineRule="auto"/>
    </w:pPr>
    <w:rPr>
      <w:rFonts w:ascii="Times New Roman" w:eastAsiaTheme="minorHAnsi" w:hAnsi="Times New Roman" w:cs="Times New Roman"/>
      <w:sz w:val="24"/>
      <w:szCs w:val="24"/>
    </w:rPr>
  </w:style>
  <w:style w:type="paragraph" w:customStyle="1" w:styleId="460D16D0FCF14A20B4B4DE52A8EF032819">
    <w:name w:val="460D16D0FCF14A20B4B4DE52A8EF032819"/>
    <w:rsid w:val="004A1151"/>
    <w:pPr>
      <w:spacing w:after="100" w:line="240" w:lineRule="auto"/>
    </w:pPr>
    <w:rPr>
      <w:rFonts w:ascii="Times New Roman" w:eastAsiaTheme="minorHAnsi" w:hAnsi="Times New Roman" w:cs="Times New Roman"/>
      <w:sz w:val="24"/>
      <w:szCs w:val="24"/>
    </w:rPr>
  </w:style>
  <w:style w:type="paragraph" w:customStyle="1" w:styleId="4C9D1E34769E426598F9A2315EC95EA619">
    <w:name w:val="4C9D1E34769E426598F9A2315EC95EA619"/>
    <w:rsid w:val="004A1151"/>
    <w:pPr>
      <w:spacing w:after="100" w:line="240" w:lineRule="auto"/>
    </w:pPr>
    <w:rPr>
      <w:rFonts w:ascii="Times New Roman" w:eastAsiaTheme="minorHAnsi" w:hAnsi="Times New Roman" w:cs="Times New Roman"/>
      <w:sz w:val="24"/>
      <w:szCs w:val="24"/>
    </w:rPr>
  </w:style>
  <w:style w:type="paragraph" w:customStyle="1" w:styleId="3EA355AE8FD3447F8E9B856ADC0A800219">
    <w:name w:val="3EA355AE8FD3447F8E9B856ADC0A800219"/>
    <w:rsid w:val="004A1151"/>
    <w:pPr>
      <w:spacing w:after="100" w:line="240" w:lineRule="auto"/>
    </w:pPr>
    <w:rPr>
      <w:rFonts w:ascii="Times New Roman" w:eastAsiaTheme="minorHAnsi" w:hAnsi="Times New Roman" w:cs="Times New Roman"/>
      <w:sz w:val="24"/>
      <w:szCs w:val="24"/>
    </w:rPr>
  </w:style>
  <w:style w:type="paragraph" w:customStyle="1" w:styleId="069479AC39E6437DBD9449C49F12B0B819">
    <w:name w:val="069479AC39E6437DBD9449C49F12B0B819"/>
    <w:rsid w:val="004A1151"/>
    <w:pPr>
      <w:spacing w:after="100" w:line="240" w:lineRule="auto"/>
    </w:pPr>
    <w:rPr>
      <w:rFonts w:ascii="Times New Roman" w:eastAsiaTheme="minorHAnsi" w:hAnsi="Times New Roman" w:cs="Times New Roman"/>
      <w:sz w:val="24"/>
      <w:szCs w:val="24"/>
    </w:rPr>
  </w:style>
  <w:style w:type="paragraph" w:customStyle="1" w:styleId="E6F36CF7F9D3482EA52F261169E17E135">
    <w:name w:val="E6F36CF7F9D3482EA52F261169E17E135"/>
    <w:rsid w:val="004A1151"/>
    <w:pPr>
      <w:spacing w:after="100" w:line="240" w:lineRule="auto"/>
    </w:pPr>
    <w:rPr>
      <w:rFonts w:ascii="Times New Roman" w:eastAsiaTheme="minorHAnsi" w:hAnsi="Times New Roman" w:cs="Times New Roman"/>
      <w:sz w:val="24"/>
      <w:szCs w:val="24"/>
    </w:rPr>
  </w:style>
  <w:style w:type="paragraph" w:customStyle="1" w:styleId="A1F9AA6939A743119A826A9B7941D83F14">
    <w:name w:val="A1F9AA6939A743119A826A9B7941D83F14"/>
    <w:rsid w:val="004A1151"/>
    <w:pPr>
      <w:spacing w:after="100" w:line="240" w:lineRule="auto"/>
    </w:pPr>
    <w:rPr>
      <w:rFonts w:ascii="Times New Roman" w:eastAsiaTheme="minorHAnsi" w:hAnsi="Times New Roman" w:cs="Times New Roman"/>
      <w:sz w:val="24"/>
      <w:szCs w:val="24"/>
    </w:rPr>
  </w:style>
  <w:style w:type="paragraph" w:customStyle="1" w:styleId="195DFE97F7A84A7F8EE7688ACA7CF2A914">
    <w:name w:val="195DFE97F7A84A7F8EE7688ACA7CF2A914"/>
    <w:rsid w:val="004A1151"/>
    <w:pPr>
      <w:spacing w:after="100" w:line="240" w:lineRule="auto"/>
    </w:pPr>
    <w:rPr>
      <w:rFonts w:ascii="Times New Roman" w:eastAsiaTheme="minorHAnsi" w:hAnsi="Times New Roman" w:cs="Times New Roman"/>
      <w:sz w:val="24"/>
      <w:szCs w:val="24"/>
    </w:rPr>
  </w:style>
  <w:style w:type="paragraph" w:customStyle="1" w:styleId="83709448F35840E0996AECC00949E4D014">
    <w:name w:val="83709448F35840E0996AECC00949E4D014"/>
    <w:rsid w:val="004A1151"/>
    <w:pPr>
      <w:spacing w:after="100" w:line="240" w:lineRule="auto"/>
    </w:pPr>
    <w:rPr>
      <w:rFonts w:ascii="Times New Roman" w:eastAsiaTheme="minorHAnsi" w:hAnsi="Times New Roman" w:cs="Times New Roman"/>
      <w:sz w:val="24"/>
      <w:szCs w:val="24"/>
    </w:rPr>
  </w:style>
  <w:style w:type="paragraph" w:customStyle="1" w:styleId="4066AF44E9154751BFF3439699332D004">
    <w:name w:val="4066AF44E9154751BFF3439699332D004"/>
    <w:rsid w:val="004A1151"/>
    <w:pPr>
      <w:spacing w:after="100" w:line="240" w:lineRule="auto"/>
    </w:pPr>
    <w:rPr>
      <w:rFonts w:ascii="Times New Roman" w:eastAsiaTheme="minorHAnsi" w:hAnsi="Times New Roman" w:cs="Times New Roman"/>
      <w:sz w:val="24"/>
      <w:szCs w:val="24"/>
    </w:rPr>
  </w:style>
  <w:style w:type="paragraph" w:customStyle="1" w:styleId="B6732DFBA2084C348682938638F69E654">
    <w:name w:val="B6732DFBA2084C348682938638F69E654"/>
    <w:rsid w:val="004A1151"/>
    <w:pPr>
      <w:spacing w:after="100" w:line="240" w:lineRule="auto"/>
    </w:pPr>
    <w:rPr>
      <w:rFonts w:ascii="Times New Roman" w:eastAsiaTheme="minorHAnsi" w:hAnsi="Times New Roman" w:cs="Times New Roman"/>
      <w:sz w:val="24"/>
      <w:szCs w:val="24"/>
    </w:rPr>
  </w:style>
  <w:style w:type="paragraph" w:customStyle="1" w:styleId="0569B97422CF48208A990A941C0C462830">
    <w:name w:val="0569B97422CF48208A990A941C0C462830"/>
    <w:rsid w:val="004A1151"/>
    <w:pPr>
      <w:spacing w:after="100" w:line="240" w:lineRule="auto"/>
    </w:pPr>
    <w:rPr>
      <w:rFonts w:ascii="Times New Roman" w:eastAsiaTheme="minorHAnsi" w:hAnsi="Times New Roman" w:cs="Times New Roman"/>
      <w:sz w:val="24"/>
      <w:szCs w:val="24"/>
    </w:rPr>
  </w:style>
  <w:style w:type="paragraph" w:customStyle="1" w:styleId="7747AC3701614DF2B27345B9AED43A0530">
    <w:name w:val="7747AC3701614DF2B27345B9AED43A0530"/>
    <w:rsid w:val="004A1151"/>
    <w:pPr>
      <w:spacing w:after="100" w:line="240" w:lineRule="auto"/>
    </w:pPr>
    <w:rPr>
      <w:rFonts w:ascii="Times New Roman" w:eastAsiaTheme="minorHAnsi" w:hAnsi="Times New Roman" w:cs="Times New Roman"/>
      <w:sz w:val="24"/>
      <w:szCs w:val="24"/>
    </w:rPr>
  </w:style>
  <w:style w:type="paragraph" w:customStyle="1" w:styleId="D436FD76169643E5A23AB0AC364543DF30">
    <w:name w:val="D436FD76169643E5A23AB0AC364543DF30"/>
    <w:rsid w:val="004A1151"/>
    <w:pPr>
      <w:spacing w:after="100" w:line="240" w:lineRule="auto"/>
    </w:pPr>
    <w:rPr>
      <w:rFonts w:ascii="Times New Roman" w:eastAsiaTheme="minorHAnsi" w:hAnsi="Times New Roman" w:cs="Times New Roman"/>
      <w:sz w:val="24"/>
      <w:szCs w:val="24"/>
    </w:rPr>
  </w:style>
  <w:style w:type="paragraph" w:customStyle="1" w:styleId="78BF4377772745699244505866E0BEF430">
    <w:name w:val="78BF4377772745699244505866E0BEF430"/>
    <w:rsid w:val="004A1151"/>
    <w:pPr>
      <w:spacing w:after="100" w:line="240" w:lineRule="auto"/>
    </w:pPr>
    <w:rPr>
      <w:rFonts w:ascii="Times New Roman" w:eastAsiaTheme="minorHAnsi" w:hAnsi="Times New Roman" w:cs="Times New Roman"/>
      <w:sz w:val="24"/>
      <w:szCs w:val="24"/>
    </w:rPr>
  </w:style>
  <w:style w:type="paragraph" w:customStyle="1" w:styleId="4ECCAED3F26343428FFE9ACFC02E74E830">
    <w:name w:val="4ECCAED3F26343428FFE9ACFC02E74E830"/>
    <w:rsid w:val="004A1151"/>
    <w:pPr>
      <w:spacing w:after="100" w:line="240" w:lineRule="auto"/>
    </w:pPr>
    <w:rPr>
      <w:rFonts w:ascii="Times New Roman" w:eastAsiaTheme="minorHAnsi" w:hAnsi="Times New Roman" w:cs="Times New Roman"/>
      <w:sz w:val="24"/>
      <w:szCs w:val="24"/>
    </w:rPr>
  </w:style>
  <w:style w:type="paragraph" w:customStyle="1" w:styleId="AEE77705006B4749A4B7311D45EABA264">
    <w:name w:val="AEE77705006B4749A4B7311D45EABA264"/>
    <w:rsid w:val="004A1151"/>
    <w:pPr>
      <w:spacing w:after="100" w:line="240" w:lineRule="auto"/>
    </w:pPr>
    <w:rPr>
      <w:rFonts w:ascii="Times New Roman" w:eastAsiaTheme="minorHAnsi" w:hAnsi="Times New Roman" w:cs="Times New Roman"/>
      <w:sz w:val="24"/>
      <w:szCs w:val="24"/>
    </w:rPr>
  </w:style>
  <w:style w:type="paragraph" w:customStyle="1" w:styleId="4B00C1A4328F4DF8BAA2D067DDA920CE30">
    <w:name w:val="4B00C1A4328F4DF8BAA2D067DDA920CE30"/>
    <w:rsid w:val="004A1151"/>
    <w:pPr>
      <w:spacing w:after="100" w:line="240" w:lineRule="auto"/>
    </w:pPr>
    <w:rPr>
      <w:rFonts w:ascii="Times New Roman" w:eastAsiaTheme="minorHAnsi" w:hAnsi="Times New Roman" w:cs="Times New Roman"/>
      <w:sz w:val="24"/>
      <w:szCs w:val="24"/>
    </w:rPr>
  </w:style>
  <w:style w:type="paragraph" w:customStyle="1" w:styleId="A6EEB70F4ECC491A84505452C2E708F130">
    <w:name w:val="A6EEB70F4ECC491A84505452C2E708F130"/>
    <w:rsid w:val="004A1151"/>
    <w:pPr>
      <w:spacing w:after="100" w:line="240" w:lineRule="auto"/>
    </w:pPr>
    <w:rPr>
      <w:rFonts w:ascii="Times New Roman" w:eastAsiaTheme="minorHAnsi" w:hAnsi="Times New Roman" w:cs="Times New Roman"/>
      <w:sz w:val="24"/>
      <w:szCs w:val="24"/>
    </w:rPr>
  </w:style>
  <w:style w:type="paragraph" w:customStyle="1" w:styleId="37229F7D6AE64EBA84790C24157153FF30">
    <w:name w:val="37229F7D6AE64EBA84790C24157153FF30"/>
    <w:rsid w:val="004A1151"/>
    <w:pPr>
      <w:spacing w:after="100" w:line="240" w:lineRule="auto"/>
    </w:pPr>
    <w:rPr>
      <w:rFonts w:ascii="Times New Roman" w:eastAsiaTheme="minorHAnsi" w:hAnsi="Times New Roman" w:cs="Times New Roman"/>
      <w:sz w:val="24"/>
      <w:szCs w:val="24"/>
    </w:rPr>
  </w:style>
  <w:style w:type="paragraph" w:customStyle="1" w:styleId="C557C92C5B344CF0BF1A0407C2AF21F319">
    <w:name w:val="C557C92C5B344CF0BF1A0407C2AF21F319"/>
    <w:rsid w:val="004A1151"/>
    <w:pPr>
      <w:spacing w:after="100" w:line="240" w:lineRule="auto"/>
    </w:pPr>
    <w:rPr>
      <w:rFonts w:ascii="Times New Roman" w:eastAsiaTheme="minorHAnsi" w:hAnsi="Times New Roman" w:cs="Times New Roman"/>
      <w:sz w:val="24"/>
      <w:szCs w:val="24"/>
    </w:rPr>
  </w:style>
  <w:style w:type="paragraph" w:customStyle="1" w:styleId="BC379622ECEF4B3AB5FB7B8CF61D1F5619">
    <w:name w:val="BC379622ECEF4B3AB5FB7B8CF61D1F5619"/>
    <w:rsid w:val="004A1151"/>
    <w:pPr>
      <w:spacing w:after="100" w:line="240" w:lineRule="auto"/>
    </w:pPr>
    <w:rPr>
      <w:rFonts w:ascii="Times New Roman" w:eastAsiaTheme="minorHAnsi" w:hAnsi="Times New Roman" w:cs="Times New Roman"/>
      <w:sz w:val="24"/>
      <w:szCs w:val="24"/>
    </w:rPr>
  </w:style>
  <w:style w:type="paragraph" w:customStyle="1" w:styleId="BD27B212574A42CC967DC525ADE08E6919">
    <w:name w:val="BD27B212574A42CC967DC525ADE08E6919"/>
    <w:rsid w:val="004A1151"/>
    <w:pPr>
      <w:spacing w:after="100" w:line="240" w:lineRule="auto"/>
    </w:pPr>
    <w:rPr>
      <w:rFonts w:ascii="Times New Roman" w:eastAsiaTheme="minorHAnsi" w:hAnsi="Times New Roman" w:cs="Times New Roman"/>
      <w:sz w:val="24"/>
      <w:szCs w:val="24"/>
    </w:rPr>
  </w:style>
  <w:style w:type="paragraph" w:customStyle="1" w:styleId="AF50749FDFAA4BE7AC57B8BBFF2A735E19">
    <w:name w:val="AF50749FDFAA4BE7AC57B8BBFF2A735E19"/>
    <w:rsid w:val="004A1151"/>
    <w:pPr>
      <w:spacing w:after="100" w:line="240" w:lineRule="auto"/>
    </w:pPr>
    <w:rPr>
      <w:rFonts w:ascii="Times New Roman" w:eastAsiaTheme="minorHAnsi" w:hAnsi="Times New Roman" w:cs="Times New Roman"/>
      <w:sz w:val="24"/>
      <w:szCs w:val="24"/>
    </w:rPr>
  </w:style>
  <w:style w:type="paragraph" w:customStyle="1" w:styleId="D8C2C16AA0444CC89BAC941688C518E819">
    <w:name w:val="D8C2C16AA0444CC89BAC941688C518E819"/>
    <w:rsid w:val="004A1151"/>
    <w:pPr>
      <w:spacing w:after="100" w:line="240" w:lineRule="auto"/>
    </w:pPr>
    <w:rPr>
      <w:rFonts w:ascii="Times New Roman" w:eastAsiaTheme="minorHAnsi" w:hAnsi="Times New Roman" w:cs="Times New Roman"/>
      <w:sz w:val="24"/>
      <w:szCs w:val="24"/>
    </w:rPr>
  </w:style>
  <w:style w:type="paragraph" w:customStyle="1" w:styleId="D8829F21B40846C9959DF781441D86B919">
    <w:name w:val="D8829F21B40846C9959DF781441D86B919"/>
    <w:rsid w:val="004A1151"/>
    <w:pPr>
      <w:spacing w:after="100" w:line="240" w:lineRule="auto"/>
    </w:pPr>
    <w:rPr>
      <w:rFonts w:ascii="Times New Roman" w:eastAsiaTheme="minorHAnsi" w:hAnsi="Times New Roman" w:cs="Times New Roman"/>
      <w:sz w:val="24"/>
      <w:szCs w:val="24"/>
    </w:rPr>
  </w:style>
  <w:style w:type="paragraph" w:customStyle="1" w:styleId="6394B9C418A64D25B4E2E668BF8A799E19">
    <w:name w:val="6394B9C418A64D25B4E2E668BF8A799E19"/>
    <w:rsid w:val="004A1151"/>
    <w:pPr>
      <w:spacing w:after="100" w:line="240" w:lineRule="auto"/>
    </w:pPr>
    <w:rPr>
      <w:rFonts w:ascii="Times New Roman" w:eastAsiaTheme="minorHAnsi" w:hAnsi="Times New Roman" w:cs="Times New Roman"/>
      <w:sz w:val="24"/>
      <w:szCs w:val="24"/>
    </w:rPr>
  </w:style>
  <w:style w:type="paragraph" w:customStyle="1" w:styleId="3A8FE2B66079426B93E087E40F0B843C19">
    <w:name w:val="3A8FE2B66079426B93E087E40F0B843C19"/>
    <w:rsid w:val="004A1151"/>
    <w:pPr>
      <w:spacing w:after="100" w:line="240" w:lineRule="auto"/>
    </w:pPr>
    <w:rPr>
      <w:rFonts w:ascii="Times New Roman" w:eastAsiaTheme="minorHAnsi" w:hAnsi="Times New Roman" w:cs="Times New Roman"/>
      <w:sz w:val="24"/>
      <w:szCs w:val="24"/>
    </w:rPr>
  </w:style>
  <w:style w:type="paragraph" w:customStyle="1" w:styleId="ED365D01323448BDA8029058DEB4F3DD19">
    <w:name w:val="ED365D01323448BDA8029058DEB4F3DD19"/>
    <w:rsid w:val="004A1151"/>
    <w:pPr>
      <w:spacing w:after="100" w:line="240" w:lineRule="auto"/>
    </w:pPr>
    <w:rPr>
      <w:rFonts w:ascii="Times New Roman" w:eastAsiaTheme="minorHAnsi" w:hAnsi="Times New Roman" w:cs="Times New Roman"/>
      <w:sz w:val="24"/>
      <w:szCs w:val="24"/>
    </w:rPr>
  </w:style>
  <w:style w:type="paragraph" w:customStyle="1" w:styleId="8DC503BFC3B647D2B03C34893DDE3A3A19">
    <w:name w:val="8DC503BFC3B647D2B03C34893DDE3A3A19"/>
    <w:rsid w:val="004A1151"/>
    <w:pPr>
      <w:spacing w:after="100" w:line="240" w:lineRule="auto"/>
    </w:pPr>
    <w:rPr>
      <w:rFonts w:ascii="Times New Roman" w:eastAsiaTheme="minorHAnsi" w:hAnsi="Times New Roman" w:cs="Times New Roman"/>
      <w:sz w:val="24"/>
      <w:szCs w:val="24"/>
    </w:rPr>
  </w:style>
  <w:style w:type="paragraph" w:customStyle="1" w:styleId="0D71F59B0CB540F5AF7BA83A3471661C19">
    <w:name w:val="0D71F59B0CB540F5AF7BA83A3471661C19"/>
    <w:rsid w:val="004A1151"/>
    <w:pPr>
      <w:spacing w:after="100" w:line="240" w:lineRule="auto"/>
    </w:pPr>
    <w:rPr>
      <w:rFonts w:ascii="Times New Roman" w:eastAsiaTheme="minorHAnsi" w:hAnsi="Times New Roman" w:cs="Times New Roman"/>
      <w:sz w:val="24"/>
      <w:szCs w:val="24"/>
    </w:rPr>
  </w:style>
  <w:style w:type="paragraph" w:customStyle="1" w:styleId="0C25B050C16F401CAA489B050D8F6F8A19">
    <w:name w:val="0C25B050C16F401CAA489B050D8F6F8A19"/>
    <w:rsid w:val="004A1151"/>
    <w:pPr>
      <w:spacing w:after="100" w:line="240" w:lineRule="auto"/>
    </w:pPr>
    <w:rPr>
      <w:rFonts w:ascii="Times New Roman" w:eastAsiaTheme="minorHAnsi" w:hAnsi="Times New Roman" w:cs="Times New Roman"/>
      <w:sz w:val="24"/>
      <w:szCs w:val="24"/>
    </w:rPr>
  </w:style>
  <w:style w:type="paragraph" w:customStyle="1" w:styleId="7879B67862E14AB5A4C57C952D5B725319">
    <w:name w:val="7879B67862E14AB5A4C57C952D5B725319"/>
    <w:rsid w:val="004A1151"/>
    <w:pPr>
      <w:spacing w:after="100" w:line="240" w:lineRule="auto"/>
    </w:pPr>
    <w:rPr>
      <w:rFonts w:ascii="Times New Roman" w:eastAsiaTheme="minorHAnsi" w:hAnsi="Times New Roman" w:cs="Times New Roman"/>
      <w:sz w:val="24"/>
      <w:szCs w:val="24"/>
    </w:rPr>
  </w:style>
  <w:style w:type="paragraph" w:customStyle="1" w:styleId="90798579FAF341F4954BB93F833E88C519">
    <w:name w:val="90798579FAF341F4954BB93F833E88C519"/>
    <w:rsid w:val="004A1151"/>
    <w:pPr>
      <w:spacing w:after="100" w:line="240" w:lineRule="auto"/>
    </w:pPr>
    <w:rPr>
      <w:rFonts w:ascii="Times New Roman" w:eastAsiaTheme="minorHAnsi" w:hAnsi="Times New Roman" w:cs="Times New Roman"/>
      <w:sz w:val="24"/>
      <w:szCs w:val="24"/>
    </w:rPr>
  </w:style>
  <w:style w:type="paragraph" w:customStyle="1" w:styleId="C2137FDE2C61497E84FC06B242DECD4219">
    <w:name w:val="C2137FDE2C61497E84FC06B242DECD4219"/>
    <w:rsid w:val="004A1151"/>
    <w:pPr>
      <w:spacing w:after="100" w:line="240" w:lineRule="auto"/>
    </w:pPr>
    <w:rPr>
      <w:rFonts w:ascii="Times New Roman" w:eastAsiaTheme="minorHAnsi" w:hAnsi="Times New Roman" w:cs="Times New Roman"/>
      <w:sz w:val="24"/>
      <w:szCs w:val="24"/>
    </w:rPr>
  </w:style>
  <w:style w:type="paragraph" w:customStyle="1" w:styleId="0E80E752F1034FE787B6AAEAB95F2EAD19">
    <w:name w:val="0E80E752F1034FE787B6AAEAB95F2EAD19"/>
    <w:rsid w:val="004A1151"/>
    <w:pPr>
      <w:spacing w:after="100" w:line="240" w:lineRule="auto"/>
    </w:pPr>
    <w:rPr>
      <w:rFonts w:ascii="Times New Roman" w:eastAsiaTheme="minorHAnsi" w:hAnsi="Times New Roman" w:cs="Times New Roman"/>
      <w:sz w:val="24"/>
      <w:szCs w:val="24"/>
    </w:rPr>
  </w:style>
  <w:style w:type="paragraph" w:customStyle="1" w:styleId="E48B3877962645FB9C82C67AF023A56F19">
    <w:name w:val="E48B3877962645FB9C82C67AF023A56F19"/>
    <w:rsid w:val="004A1151"/>
    <w:pPr>
      <w:spacing w:after="100" w:line="240" w:lineRule="auto"/>
    </w:pPr>
    <w:rPr>
      <w:rFonts w:ascii="Times New Roman" w:eastAsiaTheme="minorHAnsi" w:hAnsi="Times New Roman" w:cs="Times New Roman"/>
      <w:sz w:val="24"/>
      <w:szCs w:val="24"/>
    </w:rPr>
  </w:style>
  <w:style w:type="paragraph" w:customStyle="1" w:styleId="7796A418FCFF40E3A31889FCC0B3F7FB19">
    <w:name w:val="7796A418FCFF40E3A31889FCC0B3F7FB19"/>
    <w:rsid w:val="004A1151"/>
    <w:pPr>
      <w:spacing w:after="100" w:line="240" w:lineRule="auto"/>
    </w:pPr>
    <w:rPr>
      <w:rFonts w:ascii="Times New Roman" w:eastAsiaTheme="minorHAnsi" w:hAnsi="Times New Roman" w:cs="Times New Roman"/>
      <w:sz w:val="24"/>
      <w:szCs w:val="24"/>
    </w:rPr>
  </w:style>
  <w:style w:type="paragraph" w:customStyle="1" w:styleId="DECCCEF74EE346428F438EB42C31A21A19">
    <w:name w:val="DECCCEF74EE346428F438EB42C31A21A19"/>
    <w:rsid w:val="004A1151"/>
    <w:pPr>
      <w:spacing w:after="100" w:line="240" w:lineRule="auto"/>
    </w:pPr>
    <w:rPr>
      <w:rFonts w:ascii="Times New Roman" w:eastAsiaTheme="minorHAnsi" w:hAnsi="Times New Roman" w:cs="Times New Roman"/>
      <w:sz w:val="24"/>
      <w:szCs w:val="24"/>
    </w:rPr>
  </w:style>
  <w:style w:type="paragraph" w:customStyle="1" w:styleId="DB4BE787CD5E47A1BE65FFC413AD62EB19">
    <w:name w:val="DB4BE787CD5E47A1BE65FFC413AD62EB19"/>
    <w:rsid w:val="004A1151"/>
    <w:pPr>
      <w:spacing w:after="100" w:line="240" w:lineRule="auto"/>
    </w:pPr>
    <w:rPr>
      <w:rFonts w:ascii="Times New Roman" w:eastAsiaTheme="minorHAnsi" w:hAnsi="Times New Roman" w:cs="Times New Roman"/>
      <w:sz w:val="24"/>
      <w:szCs w:val="24"/>
    </w:rPr>
  </w:style>
  <w:style w:type="paragraph" w:customStyle="1" w:styleId="9F593DA392054E0E9886ED1A9347942619">
    <w:name w:val="9F593DA392054E0E9886ED1A9347942619"/>
    <w:rsid w:val="004A1151"/>
    <w:pPr>
      <w:spacing w:after="100" w:line="240" w:lineRule="auto"/>
    </w:pPr>
    <w:rPr>
      <w:rFonts w:ascii="Times New Roman" w:eastAsiaTheme="minorHAnsi" w:hAnsi="Times New Roman" w:cs="Times New Roman"/>
      <w:sz w:val="24"/>
      <w:szCs w:val="24"/>
    </w:rPr>
  </w:style>
  <w:style w:type="paragraph" w:customStyle="1" w:styleId="6D199870274247869D7C67377AC77A3E19">
    <w:name w:val="6D199870274247869D7C67377AC77A3E19"/>
    <w:rsid w:val="004A1151"/>
    <w:pPr>
      <w:spacing w:after="100" w:line="240" w:lineRule="auto"/>
    </w:pPr>
    <w:rPr>
      <w:rFonts w:ascii="Times New Roman" w:eastAsiaTheme="minorHAnsi" w:hAnsi="Times New Roman" w:cs="Times New Roman"/>
      <w:sz w:val="24"/>
      <w:szCs w:val="24"/>
    </w:rPr>
  </w:style>
  <w:style w:type="paragraph" w:customStyle="1" w:styleId="00EAAFB289DF4E1FB299B7348AB7EB5919">
    <w:name w:val="00EAAFB289DF4E1FB299B7348AB7EB5919"/>
    <w:rsid w:val="004A1151"/>
    <w:pPr>
      <w:spacing w:after="100" w:line="240" w:lineRule="auto"/>
    </w:pPr>
    <w:rPr>
      <w:rFonts w:ascii="Times New Roman" w:eastAsiaTheme="minorHAnsi" w:hAnsi="Times New Roman" w:cs="Times New Roman"/>
      <w:sz w:val="24"/>
      <w:szCs w:val="24"/>
    </w:rPr>
  </w:style>
  <w:style w:type="paragraph" w:customStyle="1" w:styleId="9725D2E11D08433BB181E2A9DD6569D019">
    <w:name w:val="9725D2E11D08433BB181E2A9DD6569D019"/>
    <w:rsid w:val="004A1151"/>
    <w:pPr>
      <w:spacing w:after="100" w:line="240" w:lineRule="auto"/>
    </w:pPr>
    <w:rPr>
      <w:rFonts w:ascii="Times New Roman" w:eastAsiaTheme="minorHAnsi" w:hAnsi="Times New Roman" w:cs="Times New Roman"/>
      <w:sz w:val="24"/>
      <w:szCs w:val="24"/>
    </w:rPr>
  </w:style>
  <w:style w:type="paragraph" w:customStyle="1" w:styleId="87BAF11ADD5C4438807A06A128DDA1D919">
    <w:name w:val="87BAF11ADD5C4438807A06A128DDA1D919"/>
    <w:rsid w:val="004A1151"/>
    <w:pPr>
      <w:spacing w:after="100" w:line="240" w:lineRule="auto"/>
    </w:pPr>
    <w:rPr>
      <w:rFonts w:ascii="Times New Roman" w:eastAsiaTheme="minorHAnsi" w:hAnsi="Times New Roman" w:cs="Times New Roman"/>
      <w:sz w:val="24"/>
      <w:szCs w:val="24"/>
    </w:rPr>
  </w:style>
  <w:style w:type="paragraph" w:customStyle="1" w:styleId="EB5E8A2B4E264D2988FE9C9B41838B5719">
    <w:name w:val="EB5E8A2B4E264D2988FE9C9B41838B5719"/>
    <w:rsid w:val="004A1151"/>
    <w:pPr>
      <w:spacing w:after="100" w:line="240" w:lineRule="auto"/>
    </w:pPr>
    <w:rPr>
      <w:rFonts w:ascii="Times New Roman" w:eastAsiaTheme="minorHAnsi" w:hAnsi="Times New Roman" w:cs="Times New Roman"/>
      <w:sz w:val="24"/>
      <w:szCs w:val="24"/>
    </w:rPr>
  </w:style>
  <w:style w:type="paragraph" w:customStyle="1" w:styleId="CAC3BE21544E41EBA4BD67764914032A19">
    <w:name w:val="CAC3BE21544E41EBA4BD67764914032A19"/>
    <w:rsid w:val="004A1151"/>
    <w:pPr>
      <w:spacing w:after="100" w:line="240" w:lineRule="auto"/>
    </w:pPr>
    <w:rPr>
      <w:rFonts w:ascii="Times New Roman" w:eastAsiaTheme="minorHAnsi" w:hAnsi="Times New Roman" w:cs="Times New Roman"/>
      <w:sz w:val="24"/>
      <w:szCs w:val="24"/>
    </w:rPr>
  </w:style>
  <w:style w:type="paragraph" w:customStyle="1" w:styleId="923F4296CA994EB0BA660C238B492A5F19">
    <w:name w:val="923F4296CA994EB0BA660C238B492A5F19"/>
    <w:rsid w:val="004A1151"/>
    <w:pPr>
      <w:spacing w:after="100" w:line="240" w:lineRule="auto"/>
    </w:pPr>
    <w:rPr>
      <w:rFonts w:ascii="Times New Roman" w:eastAsiaTheme="minorHAnsi" w:hAnsi="Times New Roman" w:cs="Times New Roman"/>
      <w:sz w:val="24"/>
      <w:szCs w:val="24"/>
    </w:rPr>
  </w:style>
  <w:style w:type="paragraph" w:customStyle="1" w:styleId="1DB5E7A7CE0C48C9A3E049760A84E12E29">
    <w:name w:val="1DB5E7A7CE0C48C9A3E049760A84E12E29"/>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38FA757CD8D4215B3FC7E539F536CA33">
    <w:name w:val="938FA757CD8D4215B3FC7E539F536CA33"/>
    <w:rsid w:val="004A1151"/>
    <w:pPr>
      <w:spacing w:after="100" w:line="240" w:lineRule="auto"/>
    </w:pPr>
    <w:rPr>
      <w:rFonts w:ascii="Times New Roman" w:eastAsiaTheme="minorHAnsi" w:hAnsi="Times New Roman" w:cs="Times New Roman"/>
      <w:sz w:val="24"/>
      <w:szCs w:val="24"/>
    </w:rPr>
  </w:style>
  <w:style w:type="paragraph" w:customStyle="1" w:styleId="46C44707F52448B881425B22961E44283">
    <w:name w:val="46C44707F52448B881425B22961E44283"/>
    <w:rsid w:val="004A1151"/>
    <w:pPr>
      <w:spacing w:after="100" w:line="240" w:lineRule="auto"/>
    </w:pPr>
    <w:rPr>
      <w:rFonts w:ascii="Times New Roman" w:eastAsiaTheme="minorHAnsi" w:hAnsi="Times New Roman" w:cs="Times New Roman"/>
      <w:sz w:val="24"/>
      <w:szCs w:val="24"/>
    </w:rPr>
  </w:style>
  <w:style w:type="paragraph" w:customStyle="1" w:styleId="90214BEF73F54620A8ACBBE53948EDC33">
    <w:name w:val="90214BEF73F54620A8ACBBE53948EDC33"/>
    <w:rsid w:val="004A1151"/>
    <w:pPr>
      <w:spacing w:after="100" w:line="240" w:lineRule="auto"/>
    </w:pPr>
    <w:rPr>
      <w:rFonts w:ascii="Times New Roman" w:eastAsiaTheme="minorHAnsi" w:hAnsi="Times New Roman" w:cs="Times New Roman"/>
      <w:sz w:val="24"/>
      <w:szCs w:val="24"/>
    </w:rPr>
  </w:style>
  <w:style w:type="paragraph" w:customStyle="1" w:styleId="491300EEE60B42119A4BE6BD3CE14DE03">
    <w:name w:val="491300EEE60B42119A4BE6BD3CE14DE03"/>
    <w:rsid w:val="004A1151"/>
    <w:pPr>
      <w:spacing w:after="100" w:line="240" w:lineRule="auto"/>
    </w:pPr>
    <w:rPr>
      <w:rFonts w:ascii="Times New Roman" w:eastAsiaTheme="minorHAnsi" w:hAnsi="Times New Roman" w:cs="Times New Roman"/>
      <w:sz w:val="24"/>
      <w:szCs w:val="24"/>
    </w:rPr>
  </w:style>
  <w:style w:type="paragraph" w:customStyle="1" w:styleId="E9E96931888249C58E36C925955307D33">
    <w:name w:val="E9E96931888249C58E36C925955307D33"/>
    <w:rsid w:val="004A1151"/>
    <w:pPr>
      <w:spacing w:after="100" w:line="240" w:lineRule="auto"/>
    </w:pPr>
    <w:rPr>
      <w:rFonts w:ascii="Times New Roman" w:eastAsiaTheme="minorHAnsi" w:hAnsi="Times New Roman" w:cs="Times New Roman"/>
      <w:sz w:val="24"/>
      <w:szCs w:val="24"/>
    </w:rPr>
  </w:style>
  <w:style w:type="paragraph" w:customStyle="1" w:styleId="DEAF7111276044CAAFAF1953EDC76DCC2">
    <w:name w:val="DEAF7111276044CAAFAF1953EDC76DCC2"/>
    <w:rsid w:val="004A1151"/>
    <w:pPr>
      <w:spacing w:after="100" w:line="240" w:lineRule="auto"/>
    </w:pPr>
    <w:rPr>
      <w:rFonts w:ascii="Times New Roman" w:eastAsiaTheme="minorHAnsi" w:hAnsi="Times New Roman" w:cs="Times New Roman"/>
      <w:sz w:val="24"/>
      <w:szCs w:val="24"/>
    </w:rPr>
  </w:style>
  <w:style w:type="paragraph" w:customStyle="1" w:styleId="CEC8ED9B95DC4B80871807F2D6EC23FB2">
    <w:name w:val="CEC8ED9B95DC4B80871807F2D6EC23FB2"/>
    <w:rsid w:val="004A1151"/>
    <w:pPr>
      <w:spacing w:after="100" w:line="240" w:lineRule="auto"/>
    </w:pPr>
    <w:rPr>
      <w:rFonts w:ascii="Times New Roman" w:eastAsiaTheme="minorHAnsi" w:hAnsi="Times New Roman" w:cs="Times New Roman"/>
      <w:sz w:val="24"/>
      <w:szCs w:val="24"/>
    </w:rPr>
  </w:style>
  <w:style w:type="paragraph" w:customStyle="1" w:styleId="0766075EE8D0488789F9733C8F8B7A042">
    <w:name w:val="0766075EE8D0488789F9733C8F8B7A042"/>
    <w:rsid w:val="004A1151"/>
    <w:pPr>
      <w:spacing w:after="100" w:line="240" w:lineRule="auto"/>
    </w:pPr>
    <w:rPr>
      <w:rFonts w:ascii="Times New Roman" w:eastAsiaTheme="minorHAnsi" w:hAnsi="Times New Roman" w:cs="Times New Roman"/>
      <w:sz w:val="24"/>
      <w:szCs w:val="24"/>
    </w:rPr>
  </w:style>
  <w:style w:type="paragraph" w:customStyle="1" w:styleId="7A314E642B394A6AA9E272597580B9602">
    <w:name w:val="7A314E642B394A6AA9E272597580B9602"/>
    <w:rsid w:val="004A1151"/>
    <w:pPr>
      <w:spacing w:after="100" w:line="240" w:lineRule="auto"/>
    </w:pPr>
    <w:rPr>
      <w:rFonts w:ascii="Times New Roman" w:eastAsiaTheme="minorHAnsi" w:hAnsi="Times New Roman" w:cs="Times New Roman"/>
      <w:sz w:val="24"/>
      <w:szCs w:val="24"/>
    </w:rPr>
  </w:style>
  <w:style w:type="paragraph" w:customStyle="1" w:styleId="FCDFFFA6642947DFB02C9C9B0442EA522">
    <w:name w:val="FCDFFFA6642947DFB02C9C9B0442EA522"/>
    <w:rsid w:val="004A1151"/>
    <w:pPr>
      <w:spacing w:after="100" w:line="240" w:lineRule="auto"/>
    </w:pPr>
    <w:rPr>
      <w:rFonts w:ascii="Times New Roman" w:eastAsiaTheme="minorHAnsi" w:hAnsi="Times New Roman" w:cs="Times New Roman"/>
      <w:sz w:val="24"/>
      <w:szCs w:val="24"/>
    </w:rPr>
  </w:style>
  <w:style w:type="paragraph" w:customStyle="1" w:styleId="FBC29B6FCB634B1491DB431893173F7E2">
    <w:name w:val="FBC29B6FCB634B1491DB431893173F7E2"/>
    <w:rsid w:val="004A1151"/>
    <w:pPr>
      <w:spacing w:after="100" w:line="240" w:lineRule="auto"/>
    </w:pPr>
    <w:rPr>
      <w:rFonts w:ascii="Times New Roman" w:eastAsiaTheme="minorHAnsi" w:hAnsi="Times New Roman" w:cs="Times New Roman"/>
      <w:sz w:val="24"/>
      <w:szCs w:val="24"/>
    </w:rPr>
  </w:style>
  <w:style w:type="paragraph" w:customStyle="1" w:styleId="9D0742B28DB84508A410D0B146ECBA7D2">
    <w:name w:val="9D0742B28DB84508A410D0B146ECBA7D2"/>
    <w:rsid w:val="004A1151"/>
    <w:pPr>
      <w:spacing w:after="100" w:line="240" w:lineRule="auto"/>
    </w:pPr>
    <w:rPr>
      <w:rFonts w:ascii="Times New Roman" w:eastAsiaTheme="minorHAnsi" w:hAnsi="Times New Roman" w:cs="Times New Roman"/>
      <w:sz w:val="24"/>
      <w:szCs w:val="24"/>
    </w:rPr>
  </w:style>
  <w:style w:type="paragraph" w:customStyle="1" w:styleId="FF05BAEDF09944AFA87D6C430B705DB32">
    <w:name w:val="FF05BAEDF09944AFA87D6C430B705DB32"/>
    <w:rsid w:val="004A1151"/>
    <w:pPr>
      <w:spacing w:after="100" w:line="240" w:lineRule="auto"/>
    </w:pPr>
    <w:rPr>
      <w:rFonts w:ascii="Times New Roman" w:eastAsiaTheme="minorHAnsi" w:hAnsi="Times New Roman" w:cs="Times New Roman"/>
      <w:sz w:val="24"/>
      <w:szCs w:val="24"/>
    </w:rPr>
  </w:style>
  <w:style w:type="paragraph" w:customStyle="1" w:styleId="7F83437B05C244718BAB6265957DF9092">
    <w:name w:val="7F83437B05C244718BAB6265957DF9092"/>
    <w:rsid w:val="004A1151"/>
    <w:pPr>
      <w:spacing w:after="100" w:line="240" w:lineRule="auto"/>
    </w:pPr>
    <w:rPr>
      <w:rFonts w:ascii="Times New Roman" w:eastAsiaTheme="minorHAnsi" w:hAnsi="Times New Roman" w:cs="Times New Roman"/>
      <w:sz w:val="24"/>
      <w:szCs w:val="24"/>
    </w:rPr>
  </w:style>
  <w:style w:type="paragraph" w:customStyle="1" w:styleId="5614A3B69A6D4363B403F4FC3140ADB42">
    <w:name w:val="5614A3B69A6D4363B403F4FC3140ADB42"/>
    <w:rsid w:val="004A1151"/>
    <w:pPr>
      <w:spacing w:after="100" w:line="240" w:lineRule="auto"/>
    </w:pPr>
    <w:rPr>
      <w:rFonts w:ascii="Times New Roman" w:eastAsiaTheme="minorHAnsi" w:hAnsi="Times New Roman" w:cs="Times New Roman"/>
      <w:sz w:val="24"/>
      <w:szCs w:val="24"/>
    </w:rPr>
  </w:style>
  <w:style w:type="paragraph" w:customStyle="1" w:styleId="9A255C4215754141BEBB9F9750391EF52">
    <w:name w:val="9A255C4215754141BEBB9F9750391EF52"/>
    <w:rsid w:val="004A1151"/>
    <w:pPr>
      <w:spacing w:after="100" w:line="240" w:lineRule="auto"/>
    </w:pPr>
    <w:rPr>
      <w:rFonts w:ascii="Times New Roman" w:eastAsiaTheme="minorHAnsi" w:hAnsi="Times New Roman" w:cs="Times New Roman"/>
      <w:sz w:val="24"/>
      <w:szCs w:val="24"/>
    </w:rPr>
  </w:style>
  <w:style w:type="paragraph" w:customStyle="1" w:styleId="E6D4B47410444FF0B7BFCC11AD61C1092">
    <w:name w:val="E6D4B47410444FF0B7BFCC11AD61C1092"/>
    <w:rsid w:val="004A1151"/>
    <w:pPr>
      <w:spacing w:after="100" w:line="240" w:lineRule="auto"/>
    </w:pPr>
    <w:rPr>
      <w:rFonts w:ascii="Times New Roman" w:eastAsiaTheme="minorHAnsi" w:hAnsi="Times New Roman" w:cs="Times New Roman"/>
      <w:sz w:val="24"/>
      <w:szCs w:val="24"/>
    </w:rPr>
  </w:style>
  <w:style w:type="paragraph" w:customStyle="1" w:styleId="CD4F077F8A4D417BB2FA82A5F28B07592">
    <w:name w:val="CD4F077F8A4D417BB2FA82A5F28B07592"/>
    <w:rsid w:val="004A1151"/>
    <w:pPr>
      <w:spacing w:after="100" w:line="240" w:lineRule="auto"/>
    </w:pPr>
    <w:rPr>
      <w:rFonts w:ascii="Times New Roman" w:eastAsiaTheme="minorHAnsi" w:hAnsi="Times New Roman" w:cs="Times New Roman"/>
      <w:sz w:val="24"/>
      <w:szCs w:val="24"/>
    </w:rPr>
  </w:style>
  <w:style w:type="paragraph" w:customStyle="1" w:styleId="32BC2ACC26C9466685F7CEB98F0103842">
    <w:name w:val="32BC2ACC26C9466685F7CEB98F0103842"/>
    <w:rsid w:val="004A1151"/>
    <w:pPr>
      <w:spacing w:after="100" w:line="240" w:lineRule="auto"/>
    </w:pPr>
    <w:rPr>
      <w:rFonts w:ascii="Times New Roman" w:eastAsiaTheme="minorHAnsi" w:hAnsi="Times New Roman" w:cs="Times New Roman"/>
      <w:sz w:val="24"/>
      <w:szCs w:val="24"/>
    </w:rPr>
  </w:style>
  <w:style w:type="paragraph" w:customStyle="1" w:styleId="2C8E8C66B859423D822104E8DF74CC292">
    <w:name w:val="2C8E8C66B859423D822104E8DF74CC292"/>
    <w:rsid w:val="004A1151"/>
    <w:pPr>
      <w:spacing w:after="100" w:line="240" w:lineRule="auto"/>
    </w:pPr>
    <w:rPr>
      <w:rFonts w:ascii="Times New Roman" w:eastAsiaTheme="minorHAnsi" w:hAnsi="Times New Roman" w:cs="Times New Roman"/>
      <w:sz w:val="24"/>
      <w:szCs w:val="24"/>
    </w:rPr>
  </w:style>
  <w:style w:type="paragraph" w:customStyle="1" w:styleId="8FE0F69495EB478B987DCEB02D6533062">
    <w:name w:val="8FE0F69495EB478B987DCEB02D6533062"/>
    <w:rsid w:val="004A1151"/>
    <w:pPr>
      <w:spacing w:after="100" w:line="240" w:lineRule="auto"/>
    </w:pPr>
    <w:rPr>
      <w:rFonts w:ascii="Times New Roman" w:eastAsiaTheme="minorHAnsi" w:hAnsi="Times New Roman" w:cs="Times New Roman"/>
      <w:sz w:val="24"/>
      <w:szCs w:val="24"/>
    </w:rPr>
  </w:style>
  <w:style w:type="paragraph" w:customStyle="1" w:styleId="4C4BD485B4D34444838D82C80A2FBF3329">
    <w:name w:val="4C4BD485B4D34444838D82C80A2FBF3329"/>
    <w:rsid w:val="004A1151"/>
    <w:pPr>
      <w:spacing w:after="100" w:line="240" w:lineRule="auto"/>
    </w:pPr>
    <w:rPr>
      <w:rFonts w:ascii="Times New Roman" w:eastAsiaTheme="minorHAnsi" w:hAnsi="Times New Roman" w:cs="Times New Roman"/>
      <w:sz w:val="24"/>
      <w:szCs w:val="24"/>
    </w:rPr>
  </w:style>
  <w:style w:type="paragraph" w:customStyle="1" w:styleId="2BDAF33C74434251A327F0BFD1EB54E929">
    <w:name w:val="2BDAF33C74434251A327F0BFD1EB54E929"/>
    <w:rsid w:val="004A1151"/>
    <w:pPr>
      <w:spacing w:after="100" w:line="240" w:lineRule="auto"/>
    </w:pPr>
    <w:rPr>
      <w:rFonts w:ascii="Times New Roman" w:eastAsiaTheme="minorHAnsi" w:hAnsi="Times New Roman" w:cs="Times New Roman"/>
      <w:sz w:val="24"/>
      <w:szCs w:val="24"/>
    </w:rPr>
  </w:style>
  <w:style w:type="paragraph" w:customStyle="1" w:styleId="1BC381B8C9ED41A6A0DA37781F04932C29">
    <w:name w:val="1BC381B8C9ED41A6A0DA37781F04932C29"/>
    <w:rsid w:val="004A1151"/>
    <w:pPr>
      <w:spacing w:after="100" w:line="240" w:lineRule="auto"/>
    </w:pPr>
    <w:rPr>
      <w:rFonts w:ascii="Times New Roman" w:eastAsiaTheme="minorHAnsi" w:hAnsi="Times New Roman" w:cs="Times New Roman"/>
      <w:sz w:val="24"/>
      <w:szCs w:val="24"/>
    </w:rPr>
  </w:style>
  <w:style w:type="paragraph" w:customStyle="1" w:styleId="585801C89BD340A4842E81910B7915D629">
    <w:name w:val="585801C89BD340A4842E81910B7915D629"/>
    <w:rsid w:val="004A1151"/>
    <w:pPr>
      <w:spacing w:after="100" w:line="240" w:lineRule="auto"/>
    </w:pPr>
    <w:rPr>
      <w:rFonts w:ascii="Times New Roman" w:eastAsiaTheme="minorHAnsi" w:hAnsi="Times New Roman" w:cs="Times New Roman"/>
      <w:sz w:val="24"/>
      <w:szCs w:val="24"/>
    </w:rPr>
  </w:style>
  <w:style w:type="paragraph" w:customStyle="1" w:styleId="5F0F90BB971F4CA08104D6CEFD4E05CA29">
    <w:name w:val="5F0F90BB971F4CA08104D6CEFD4E05CA29"/>
    <w:rsid w:val="004A1151"/>
    <w:pPr>
      <w:spacing w:after="100" w:line="240" w:lineRule="auto"/>
    </w:pPr>
    <w:rPr>
      <w:rFonts w:ascii="Times New Roman" w:eastAsiaTheme="minorHAnsi" w:hAnsi="Times New Roman" w:cs="Times New Roman"/>
      <w:sz w:val="24"/>
      <w:szCs w:val="24"/>
    </w:rPr>
  </w:style>
  <w:style w:type="paragraph" w:customStyle="1" w:styleId="1D221EF5E9D14CEE9B0880058A9D247B29">
    <w:name w:val="1D221EF5E9D14CEE9B0880058A9D247B29"/>
    <w:rsid w:val="004A1151"/>
    <w:pPr>
      <w:spacing w:after="100" w:line="240" w:lineRule="auto"/>
    </w:pPr>
    <w:rPr>
      <w:rFonts w:ascii="Times New Roman" w:eastAsiaTheme="minorHAnsi" w:hAnsi="Times New Roman" w:cs="Times New Roman"/>
      <w:sz w:val="24"/>
      <w:szCs w:val="24"/>
    </w:rPr>
  </w:style>
  <w:style w:type="paragraph" w:customStyle="1" w:styleId="818681A266454BDF8A38D31F9909BD2B29">
    <w:name w:val="818681A266454BDF8A38D31F9909BD2B29"/>
    <w:rsid w:val="004A1151"/>
    <w:pPr>
      <w:spacing w:after="100" w:line="240" w:lineRule="auto"/>
    </w:pPr>
    <w:rPr>
      <w:rFonts w:ascii="Times New Roman" w:eastAsiaTheme="minorHAnsi" w:hAnsi="Times New Roman" w:cs="Times New Roman"/>
      <w:sz w:val="24"/>
      <w:szCs w:val="24"/>
    </w:rPr>
  </w:style>
  <w:style w:type="paragraph" w:customStyle="1" w:styleId="D11CA62D33A941288010840D96E0F16E11">
    <w:name w:val="D11CA62D33A941288010840D96E0F16E11"/>
    <w:rsid w:val="004A1151"/>
    <w:pPr>
      <w:spacing w:after="100" w:line="240" w:lineRule="auto"/>
    </w:pPr>
    <w:rPr>
      <w:rFonts w:ascii="Times New Roman" w:eastAsiaTheme="minorHAnsi" w:hAnsi="Times New Roman" w:cs="Times New Roman"/>
      <w:sz w:val="24"/>
      <w:szCs w:val="24"/>
    </w:rPr>
  </w:style>
  <w:style w:type="paragraph" w:customStyle="1" w:styleId="9D6E2085DF5B431798E4B105742ACA5F11">
    <w:name w:val="9D6E2085DF5B431798E4B105742ACA5F11"/>
    <w:rsid w:val="004A1151"/>
    <w:pPr>
      <w:spacing w:after="100" w:line="240" w:lineRule="auto"/>
    </w:pPr>
    <w:rPr>
      <w:rFonts w:ascii="Times New Roman" w:eastAsiaTheme="minorHAnsi" w:hAnsi="Times New Roman" w:cs="Times New Roman"/>
      <w:sz w:val="24"/>
      <w:szCs w:val="24"/>
    </w:rPr>
  </w:style>
  <w:style w:type="paragraph" w:customStyle="1" w:styleId="05A65F2566904D5AB75302A626FAA40B11">
    <w:name w:val="05A65F2566904D5AB75302A626FAA40B11"/>
    <w:rsid w:val="004A1151"/>
    <w:pPr>
      <w:spacing w:after="100" w:line="240" w:lineRule="auto"/>
    </w:pPr>
    <w:rPr>
      <w:rFonts w:ascii="Times New Roman" w:eastAsiaTheme="minorHAnsi" w:hAnsi="Times New Roman" w:cs="Times New Roman"/>
      <w:sz w:val="24"/>
      <w:szCs w:val="24"/>
    </w:rPr>
  </w:style>
  <w:style w:type="paragraph" w:customStyle="1" w:styleId="2F57AEEFA4064397967F53665B3E0B5811">
    <w:name w:val="2F57AEEFA4064397967F53665B3E0B5811"/>
    <w:rsid w:val="004A1151"/>
    <w:pPr>
      <w:spacing w:after="100" w:line="240" w:lineRule="auto"/>
    </w:pPr>
    <w:rPr>
      <w:rFonts w:ascii="Times New Roman" w:eastAsiaTheme="minorHAnsi" w:hAnsi="Times New Roman" w:cs="Times New Roman"/>
      <w:sz w:val="24"/>
      <w:szCs w:val="24"/>
    </w:rPr>
  </w:style>
  <w:style w:type="paragraph" w:customStyle="1" w:styleId="C21B8A86699845E4981FA03FBA88EFE56">
    <w:name w:val="C21B8A86699845E4981FA03FBA88EFE56"/>
    <w:rsid w:val="004A1151"/>
    <w:pPr>
      <w:spacing w:after="100" w:line="240" w:lineRule="auto"/>
    </w:pPr>
    <w:rPr>
      <w:rFonts w:ascii="Times New Roman" w:eastAsiaTheme="minorHAnsi" w:hAnsi="Times New Roman" w:cs="Times New Roman"/>
      <w:sz w:val="24"/>
      <w:szCs w:val="24"/>
    </w:rPr>
  </w:style>
  <w:style w:type="paragraph" w:customStyle="1" w:styleId="B952433C535545F9A8078D61D10449E08">
    <w:name w:val="B952433C535545F9A8078D61D10449E08"/>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27">
    <w:name w:val="6C5D5B925C9842B1B2B69914C9C53AD227"/>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1">
    <w:name w:val="BCC09F921BE54B1DAF16E9A0C85E624C31"/>
    <w:rsid w:val="004A1151"/>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31">
    <w:name w:val="0A29C254263F4018A790F7988EABD90031"/>
    <w:rsid w:val="004A1151"/>
    <w:pPr>
      <w:spacing w:after="100" w:line="240" w:lineRule="auto"/>
    </w:pPr>
    <w:rPr>
      <w:rFonts w:ascii="Times New Roman" w:eastAsiaTheme="minorHAnsi" w:hAnsi="Times New Roman" w:cs="Times New Roman"/>
      <w:sz w:val="24"/>
      <w:szCs w:val="24"/>
    </w:rPr>
  </w:style>
  <w:style w:type="paragraph" w:customStyle="1" w:styleId="A39FD8EABA37434282A6BD7AC775F84C31">
    <w:name w:val="A39FD8EABA37434282A6BD7AC775F84C31"/>
    <w:rsid w:val="004A1151"/>
    <w:pPr>
      <w:spacing w:after="100" w:line="240" w:lineRule="auto"/>
    </w:pPr>
    <w:rPr>
      <w:rFonts w:ascii="Times New Roman" w:eastAsiaTheme="minorHAnsi" w:hAnsi="Times New Roman" w:cs="Times New Roman"/>
      <w:sz w:val="24"/>
      <w:szCs w:val="24"/>
    </w:rPr>
  </w:style>
  <w:style w:type="paragraph" w:customStyle="1" w:styleId="780BAEE1CD364D8FB3FAD1817E6C813E31">
    <w:name w:val="780BAEE1CD364D8FB3FAD1817E6C813E31"/>
    <w:rsid w:val="004A1151"/>
    <w:pPr>
      <w:spacing w:after="100" w:line="240" w:lineRule="auto"/>
    </w:pPr>
    <w:rPr>
      <w:rFonts w:ascii="Times New Roman" w:eastAsiaTheme="minorHAnsi" w:hAnsi="Times New Roman" w:cs="Times New Roman"/>
      <w:sz w:val="24"/>
      <w:szCs w:val="24"/>
    </w:rPr>
  </w:style>
  <w:style w:type="paragraph" w:customStyle="1" w:styleId="009D7B260C674ADFA3643A952EEA060931">
    <w:name w:val="009D7B260C674ADFA3643A952EEA060931"/>
    <w:rsid w:val="004A1151"/>
    <w:pPr>
      <w:spacing w:after="100" w:line="240" w:lineRule="auto"/>
    </w:pPr>
    <w:rPr>
      <w:rFonts w:ascii="Times New Roman" w:eastAsiaTheme="minorHAnsi" w:hAnsi="Times New Roman" w:cs="Times New Roman"/>
      <w:sz w:val="24"/>
      <w:szCs w:val="24"/>
    </w:rPr>
  </w:style>
  <w:style w:type="paragraph" w:customStyle="1" w:styleId="DB4691E81DC449F6A25AB6CA7614B5C531">
    <w:name w:val="DB4691E81DC449F6A25AB6CA7614B5C531"/>
    <w:rsid w:val="004A1151"/>
    <w:pPr>
      <w:spacing w:after="100" w:line="240" w:lineRule="auto"/>
    </w:pPr>
    <w:rPr>
      <w:rFonts w:ascii="Times New Roman" w:eastAsiaTheme="minorHAnsi" w:hAnsi="Times New Roman" w:cs="Times New Roman"/>
      <w:sz w:val="24"/>
      <w:szCs w:val="24"/>
    </w:rPr>
  </w:style>
  <w:style w:type="paragraph" w:customStyle="1" w:styleId="4F03F832F43542ED8A74275B123AD3A46">
    <w:name w:val="4F03F832F43542ED8A74275B123AD3A46"/>
    <w:rsid w:val="004A1151"/>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6">
    <w:name w:val="5897D084C033406A89D5AF5ACAE627DB6"/>
    <w:rsid w:val="004A1151"/>
    <w:pPr>
      <w:spacing w:after="100" w:line="240" w:lineRule="auto"/>
    </w:pPr>
    <w:rPr>
      <w:rFonts w:ascii="Times New Roman" w:eastAsiaTheme="minorHAnsi" w:hAnsi="Times New Roman" w:cs="Times New Roman"/>
      <w:sz w:val="24"/>
      <w:szCs w:val="24"/>
    </w:rPr>
  </w:style>
  <w:style w:type="paragraph" w:customStyle="1" w:styleId="A3654E75347A4F4C989DAF11835B96BE6">
    <w:name w:val="A3654E75347A4F4C989DAF11835B96BE6"/>
    <w:rsid w:val="004A1151"/>
    <w:pPr>
      <w:spacing w:after="100" w:line="240" w:lineRule="auto"/>
    </w:pPr>
    <w:rPr>
      <w:rFonts w:ascii="Times New Roman" w:eastAsiaTheme="minorHAnsi" w:hAnsi="Times New Roman" w:cs="Times New Roman"/>
      <w:sz w:val="24"/>
      <w:szCs w:val="24"/>
    </w:rPr>
  </w:style>
  <w:style w:type="paragraph" w:customStyle="1" w:styleId="460D16D0FCF14A20B4B4DE52A8EF032820">
    <w:name w:val="460D16D0FCF14A20B4B4DE52A8EF032820"/>
    <w:rsid w:val="004A1151"/>
    <w:pPr>
      <w:spacing w:after="100" w:line="240" w:lineRule="auto"/>
    </w:pPr>
    <w:rPr>
      <w:rFonts w:ascii="Times New Roman" w:eastAsiaTheme="minorHAnsi" w:hAnsi="Times New Roman" w:cs="Times New Roman"/>
      <w:sz w:val="24"/>
      <w:szCs w:val="24"/>
    </w:rPr>
  </w:style>
  <w:style w:type="paragraph" w:customStyle="1" w:styleId="4C9D1E34769E426598F9A2315EC95EA620">
    <w:name w:val="4C9D1E34769E426598F9A2315EC95EA620"/>
    <w:rsid w:val="004A1151"/>
    <w:pPr>
      <w:spacing w:after="100" w:line="240" w:lineRule="auto"/>
    </w:pPr>
    <w:rPr>
      <w:rFonts w:ascii="Times New Roman" w:eastAsiaTheme="minorHAnsi" w:hAnsi="Times New Roman" w:cs="Times New Roman"/>
      <w:sz w:val="24"/>
      <w:szCs w:val="24"/>
    </w:rPr>
  </w:style>
  <w:style w:type="paragraph" w:customStyle="1" w:styleId="3EA355AE8FD3447F8E9B856ADC0A800220">
    <w:name w:val="3EA355AE8FD3447F8E9B856ADC0A800220"/>
    <w:rsid w:val="004A1151"/>
    <w:pPr>
      <w:spacing w:after="100" w:line="240" w:lineRule="auto"/>
    </w:pPr>
    <w:rPr>
      <w:rFonts w:ascii="Times New Roman" w:eastAsiaTheme="minorHAnsi" w:hAnsi="Times New Roman" w:cs="Times New Roman"/>
      <w:sz w:val="24"/>
      <w:szCs w:val="24"/>
    </w:rPr>
  </w:style>
  <w:style w:type="paragraph" w:customStyle="1" w:styleId="069479AC39E6437DBD9449C49F12B0B820">
    <w:name w:val="069479AC39E6437DBD9449C49F12B0B820"/>
    <w:rsid w:val="004A1151"/>
    <w:pPr>
      <w:spacing w:after="100" w:line="240" w:lineRule="auto"/>
    </w:pPr>
    <w:rPr>
      <w:rFonts w:ascii="Times New Roman" w:eastAsiaTheme="minorHAnsi" w:hAnsi="Times New Roman" w:cs="Times New Roman"/>
      <w:sz w:val="24"/>
      <w:szCs w:val="24"/>
    </w:rPr>
  </w:style>
  <w:style w:type="paragraph" w:customStyle="1" w:styleId="E6F36CF7F9D3482EA52F261169E17E136">
    <w:name w:val="E6F36CF7F9D3482EA52F261169E17E136"/>
    <w:rsid w:val="004A1151"/>
    <w:pPr>
      <w:spacing w:after="100" w:line="240" w:lineRule="auto"/>
    </w:pPr>
    <w:rPr>
      <w:rFonts w:ascii="Times New Roman" w:eastAsiaTheme="minorHAnsi" w:hAnsi="Times New Roman" w:cs="Times New Roman"/>
      <w:sz w:val="24"/>
      <w:szCs w:val="24"/>
    </w:rPr>
  </w:style>
  <w:style w:type="paragraph" w:customStyle="1" w:styleId="A1F9AA6939A743119A826A9B7941D83F15">
    <w:name w:val="A1F9AA6939A743119A826A9B7941D83F15"/>
    <w:rsid w:val="004A1151"/>
    <w:pPr>
      <w:spacing w:after="100" w:line="240" w:lineRule="auto"/>
    </w:pPr>
    <w:rPr>
      <w:rFonts w:ascii="Times New Roman" w:eastAsiaTheme="minorHAnsi" w:hAnsi="Times New Roman" w:cs="Times New Roman"/>
      <w:sz w:val="24"/>
      <w:szCs w:val="24"/>
    </w:rPr>
  </w:style>
  <w:style w:type="paragraph" w:customStyle="1" w:styleId="195DFE97F7A84A7F8EE7688ACA7CF2A915">
    <w:name w:val="195DFE97F7A84A7F8EE7688ACA7CF2A915"/>
    <w:rsid w:val="004A1151"/>
    <w:pPr>
      <w:spacing w:after="100" w:line="240" w:lineRule="auto"/>
    </w:pPr>
    <w:rPr>
      <w:rFonts w:ascii="Times New Roman" w:eastAsiaTheme="minorHAnsi" w:hAnsi="Times New Roman" w:cs="Times New Roman"/>
      <w:sz w:val="24"/>
      <w:szCs w:val="24"/>
    </w:rPr>
  </w:style>
  <w:style w:type="paragraph" w:customStyle="1" w:styleId="83709448F35840E0996AECC00949E4D015">
    <w:name w:val="83709448F35840E0996AECC00949E4D015"/>
    <w:rsid w:val="004A1151"/>
    <w:pPr>
      <w:spacing w:after="100" w:line="240" w:lineRule="auto"/>
    </w:pPr>
    <w:rPr>
      <w:rFonts w:ascii="Times New Roman" w:eastAsiaTheme="minorHAnsi" w:hAnsi="Times New Roman" w:cs="Times New Roman"/>
      <w:sz w:val="24"/>
      <w:szCs w:val="24"/>
    </w:rPr>
  </w:style>
  <w:style w:type="paragraph" w:customStyle="1" w:styleId="4066AF44E9154751BFF3439699332D005">
    <w:name w:val="4066AF44E9154751BFF3439699332D005"/>
    <w:rsid w:val="004A1151"/>
    <w:pPr>
      <w:spacing w:after="100" w:line="240" w:lineRule="auto"/>
    </w:pPr>
    <w:rPr>
      <w:rFonts w:ascii="Times New Roman" w:eastAsiaTheme="minorHAnsi" w:hAnsi="Times New Roman" w:cs="Times New Roman"/>
      <w:sz w:val="24"/>
      <w:szCs w:val="24"/>
    </w:rPr>
  </w:style>
  <w:style w:type="paragraph" w:customStyle="1" w:styleId="B6732DFBA2084C348682938638F69E655">
    <w:name w:val="B6732DFBA2084C348682938638F69E655"/>
    <w:rsid w:val="004A1151"/>
    <w:pPr>
      <w:spacing w:after="100" w:line="240" w:lineRule="auto"/>
    </w:pPr>
    <w:rPr>
      <w:rFonts w:ascii="Times New Roman" w:eastAsiaTheme="minorHAnsi" w:hAnsi="Times New Roman" w:cs="Times New Roman"/>
      <w:sz w:val="24"/>
      <w:szCs w:val="24"/>
    </w:rPr>
  </w:style>
  <w:style w:type="paragraph" w:customStyle="1" w:styleId="0569B97422CF48208A990A941C0C462831">
    <w:name w:val="0569B97422CF48208A990A941C0C462831"/>
    <w:rsid w:val="004A1151"/>
    <w:pPr>
      <w:spacing w:after="100" w:line="240" w:lineRule="auto"/>
    </w:pPr>
    <w:rPr>
      <w:rFonts w:ascii="Times New Roman" w:eastAsiaTheme="minorHAnsi" w:hAnsi="Times New Roman" w:cs="Times New Roman"/>
      <w:sz w:val="24"/>
      <w:szCs w:val="24"/>
    </w:rPr>
  </w:style>
  <w:style w:type="paragraph" w:customStyle="1" w:styleId="7747AC3701614DF2B27345B9AED43A0531">
    <w:name w:val="7747AC3701614DF2B27345B9AED43A0531"/>
    <w:rsid w:val="004A1151"/>
    <w:pPr>
      <w:spacing w:after="100" w:line="240" w:lineRule="auto"/>
    </w:pPr>
    <w:rPr>
      <w:rFonts w:ascii="Times New Roman" w:eastAsiaTheme="minorHAnsi" w:hAnsi="Times New Roman" w:cs="Times New Roman"/>
      <w:sz w:val="24"/>
      <w:szCs w:val="24"/>
    </w:rPr>
  </w:style>
  <w:style w:type="paragraph" w:customStyle="1" w:styleId="D436FD76169643E5A23AB0AC364543DF31">
    <w:name w:val="D436FD76169643E5A23AB0AC364543DF31"/>
    <w:rsid w:val="004A1151"/>
    <w:pPr>
      <w:spacing w:after="100" w:line="240" w:lineRule="auto"/>
    </w:pPr>
    <w:rPr>
      <w:rFonts w:ascii="Times New Roman" w:eastAsiaTheme="minorHAnsi" w:hAnsi="Times New Roman" w:cs="Times New Roman"/>
      <w:sz w:val="24"/>
      <w:szCs w:val="24"/>
    </w:rPr>
  </w:style>
  <w:style w:type="paragraph" w:customStyle="1" w:styleId="78BF4377772745699244505866E0BEF431">
    <w:name w:val="78BF4377772745699244505866E0BEF431"/>
    <w:rsid w:val="004A1151"/>
    <w:pPr>
      <w:spacing w:after="100" w:line="240" w:lineRule="auto"/>
    </w:pPr>
    <w:rPr>
      <w:rFonts w:ascii="Times New Roman" w:eastAsiaTheme="minorHAnsi" w:hAnsi="Times New Roman" w:cs="Times New Roman"/>
      <w:sz w:val="24"/>
      <w:szCs w:val="24"/>
    </w:rPr>
  </w:style>
  <w:style w:type="paragraph" w:customStyle="1" w:styleId="4ECCAED3F26343428FFE9ACFC02E74E831">
    <w:name w:val="4ECCAED3F26343428FFE9ACFC02E74E831"/>
    <w:rsid w:val="004A1151"/>
    <w:pPr>
      <w:spacing w:after="100" w:line="240" w:lineRule="auto"/>
    </w:pPr>
    <w:rPr>
      <w:rFonts w:ascii="Times New Roman" w:eastAsiaTheme="minorHAnsi" w:hAnsi="Times New Roman" w:cs="Times New Roman"/>
      <w:sz w:val="24"/>
      <w:szCs w:val="24"/>
    </w:rPr>
  </w:style>
  <w:style w:type="paragraph" w:customStyle="1" w:styleId="AEE77705006B4749A4B7311D45EABA265">
    <w:name w:val="AEE77705006B4749A4B7311D45EABA265"/>
    <w:rsid w:val="004A1151"/>
    <w:pPr>
      <w:spacing w:after="100" w:line="240" w:lineRule="auto"/>
    </w:pPr>
    <w:rPr>
      <w:rFonts w:ascii="Times New Roman" w:eastAsiaTheme="minorHAnsi" w:hAnsi="Times New Roman" w:cs="Times New Roman"/>
      <w:sz w:val="24"/>
      <w:szCs w:val="24"/>
    </w:rPr>
  </w:style>
  <w:style w:type="paragraph" w:customStyle="1" w:styleId="4B00C1A4328F4DF8BAA2D067DDA920CE31">
    <w:name w:val="4B00C1A4328F4DF8BAA2D067DDA920CE31"/>
    <w:rsid w:val="004A1151"/>
    <w:pPr>
      <w:spacing w:after="100" w:line="240" w:lineRule="auto"/>
    </w:pPr>
    <w:rPr>
      <w:rFonts w:ascii="Times New Roman" w:eastAsiaTheme="minorHAnsi" w:hAnsi="Times New Roman" w:cs="Times New Roman"/>
      <w:sz w:val="24"/>
      <w:szCs w:val="24"/>
    </w:rPr>
  </w:style>
  <w:style w:type="paragraph" w:customStyle="1" w:styleId="A6EEB70F4ECC491A84505452C2E708F131">
    <w:name w:val="A6EEB70F4ECC491A84505452C2E708F131"/>
    <w:rsid w:val="004A1151"/>
    <w:pPr>
      <w:spacing w:after="100" w:line="240" w:lineRule="auto"/>
    </w:pPr>
    <w:rPr>
      <w:rFonts w:ascii="Times New Roman" w:eastAsiaTheme="minorHAnsi" w:hAnsi="Times New Roman" w:cs="Times New Roman"/>
      <w:sz w:val="24"/>
      <w:szCs w:val="24"/>
    </w:rPr>
  </w:style>
  <w:style w:type="paragraph" w:customStyle="1" w:styleId="37229F7D6AE64EBA84790C24157153FF31">
    <w:name w:val="37229F7D6AE64EBA84790C24157153FF31"/>
    <w:rsid w:val="004A1151"/>
    <w:pPr>
      <w:spacing w:after="100" w:line="240" w:lineRule="auto"/>
    </w:pPr>
    <w:rPr>
      <w:rFonts w:ascii="Times New Roman" w:eastAsiaTheme="minorHAnsi" w:hAnsi="Times New Roman" w:cs="Times New Roman"/>
      <w:sz w:val="24"/>
      <w:szCs w:val="24"/>
    </w:rPr>
  </w:style>
  <w:style w:type="paragraph" w:customStyle="1" w:styleId="C557C92C5B344CF0BF1A0407C2AF21F320">
    <w:name w:val="C557C92C5B344CF0BF1A0407C2AF21F320"/>
    <w:rsid w:val="004A1151"/>
    <w:pPr>
      <w:spacing w:after="100" w:line="240" w:lineRule="auto"/>
    </w:pPr>
    <w:rPr>
      <w:rFonts w:ascii="Times New Roman" w:eastAsiaTheme="minorHAnsi" w:hAnsi="Times New Roman" w:cs="Times New Roman"/>
      <w:sz w:val="24"/>
      <w:szCs w:val="24"/>
    </w:rPr>
  </w:style>
  <w:style w:type="paragraph" w:customStyle="1" w:styleId="BC379622ECEF4B3AB5FB7B8CF61D1F5620">
    <w:name w:val="BC379622ECEF4B3AB5FB7B8CF61D1F5620"/>
    <w:rsid w:val="004A1151"/>
    <w:pPr>
      <w:spacing w:after="100" w:line="240" w:lineRule="auto"/>
    </w:pPr>
    <w:rPr>
      <w:rFonts w:ascii="Times New Roman" w:eastAsiaTheme="minorHAnsi" w:hAnsi="Times New Roman" w:cs="Times New Roman"/>
      <w:sz w:val="24"/>
      <w:szCs w:val="24"/>
    </w:rPr>
  </w:style>
  <w:style w:type="paragraph" w:customStyle="1" w:styleId="BD27B212574A42CC967DC525ADE08E6920">
    <w:name w:val="BD27B212574A42CC967DC525ADE08E6920"/>
    <w:rsid w:val="004A1151"/>
    <w:pPr>
      <w:spacing w:after="100" w:line="240" w:lineRule="auto"/>
    </w:pPr>
    <w:rPr>
      <w:rFonts w:ascii="Times New Roman" w:eastAsiaTheme="minorHAnsi" w:hAnsi="Times New Roman" w:cs="Times New Roman"/>
      <w:sz w:val="24"/>
      <w:szCs w:val="24"/>
    </w:rPr>
  </w:style>
  <w:style w:type="paragraph" w:customStyle="1" w:styleId="AF50749FDFAA4BE7AC57B8BBFF2A735E20">
    <w:name w:val="AF50749FDFAA4BE7AC57B8BBFF2A735E20"/>
    <w:rsid w:val="004A1151"/>
    <w:pPr>
      <w:spacing w:after="100" w:line="240" w:lineRule="auto"/>
    </w:pPr>
    <w:rPr>
      <w:rFonts w:ascii="Times New Roman" w:eastAsiaTheme="minorHAnsi" w:hAnsi="Times New Roman" w:cs="Times New Roman"/>
      <w:sz w:val="24"/>
      <w:szCs w:val="24"/>
    </w:rPr>
  </w:style>
  <w:style w:type="paragraph" w:customStyle="1" w:styleId="D8C2C16AA0444CC89BAC941688C518E820">
    <w:name w:val="D8C2C16AA0444CC89BAC941688C518E820"/>
    <w:rsid w:val="004A1151"/>
    <w:pPr>
      <w:spacing w:after="100" w:line="240" w:lineRule="auto"/>
    </w:pPr>
    <w:rPr>
      <w:rFonts w:ascii="Times New Roman" w:eastAsiaTheme="minorHAnsi" w:hAnsi="Times New Roman" w:cs="Times New Roman"/>
      <w:sz w:val="24"/>
      <w:szCs w:val="24"/>
    </w:rPr>
  </w:style>
  <w:style w:type="paragraph" w:customStyle="1" w:styleId="D8829F21B40846C9959DF781441D86B920">
    <w:name w:val="D8829F21B40846C9959DF781441D86B920"/>
    <w:rsid w:val="004A1151"/>
    <w:pPr>
      <w:spacing w:after="100" w:line="240" w:lineRule="auto"/>
    </w:pPr>
    <w:rPr>
      <w:rFonts w:ascii="Times New Roman" w:eastAsiaTheme="minorHAnsi" w:hAnsi="Times New Roman" w:cs="Times New Roman"/>
      <w:sz w:val="24"/>
      <w:szCs w:val="24"/>
    </w:rPr>
  </w:style>
  <w:style w:type="paragraph" w:customStyle="1" w:styleId="6394B9C418A64D25B4E2E668BF8A799E20">
    <w:name w:val="6394B9C418A64D25B4E2E668BF8A799E20"/>
    <w:rsid w:val="004A1151"/>
    <w:pPr>
      <w:spacing w:after="100" w:line="240" w:lineRule="auto"/>
    </w:pPr>
    <w:rPr>
      <w:rFonts w:ascii="Times New Roman" w:eastAsiaTheme="minorHAnsi" w:hAnsi="Times New Roman" w:cs="Times New Roman"/>
      <w:sz w:val="24"/>
      <w:szCs w:val="24"/>
    </w:rPr>
  </w:style>
  <w:style w:type="paragraph" w:customStyle="1" w:styleId="3A8FE2B66079426B93E087E40F0B843C20">
    <w:name w:val="3A8FE2B66079426B93E087E40F0B843C20"/>
    <w:rsid w:val="004A1151"/>
    <w:pPr>
      <w:spacing w:after="100" w:line="240" w:lineRule="auto"/>
    </w:pPr>
    <w:rPr>
      <w:rFonts w:ascii="Times New Roman" w:eastAsiaTheme="minorHAnsi" w:hAnsi="Times New Roman" w:cs="Times New Roman"/>
      <w:sz w:val="24"/>
      <w:szCs w:val="24"/>
    </w:rPr>
  </w:style>
  <w:style w:type="paragraph" w:customStyle="1" w:styleId="ED365D01323448BDA8029058DEB4F3DD20">
    <w:name w:val="ED365D01323448BDA8029058DEB4F3DD20"/>
    <w:rsid w:val="004A1151"/>
    <w:pPr>
      <w:spacing w:after="100" w:line="240" w:lineRule="auto"/>
    </w:pPr>
    <w:rPr>
      <w:rFonts w:ascii="Times New Roman" w:eastAsiaTheme="minorHAnsi" w:hAnsi="Times New Roman" w:cs="Times New Roman"/>
      <w:sz w:val="24"/>
      <w:szCs w:val="24"/>
    </w:rPr>
  </w:style>
  <w:style w:type="paragraph" w:customStyle="1" w:styleId="8DC503BFC3B647D2B03C34893DDE3A3A20">
    <w:name w:val="8DC503BFC3B647D2B03C34893DDE3A3A20"/>
    <w:rsid w:val="004A1151"/>
    <w:pPr>
      <w:spacing w:after="100" w:line="240" w:lineRule="auto"/>
    </w:pPr>
    <w:rPr>
      <w:rFonts w:ascii="Times New Roman" w:eastAsiaTheme="minorHAnsi" w:hAnsi="Times New Roman" w:cs="Times New Roman"/>
      <w:sz w:val="24"/>
      <w:szCs w:val="24"/>
    </w:rPr>
  </w:style>
  <w:style w:type="paragraph" w:customStyle="1" w:styleId="0D71F59B0CB540F5AF7BA83A3471661C20">
    <w:name w:val="0D71F59B0CB540F5AF7BA83A3471661C20"/>
    <w:rsid w:val="004A1151"/>
    <w:pPr>
      <w:spacing w:after="100" w:line="240" w:lineRule="auto"/>
    </w:pPr>
    <w:rPr>
      <w:rFonts w:ascii="Times New Roman" w:eastAsiaTheme="minorHAnsi" w:hAnsi="Times New Roman" w:cs="Times New Roman"/>
      <w:sz w:val="24"/>
      <w:szCs w:val="24"/>
    </w:rPr>
  </w:style>
  <w:style w:type="paragraph" w:customStyle="1" w:styleId="0C25B050C16F401CAA489B050D8F6F8A20">
    <w:name w:val="0C25B050C16F401CAA489B050D8F6F8A20"/>
    <w:rsid w:val="004A1151"/>
    <w:pPr>
      <w:spacing w:after="100" w:line="240" w:lineRule="auto"/>
    </w:pPr>
    <w:rPr>
      <w:rFonts w:ascii="Times New Roman" w:eastAsiaTheme="minorHAnsi" w:hAnsi="Times New Roman" w:cs="Times New Roman"/>
      <w:sz w:val="24"/>
      <w:szCs w:val="24"/>
    </w:rPr>
  </w:style>
  <w:style w:type="paragraph" w:customStyle="1" w:styleId="7879B67862E14AB5A4C57C952D5B725320">
    <w:name w:val="7879B67862E14AB5A4C57C952D5B725320"/>
    <w:rsid w:val="004A1151"/>
    <w:pPr>
      <w:spacing w:after="100" w:line="240" w:lineRule="auto"/>
    </w:pPr>
    <w:rPr>
      <w:rFonts w:ascii="Times New Roman" w:eastAsiaTheme="minorHAnsi" w:hAnsi="Times New Roman" w:cs="Times New Roman"/>
      <w:sz w:val="24"/>
      <w:szCs w:val="24"/>
    </w:rPr>
  </w:style>
  <w:style w:type="paragraph" w:customStyle="1" w:styleId="90798579FAF341F4954BB93F833E88C520">
    <w:name w:val="90798579FAF341F4954BB93F833E88C520"/>
    <w:rsid w:val="004A1151"/>
    <w:pPr>
      <w:spacing w:after="100" w:line="240" w:lineRule="auto"/>
    </w:pPr>
    <w:rPr>
      <w:rFonts w:ascii="Times New Roman" w:eastAsiaTheme="minorHAnsi" w:hAnsi="Times New Roman" w:cs="Times New Roman"/>
      <w:sz w:val="24"/>
      <w:szCs w:val="24"/>
    </w:rPr>
  </w:style>
  <w:style w:type="paragraph" w:customStyle="1" w:styleId="C2137FDE2C61497E84FC06B242DECD4220">
    <w:name w:val="C2137FDE2C61497E84FC06B242DECD4220"/>
    <w:rsid w:val="004A1151"/>
    <w:pPr>
      <w:spacing w:after="100" w:line="240" w:lineRule="auto"/>
    </w:pPr>
    <w:rPr>
      <w:rFonts w:ascii="Times New Roman" w:eastAsiaTheme="minorHAnsi" w:hAnsi="Times New Roman" w:cs="Times New Roman"/>
      <w:sz w:val="24"/>
      <w:szCs w:val="24"/>
    </w:rPr>
  </w:style>
  <w:style w:type="paragraph" w:customStyle="1" w:styleId="0E80E752F1034FE787B6AAEAB95F2EAD20">
    <w:name w:val="0E80E752F1034FE787B6AAEAB95F2EAD20"/>
    <w:rsid w:val="004A1151"/>
    <w:pPr>
      <w:spacing w:after="100" w:line="240" w:lineRule="auto"/>
    </w:pPr>
    <w:rPr>
      <w:rFonts w:ascii="Times New Roman" w:eastAsiaTheme="minorHAnsi" w:hAnsi="Times New Roman" w:cs="Times New Roman"/>
      <w:sz w:val="24"/>
      <w:szCs w:val="24"/>
    </w:rPr>
  </w:style>
  <w:style w:type="paragraph" w:customStyle="1" w:styleId="E48B3877962645FB9C82C67AF023A56F20">
    <w:name w:val="E48B3877962645FB9C82C67AF023A56F20"/>
    <w:rsid w:val="004A1151"/>
    <w:pPr>
      <w:spacing w:after="100" w:line="240" w:lineRule="auto"/>
    </w:pPr>
    <w:rPr>
      <w:rFonts w:ascii="Times New Roman" w:eastAsiaTheme="minorHAnsi" w:hAnsi="Times New Roman" w:cs="Times New Roman"/>
      <w:sz w:val="24"/>
      <w:szCs w:val="24"/>
    </w:rPr>
  </w:style>
  <w:style w:type="paragraph" w:customStyle="1" w:styleId="7796A418FCFF40E3A31889FCC0B3F7FB20">
    <w:name w:val="7796A418FCFF40E3A31889FCC0B3F7FB20"/>
    <w:rsid w:val="004A1151"/>
    <w:pPr>
      <w:spacing w:after="100" w:line="240" w:lineRule="auto"/>
    </w:pPr>
    <w:rPr>
      <w:rFonts w:ascii="Times New Roman" w:eastAsiaTheme="minorHAnsi" w:hAnsi="Times New Roman" w:cs="Times New Roman"/>
      <w:sz w:val="24"/>
      <w:szCs w:val="24"/>
    </w:rPr>
  </w:style>
  <w:style w:type="paragraph" w:customStyle="1" w:styleId="DECCCEF74EE346428F438EB42C31A21A20">
    <w:name w:val="DECCCEF74EE346428F438EB42C31A21A20"/>
    <w:rsid w:val="004A1151"/>
    <w:pPr>
      <w:spacing w:after="100" w:line="240" w:lineRule="auto"/>
    </w:pPr>
    <w:rPr>
      <w:rFonts w:ascii="Times New Roman" w:eastAsiaTheme="minorHAnsi" w:hAnsi="Times New Roman" w:cs="Times New Roman"/>
      <w:sz w:val="24"/>
      <w:szCs w:val="24"/>
    </w:rPr>
  </w:style>
  <w:style w:type="paragraph" w:customStyle="1" w:styleId="DB4BE787CD5E47A1BE65FFC413AD62EB20">
    <w:name w:val="DB4BE787CD5E47A1BE65FFC413AD62EB20"/>
    <w:rsid w:val="004A1151"/>
    <w:pPr>
      <w:spacing w:after="100" w:line="240" w:lineRule="auto"/>
    </w:pPr>
    <w:rPr>
      <w:rFonts w:ascii="Times New Roman" w:eastAsiaTheme="minorHAnsi" w:hAnsi="Times New Roman" w:cs="Times New Roman"/>
      <w:sz w:val="24"/>
      <w:szCs w:val="24"/>
    </w:rPr>
  </w:style>
  <w:style w:type="paragraph" w:customStyle="1" w:styleId="9F593DA392054E0E9886ED1A9347942620">
    <w:name w:val="9F593DA392054E0E9886ED1A9347942620"/>
    <w:rsid w:val="004A1151"/>
    <w:pPr>
      <w:spacing w:after="100" w:line="240" w:lineRule="auto"/>
    </w:pPr>
    <w:rPr>
      <w:rFonts w:ascii="Times New Roman" w:eastAsiaTheme="minorHAnsi" w:hAnsi="Times New Roman" w:cs="Times New Roman"/>
      <w:sz w:val="24"/>
      <w:szCs w:val="24"/>
    </w:rPr>
  </w:style>
  <w:style w:type="paragraph" w:customStyle="1" w:styleId="6D199870274247869D7C67377AC77A3E20">
    <w:name w:val="6D199870274247869D7C67377AC77A3E20"/>
    <w:rsid w:val="004A1151"/>
    <w:pPr>
      <w:spacing w:after="100" w:line="240" w:lineRule="auto"/>
    </w:pPr>
    <w:rPr>
      <w:rFonts w:ascii="Times New Roman" w:eastAsiaTheme="minorHAnsi" w:hAnsi="Times New Roman" w:cs="Times New Roman"/>
      <w:sz w:val="24"/>
      <w:szCs w:val="24"/>
    </w:rPr>
  </w:style>
  <w:style w:type="paragraph" w:customStyle="1" w:styleId="00EAAFB289DF4E1FB299B7348AB7EB5920">
    <w:name w:val="00EAAFB289DF4E1FB299B7348AB7EB5920"/>
    <w:rsid w:val="004A1151"/>
    <w:pPr>
      <w:spacing w:after="100" w:line="240" w:lineRule="auto"/>
    </w:pPr>
    <w:rPr>
      <w:rFonts w:ascii="Times New Roman" w:eastAsiaTheme="minorHAnsi" w:hAnsi="Times New Roman" w:cs="Times New Roman"/>
      <w:sz w:val="24"/>
      <w:szCs w:val="24"/>
    </w:rPr>
  </w:style>
  <w:style w:type="paragraph" w:customStyle="1" w:styleId="9725D2E11D08433BB181E2A9DD6569D020">
    <w:name w:val="9725D2E11D08433BB181E2A9DD6569D020"/>
    <w:rsid w:val="004A1151"/>
    <w:pPr>
      <w:spacing w:after="100" w:line="240" w:lineRule="auto"/>
    </w:pPr>
    <w:rPr>
      <w:rFonts w:ascii="Times New Roman" w:eastAsiaTheme="minorHAnsi" w:hAnsi="Times New Roman" w:cs="Times New Roman"/>
      <w:sz w:val="24"/>
      <w:szCs w:val="24"/>
    </w:rPr>
  </w:style>
  <w:style w:type="paragraph" w:customStyle="1" w:styleId="87BAF11ADD5C4438807A06A128DDA1D920">
    <w:name w:val="87BAF11ADD5C4438807A06A128DDA1D920"/>
    <w:rsid w:val="004A1151"/>
    <w:pPr>
      <w:spacing w:after="100" w:line="240" w:lineRule="auto"/>
    </w:pPr>
    <w:rPr>
      <w:rFonts w:ascii="Times New Roman" w:eastAsiaTheme="minorHAnsi" w:hAnsi="Times New Roman" w:cs="Times New Roman"/>
      <w:sz w:val="24"/>
      <w:szCs w:val="24"/>
    </w:rPr>
  </w:style>
  <w:style w:type="paragraph" w:customStyle="1" w:styleId="EB5E8A2B4E264D2988FE9C9B41838B5720">
    <w:name w:val="EB5E8A2B4E264D2988FE9C9B41838B5720"/>
    <w:rsid w:val="004A1151"/>
    <w:pPr>
      <w:spacing w:after="100" w:line="240" w:lineRule="auto"/>
    </w:pPr>
    <w:rPr>
      <w:rFonts w:ascii="Times New Roman" w:eastAsiaTheme="minorHAnsi" w:hAnsi="Times New Roman" w:cs="Times New Roman"/>
      <w:sz w:val="24"/>
      <w:szCs w:val="24"/>
    </w:rPr>
  </w:style>
  <w:style w:type="paragraph" w:customStyle="1" w:styleId="CAC3BE21544E41EBA4BD67764914032A20">
    <w:name w:val="CAC3BE21544E41EBA4BD67764914032A20"/>
    <w:rsid w:val="004A1151"/>
    <w:pPr>
      <w:spacing w:after="100" w:line="240" w:lineRule="auto"/>
    </w:pPr>
    <w:rPr>
      <w:rFonts w:ascii="Times New Roman" w:eastAsiaTheme="minorHAnsi" w:hAnsi="Times New Roman" w:cs="Times New Roman"/>
      <w:sz w:val="24"/>
      <w:szCs w:val="24"/>
    </w:rPr>
  </w:style>
  <w:style w:type="paragraph" w:customStyle="1" w:styleId="923F4296CA994EB0BA660C238B492A5F20">
    <w:name w:val="923F4296CA994EB0BA660C238B492A5F20"/>
    <w:rsid w:val="004A1151"/>
    <w:pPr>
      <w:spacing w:after="100" w:line="240" w:lineRule="auto"/>
    </w:pPr>
    <w:rPr>
      <w:rFonts w:ascii="Times New Roman" w:eastAsiaTheme="minorHAnsi" w:hAnsi="Times New Roman" w:cs="Times New Roman"/>
      <w:sz w:val="24"/>
      <w:szCs w:val="24"/>
    </w:rPr>
  </w:style>
  <w:style w:type="paragraph" w:customStyle="1" w:styleId="1DB5E7A7CE0C48C9A3E049760A84E12E30">
    <w:name w:val="1DB5E7A7CE0C48C9A3E049760A84E12E30"/>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38FA757CD8D4215B3FC7E539F536CA34">
    <w:name w:val="938FA757CD8D4215B3FC7E539F536CA34"/>
    <w:rsid w:val="004A1151"/>
    <w:pPr>
      <w:spacing w:after="100" w:line="240" w:lineRule="auto"/>
    </w:pPr>
    <w:rPr>
      <w:rFonts w:ascii="Times New Roman" w:eastAsiaTheme="minorHAnsi" w:hAnsi="Times New Roman" w:cs="Times New Roman"/>
      <w:sz w:val="24"/>
      <w:szCs w:val="24"/>
    </w:rPr>
  </w:style>
  <w:style w:type="paragraph" w:customStyle="1" w:styleId="46C44707F52448B881425B22961E44284">
    <w:name w:val="46C44707F52448B881425B22961E44284"/>
    <w:rsid w:val="004A1151"/>
    <w:pPr>
      <w:spacing w:after="100" w:line="240" w:lineRule="auto"/>
    </w:pPr>
    <w:rPr>
      <w:rFonts w:ascii="Times New Roman" w:eastAsiaTheme="minorHAnsi" w:hAnsi="Times New Roman" w:cs="Times New Roman"/>
      <w:sz w:val="24"/>
      <w:szCs w:val="24"/>
    </w:rPr>
  </w:style>
  <w:style w:type="paragraph" w:customStyle="1" w:styleId="90214BEF73F54620A8ACBBE53948EDC34">
    <w:name w:val="90214BEF73F54620A8ACBBE53948EDC34"/>
    <w:rsid w:val="004A1151"/>
    <w:pPr>
      <w:spacing w:after="100" w:line="240" w:lineRule="auto"/>
    </w:pPr>
    <w:rPr>
      <w:rFonts w:ascii="Times New Roman" w:eastAsiaTheme="minorHAnsi" w:hAnsi="Times New Roman" w:cs="Times New Roman"/>
      <w:sz w:val="24"/>
      <w:szCs w:val="24"/>
    </w:rPr>
  </w:style>
  <w:style w:type="paragraph" w:customStyle="1" w:styleId="491300EEE60B42119A4BE6BD3CE14DE04">
    <w:name w:val="491300EEE60B42119A4BE6BD3CE14DE04"/>
    <w:rsid w:val="004A1151"/>
    <w:pPr>
      <w:spacing w:after="100" w:line="240" w:lineRule="auto"/>
    </w:pPr>
    <w:rPr>
      <w:rFonts w:ascii="Times New Roman" w:eastAsiaTheme="minorHAnsi" w:hAnsi="Times New Roman" w:cs="Times New Roman"/>
      <w:sz w:val="24"/>
      <w:szCs w:val="24"/>
    </w:rPr>
  </w:style>
  <w:style w:type="paragraph" w:customStyle="1" w:styleId="E9E96931888249C58E36C925955307D34">
    <w:name w:val="E9E96931888249C58E36C925955307D34"/>
    <w:rsid w:val="004A1151"/>
    <w:pPr>
      <w:spacing w:after="100" w:line="240" w:lineRule="auto"/>
    </w:pPr>
    <w:rPr>
      <w:rFonts w:ascii="Times New Roman" w:eastAsiaTheme="minorHAnsi" w:hAnsi="Times New Roman" w:cs="Times New Roman"/>
      <w:sz w:val="24"/>
      <w:szCs w:val="24"/>
    </w:rPr>
  </w:style>
  <w:style w:type="paragraph" w:customStyle="1" w:styleId="DEAF7111276044CAAFAF1953EDC76DCC3">
    <w:name w:val="DEAF7111276044CAAFAF1953EDC76DCC3"/>
    <w:rsid w:val="004A1151"/>
    <w:pPr>
      <w:spacing w:after="100" w:line="240" w:lineRule="auto"/>
    </w:pPr>
    <w:rPr>
      <w:rFonts w:ascii="Times New Roman" w:eastAsiaTheme="minorHAnsi" w:hAnsi="Times New Roman" w:cs="Times New Roman"/>
      <w:sz w:val="24"/>
      <w:szCs w:val="24"/>
    </w:rPr>
  </w:style>
  <w:style w:type="paragraph" w:customStyle="1" w:styleId="CEC8ED9B95DC4B80871807F2D6EC23FB3">
    <w:name w:val="CEC8ED9B95DC4B80871807F2D6EC23FB3"/>
    <w:rsid w:val="004A1151"/>
    <w:pPr>
      <w:spacing w:after="100" w:line="240" w:lineRule="auto"/>
    </w:pPr>
    <w:rPr>
      <w:rFonts w:ascii="Times New Roman" w:eastAsiaTheme="minorHAnsi" w:hAnsi="Times New Roman" w:cs="Times New Roman"/>
      <w:sz w:val="24"/>
      <w:szCs w:val="24"/>
    </w:rPr>
  </w:style>
  <w:style w:type="paragraph" w:customStyle="1" w:styleId="0766075EE8D0488789F9733C8F8B7A043">
    <w:name w:val="0766075EE8D0488789F9733C8F8B7A043"/>
    <w:rsid w:val="004A1151"/>
    <w:pPr>
      <w:spacing w:after="100" w:line="240" w:lineRule="auto"/>
    </w:pPr>
    <w:rPr>
      <w:rFonts w:ascii="Times New Roman" w:eastAsiaTheme="minorHAnsi" w:hAnsi="Times New Roman" w:cs="Times New Roman"/>
      <w:sz w:val="24"/>
      <w:szCs w:val="24"/>
    </w:rPr>
  </w:style>
  <w:style w:type="paragraph" w:customStyle="1" w:styleId="7A314E642B394A6AA9E272597580B9603">
    <w:name w:val="7A314E642B394A6AA9E272597580B9603"/>
    <w:rsid w:val="004A1151"/>
    <w:pPr>
      <w:spacing w:after="100" w:line="240" w:lineRule="auto"/>
    </w:pPr>
    <w:rPr>
      <w:rFonts w:ascii="Times New Roman" w:eastAsiaTheme="minorHAnsi" w:hAnsi="Times New Roman" w:cs="Times New Roman"/>
      <w:sz w:val="24"/>
      <w:szCs w:val="24"/>
    </w:rPr>
  </w:style>
  <w:style w:type="paragraph" w:customStyle="1" w:styleId="FCDFFFA6642947DFB02C9C9B0442EA523">
    <w:name w:val="FCDFFFA6642947DFB02C9C9B0442EA523"/>
    <w:rsid w:val="004A1151"/>
    <w:pPr>
      <w:spacing w:after="100" w:line="240" w:lineRule="auto"/>
    </w:pPr>
    <w:rPr>
      <w:rFonts w:ascii="Times New Roman" w:eastAsiaTheme="minorHAnsi" w:hAnsi="Times New Roman" w:cs="Times New Roman"/>
      <w:sz w:val="24"/>
      <w:szCs w:val="24"/>
    </w:rPr>
  </w:style>
  <w:style w:type="paragraph" w:customStyle="1" w:styleId="FBC29B6FCB634B1491DB431893173F7E3">
    <w:name w:val="FBC29B6FCB634B1491DB431893173F7E3"/>
    <w:rsid w:val="004A1151"/>
    <w:pPr>
      <w:spacing w:after="100" w:line="240" w:lineRule="auto"/>
    </w:pPr>
    <w:rPr>
      <w:rFonts w:ascii="Times New Roman" w:eastAsiaTheme="minorHAnsi" w:hAnsi="Times New Roman" w:cs="Times New Roman"/>
      <w:sz w:val="24"/>
      <w:szCs w:val="24"/>
    </w:rPr>
  </w:style>
  <w:style w:type="paragraph" w:customStyle="1" w:styleId="9D0742B28DB84508A410D0B146ECBA7D3">
    <w:name w:val="9D0742B28DB84508A410D0B146ECBA7D3"/>
    <w:rsid w:val="004A1151"/>
    <w:pPr>
      <w:spacing w:after="100" w:line="240" w:lineRule="auto"/>
    </w:pPr>
    <w:rPr>
      <w:rFonts w:ascii="Times New Roman" w:eastAsiaTheme="minorHAnsi" w:hAnsi="Times New Roman" w:cs="Times New Roman"/>
      <w:sz w:val="24"/>
      <w:szCs w:val="24"/>
    </w:rPr>
  </w:style>
  <w:style w:type="paragraph" w:customStyle="1" w:styleId="FF05BAEDF09944AFA87D6C430B705DB33">
    <w:name w:val="FF05BAEDF09944AFA87D6C430B705DB33"/>
    <w:rsid w:val="004A1151"/>
    <w:pPr>
      <w:spacing w:after="100" w:line="240" w:lineRule="auto"/>
    </w:pPr>
    <w:rPr>
      <w:rFonts w:ascii="Times New Roman" w:eastAsiaTheme="minorHAnsi" w:hAnsi="Times New Roman" w:cs="Times New Roman"/>
      <w:sz w:val="24"/>
      <w:szCs w:val="24"/>
    </w:rPr>
  </w:style>
  <w:style w:type="paragraph" w:customStyle="1" w:styleId="7F83437B05C244718BAB6265957DF9093">
    <w:name w:val="7F83437B05C244718BAB6265957DF9093"/>
    <w:rsid w:val="004A1151"/>
    <w:pPr>
      <w:spacing w:after="100" w:line="240" w:lineRule="auto"/>
    </w:pPr>
    <w:rPr>
      <w:rFonts w:ascii="Times New Roman" w:eastAsiaTheme="minorHAnsi" w:hAnsi="Times New Roman" w:cs="Times New Roman"/>
      <w:sz w:val="24"/>
      <w:szCs w:val="24"/>
    </w:rPr>
  </w:style>
  <w:style w:type="paragraph" w:customStyle="1" w:styleId="5614A3B69A6D4363B403F4FC3140ADB43">
    <w:name w:val="5614A3B69A6D4363B403F4FC3140ADB43"/>
    <w:rsid w:val="004A1151"/>
    <w:pPr>
      <w:spacing w:after="100" w:line="240" w:lineRule="auto"/>
    </w:pPr>
    <w:rPr>
      <w:rFonts w:ascii="Times New Roman" w:eastAsiaTheme="minorHAnsi" w:hAnsi="Times New Roman" w:cs="Times New Roman"/>
      <w:sz w:val="24"/>
      <w:szCs w:val="24"/>
    </w:rPr>
  </w:style>
  <w:style w:type="paragraph" w:customStyle="1" w:styleId="9A255C4215754141BEBB9F9750391EF53">
    <w:name w:val="9A255C4215754141BEBB9F9750391EF53"/>
    <w:rsid w:val="004A1151"/>
    <w:pPr>
      <w:spacing w:after="100" w:line="240" w:lineRule="auto"/>
    </w:pPr>
    <w:rPr>
      <w:rFonts w:ascii="Times New Roman" w:eastAsiaTheme="minorHAnsi" w:hAnsi="Times New Roman" w:cs="Times New Roman"/>
      <w:sz w:val="24"/>
      <w:szCs w:val="24"/>
    </w:rPr>
  </w:style>
  <w:style w:type="paragraph" w:customStyle="1" w:styleId="E6D4B47410444FF0B7BFCC11AD61C1093">
    <w:name w:val="E6D4B47410444FF0B7BFCC11AD61C1093"/>
    <w:rsid w:val="004A1151"/>
    <w:pPr>
      <w:spacing w:after="100" w:line="240" w:lineRule="auto"/>
    </w:pPr>
    <w:rPr>
      <w:rFonts w:ascii="Times New Roman" w:eastAsiaTheme="minorHAnsi" w:hAnsi="Times New Roman" w:cs="Times New Roman"/>
      <w:sz w:val="24"/>
      <w:szCs w:val="24"/>
    </w:rPr>
  </w:style>
  <w:style w:type="paragraph" w:customStyle="1" w:styleId="CD4F077F8A4D417BB2FA82A5F28B07593">
    <w:name w:val="CD4F077F8A4D417BB2FA82A5F28B07593"/>
    <w:rsid w:val="004A1151"/>
    <w:pPr>
      <w:spacing w:after="100" w:line="240" w:lineRule="auto"/>
    </w:pPr>
    <w:rPr>
      <w:rFonts w:ascii="Times New Roman" w:eastAsiaTheme="minorHAnsi" w:hAnsi="Times New Roman" w:cs="Times New Roman"/>
      <w:sz w:val="24"/>
      <w:szCs w:val="24"/>
    </w:rPr>
  </w:style>
  <w:style w:type="paragraph" w:customStyle="1" w:styleId="32BC2ACC26C9466685F7CEB98F0103843">
    <w:name w:val="32BC2ACC26C9466685F7CEB98F0103843"/>
    <w:rsid w:val="004A1151"/>
    <w:pPr>
      <w:spacing w:after="100" w:line="240" w:lineRule="auto"/>
    </w:pPr>
    <w:rPr>
      <w:rFonts w:ascii="Times New Roman" w:eastAsiaTheme="minorHAnsi" w:hAnsi="Times New Roman" w:cs="Times New Roman"/>
      <w:sz w:val="24"/>
      <w:szCs w:val="24"/>
    </w:rPr>
  </w:style>
  <w:style w:type="paragraph" w:customStyle="1" w:styleId="2C8E8C66B859423D822104E8DF74CC293">
    <w:name w:val="2C8E8C66B859423D822104E8DF74CC293"/>
    <w:rsid w:val="004A1151"/>
    <w:pPr>
      <w:spacing w:after="100" w:line="240" w:lineRule="auto"/>
    </w:pPr>
    <w:rPr>
      <w:rFonts w:ascii="Times New Roman" w:eastAsiaTheme="minorHAnsi" w:hAnsi="Times New Roman" w:cs="Times New Roman"/>
      <w:sz w:val="24"/>
      <w:szCs w:val="24"/>
    </w:rPr>
  </w:style>
  <w:style w:type="paragraph" w:customStyle="1" w:styleId="8FE0F69495EB478B987DCEB02D6533063">
    <w:name w:val="8FE0F69495EB478B987DCEB02D6533063"/>
    <w:rsid w:val="004A1151"/>
    <w:pPr>
      <w:spacing w:after="100" w:line="240" w:lineRule="auto"/>
    </w:pPr>
    <w:rPr>
      <w:rFonts w:ascii="Times New Roman" w:eastAsiaTheme="minorHAnsi" w:hAnsi="Times New Roman" w:cs="Times New Roman"/>
      <w:sz w:val="24"/>
      <w:szCs w:val="24"/>
    </w:rPr>
  </w:style>
  <w:style w:type="paragraph" w:customStyle="1" w:styleId="4C4BD485B4D34444838D82C80A2FBF3330">
    <w:name w:val="4C4BD485B4D34444838D82C80A2FBF3330"/>
    <w:rsid w:val="004A1151"/>
    <w:pPr>
      <w:spacing w:after="100" w:line="240" w:lineRule="auto"/>
    </w:pPr>
    <w:rPr>
      <w:rFonts w:ascii="Times New Roman" w:eastAsiaTheme="minorHAnsi" w:hAnsi="Times New Roman" w:cs="Times New Roman"/>
      <w:sz w:val="24"/>
      <w:szCs w:val="24"/>
    </w:rPr>
  </w:style>
  <w:style w:type="paragraph" w:customStyle="1" w:styleId="2BDAF33C74434251A327F0BFD1EB54E930">
    <w:name w:val="2BDAF33C74434251A327F0BFD1EB54E930"/>
    <w:rsid w:val="004A1151"/>
    <w:pPr>
      <w:spacing w:after="100" w:line="240" w:lineRule="auto"/>
    </w:pPr>
    <w:rPr>
      <w:rFonts w:ascii="Times New Roman" w:eastAsiaTheme="minorHAnsi" w:hAnsi="Times New Roman" w:cs="Times New Roman"/>
      <w:sz w:val="24"/>
      <w:szCs w:val="24"/>
    </w:rPr>
  </w:style>
  <w:style w:type="paragraph" w:customStyle="1" w:styleId="1BC381B8C9ED41A6A0DA37781F04932C30">
    <w:name w:val="1BC381B8C9ED41A6A0DA37781F04932C30"/>
    <w:rsid w:val="004A1151"/>
    <w:pPr>
      <w:spacing w:after="100" w:line="240" w:lineRule="auto"/>
    </w:pPr>
    <w:rPr>
      <w:rFonts w:ascii="Times New Roman" w:eastAsiaTheme="minorHAnsi" w:hAnsi="Times New Roman" w:cs="Times New Roman"/>
      <w:sz w:val="24"/>
      <w:szCs w:val="24"/>
    </w:rPr>
  </w:style>
  <w:style w:type="paragraph" w:customStyle="1" w:styleId="585801C89BD340A4842E81910B7915D630">
    <w:name w:val="585801C89BD340A4842E81910B7915D630"/>
    <w:rsid w:val="004A1151"/>
    <w:pPr>
      <w:spacing w:after="100" w:line="240" w:lineRule="auto"/>
    </w:pPr>
    <w:rPr>
      <w:rFonts w:ascii="Times New Roman" w:eastAsiaTheme="minorHAnsi" w:hAnsi="Times New Roman" w:cs="Times New Roman"/>
      <w:sz w:val="24"/>
      <w:szCs w:val="24"/>
    </w:rPr>
  </w:style>
  <w:style w:type="paragraph" w:customStyle="1" w:styleId="5F0F90BB971F4CA08104D6CEFD4E05CA30">
    <w:name w:val="5F0F90BB971F4CA08104D6CEFD4E05CA30"/>
    <w:rsid w:val="004A1151"/>
    <w:pPr>
      <w:spacing w:after="100" w:line="240" w:lineRule="auto"/>
    </w:pPr>
    <w:rPr>
      <w:rFonts w:ascii="Times New Roman" w:eastAsiaTheme="minorHAnsi" w:hAnsi="Times New Roman" w:cs="Times New Roman"/>
      <w:sz w:val="24"/>
      <w:szCs w:val="24"/>
    </w:rPr>
  </w:style>
  <w:style w:type="paragraph" w:customStyle="1" w:styleId="1D221EF5E9D14CEE9B0880058A9D247B30">
    <w:name w:val="1D221EF5E9D14CEE9B0880058A9D247B30"/>
    <w:rsid w:val="004A1151"/>
    <w:pPr>
      <w:spacing w:after="100" w:line="240" w:lineRule="auto"/>
    </w:pPr>
    <w:rPr>
      <w:rFonts w:ascii="Times New Roman" w:eastAsiaTheme="minorHAnsi" w:hAnsi="Times New Roman" w:cs="Times New Roman"/>
      <w:sz w:val="24"/>
      <w:szCs w:val="24"/>
    </w:rPr>
  </w:style>
  <w:style w:type="paragraph" w:customStyle="1" w:styleId="818681A266454BDF8A38D31F9909BD2B30">
    <w:name w:val="818681A266454BDF8A38D31F9909BD2B30"/>
    <w:rsid w:val="004A1151"/>
    <w:pPr>
      <w:spacing w:after="100" w:line="240" w:lineRule="auto"/>
    </w:pPr>
    <w:rPr>
      <w:rFonts w:ascii="Times New Roman" w:eastAsiaTheme="minorHAnsi" w:hAnsi="Times New Roman" w:cs="Times New Roman"/>
      <w:sz w:val="24"/>
      <w:szCs w:val="24"/>
    </w:rPr>
  </w:style>
  <w:style w:type="paragraph" w:customStyle="1" w:styleId="D11CA62D33A941288010840D96E0F16E12">
    <w:name w:val="D11CA62D33A941288010840D96E0F16E12"/>
    <w:rsid w:val="004A1151"/>
    <w:pPr>
      <w:spacing w:after="100" w:line="240" w:lineRule="auto"/>
    </w:pPr>
    <w:rPr>
      <w:rFonts w:ascii="Times New Roman" w:eastAsiaTheme="minorHAnsi" w:hAnsi="Times New Roman" w:cs="Times New Roman"/>
      <w:sz w:val="24"/>
      <w:szCs w:val="24"/>
    </w:rPr>
  </w:style>
  <w:style w:type="paragraph" w:customStyle="1" w:styleId="9D6E2085DF5B431798E4B105742ACA5F12">
    <w:name w:val="9D6E2085DF5B431798E4B105742ACA5F12"/>
    <w:rsid w:val="004A1151"/>
    <w:pPr>
      <w:spacing w:after="100" w:line="240" w:lineRule="auto"/>
    </w:pPr>
    <w:rPr>
      <w:rFonts w:ascii="Times New Roman" w:eastAsiaTheme="minorHAnsi" w:hAnsi="Times New Roman" w:cs="Times New Roman"/>
      <w:sz w:val="24"/>
      <w:szCs w:val="24"/>
    </w:rPr>
  </w:style>
  <w:style w:type="paragraph" w:customStyle="1" w:styleId="05A65F2566904D5AB75302A626FAA40B12">
    <w:name w:val="05A65F2566904D5AB75302A626FAA40B12"/>
    <w:rsid w:val="004A1151"/>
    <w:pPr>
      <w:spacing w:after="100" w:line="240" w:lineRule="auto"/>
    </w:pPr>
    <w:rPr>
      <w:rFonts w:ascii="Times New Roman" w:eastAsiaTheme="minorHAnsi" w:hAnsi="Times New Roman" w:cs="Times New Roman"/>
      <w:sz w:val="24"/>
      <w:szCs w:val="24"/>
    </w:rPr>
  </w:style>
  <w:style w:type="paragraph" w:customStyle="1" w:styleId="2F57AEEFA4064397967F53665B3E0B5812">
    <w:name w:val="2F57AEEFA4064397967F53665B3E0B5812"/>
    <w:rsid w:val="004A1151"/>
    <w:pPr>
      <w:spacing w:after="100" w:line="240" w:lineRule="auto"/>
    </w:pPr>
    <w:rPr>
      <w:rFonts w:ascii="Times New Roman" w:eastAsiaTheme="minorHAnsi" w:hAnsi="Times New Roman" w:cs="Times New Roman"/>
      <w:sz w:val="24"/>
      <w:szCs w:val="24"/>
    </w:rPr>
  </w:style>
  <w:style w:type="paragraph" w:customStyle="1" w:styleId="C21B8A86699845E4981FA03FBA88EFE57">
    <w:name w:val="C21B8A86699845E4981FA03FBA88EFE57"/>
    <w:rsid w:val="004A1151"/>
    <w:pPr>
      <w:spacing w:after="100" w:line="240" w:lineRule="auto"/>
    </w:pPr>
    <w:rPr>
      <w:rFonts w:ascii="Times New Roman" w:eastAsiaTheme="minorHAnsi" w:hAnsi="Times New Roman" w:cs="Times New Roman"/>
      <w:sz w:val="24"/>
      <w:szCs w:val="24"/>
    </w:rPr>
  </w:style>
  <w:style w:type="paragraph" w:customStyle="1" w:styleId="B952433C535545F9A8078D61D10449E09">
    <w:name w:val="B952433C535545F9A8078D61D10449E09"/>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28">
    <w:name w:val="6C5D5B925C9842B1B2B69914C9C53AD228"/>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2">
    <w:name w:val="BCC09F921BE54B1DAF16E9A0C85E624C32"/>
    <w:rsid w:val="004A1151"/>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32">
    <w:name w:val="0A29C254263F4018A790F7988EABD90032"/>
    <w:rsid w:val="004A1151"/>
    <w:pPr>
      <w:spacing w:after="100" w:line="240" w:lineRule="auto"/>
    </w:pPr>
    <w:rPr>
      <w:rFonts w:ascii="Times New Roman" w:eastAsiaTheme="minorHAnsi" w:hAnsi="Times New Roman" w:cs="Times New Roman"/>
      <w:sz w:val="24"/>
      <w:szCs w:val="24"/>
    </w:rPr>
  </w:style>
  <w:style w:type="paragraph" w:customStyle="1" w:styleId="A39FD8EABA37434282A6BD7AC775F84C32">
    <w:name w:val="A39FD8EABA37434282A6BD7AC775F84C32"/>
    <w:rsid w:val="004A1151"/>
    <w:pPr>
      <w:spacing w:after="100" w:line="240" w:lineRule="auto"/>
    </w:pPr>
    <w:rPr>
      <w:rFonts w:ascii="Times New Roman" w:eastAsiaTheme="minorHAnsi" w:hAnsi="Times New Roman" w:cs="Times New Roman"/>
      <w:sz w:val="24"/>
      <w:szCs w:val="24"/>
    </w:rPr>
  </w:style>
  <w:style w:type="paragraph" w:customStyle="1" w:styleId="780BAEE1CD364D8FB3FAD1817E6C813E32">
    <w:name w:val="780BAEE1CD364D8FB3FAD1817E6C813E32"/>
    <w:rsid w:val="004A1151"/>
    <w:pPr>
      <w:spacing w:after="100" w:line="240" w:lineRule="auto"/>
    </w:pPr>
    <w:rPr>
      <w:rFonts w:ascii="Times New Roman" w:eastAsiaTheme="minorHAnsi" w:hAnsi="Times New Roman" w:cs="Times New Roman"/>
      <w:sz w:val="24"/>
      <w:szCs w:val="24"/>
    </w:rPr>
  </w:style>
  <w:style w:type="paragraph" w:customStyle="1" w:styleId="009D7B260C674ADFA3643A952EEA060932">
    <w:name w:val="009D7B260C674ADFA3643A952EEA060932"/>
    <w:rsid w:val="004A1151"/>
    <w:pPr>
      <w:spacing w:after="100" w:line="240" w:lineRule="auto"/>
    </w:pPr>
    <w:rPr>
      <w:rFonts w:ascii="Times New Roman" w:eastAsiaTheme="minorHAnsi" w:hAnsi="Times New Roman" w:cs="Times New Roman"/>
      <w:sz w:val="24"/>
      <w:szCs w:val="24"/>
    </w:rPr>
  </w:style>
  <w:style w:type="paragraph" w:customStyle="1" w:styleId="DB4691E81DC449F6A25AB6CA7614B5C532">
    <w:name w:val="DB4691E81DC449F6A25AB6CA7614B5C532"/>
    <w:rsid w:val="004A1151"/>
    <w:pPr>
      <w:spacing w:after="100" w:line="240" w:lineRule="auto"/>
    </w:pPr>
    <w:rPr>
      <w:rFonts w:ascii="Times New Roman" w:eastAsiaTheme="minorHAnsi" w:hAnsi="Times New Roman" w:cs="Times New Roman"/>
      <w:sz w:val="24"/>
      <w:szCs w:val="24"/>
    </w:rPr>
  </w:style>
  <w:style w:type="paragraph" w:customStyle="1" w:styleId="4F03F832F43542ED8A74275B123AD3A47">
    <w:name w:val="4F03F832F43542ED8A74275B123AD3A47"/>
    <w:rsid w:val="004A1151"/>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7">
    <w:name w:val="5897D084C033406A89D5AF5ACAE627DB7"/>
    <w:rsid w:val="004A1151"/>
    <w:pPr>
      <w:spacing w:after="100" w:line="240" w:lineRule="auto"/>
    </w:pPr>
    <w:rPr>
      <w:rFonts w:ascii="Times New Roman" w:eastAsiaTheme="minorHAnsi" w:hAnsi="Times New Roman" w:cs="Times New Roman"/>
      <w:sz w:val="24"/>
      <w:szCs w:val="24"/>
    </w:rPr>
  </w:style>
  <w:style w:type="paragraph" w:customStyle="1" w:styleId="A3654E75347A4F4C989DAF11835B96BE7">
    <w:name w:val="A3654E75347A4F4C989DAF11835B96BE7"/>
    <w:rsid w:val="004A1151"/>
    <w:pPr>
      <w:spacing w:after="100" w:line="240" w:lineRule="auto"/>
    </w:pPr>
    <w:rPr>
      <w:rFonts w:ascii="Times New Roman" w:eastAsiaTheme="minorHAnsi" w:hAnsi="Times New Roman" w:cs="Times New Roman"/>
      <w:sz w:val="24"/>
      <w:szCs w:val="24"/>
    </w:rPr>
  </w:style>
  <w:style w:type="paragraph" w:customStyle="1" w:styleId="460D16D0FCF14A20B4B4DE52A8EF032821">
    <w:name w:val="460D16D0FCF14A20B4B4DE52A8EF032821"/>
    <w:rsid w:val="004A1151"/>
    <w:pPr>
      <w:spacing w:after="100" w:line="240" w:lineRule="auto"/>
    </w:pPr>
    <w:rPr>
      <w:rFonts w:ascii="Times New Roman" w:eastAsiaTheme="minorHAnsi" w:hAnsi="Times New Roman" w:cs="Times New Roman"/>
      <w:sz w:val="24"/>
      <w:szCs w:val="24"/>
    </w:rPr>
  </w:style>
  <w:style w:type="paragraph" w:customStyle="1" w:styleId="4C9D1E34769E426598F9A2315EC95EA621">
    <w:name w:val="4C9D1E34769E426598F9A2315EC95EA621"/>
    <w:rsid w:val="004A1151"/>
    <w:pPr>
      <w:spacing w:after="100" w:line="240" w:lineRule="auto"/>
    </w:pPr>
    <w:rPr>
      <w:rFonts w:ascii="Times New Roman" w:eastAsiaTheme="minorHAnsi" w:hAnsi="Times New Roman" w:cs="Times New Roman"/>
      <w:sz w:val="24"/>
      <w:szCs w:val="24"/>
    </w:rPr>
  </w:style>
  <w:style w:type="paragraph" w:customStyle="1" w:styleId="3EA355AE8FD3447F8E9B856ADC0A800221">
    <w:name w:val="3EA355AE8FD3447F8E9B856ADC0A800221"/>
    <w:rsid w:val="004A1151"/>
    <w:pPr>
      <w:spacing w:after="100" w:line="240" w:lineRule="auto"/>
    </w:pPr>
    <w:rPr>
      <w:rFonts w:ascii="Times New Roman" w:eastAsiaTheme="minorHAnsi" w:hAnsi="Times New Roman" w:cs="Times New Roman"/>
      <w:sz w:val="24"/>
      <w:szCs w:val="24"/>
    </w:rPr>
  </w:style>
  <w:style w:type="paragraph" w:customStyle="1" w:styleId="069479AC39E6437DBD9449C49F12B0B821">
    <w:name w:val="069479AC39E6437DBD9449C49F12B0B821"/>
    <w:rsid w:val="004A1151"/>
    <w:pPr>
      <w:spacing w:after="100" w:line="240" w:lineRule="auto"/>
    </w:pPr>
    <w:rPr>
      <w:rFonts w:ascii="Times New Roman" w:eastAsiaTheme="minorHAnsi" w:hAnsi="Times New Roman" w:cs="Times New Roman"/>
      <w:sz w:val="24"/>
      <w:szCs w:val="24"/>
    </w:rPr>
  </w:style>
  <w:style w:type="paragraph" w:customStyle="1" w:styleId="E6F36CF7F9D3482EA52F261169E17E137">
    <w:name w:val="E6F36CF7F9D3482EA52F261169E17E137"/>
    <w:rsid w:val="004A1151"/>
    <w:pPr>
      <w:spacing w:after="100" w:line="240" w:lineRule="auto"/>
    </w:pPr>
    <w:rPr>
      <w:rFonts w:ascii="Times New Roman" w:eastAsiaTheme="minorHAnsi" w:hAnsi="Times New Roman" w:cs="Times New Roman"/>
      <w:sz w:val="24"/>
      <w:szCs w:val="24"/>
    </w:rPr>
  </w:style>
  <w:style w:type="paragraph" w:customStyle="1" w:styleId="A1F9AA6939A743119A826A9B7941D83F16">
    <w:name w:val="A1F9AA6939A743119A826A9B7941D83F16"/>
    <w:rsid w:val="004A1151"/>
    <w:pPr>
      <w:spacing w:after="100" w:line="240" w:lineRule="auto"/>
    </w:pPr>
    <w:rPr>
      <w:rFonts w:ascii="Times New Roman" w:eastAsiaTheme="minorHAnsi" w:hAnsi="Times New Roman" w:cs="Times New Roman"/>
      <w:sz w:val="24"/>
      <w:szCs w:val="24"/>
    </w:rPr>
  </w:style>
  <w:style w:type="paragraph" w:customStyle="1" w:styleId="195DFE97F7A84A7F8EE7688ACA7CF2A916">
    <w:name w:val="195DFE97F7A84A7F8EE7688ACA7CF2A916"/>
    <w:rsid w:val="004A1151"/>
    <w:pPr>
      <w:spacing w:after="100" w:line="240" w:lineRule="auto"/>
    </w:pPr>
    <w:rPr>
      <w:rFonts w:ascii="Times New Roman" w:eastAsiaTheme="minorHAnsi" w:hAnsi="Times New Roman" w:cs="Times New Roman"/>
      <w:sz w:val="24"/>
      <w:szCs w:val="24"/>
    </w:rPr>
  </w:style>
  <w:style w:type="paragraph" w:customStyle="1" w:styleId="83709448F35840E0996AECC00949E4D016">
    <w:name w:val="83709448F35840E0996AECC00949E4D016"/>
    <w:rsid w:val="004A1151"/>
    <w:pPr>
      <w:spacing w:after="100" w:line="240" w:lineRule="auto"/>
    </w:pPr>
    <w:rPr>
      <w:rFonts w:ascii="Times New Roman" w:eastAsiaTheme="minorHAnsi" w:hAnsi="Times New Roman" w:cs="Times New Roman"/>
      <w:sz w:val="24"/>
      <w:szCs w:val="24"/>
    </w:rPr>
  </w:style>
  <w:style w:type="paragraph" w:customStyle="1" w:styleId="4066AF44E9154751BFF3439699332D006">
    <w:name w:val="4066AF44E9154751BFF3439699332D006"/>
    <w:rsid w:val="004A1151"/>
    <w:pPr>
      <w:spacing w:after="100" w:line="240" w:lineRule="auto"/>
    </w:pPr>
    <w:rPr>
      <w:rFonts w:ascii="Times New Roman" w:eastAsiaTheme="minorHAnsi" w:hAnsi="Times New Roman" w:cs="Times New Roman"/>
      <w:sz w:val="24"/>
      <w:szCs w:val="24"/>
    </w:rPr>
  </w:style>
  <w:style w:type="paragraph" w:customStyle="1" w:styleId="B6732DFBA2084C348682938638F69E656">
    <w:name w:val="B6732DFBA2084C348682938638F69E656"/>
    <w:rsid w:val="004A1151"/>
    <w:pPr>
      <w:spacing w:after="100" w:line="240" w:lineRule="auto"/>
    </w:pPr>
    <w:rPr>
      <w:rFonts w:ascii="Times New Roman" w:eastAsiaTheme="minorHAnsi" w:hAnsi="Times New Roman" w:cs="Times New Roman"/>
      <w:sz w:val="24"/>
      <w:szCs w:val="24"/>
    </w:rPr>
  </w:style>
  <w:style w:type="paragraph" w:customStyle="1" w:styleId="0569B97422CF48208A990A941C0C462832">
    <w:name w:val="0569B97422CF48208A990A941C0C462832"/>
    <w:rsid w:val="004A1151"/>
    <w:pPr>
      <w:spacing w:after="100" w:line="240" w:lineRule="auto"/>
    </w:pPr>
    <w:rPr>
      <w:rFonts w:ascii="Times New Roman" w:eastAsiaTheme="minorHAnsi" w:hAnsi="Times New Roman" w:cs="Times New Roman"/>
      <w:sz w:val="24"/>
      <w:szCs w:val="24"/>
    </w:rPr>
  </w:style>
  <w:style w:type="paragraph" w:customStyle="1" w:styleId="7747AC3701614DF2B27345B9AED43A0532">
    <w:name w:val="7747AC3701614DF2B27345B9AED43A0532"/>
    <w:rsid w:val="004A1151"/>
    <w:pPr>
      <w:spacing w:after="100" w:line="240" w:lineRule="auto"/>
    </w:pPr>
    <w:rPr>
      <w:rFonts w:ascii="Times New Roman" w:eastAsiaTheme="minorHAnsi" w:hAnsi="Times New Roman" w:cs="Times New Roman"/>
      <w:sz w:val="24"/>
      <w:szCs w:val="24"/>
    </w:rPr>
  </w:style>
  <w:style w:type="paragraph" w:customStyle="1" w:styleId="D436FD76169643E5A23AB0AC364543DF32">
    <w:name w:val="D436FD76169643E5A23AB0AC364543DF32"/>
    <w:rsid w:val="004A1151"/>
    <w:pPr>
      <w:spacing w:after="100" w:line="240" w:lineRule="auto"/>
    </w:pPr>
    <w:rPr>
      <w:rFonts w:ascii="Times New Roman" w:eastAsiaTheme="minorHAnsi" w:hAnsi="Times New Roman" w:cs="Times New Roman"/>
      <w:sz w:val="24"/>
      <w:szCs w:val="24"/>
    </w:rPr>
  </w:style>
  <w:style w:type="paragraph" w:customStyle="1" w:styleId="78BF4377772745699244505866E0BEF432">
    <w:name w:val="78BF4377772745699244505866E0BEF432"/>
    <w:rsid w:val="004A1151"/>
    <w:pPr>
      <w:spacing w:after="100" w:line="240" w:lineRule="auto"/>
    </w:pPr>
    <w:rPr>
      <w:rFonts w:ascii="Times New Roman" w:eastAsiaTheme="minorHAnsi" w:hAnsi="Times New Roman" w:cs="Times New Roman"/>
      <w:sz w:val="24"/>
      <w:szCs w:val="24"/>
    </w:rPr>
  </w:style>
  <w:style w:type="paragraph" w:customStyle="1" w:styleId="4ECCAED3F26343428FFE9ACFC02E74E832">
    <w:name w:val="4ECCAED3F26343428FFE9ACFC02E74E832"/>
    <w:rsid w:val="004A1151"/>
    <w:pPr>
      <w:spacing w:after="100" w:line="240" w:lineRule="auto"/>
    </w:pPr>
    <w:rPr>
      <w:rFonts w:ascii="Times New Roman" w:eastAsiaTheme="minorHAnsi" w:hAnsi="Times New Roman" w:cs="Times New Roman"/>
      <w:sz w:val="24"/>
      <w:szCs w:val="24"/>
    </w:rPr>
  </w:style>
  <w:style w:type="paragraph" w:customStyle="1" w:styleId="AEE77705006B4749A4B7311D45EABA266">
    <w:name w:val="AEE77705006B4749A4B7311D45EABA266"/>
    <w:rsid w:val="004A1151"/>
    <w:pPr>
      <w:spacing w:after="100" w:line="240" w:lineRule="auto"/>
    </w:pPr>
    <w:rPr>
      <w:rFonts w:ascii="Times New Roman" w:eastAsiaTheme="minorHAnsi" w:hAnsi="Times New Roman" w:cs="Times New Roman"/>
      <w:sz w:val="24"/>
      <w:szCs w:val="24"/>
    </w:rPr>
  </w:style>
  <w:style w:type="paragraph" w:customStyle="1" w:styleId="4B00C1A4328F4DF8BAA2D067DDA920CE32">
    <w:name w:val="4B00C1A4328F4DF8BAA2D067DDA920CE32"/>
    <w:rsid w:val="004A1151"/>
    <w:pPr>
      <w:spacing w:after="100" w:line="240" w:lineRule="auto"/>
    </w:pPr>
    <w:rPr>
      <w:rFonts w:ascii="Times New Roman" w:eastAsiaTheme="minorHAnsi" w:hAnsi="Times New Roman" w:cs="Times New Roman"/>
      <w:sz w:val="24"/>
      <w:szCs w:val="24"/>
    </w:rPr>
  </w:style>
  <w:style w:type="paragraph" w:customStyle="1" w:styleId="A6EEB70F4ECC491A84505452C2E708F132">
    <w:name w:val="A6EEB70F4ECC491A84505452C2E708F132"/>
    <w:rsid w:val="004A1151"/>
    <w:pPr>
      <w:spacing w:after="100" w:line="240" w:lineRule="auto"/>
    </w:pPr>
    <w:rPr>
      <w:rFonts w:ascii="Times New Roman" w:eastAsiaTheme="minorHAnsi" w:hAnsi="Times New Roman" w:cs="Times New Roman"/>
      <w:sz w:val="24"/>
      <w:szCs w:val="24"/>
    </w:rPr>
  </w:style>
  <w:style w:type="paragraph" w:customStyle="1" w:styleId="37229F7D6AE64EBA84790C24157153FF32">
    <w:name w:val="37229F7D6AE64EBA84790C24157153FF32"/>
    <w:rsid w:val="004A1151"/>
    <w:pPr>
      <w:spacing w:after="100" w:line="240" w:lineRule="auto"/>
    </w:pPr>
    <w:rPr>
      <w:rFonts w:ascii="Times New Roman" w:eastAsiaTheme="minorHAnsi" w:hAnsi="Times New Roman" w:cs="Times New Roman"/>
      <w:sz w:val="24"/>
      <w:szCs w:val="24"/>
    </w:rPr>
  </w:style>
  <w:style w:type="paragraph" w:customStyle="1" w:styleId="C557C92C5B344CF0BF1A0407C2AF21F321">
    <w:name w:val="C557C92C5B344CF0BF1A0407C2AF21F321"/>
    <w:rsid w:val="004A1151"/>
    <w:pPr>
      <w:spacing w:after="100" w:line="240" w:lineRule="auto"/>
    </w:pPr>
    <w:rPr>
      <w:rFonts w:ascii="Times New Roman" w:eastAsiaTheme="minorHAnsi" w:hAnsi="Times New Roman" w:cs="Times New Roman"/>
      <w:sz w:val="24"/>
      <w:szCs w:val="24"/>
    </w:rPr>
  </w:style>
  <w:style w:type="paragraph" w:customStyle="1" w:styleId="BC379622ECEF4B3AB5FB7B8CF61D1F5621">
    <w:name w:val="BC379622ECEF4B3AB5FB7B8CF61D1F5621"/>
    <w:rsid w:val="004A1151"/>
    <w:pPr>
      <w:spacing w:after="100" w:line="240" w:lineRule="auto"/>
    </w:pPr>
    <w:rPr>
      <w:rFonts w:ascii="Times New Roman" w:eastAsiaTheme="minorHAnsi" w:hAnsi="Times New Roman" w:cs="Times New Roman"/>
      <w:sz w:val="24"/>
      <w:szCs w:val="24"/>
    </w:rPr>
  </w:style>
  <w:style w:type="paragraph" w:customStyle="1" w:styleId="BD27B212574A42CC967DC525ADE08E6921">
    <w:name w:val="BD27B212574A42CC967DC525ADE08E6921"/>
    <w:rsid w:val="004A1151"/>
    <w:pPr>
      <w:spacing w:after="100" w:line="240" w:lineRule="auto"/>
    </w:pPr>
    <w:rPr>
      <w:rFonts w:ascii="Times New Roman" w:eastAsiaTheme="minorHAnsi" w:hAnsi="Times New Roman" w:cs="Times New Roman"/>
      <w:sz w:val="24"/>
      <w:szCs w:val="24"/>
    </w:rPr>
  </w:style>
  <w:style w:type="paragraph" w:customStyle="1" w:styleId="AF50749FDFAA4BE7AC57B8BBFF2A735E21">
    <w:name w:val="AF50749FDFAA4BE7AC57B8BBFF2A735E21"/>
    <w:rsid w:val="004A1151"/>
    <w:pPr>
      <w:spacing w:after="100" w:line="240" w:lineRule="auto"/>
    </w:pPr>
    <w:rPr>
      <w:rFonts w:ascii="Times New Roman" w:eastAsiaTheme="minorHAnsi" w:hAnsi="Times New Roman" w:cs="Times New Roman"/>
      <w:sz w:val="24"/>
      <w:szCs w:val="24"/>
    </w:rPr>
  </w:style>
  <w:style w:type="paragraph" w:customStyle="1" w:styleId="D8C2C16AA0444CC89BAC941688C518E821">
    <w:name w:val="D8C2C16AA0444CC89BAC941688C518E821"/>
    <w:rsid w:val="004A1151"/>
    <w:pPr>
      <w:spacing w:after="100" w:line="240" w:lineRule="auto"/>
    </w:pPr>
    <w:rPr>
      <w:rFonts w:ascii="Times New Roman" w:eastAsiaTheme="minorHAnsi" w:hAnsi="Times New Roman" w:cs="Times New Roman"/>
      <w:sz w:val="24"/>
      <w:szCs w:val="24"/>
    </w:rPr>
  </w:style>
  <w:style w:type="paragraph" w:customStyle="1" w:styleId="D8829F21B40846C9959DF781441D86B921">
    <w:name w:val="D8829F21B40846C9959DF781441D86B921"/>
    <w:rsid w:val="004A1151"/>
    <w:pPr>
      <w:spacing w:after="100" w:line="240" w:lineRule="auto"/>
    </w:pPr>
    <w:rPr>
      <w:rFonts w:ascii="Times New Roman" w:eastAsiaTheme="minorHAnsi" w:hAnsi="Times New Roman" w:cs="Times New Roman"/>
      <w:sz w:val="24"/>
      <w:szCs w:val="24"/>
    </w:rPr>
  </w:style>
  <w:style w:type="paragraph" w:customStyle="1" w:styleId="6394B9C418A64D25B4E2E668BF8A799E21">
    <w:name w:val="6394B9C418A64D25B4E2E668BF8A799E21"/>
    <w:rsid w:val="004A1151"/>
    <w:pPr>
      <w:spacing w:after="100" w:line="240" w:lineRule="auto"/>
    </w:pPr>
    <w:rPr>
      <w:rFonts w:ascii="Times New Roman" w:eastAsiaTheme="minorHAnsi" w:hAnsi="Times New Roman" w:cs="Times New Roman"/>
      <w:sz w:val="24"/>
      <w:szCs w:val="24"/>
    </w:rPr>
  </w:style>
  <w:style w:type="paragraph" w:customStyle="1" w:styleId="3A8FE2B66079426B93E087E40F0B843C21">
    <w:name w:val="3A8FE2B66079426B93E087E40F0B843C21"/>
    <w:rsid w:val="004A1151"/>
    <w:pPr>
      <w:spacing w:after="100" w:line="240" w:lineRule="auto"/>
    </w:pPr>
    <w:rPr>
      <w:rFonts w:ascii="Times New Roman" w:eastAsiaTheme="minorHAnsi" w:hAnsi="Times New Roman" w:cs="Times New Roman"/>
      <w:sz w:val="24"/>
      <w:szCs w:val="24"/>
    </w:rPr>
  </w:style>
  <w:style w:type="paragraph" w:customStyle="1" w:styleId="ED365D01323448BDA8029058DEB4F3DD21">
    <w:name w:val="ED365D01323448BDA8029058DEB4F3DD21"/>
    <w:rsid w:val="004A1151"/>
    <w:pPr>
      <w:spacing w:after="100" w:line="240" w:lineRule="auto"/>
    </w:pPr>
    <w:rPr>
      <w:rFonts w:ascii="Times New Roman" w:eastAsiaTheme="minorHAnsi" w:hAnsi="Times New Roman" w:cs="Times New Roman"/>
      <w:sz w:val="24"/>
      <w:szCs w:val="24"/>
    </w:rPr>
  </w:style>
  <w:style w:type="paragraph" w:customStyle="1" w:styleId="8DC503BFC3B647D2B03C34893DDE3A3A21">
    <w:name w:val="8DC503BFC3B647D2B03C34893DDE3A3A21"/>
    <w:rsid w:val="004A1151"/>
    <w:pPr>
      <w:spacing w:after="100" w:line="240" w:lineRule="auto"/>
    </w:pPr>
    <w:rPr>
      <w:rFonts w:ascii="Times New Roman" w:eastAsiaTheme="minorHAnsi" w:hAnsi="Times New Roman" w:cs="Times New Roman"/>
      <w:sz w:val="24"/>
      <w:szCs w:val="24"/>
    </w:rPr>
  </w:style>
  <w:style w:type="paragraph" w:customStyle="1" w:styleId="0D71F59B0CB540F5AF7BA83A3471661C21">
    <w:name w:val="0D71F59B0CB540F5AF7BA83A3471661C21"/>
    <w:rsid w:val="004A1151"/>
    <w:pPr>
      <w:spacing w:after="100" w:line="240" w:lineRule="auto"/>
    </w:pPr>
    <w:rPr>
      <w:rFonts w:ascii="Times New Roman" w:eastAsiaTheme="minorHAnsi" w:hAnsi="Times New Roman" w:cs="Times New Roman"/>
      <w:sz w:val="24"/>
      <w:szCs w:val="24"/>
    </w:rPr>
  </w:style>
  <w:style w:type="paragraph" w:customStyle="1" w:styleId="0C25B050C16F401CAA489B050D8F6F8A21">
    <w:name w:val="0C25B050C16F401CAA489B050D8F6F8A21"/>
    <w:rsid w:val="004A1151"/>
    <w:pPr>
      <w:spacing w:after="100" w:line="240" w:lineRule="auto"/>
    </w:pPr>
    <w:rPr>
      <w:rFonts w:ascii="Times New Roman" w:eastAsiaTheme="minorHAnsi" w:hAnsi="Times New Roman" w:cs="Times New Roman"/>
      <w:sz w:val="24"/>
      <w:szCs w:val="24"/>
    </w:rPr>
  </w:style>
  <w:style w:type="paragraph" w:customStyle="1" w:styleId="7879B67862E14AB5A4C57C952D5B725321">
    <w:name w:val="7879B67862E14AB5A4C57C952D5B725321"/>
    <w:rsid w:val="004A1151"/>
    <w:pPr>
      <w:spacing w:after="100" w:line="240" w:lineRule="auto"/>
    </w:pPr>
    <w:rPr>
      <w:rFonts w:ascii="Times New Roman" w:eastAsiaTheme="minorHAnsi" w:hAnsi="Times New Roman" w:cs="Times New Roman"/>
      <w:sz w:val="24"/>
      <w:szCs w:val="24"/>
    </w:rPr>
  </w:style>
  <w:style w:type="paragraph" w:customStyle="1" w:styleId="90798579FAF341F4954BB93F833E88C521">
    <w:name w:val="90798579FAF341F4954BB93F833E88C521"/>
    <w:rsid w:val="004A1151"/>
    <w:pPr>
      <w:spacing w:after="100" w:line="240" w:lineRule="auto"/>
    </w:pPr>
    <w:rPr>
      <w:rFonts w:ascii="Times New Roman" w:eastAsiaTheme="minorHAnsi" w:hAnsi="Times New Roman" w:cs="Times New Roman"/>
      <w:sz w:val="24"/>
      <w:szCs w:val="24"/>
    </w:rPr>
  </w:style>
  <w:style w:type="paragraph" w:customStyle="1" w:styleId="C2137FDE2C61497E84FC06B242DECD4221">
    <w:name w:val="C2137FDE2C61497E84FC06B242DECD4221"/>
    <w:rsid w:val="004A1151"/>
    <w:pPr>
      <w:spacing w:after="100" w:line="240" w:lineRule="auto"/>
    </w:pPr>
    <w:rPr>
      <w:rFonts w:ascii="Times New Roman" w:eastAsiaTheme="minorHAnsi" w:hAnsi="Times New Roman" w:cs="Times New Roman"/>
      <w:sz w:val="24"/>
      <w:szCs w:val="24"/>
    </w:rPr>
  </w:style>
  <w:style w:type="paragraph" w:customStyle="1" w:styleId="0E80E752F1034FE787B6AAEAB95F2EAD21">
    <w:name w:val="0E80E752F1034FE787B6AAEAB95F2EAD21"/>
    <w:rsid w:val="004A1151"/>
    <w:pPr>
      <w:spacing w:after="100" w:line="240" w:lineRule="auto"/>
    </w:pPr>
    <w:rPr>
      <w:rFonts w:ascii="Times New Roman" w:eastAsiaTheme="minorHAnsi" w:hAnsi="Times New Roman" w:cs="Times New Roman"/>
      <w:sz w:val="24"/>
      <w:szCs w:val="24"/>
    </w:rPr>
  </w:style>
  <w:style w:type="paragraph" w:customStyle="1" w:styleId="E48B3877962645FB9C82C67AF023A56F21">
    <w:name w:val="E48B3877962645FB9C82C67AF023A56F21"/>
    <w:rsid w:val="004A1151"/>
    <w:pPr>
      <w:spacing w:after="100" w:line="240" w:lineRule="auto"/>
    </w:pPr>
    <w:rPr>
      <w:rFonts w:ascii="Times New Roman" w:eastAsiaTheme="minorHAnsi" w:hAnsi="Times New Roman" w:cs="Times New Roman"/>
      <w:sz w:val="24"/>
      <w:szCs w:val="24"/>
    </w:rPr>
  </w:style>
  <w:style w:type="paragraph" w:customStyle="1" w:styleId="7796A418FCFF40E3A31889FCC0B3F7FB21">
    <w:name w:val="7796A418FCFF40E3A31889FCC0B3F7FB21"/>
    <w:rsid w:val="004A1151"/>
    <w:pPr>
      <w:spacing w:after="100" w:line="240" w:lineRule="auto"/>
    </w:pPr>
    <w:rPr>
      <w:rFonts w:ascii="Times New Roman" w:eastAsiaTheme="minorHAnsi" w:hAnsi="Times New Roman" w:cs="Times New Roman"/>
      <w:sz w:val="24"/>
      <w:szCs w:val="24"/>
    </w:rPr>
  </w:style>
  <w:style w:type="paragraph" w:customStyle="1" w:styleId="DECCCEF74EE346428F438EB42C31A21A21">
    <w:name w:val="DECCCEF74EE346428F438EB42C31A21A21"/>
    <w:rsid w:val="004A1151"/>
    <w:pPr>
      <w:spacing w:after="100" w:line="240" w:lineRule="auto"/>
    </w:pPr>
    <w:rPr>
      <w:rFonts w:ascii="Times New Roman" w:eastAsiaTheme="minorHAnsi" w:hAnsi="Times New Roman" w:cs="Times New Roman"/>
      <w:sz w:val="24"/>
      <w:szCs w:val="24"/>
    </w:rPr>
  </w:style>
  <w:style w:type="paragraph" w:customStyle="1" w:styleId="DB4BE787CD5E47A1BE65FFC413AD62EB21">
    <w:name w:val="DB4BE787CD5E47A1BE65FFC413AD62EB21"/>
    <w:rsid w:val="004A1151"/>
    <w:pPr>
      <w:spacing w:after="100" w:line="240" w:lineRule="auto"/>
    </w:pPr>
    <w:rPr>
      <w:rFonts w:ascii="Times New Roman" w:eastAsiaTheme="minorHAnsi" w:hAnsi="Times New Roman" w:cs="Times New Roman"/>
      <w:sz w:val="24"/>
      <w:szCs w:val="24"/>
    </w:rPr>
  </w:style>
  <w:style w:type="paragraph" w:customStyle="1" w:styleId="9F593DA392054E0E9886ED1A9347942621">
    <w:name w:val="9F593DA392054E0E9886ED1A9347942621"/>
    <w:rsid w:val="004A1151"/>
    <w:pPr>
      <w:spacing w:after="100" w:line="240" w:lineRule="auto"/>
    </w:pPr>
    <w:rPr>
      <w:rFonts w:ascii="Times New Roman" w:eastAsiaTheme="minorHAnsi" w:hAnsi="Times New Roman" w:cs="Times New Roman"/>
      <w:sz w:val="24"/>
      <w:szCs w:val="24"/>
    </w:rPr>
  </w:style>
  <w:style w:type="paragraph" w:customStyle="1" w:styleId="6D199870274247869D7C67377AC77A3E21">
    <w:name w:val="6D199870274247869D7C67377AC77A3E21"/>
    <w:rsid w:val="004A1151"/>
    <w:pPr>
      <w:spacing w:after="100" w:line="240" w:lineRule="auto"/>
    </w:pPr>
    <w:rPr>
      <w:rFonts w:ascii="Times New Roman" w:eastAsiaTheme="minorHAnsi" w:hAnsi="Times New Roman" w:cs="Times New Roman"/>
      <w:sz w:val="24"/>
      <w:szCs w:val="24"/>
    </w:rPr>
  </w:style>
  <w:style w:type="paragraph" w:customStyle="1" w:styleId="00EAAFB289DF4E1FB299B7348AB7EB5921">
    <w:name w:val="00EAAFB289DF4E1FB299B7348AB7EB5921"/>
    <w:rsid w:val="004A1151"/>
    <w:pPr>
      <w:spacing w:after="100" w:line="240" w:lineRule="auto"/>
    </w:pPr>
    <w:rPr>
      <w:rFonts w:ascii="Times New Roman" w:eastAsiaTheme="minorHAnsi" w:hAnsi="Times New Roman" w:cs="Times New Roman"/>
      <w:sz w:val="24"/>
      <w:szCs w:val="24"/>
    </w:rPr>
  </w:style>
  <w:style w:type="paragraph" w:customStyle="1" w:styleId="9725D2E11D08433BB181E2A9DD6569D021">
    <w:name w:val="9725D2E11D08433BB181E2A9DD6569D021"/>
    <w:rsid w:val="004A1151"/>
    <w:pPr>
      <w:spacing w:after="100" w:line="240" w:lineRule="auto"/>
    </w:pPr>
    <w:rPr>
      <w:rFonts w:ascii="Times New Roman" w:eastAsiaTheme="minorHAnsi" w:hAnsi="Times New Roman" w:cs="Times New Roman"/>
      <w:sz w:val="24"/>
      <w:szCs w:val="24"/>
    </w:rPr>
  </w:style>
  <w:style w:type="paragraph" w:customStyle="1" w:styleId="87BAF11ADD5C4438807A06A128DDA1D921">
    <w:name w:val="87BAF11ADD5C4438807A06A128DDA1D921"/>
    <w:rsid w:val="004A1151"/>
    <w:pPr>
      <w:spacing w:after="100" w:line="240" w:lineRule="auto"/>
    </w:pPr>
    <w:rPr>
      <w:rFonts w:ascii="Times New Roman" w:eastAsiaTheme="minorHAnsi" w:hAnsi="Times New Roman" w:cs="Times New Roman"/>
      <w:sz w:val="24"/>
      <w:szCs w:val="24"/>
    </w:rPr>
  </w:style>
  <w:style w:type="paragraph" w:customStyle="1" w:styleId="EB5E8A2B4E264D2988FE9C9B41838B5721">
    <w:name w:val="EB5E8A2B4E264D2988FE9C9B41838B5721"/>
    <w:rsid w:val="004A1151"/>
    <w:pPr>
      <w:spacing w:after="100" w:line="240" w:lineRule="auto"/>
    </w:pPr>
    <w:rPr>
      <w:rFonts w:ascii="Times New Roman" w:eastAsiaTheme="minorHAnsi" w:hAnsi="Times New Roman" w:cs="Times New Roman"/>
      <w:sz w:val="24"/>
      <w:szCs w:val="24"/>
    </w:rPr>
  </w:style>
  <w:style w:type="paragraph" w:customStyle="1" w:styleId="CAC3BE21544E41EBA4BD67764914032A21">
    <w:name w:val="CAC3BE21544E41EBA4BD67764914032A21"/>
    <w:rsid w:val="004A1151"/>
    <w:pPr>
      <w:spacing w:after="100" w:line="240" w:lineRule="auto"/>
    </w:pPr>
    <w:rPr>
      <w:rFonts w:ascii="Times New Roman" w:eastAsiaTheme="minorHAnsi" w:hAnsi="Times New Roman" w:cs="Times New Roman"/>
      <w:sz w:val="24"/>
      <w:szCs w:val="24"/>
    </w:rPr>
  </w:style>
  <w:style w:type="paragraph" w:customStyle="1" w:styleId="923F4296CA994EB0BA660C238B492A5F21">
    <w:name w:val="923F4296CA994EB0BA660C238B492A5F21"/>
    <w:rsid w:val="004A1151"/>
    <w:pPr>
      <w:spacing w:after="100" w:line="240" w:lineRule="auto"/>
    </w:pPr>
    <w:rPr>
      <w:rFonts w:ascii="Times New Roman" w:eastAsiaTheme="minorHAnsi" w:hAnsi="Times New Roman" w:cs="Times New Roman"/>
      <w:sz w:val="24"/>
      <w:szCs w:val="24"/>
    </w:rPr>
  </w:style>
  <w:style w:type="paragraph" w:customStyle="1" w:styleId="1DB5E7A7CE0C48C9A3E049760A84E12E31">
    <w:name w:val="1DB5E7A7CE0C48C9A3E049760A84E12E31"/>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38FA757CD8D4215B3FC7E539F536CA35">
    <w:name w:val="938FA757CD8D4215B3FC7E539F536CA35"/>
    <w:rsid w:val="004A1151"/>
    <w:pPr>
      <w:spacing w:after="100" w:line="240" w:lineRule="auto"/>
    </w:pPr>
    <w:rPr>
      <w:rFonts w:ascii="Times New Roman" w:eastAsiaTheme="minorHAnsi" w:hAnsi="Times New Roman" w:cs="Times New Roman"/>
      <w:sz w:val="24"/>
      <w:szCs w:val="24"/>
    </w:rPr>
  </w:style>
  <w:style w:type="paragraph" w:customStyle="1" w:styleId="46C44707F52448B881425B22961E44285">
    <w:name w:val="46C44707F52448B881425B22961E44285"/>
    <w:rsid w:val="004A1151"/>
    <w:pPr>
      <w:spacing w:after="100" w:line="240" w:lineRule="auto"/>
    </w:pPr>
    <w:rPr>
      <w:rFonts w:ascii="Times New Roman" w:eastAsiaTheme="minorHAnsi" w:hAnsi="Times New Roman" w:cs="Times New Roman"/>
      <w:sz w:val="24"/>
      <w:szCs w:val="24"/>
    </w:rPr>
  </w:style>
  <w:style w:type="paragraph" w:customStyle="1" w:styleId="90214BEF73F54620A8ACBBE53948EDC35">
    <w:name w:val="90214BEF73F54620A8ACBBE53948EDC35"/>
    <w:rsid w:val="004A1151"/>
    <w:pPr>
      <w:spacing w:after="100" w:line="240" w:lineRule="auto"/>
    </w:pPr>
    <w:rPr>
      <w:rFonts w:ascii="Times New Roman" w:eastAsiaTheme="minorHAnsi" w:hAnsi="Times New Roman" w:cs="Times New Roman"/>
      <w:sz w:val="24"/>
      <w:szCs w:val="24"/>
    </w:rPr>
  </w:style>
  <w:style w:type="paragraph" w:customStyle="1" w:styleId="491300EEE60B42119A4BE6BD3CE14DE05">
    <w:name w:val="491300EEE60B42119A4BE6BD3CE14DE05"/>
    <w:rsid w:val="004A1151"/>
    <w:pPr>
      <w:spacing w:after="100" w:line="240" w:lineRule="auto"/>
    </w:pPr>
    <w:rPr>
      <w:rFonts w:ascii="Times New Roman" w:eastAsiaTheme="minorHAnsi" w:hAnsi="Times New Roman" w:cs="Times New Roman"/>
      <w:sz w:val="24"/>
      <w:szCs w:val="24"/>
    </w:rPr>
  </w:style>
  <w:style w:type="paragraph" w:customStyle="1" w:styleId="E9E96931888249C58E36C925955307D35">
    <w:name w:val="E9E96931888249C58E36C925955307D35"/>
    <w:rsid w:val="004A1151"/>
    <w:pPr>
      <w:spacing w:after="100" w:line="240" w:lineRule="auto"/>
    </w:pPr>
    <w:rPr>
      <w:rFonts w:ascii="Times New Roman" w:eastAsiaTheme="minorHAnsi" w:hAnsi="Times New Roman" w:cs="Times New Roman"/>
      <w:sz w:val="24"/>
      <w:szCs w:val="24"/>
    </w:rPr>
  </w:style>
  <w:style w:type="paragraph" w:customStyle="1" w:styleId="DEAF7111276044CAAFAF1953EDC76DCC4">
    <w:name w:val="DEAF7111276044CAAFAF1953EDC76DCC4"/>
    <w:rsid w:val="004A1151"/>
    <w:pPr>
      <w:spacing w:after="100" w:line="240" w:lineRule="auto"/>
    </w:pPr>
    <w:rPr>
      <w:rFonts w:ascii="Times New Roman" w:eastAsiaTheme="minorHAnsi" w:hAnsi="Times New Roman" w:cs="Times New Roman"/>
      <w:sz w:val="24"/>
      <w:szCs w:val="24"/>
    </w:rPr>
  </w:style>
  <w:style w:type="paragraph" w:customStyle="1" w:styleId="CEC8ED9B95DC4B80871807F2D6EC23FB4">
    <w:name w:val="CEC8ED9B95DC4B80871807F2D6EC23FB4"/>
    <w:rsid w:val="004A1151"/>
    <w:pPr>
      <w:spacing w:after="100" w:line="240" w:lineRule="auto"/>
    </w:pPr>
    <w:rPr>
      <w:rFonts w:ascii="Times New Roman" w:eastAsiaTheme="minorHAnsi" w:hAnsi="Times New Roman" w:cs="Times New Roman"/>
      <w:sz w:val="24"/>
      <w:szCs w:val="24"/>
    </w:rPr>
  </w:style>
  <w:style w:type="paragraph" w:customStyle="1" w:styleId="0766075EE8D0488789F9733C8F8B7A044">
    <w:name w:val="0766075EE8D0488789F9733C8F8B7A044"/>
    <w:rsid w:val="004A1151"/>
    <w:pPr>
      <w:spacing w:after="100" w:line="240" w:lineRule="auto"/>
    </w:pPr>
    <w:rPr>
      <w:rFonts w:ascii="Times New Roman" w:eastAsiaTheme="minorHAnsi" w:hAnsi="Times New Roman" w:cs="Times New Roman"/>
      <w:sz w:val="24"/>
      <w:szCs w:val="24"/>
    </w:rPr>
  </w:style>
  <w:style w:type="paragraph" w:customStyle="1" w:styleId="7A314E642B394A6AA9E272597580B9604">
    <w:name w:val="7A314E642B394A6AA9E272597580B9604"/>
    <w:rsid w:val="004A1151"/>
    <w:pPr>
      <w:spacing w:after="100" w:line="240" w:lineRule="auto"/>
    </w:pPr>
    <w:rPr>
      <w:rFonts w:ascii="Times New Roman" w:eastAsiaTheme="minorHAnsi" w:hAnsi="Times New Roman" w:cs="Times New Roman"/>
      <w:sz w:val="24"/>
      <w:szCs w:val="24"/>
    </w:rPr>
  </w:style>
  <w:style w:type="paragraph" w:customStyle="1" w:styleId="FCDFFFA6642947DFB02C9C9B0442EA524">
    <w:name w:val="FCDFFFA6642947DFB02C9C9B0442EA524"/>
    <w:rsid w:val="004A1151"/>
    <w:pPr>
      <w:spacing w:after="100" w:line="240" w:lineRule="auto"/>
    </w:pPr>
    <w:rPr>
      <w:rFonts w:ascii="Times New Roman" w:eastAsiaTheme="minorHAnsi" w:hAnsi="Times New Roman" w:cs="Times New Roman"/>
      <w:sz w:val="24"/>
      <w:szCs w:val="24"/>
    </w:rPr>
  </w:style>
  <w:style w:type="paragraph" w:customStyle="1" w:styleId="FBC29B6FCB634B1491DB431893173F7E4">
    <w:name w:val="FBC29B6FCB634B1491DB431893173F7E4"/>
    <w:rsid w:val="004A1151"/>
    <w:pPr>
      <w:spacing w:after="100" w:line="240" w:lineRule="auto"/>
    </w:pPr>
    <w:rPr>
      <w:rFonts w:ascii="Times New Roman" w:eastAsiaTheme="minorHAnsi" w:hAnsi="Times New Roman" w:cs="Times New Roman"/>
      <w:sz w:val="24"/>
      <w:szCs w:val="24"/>
    </w:rPr>
  </w:style>
  <w:style w:type="paragraph" w:customStyle="1" w:styleId="9D0742B28DB84508A410D0B146ECBA7D4">
    <w:name w:val="9D0742B28DB84508A410D0B146ECBA7D4"/>
    <w:rsid w:val="004A1151"/>
    <w:pPr>
      <w:spacing w:after="100" w:line="240" w:lineRule="auto"/>
    </w:pPr>
    <w:rPr>
      <w:rFonts w:ascii="Times New Roman" w:eastAsiaTheme="minorHAnsi" w:hAnsi="Times New Roman" w:cs="Times New Roman"/>
      <w:sz w:val="24"/>
      <w:szCs w:val="24"/>
    </w:rPr>
  </w:style>
  <w:style w:type="paragraph" w:customStyle="1" w:styleId="FF05BAEDF09944AFA87D6C430B705DB34">
    <w:name w:val="FF05BAEDF09944AFA87D6C430B705DB34"/>
    <w:rsid w:val="004A1151"/>
    <w:pPr>
      <w:spacing w:after="100" w:line="240" w:lineRule="auto"/>
    </w:pPr>
    <w:rPr>
      <w:rFonts w:ascii="Times New Roman" w:eastAsiaTheme="minorHAnsi" w:hAnsi="Times New Roman" w:cs="Times New Roman"/>
      <w:sz w:val="24"/>
      <w:szCs w:val="24"/>
    </w:rPr>
  </w:style>
  <w:style w:type="paragraph" w:customStyle="1" w:styleId="7F83437B05C244718BAB6265957DF9094">
    <w:name w:val="7F83437B05C244718BAB6265957DF9094"/>
    <w:rsid w:val="004A1151"/>
    <w:pPr>
      <w:spacing w:after="100" w:line="240" w:lineRule="auto"/>
    </w:pPr>
    <w:rPr>
      <w:rFonts w:ascii="Times New Roman" w:eastAsiaTheme="minorHAnsi" w:hAnsi="Times New Roman" w:cs="Times New Roman"/>
      <w:sz w:val="24"/>
      <w:szCs w:val="24"/>
    </w:rPr>
  </w:style>
  <w:style w:type="paragraph" w:customStyle="1" w:styleId="5614A3B69A6D4363B403F4FC3140ADB44">
    <w:name w:val="5614A3B69A6D4363B403F4FC3140ADB44"/>
    <w:rsid w:val="004A1151"/>
    <w:pPr>
      <w:spacing w:after="100" w:line="240" w:lineRule="auto"/>
    </w:pPr>
    <w:rPr>
      <w:rFonts w:ascii="Times New Roman" w:eastAsiaTheme="minorHAnsi" w:hAnsi="Times New Roman" w:cs="Times New Roman"/>
      <w:sz w:val="24"/>
      <w:szCs w:val="24"/>
    </w:rPr>
  </w:style>
  <w:style w:type="paragraph" w:customStyle="1" w:styleId="9A255C4215754141BEBB9F9750391EF54">
    <w:name w:val="9A255C4215754141BEBB9F9750391EF54"/>
    <w:rsid w:val="004A1151"/>
    <w:pPr>
      <w:spacing w:after="100" w:line="240" w:lineRule="auto"/>
    </w:pPr>
    <w:rPr>
      <w:rFonts w:ascii="Times New Roman" w:eastAsiaTheme="minorHAnsi" w:hAnsi="Times New Roman" w:cs="Times New Roman"/>
      <w:sz w:val="24"/>
      <w:szCs w:val="24"/>
    </w:rPr>
  </w:style>
  <w:style w:type="paragraph" w:customStyle="1" w:styleId="E6D4B47410444FF0B7BFCC11AD61C1094">
    <w:name w:val="E6D4B47410444FF0B7BFCC11AD61C1094"/>
    <w:rsid w:val="004A1151"/>
    <w:pPr>
      <w:spacing w:after="100" w:line="240" w:lineRule="auto"/>
    </w:pPr>
    <w:rPr>
      <w:rFonts w:ascii="Times New Roman" w:eastAsiaTheme="minorHAnsi" w:hAnsi="Times New Roman" w:cs="Times New Roman"/>
      <w:sz w:val="24"/>
      <w:szCs w:val="24"/>
    </w:rPr>
  </w:style>
  <w:style w:type="paragraph" w:customStyle="1" w:styleId="CD4F077F8A4D417BB2FA82A5F28B07594">
    <w:name w:val="CD4F077F8A4D417BB2FA82A5F28B07594"/>
    <w:rsid w:val="004A1151"/>
    <w:pPr>
      <w:spacing w:after="100" w:line="240" w:lineRule="auto"/>
    </w:pPr>
    <w:rPr>
      <w:rFonts w:ascii="Times New Roman" w:eastAsiaTheme="minorHAnsi" w:hAnsi="Times New Roman" w:cs="Times New Roman"/>
      <w:sz w:val="24"/>
      <w:szCs w:val="24"/>
    </w:rPr>
  </w:style>
  <w:style w:type="paragraph" w:customStyle="1" w:styleId="32BC2ACC26C9466685F7CEB98F0103844">
    <w:name w:val="32BC2ACC26C9466685F7CEB98F0103844"/>
    <w:rsid w:val="004A1151"/>
    <w:pPr>
      <w:spacing w:after="100" w:line="240" w:lineRule="auto"/>
    </w:pPr>
    <w:rPr>
      <w:rFonts w:ascii="Times New Roman" w:eastAsiaTheme="minorHAnsi" w:hAnsi="Times New Roman" w:cs="Times New Roman"/>
      <w:sz w:val="24"/>
      <w:szCs w:val="24"/>
    </w:rPr>
  </w:style>
  <w:style w:type="paragraph" w:customStyle="1" w:styleId="2C8E8C66B859423D822104E8DF74CC294">
    <w:name w:val="2C8E8C66B859423D822104E8DF74CC294"/>
    <w:rsid w:val="004A1151"/>
    <w:pPr>
      <w:spacing w:after="100" w:line="240" w:lineRule="auto"/>
    </w:pPr>
    <w:rPr>
      <w:rFonts w:ascii="Times New Roman" w:eastAsiaTheme="minorHAnsi" w:hAnsi="Times New Roman" w:cs="Times New Roman"/>
      <w:sz w:val="24"/>
      <w:szCs w:val="24"/>
    </w:rPr>
  </w:style>
  <w:style w:type="paragraph" w:customStyle="1" w:styleId="8FE0F69495EB478B987DCEB02D6533064">
    <w:name w:val="8FE0F69495EB478B987DCEB02D6533064"/>
    <w:rsid w:val="004A1151"/>
    <w:pPr>
      <w:spacing w:after="100" w:line="240" w:lineRule="auto"/>
    </w:pPr>
    <w:rPr>
      <w:rFonts w:ascii="Times New Roman" w:eastAsiaTheme="minorHAnsi" w:hAnsi="Times New Roman" w:cs="Times New Roman"/>
      <w:sz w:val="24"/>
      <w:szCs w:val="24"/>
    </w:rPr>
  </w:style>
  <w:style w:type="paragraph" w:customStyle="1" w:styleId="4C4BD485B4D34444838D82C80A2FBF3331">
    <w:name w:val="4C4BD485B4D34444838D82C80A2FBF3331"/>
    <w:rsid w:val="004A1151"/>
    <w:pPr>
      <w:spacing w:after="100" w:line="240" w:lineRule="auto"/>
    </w:pPr>
    <w:rPr>
      <w:rFonts w:ascii="Times New Roman" w:eastAsiaTheme="minorHAnsi" w:hAnsi="Times New Roman" w:cs="Times New Roman"/>
      <w:sz w:val="24"/>
      <w:szCs w:val="24"/>
    </w:rPr>
  </w:style>
  <w:style w:type="paragraph" w:customStyle="1" w:styleId="2BDAF33C74434251A327F0BFD1EB54E931">
    <w:name w:val="2BDAF33C74434251A327F0BFD1EB54E931"/>
    <w:rsid w:val="004A1151"/>
    <w:pPr>
      <w:spacing w:after="100" w:line="240" w:lineRule="auto"/>
    </w:pPr>
    <w:rPr>
      <w:rFonts w:ascii="Times New Roman" w:eastAsiaTheme="minorHAnsi" w:hAnsi="Times New Roman" w:cs="Times New Roman"/>
      <w:sz w:val="24"/>
      <w:szCs w:val="24"/>
    </w:rPr>
  </w:style>
  <w:style w:type="paragraph" w:customStyle="1" w:styleId="1BC381B8C9ED41A6A0DA37781F04932C31">
    <w:name w:val="1BC381B8C9ED41A6A0DA37781F04932C31"/>
    <w:rsid w:val="004A1151"/>
    <w:pPr>
      <w:spacing w:after="100" w:line="240" w:lineRule="auto"/>
    </w:pPr>
    <w:rPr>
      <w:rFonts w:ascii="Times New Roman" w:eastAsiaTheme="minorHAnsi" w:hAnsi="Times New Roman" w:cs="Times New Roman"/>
      <w:sz w:val="24"/>
      <w:szCs w:val="24"/>
    </w:rPr>
  </w:style>
  <w:style w:type="paragraph" w:customStyle="1" w:styleId="585801C89BD340A4842E81910B7915D631">
    <w:name w:val="585801C89BD340A4842E81910B7915D631"/>
    <w:rsid w:val="004A1151"/>
    <w:pPr>
      <w:spacing w:after="100" w:line="240" w:lineRule="auto"/>
    </w:pPr>
    <w:rPr>
      <w:rFonts w:ascii="Times New Roman" w:eastAsiaTheme="minorHAnsi" w:hAnsi="Times New Roman" w:cs="Times New Roman"/>
      <w:sz w:val="24"/>
      <w:szCs w:val="24"/>
    </w:rPr>
  </w:style>
  <w:style w:type="paragraph" w:customStyle="1" w:styleId="5F0F90BB971F4CA08104D6CEFD4E05CA31">
    <w:name w:val="5F0F90BB971F4CA08104D6CEFD4E05CA31"/>
    <w:rsid w:val="004A1151"/>
    <w:pPr>
      <w:spacing w:after="100" w:line="240" w:lineRule="auto"/>
    </w:pPr>
    <w:rPr>
      <w:rFonts w:ascii="Times New Roman" w:eastAsiaTheme="minorHAnsi" w:hAnsi="Times New Roman" w:cs="Times New Roman"/>
      <w:sz w:val="24"/>
      <w:szCs w:val="24"/>
    </w:rPr>
  </w:style>
  <w:style w:type="paragraph" w:customStyle="1" w:styleId="1D221EF5E9D14CEE9B0880058A9D247B31">
    <w:name w:val="1D221EF5E9D14CEE9B0880058A9D247B31"/>
    <w:rsid w:val="004A1151"/>
    <w:pPr>
      <w:spacing w:after="100" w:line="240" w:lineRule="auto"/>
    </w:pPr>
    <w:rPr>
      <w:rFonts w:ascii="Times New Roman" w:eastAsiaTheme="minorHAnsi" w:hAnsi="Times New Roman" w:cs="Times New Roman"/>
      <w:sz w:val="24"/>
      <w:szCs w:val="24"/>
    </w:rPr>
  </w:style>
  <w:style w:type="paragraph" w:customStyle="1" w:styleId="818681A266454BDF8A38D31F9909BD2B31">
    <w:name w:val="818681A266454BDF8A38D31F9909BD2B31"/>
    <w:rsid w:val="004A1151"/>
    <w:pPr>
      <w:spacing w:after="100" w:line="240" w:lineRule="auto"/>
    </w:pPr>
    <w:rPr>
      <w:rFonts w:ascii="Times New Roman" w:eastAsiaTheme="minorHAnsi" w:hAnsi="Times New Roman" w:cs="Times New Roman"/>
      <w:sz w:val="24"/>
      <w:szCs w:val="24"/>
    </w:rPr>
  </w:style>
  <w:style w:type="paragraph" w:customStyle="1" w:styleId="D11CA62D33A941288010840D96E0F16E13">
    <w:name w:val="D11CA62D33A941288010840D96E0F16E13"/>
    <w:rsid w:val="004A1151"/>
    <w:pPr>
      <w:spacing w:after="100" w:line="240" w:lineRule="auto"/>
    </w:pPr>
    <w:rPr>
      <w:rFonts w:ascii="Times New Roman" w:eastAsiaTheme="minorHAnsi" w:hAnsi="Times New Roman" w:cs="Times New Roman"/>
      <w:sz w:val="24"/>
      <w:szCs w:val="24"/>
    </w:rPr>
  </w:style>
  <w:style w:type="paragraph" w:customStyle="1" w:styleId="9D6E2085DF5B431798E4B105742ACA5F13">
    <w:name w:val="9D6E2085DF5B431798E4B105742ACA5F13"/>
    <w:rsid w:val="004A1151"/>
    <w:pPr>
      <w:spacing w:after="100" w:line="240" w:lineRule="auto"/>
    </w:pPr>
    <w:rPr>
      <w:rFonts w:ascii="Times New Roman" w:eastAsiaTheme="minorHAnsi" w:hAnsi="Times New Roman" w:cs="Times New Roman"/>
      <w:sz w:val="24"/>
      <w:szCs w:val="24"/>
    </w:rPr>
  </w:style>
  <w:style w:type="paragraph" w:customStyle="1" w:styleId="05A65F2566904D5AB75302A626FAA40B13">
    <w:name w:val="05A65F2566904D5AB75302A626FAA40B13"/>
    <w:rsid w:val="004A1151"/>
    <w:pPr>
      <w:spacing w:after="100" w:line="240" w:lineRule="auto"/>
    </w:pPr>
    <w:rPr>
      <w:rFonts w:ascii="Times New Roman" w:eastAsiaTheme="minorHAnsi" w:hAnsi="Times New Roman" w:cs="Times New Roman"/>
      <w:sz w:val="24"/>
      <w:szCs w:val="24"/>
    </w:rPr>
  </w:style>
  <w:style w:type="paragraph" w:customStyle="1" w:styleId="2F57AEEFA4064397967F53665B3E0B5813">
    <w:name w:val="2F57AEEFA4064397967F53665B3E0B5813"/>
    <w:rsid w:val="004A1151"/>
    <w:pPr>
      <w:spacing w:after="100" w:line="240" w:lineRule="auto"/>
    </w:pPr>
    <w:rPr>
      <w:rFonts w:ascii="Times New Roman" w:eastAsiaTheme="minorHAnsi" w:hAnsi="Times New Roman" w:cs="Times New Roman"/>
      <w:sz w:val="24"/>
      <w:szCs w:val="24"/>
    </w:rPr>
  </w:style>
  <w:style w:type="paragraph" w:customStyle="1" w:styleId="C21B8A86699845E4981FA03FBA88EFE58">
    <w:name w:val="C21B8A86699845E4981FA03FBA88EFE58"/>
    <w:rsid w:val="004A1151"/>
    <w:pPr>
      <w:spacing w:after="100" w:line="240" w:lineRule="auto"/>
    </w:pPr>
    <w:rPr>
      <w:rFonts w:ascii="Times New Roman" w:eastAsiaTheme="minorHAnsi" w:hAnsi="Times New Roman" w:cs="Times New Roman"/>
      <w:sz w:val="24"/>
      <w:szCs w:val="24"/>
    </w:rPr>
  </w:style>
  <w:style w:type="paragraph" w:customStyle="1" w:styleId="B952433C535545F9A8078D61D10449E010">
    <w:name w:val="B952433C535545F9A8078D61D10449E010"/>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29">
    <w:name w:val="6C5D5B925C9842B1B2B69914C9C53AD229"/>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3">
    <w:name w:val="BCC09F921BE54B1DAF16E9A0C85E624C33"/>
    <w:rsid w:val="004A1151"/>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33">
    <w:name w:val="0A29C254263F4018A790F7988EABD90033"/>
    <w:rsid w:val="004A1151"/>
    <w:pPr>
      <w:spacing w:after="100" w:line="240" w:lineRule="auto"/>
    </w:pPr>
    <w:rPr>
      <w:rFonts w:ascii="Times New Roman" w:eastAsiaTheme="minorHAnsi" w:hAnsi="Times New Roman" w:cs="Times New Roman"/>
      <w:sz w:val="24"/>
      <w:szCs w:val="24"/>
    </w:rPr>
  </w:style>
  <w:style w:type="paragraph" w:customStyle="1" w:styleId="A39FD8EABA37434282A6BD7AC775F84C33">
    <w:name w:val="A39FD8EABA37434282A6BD7AC775F84C33"/>
    <w:rsid w:val="004A1151"/>
    <w:pPr>
      <w:spacing w:after="100" w:line="240" w:lineRule="auto"/>
    </w:pPr>
    <w:rPr>
      <w:rFonts w:ascii="Times New Roman" w:eastAsiaTheme="minorHAnsi" w:hAnsi="Times New Roman" w:cs="Times New Roman"/>
      <w:sz w:val="24"/>
      <w:szCs w:val="24"/>
    </w:rPr>
  </w:style>
  <w:style w:type="paragraph" w:customStyle="1" w:styleId="780BAEE1CD364D8FB3FAD1817E6C813E33">
    <w:name w:val="780BAEE1CD364D8FB3FAD1817E6C813E33"/>
    <w:rsid w:val="004A1151"/>
    <w:pPr>
      <w:spacing w:after="100" w:line="240" w:lineRule="auto"/>
    </w:pPr>
    <w:rPr>
      <w:rFonts w:ascii="Times New Roman" w:eastAsiaTheme="minorHAnsi" w:hAnsi="Times New Roman" w:cs="Times New Roman"/>
      <w:sz w:val="24"/>
      <w:szCs w:val="24"/>
    </w:rPr>
  </w:style>
  <w:style w:type="paragraph" w:customStyle="1" w:styleId="009D7B260C674ADFA3643A952EEA060933">
    <w:name w:val="009D7B260C674ADFA3643A952EEA060933"/>
    <w:rsid w:val="004A1151"/>
    <w:pPr>
      <w:spacing w:after="100" w:line="240" w:lineRule="auto"/>
    </w:pPr>
    <w:rPr>
      <w:rFonts w:ascii="Times New Roman" w:eastAsiaTheme="minorHAnsi" w:hAnsi="Times New Roman" w:cs="Times New Roman"/>
      <w:sz w:val="24"/>
      <w:szCs w:val="24"/>
    </w:rPr>
  </w:style>
  <w:style w:type="paragraph" w:customStyle="1" w:styleId="DB4691E81DC449F6A25AB6CA7614B5C533">
    <w:name w:val="DB4691E81DC449F6A25AB6CA7614B5C533"/>
    <w:rsid w:val="004A1151"/>
    <w:pPr>
      <w:spacing w:after="100" w:line="240" w:lineRule="auto"/>
    </w:pPr>
    <w:rPr>
      <w:rFonts w:ascii="Times New Roman" w:eastAsiaTheme="minorHAnsi" w:hAnsi="Times New Roman" w:cs="Times New Roman"/>
      <w:sz w:val="24"/>
      <w:szCs w:val="24"/>
    </w:rPr>
  </w:style>
  <w:style w:type="paragraph" w:customStyle="1" w:styleId="4F03F832F43542ED8A74275B123AD3A48">
    <w:name w:val="4F03F832F43542ED8A74275B123AD3A48"/>
    <w:rsid w:val="004A1151"/>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8">
    <w:name w:val="5897D084C033406A89D5AF5ACAE627DB8"/>
    <w:rsid w:val="004A1151"/>
    <w:pPr>
      <w:spacing w:after="100" w:line="240" w:lineRule="auto"/>
    </w:pPr>
    <w:rPr>
      <w:rFonts w:ascii="Times New Roman" w:eastAsiaTheme="minorHAnsi" w:hAnsi="Times New Roman" w:cs="Times New Roman"/>
      <w:sz w:val="24"/>
      <w:szCs w:val="24"/>
    </w:rPr>
  </w:style>
  <w:style w:type="paragraph" w:customStyle="1" w:styleId="A3654E75347A4F4C989DAF11835B96BE8">
    <w:name w:val="A3654E75347A4F4C989DAF11835B96BE8"/>
    <w:rsid w:val="004A1151"/>
    <w:pPr>
      <w:spacing w:after="100" w:line="240" w:lineRule="auto"/>
    </w:pPr>
    <w:rPr>
      <w:rFonts w:ascii="Times New Roman" w:eastAsiaTheme="minorHAnsi" w:hAnsi="Times New Roman" w:cs="Times New Roman"/>
      <w:sz w:val="24"/>
      <w:szCs w:val="24"/>
    </w:rPr>
  </w:style>
  <w:style w:type="paragraph" w:customStyle="1" w:styleId="460D16D0FCF14A20B4B4DE52A8EF032822">
    <w:name w:val="460D16D0FCF14A20B4B4DE52A8EF032822"/>
    <w:rsid w:val="004A1151"/>
    <w:pPr>
      <w:spacing w:after="100" w:line="240" w:lineRule="auto"/>
    </w:pPr>
    <w:rPr>
      <w:rFonts w:ascii="Times New Roman" w:eastAsiaTheme="minorHAnsi" w:hAnsi="Times New Roman" w:cs="Times New Roman"/>
      <w:sz w:val="24"/>
      <w:szCs w:val="24"/>
    </w:rPr>
  </w:style>
  <w:style w:type="paragraph" w:customStyle="1" w:styleId="4C9D1E34769E426598F9A2315EC95EA622">
    <w:name w:val="4C9D1E34769E426598F9A2315EC95EA622"/>
    <w:rsid w:val="004A1151"/>
    <w:pPr>
      <w:spacing w:after="100" w:line="240" w:lineRule="auto"/>
    </w:pPr>
    <w:rPr>
      <w:rFonts w:ascii="Times New Roman" w:eastAsiaTheme="minorHAnsi" w:hAnsi="Times New Roman" w:cs="Times New Roman"/>
      <w:sz w:val="24"/>
      <w:szCs w:val="24"/>
    </w:rPr>
  </w:style>
  <w:style w:type="paragraph" w:customStyle="1" w:styleId="3EA355AE8FD3447F8E9B856ADC0A800222">
    <w:name w:val="3EA355AE8FD3447F8E9B856ADC0A800222"/>
    <w:rsid w:val="004A1151"/>
    <w:pPr>
      <w:spacing w:after="100" w:line="240" w:lineRule="auto"/>
    </w:pPr>
    <w:rPr>
      <w:rFonts w:ascii="Times New Roman" w:eastAsiaTheme="minorHAnsi" w:hAnsi="Times New Roman" w:cs="Times New Roman"/>
      <w:sz w:val="24"/>
      <w:szCs w:val="24"/>
    </w:rPr>
  </w:style>
  <w:style w:type="paragraph" w:customStyle="1" w:styleId="069479AC39E6437DBD9449C49F12B0B822">
    <w:name w:val="069479AC39E6437DBD9449C49F12B0B822"/>
    <w:rsid w:val="004A1151"/>
    <w:pPr>
      <w:spacing w:after="100" w:line="240" w:lineRule="auto"/>
    </w:pPr>
    <w:rPr>
      <w:rFonts w:ascii="Times New Roman" w:eastAsiaTheme="minorHAnsi" w:hAnsi="Times New Roman" w:cs="Times New Roman"/>
      <w:sz w:val="24"/>
      <w:szCs w:val="24"/>
    </w:rPr>
  </w:style>
  <w:style w:type="paragraph" w:customStyle="1" w:styleId="E6F36CF7F9D3482EA52F261169E17E138">
    <w:name w:val="E6F36CF7F9D3482EA52F261169E17E138"/>
    <w:rsid w:val="004A1151"/>
    <w:pPr>
      <w:spacing w:after="100" w:line="240" w:lineRule="auto"/>
    </w:pPr>
    <w:rPr>
      <w:rFonts w:ascii="Times New Roman" w:eastAsiaTheme="minorHAnsi" w:hAnsi="Times New Roman" w:cs="Times New Roman"/>
      <w:sz w:val="24"/>
      <w:szCs w:val="24"/>
    </w:rPr>
  </w:style>
  <w:style w:type="paragraph" w:customStyle="1" w:styleId="A1F9AA6939A743119A826A9B7941D83F17">
    <w:name w:val="A1F9AA6939A743119A826A9B7941D83F17"/>
    <w:rsid w:val="004A1151"/>
    <w:pPr>
      <w:spacing w:after="100" w:line="240" w:lineRule="auto"/>
    </w:pPr>
    <w:rPr>
      <w:rFonts w:ascii="Times New Roman" w:eastAsiaTheme="minorHAnsi" w:hAnsi="Times New Roman" w:cs="Times New Roman"/>
      <w:sz w:val="24"/>
      <w:szCs w:val="24"/>
    </w:rPr>
  </w:style>
  <w:style w:type="paragraph" w:customStyle="1" w:styleId="195DFE97F7A84A7F8EE7688ACA7CF2A917">
    <w:name w:val="195DFE97F7A84A7F8EE7688ACA7CF2A917"/>
    <w:rsid w:val="004A1151"/>
    <w:pPr>
      <w:spacing w:after="100" w:line="240" w:lineRule="auto"/>
    </w:pPr>
    <w:rPr>
      <w:rFonts w:ascii="Times New Roman" w:eastAsiaTheme="minorHAnsi" w:hAnsi="Times New Roman" w:cs="Times New Roman"/>
      <w:sz w:val="24"/>
      <w:szCs w:val="24"/>
    </w:rPr>
  </w:style>
  <w:style w:type="paragraph" w:customStyle="1" w:styleId="83709448F35840E0996AECC00949E4D017">
    <w:name w:val="83709448F35840E0996AECC00949E4D017"/>
    <w:rsid w:val="004A1151"/>
    <w:pPr>
      <w:spacing w:after="100" w:line="240" w:lineRule="auto"/>
    </w:pPr>
    <w:rPr>
      <w:rFonts w:ascii="Times New Roman" w:eastAsiaTheme="minorHAnsi" w:hAnsi="Times New Roman" w:cs="Times New Roman"/>
      <w:sz w:val="24"/>
      <w:szCs w:val="24"/>
    </w:rPr>
  </w:style>
  <w:style w:type="paragraph" w:customStyle="1" w:styleId="4066AF44E9154751BFF3439699332D007">
    <w:name w:val="4066AF44E9154751BFF3439699332D007"/>
    <w:rsid w:val="004A1151"/>
    <w:pPr>
      <w:spacing w:after="100" w:line="240" w:lineRule="auto"/>
    </w:pPr>
    <w:rPr>
      <w:rFonts w:ascii="Times New Roman" w:eastAsiaTheme="minorHAnsi" w:hAnsi="Times New Roman" w:cs="Times New Roman"/>
      <w:sz w:val="24"/>
      <w:szCs w:val="24"/>
    </w:rPr>
  </w:style>
  <w:style w:type="paragraph" w:customStyle="1" w:styleId="B6732DFBA2084C348682938638F69E657">
    <w:name w:val="B6732DFBA2084C348682938638F69E657"/>
    <w:rsid w:val="004A1151"/>
    <w:pPr>
      <w:spacing w:after="100" w:line="240" w:lineRule="auto"/>
    </w:pPr>
    <w:rPr>
      <w:rFonts w:ascii="Times New Roman" w:eastAsiaTheme="minorHAnsi" w:hAnsi="Times New Roman" w:cs="Times New Roman"/>
      <w:sz w:val="24"/>
      <w:szCs w:val="24"/>
    </w:rPr>
  </w:style>
  <w:style w:type="paragraph" w:customStyle="1" w:styleId="0569B97422CF48208A990A941C0C462833">
    <w:name w:val="0569B97422CF48208A990A941C0C462833"/>
    <w:rsid w:val="004A1151"/>
    <w:pPr>
      <w:spacing w:after="100" w:line="240" w:lineRule="auto"/>
    </w:pPr>
    <w:rPr>
      <w:rFonts w:ascii="Times New Roman" w:eastAsiaTheme="minorHAnsi" w:hAnsi="Times New Roman" w:cs="Times New Roman"/>
      <w:sz w:val="24"/>
      <w:szCs w:val="24"/>
    </w:rPr>
  </w:style>
  <w:style w:type="paragraph" w:customStyle="1" w:styleId="7747AC3701614DF2B27345B9AED43A0533">
    <w:name w:val="7747AC3701614DF2B27345B9AED43A0533"/>
    <w:rsid w:val="004A1151"/>
    <w:pPr>
      <w:spacing w:after="100" w:line="240" w:lineRule="auto"/>
    </w:pPr>
    <w:rPr>
      <w:rFonts w:ascii="Times New Roman" w:eastAsiaTheme="minorHAnsi" w:hAnsi="Times New Roman" w:cs="Times New Roman"/>
      <w:sz w:val="24"/>
      <w:szCs w:val="24"/>
    </w:rPr>
  </w:style>
  <w:style w:type="paragraph" w:customStyle="1" w:styleId="D436FD76169643E5A23AB0AC364543DF33">
    <w:name w:val="D436FD76169643E5A23AB0AC364543DF33"/>
    <w:rsid w:val="004A1151"/>
    <w:pPr>
      <w:spacing w:after="100" w:line="240" w:lineRule="auto"/>
    </w:pPr>
    <w:rPr>
      <w:rFonts w:ascii="Times New Roman" w:eastAsiaTheme="minorHAnsi" w:hAnsi="Times New Roman" w:cs="Times New Roman"/>
      <w:sz w:val="24"/>
      <w:szCs w:val="24"/>
    </w:rPr>
  </w:style>
  <w:style w:type="paragraph" w:customStyle="1" w:styleId="78BF4377772745699244505866E0BEF433">
    <w:name w:val="78BF4377772745699244505866E0BEF433"/>
    <w:rsid w:val="004A1151"/>
    <w:pPr>
      <w:spacing w:after="100" w:line="240" w:lineRule="auto"/>
    </w:pPr>
    <w:rPr>
      <w:rFonts w:ascii="Times New Roman" w:eastAsiaTheme="minorHAnsi" w:hAnsi="Times New Roman" w:cs="Times New Roman"/>
      <w:sz w:val="24"/>
      <w:szCs w:val="24"/>
    </w:rPr>
  </w:style>
  <w:style w:type="paragraph" w:customStyle="1" w:styleId="4ECCAED3F26343428FFE9ACFC02E74E833">
    <w:name w:val="4ECCAED3F26343428FFE9ACFC02E74E833"/>
    <w:rsid w:val="004A1151"/>
    <w:pPr>
      <w:spacing w:after="100" w:line="240" w:lineRule="auto"/>
    </w:pPr>
    <w:rPr>
      <w:rFonts w:ascii="Times New Roman" w:eastAsiaTheme="minorHAnsi" w:hAnsi="Times New Roman" w:cs="Times New Roman"/>
      <w:sz w:val="24"/>
      <w:szCs w:val="24"/>
    </w:rPr>
  </w:style>
  <w:style w:type="paragraph" w:customStyle="1" w:styleId="AEE77705006B4749A4B7311D45EABA267">
    <w:name w:val="AEE77705006B4749A4B7311D45EABA267"/>
    <w:rsid w:val="004A1151"/>
    <w:pPr>
      <w:spacing w:after="100" w:line="240" w:lineRule="auto"/>
    </w:pPr>
    <w:rPr>
      <w:rFonts w:ascii="Times New Roman" w:eastAsiaTheme="minorHAnsi" w:hAnsi="Times New Roman" w:cs="Times New Roman"/>
      <w:sz w:val="24"/>
      <w:szCs w:val="24"/>
    </w:rPr>
  </w:style>
  <w:style w:type="paragraph" w:customStyle="1" w:styleId="4B00C1A4328F4DF8BAA2D067DDA920CE33">
    <w:name w:val="4B00C1A4328F4DF8BAA2D067DDA920CE33"/>
    <w:rsid w:val="004A1151"/>
    <w:pPr>
      <w:spacing w:after="100" w:line="240" w:lineRule="auto"/>
    </w:pPr>
    <w:rPr>
      <w:rFonts w:ascii="Times New Roman" w:eastAsiaTheme="minorHAnsi" w:hAnsi="Times New Roman" w:cs="Times New Roman"/>
      <w:sz w:val="24"/>
      <w:szCs w:val="24"/>
    </w:rPr>
  </w:style>
  <w:style w:type="paragraph" w:customStyle="1" w:styleId="A6EEB70F4ECC491A84505452C2E708F133">
    <w:name w:val="A6EEB70F4ECC491A84505452C2E708F133"/>
    <w:rsid w:val="004A1151"/>
    <w:pPr>
      <w:spacing w:after="100" w:line="240" w:lineRule="auto"/>
    </w:pPr>
    <w:rPr>
      <w:rFonts w:ascii="Times New Roman" w:eastAsiaTheme="minorHAnsi" w:hAnsi="Times New Roman" w:cs="Times New Roman"/>
      <w:sz w:val="24"/>
      <w:szCs w:val="24"/>
    </w:rPr>
  </w:style>
  <w:style w:type="paragraph" w:customStyle="1" w:styleId="37229F7D6AE64EBA84790C24157153FF33">
    <w:name w:val="37229F7D6AE64EBA84790C24157153FF33"/>
    <w:rsid w:val="004A1151"/>
    <w:pPr>
      <w:spacing w:after="100" w:line="240" w:lineRule="auto"/>
    </w:pPr>
    <w:rPr>
      <w:rFonts w:ascii="Times New Roman" w:eastAsiaTheme="minorHAnsi" w:hAnsi="Times New Roman" w:cs="Times New Roman"/>
      <w:sz w:val="24"/>
      <w:szCs w:val="24"/>
    </w:rPr>
  </w:style>
  <w:style w:type="paragraph" w:customStyle="1" w:styleId="C557C92C5B344CF0BF1A0407C2AF21F322">
    <w:name w:val="C557C92C5B344CF0BF1A0407C2AF21F322"/>
    <w:rsid w:val="004A1151"/>
    <w:pPr>
      <w:spacing w:after="100" w:line="240" w:lineRule="auto"/>
    </w:pPr>
    <w:rPr>
      <w:rFonts w:ascii="Times New Roman" w:eastAsiaTheme="minorHAnsi" w:hAnsi="Times New Roman" w:cs="Times New Roman"/>
      <w:sz w:val="24"/>
      <w:szCs w:val="24"/>
    </w:rPr>
  </w:style>
  <w:style w:type="paragraph" w:customStyle="1" w:styleId="BC379622ECEF4B3AB5FB7B8CF61D1F5622">
    <w:name w:val="BC379622ECEF4B3AB5FB7B8CF61D1F5622"/>
    <w:rsid w:val="004A1151"/>
    <w:pPr>
      <w:spacing w:after="100" w:line="240" w:lineRule="auto"/>
    </w:pPr>
    <w:rPr>
      <w:rFonts w:ascii="Times New Roman" w:eastAsiaTheme="minorHAnsi" w:hAnsi="Times New Roman" w:cs="Times New Roman"/>
      <w:sz w:val="24"/>
      <w:szCs w:val="24"/>
    </w:rPr>
  </w:style>
  <w:style w:type="paragraph" w:customStyle="1" w:styleId="BD27B212574A42CC967DC525ADE08E6922">
    <w:name w:val="BD27B212574A42CC967DC525ADE08E6922"/>
    <w:rsid w:val="004A1151"/>
    <w:pPr>
      <w:spacing w:after="100" w:line="240" w:lineRule="auto"/>
    </w:pPr>
    <w:rPr>
      <w:rFonts w:ascii="Times New Roman" w:eastAsiaTheme="minorHAnsi" w:hAnsi="Times New Roman" w:cs="Times New Roman"/>
      <w:sz w:val="24"/>
      <w:szCs w:val="24"/>
    </w:rPr>
  </w:style>
  <w:style w:type="paragraph" w:customStyle="1" w:styleId="AF50749FDFAA4BE7AC57B8BBFF2A735E22">
    <w:name w:val="AF50749FDFAA4BE7AC57B8BBFF2A735E22"/>
    <w:rsid w:val="004A1151"/>
    <w:pPr>
      <w:spacing w:after="100" w:line="240" w:lineRule="auto"/>
    </w:pPr>
    <w:rPr>
      <w:rFonts w:ascii="Times New Roman" w:eastAsiaTheme="minorHAnsi" w:hAnsi="Times New Roman" w:cs="Times New Roman"/>
      <w:sz w:val="24"/>
      <w:szCs w:val="24"/>
    </w:rPr>
  </w:style>
  <w:style w:type="paragraph" w:customStyle="1" w:styleId="D8C2C16AA0444CC89BAC941688C518E822">
    <w:name w:val="D8C2C16AA0444CC89BAC941688C518E822"/>
    <w:rsid w:val="004A1151"/>
    <w:pPr>
      <w:spacing w:after="100" w:line="240" w:lineRule="auto"/>
    </w:pPr>
    <w:rPr>
      <w:rFonts w:ascii="Times New Roman" w:eastAsiaTheme="minorHAnsi" w:hAnsi="Times New Roman" w:cs="Times New Roman"/>
      <w:sz w:val="24"/>
      <w:szCs w:val="24"/>
    </w:rPr>
  </w:style>
  <w:style w:type="paragraph" w:customStyle="1" w:styleId="D8829F21B40846C9959DF781441D86B922">
    <w:name w:val="D8829F21B40846C9959DF781441D86B922"/>
    <w:rsid w:val="004A1151"/>
    <w:pPr>
      <w:spacing w:after="100" w:line="240" w:lineRule="auto"/>
    </w:pPr>
    <w:rPr>
      <w:rFonts w:ascii="Times New Roman" w:eastAsiaTheme="minorHAnsi" w:hAnsi="Times New Roman" w:cs="Times New Roman"/>
      <w:sz w:val="24"/>
      <w:szCs w:val="24"/>
    </w:rPr>
  </w:style>
  <w:style w:type="paragraph" w:customStyle="1" w:styleId="6394B9C418A64D25B4E2E668BF8A799E22">
    <w:name w:val="6394B9C418A64D25B4E2E668BF8A799E22"/>
    <w:rsid w:val="004A1151"/>
    <w:pPr>
      <w:spacing w:after="100" w:line="240" w:lineRule="auto"/>
    </w:pPr>
    <w:rPr>
      <w:rFonts w:ascii="Times New Roman" w:eastAsiaTheme="minorHAnsi" w:hAnsi="Times New Roman" w:cs="Times New Roman"/>
      <w:sz w:val="24"/>
      <w:szCs w:val="24"/>
    </w:rPr>
  </w:style>
  <w:style w:type="paragraph" w:customStyle="1" w:styleId="3A8FE2B66079426B93E087E40F0B843C22">
    <w:name w:val="3A8FE2B66079426B93E087E40F0B843C22"/>
    <w:rsid w:val="004A1151"/>
    <w:pPr>
      <w:spacing w:after="100" w:line="240" w:lineRule="auto"/>
    </w:pPr>
    <w:rPr>
      <w:rFonts w:ascii="Times New Roman" w:eastAsiaTheme="minorHAnsi" w:hAnsi="Times New Roman" w:cs="Times New Roman"/>
      <w:sz w:val="24"/>
      <w:szCs w:val="24"/>
    </w:rPr>
  </w:style>
  <w:style w:type="paragraph" w:customStyle="1" w:styleId="ED365D01323448BDA8029058DEB4F3DD22">
    <w:name w:val="ED365D01323448BDA8029058DEB4F3DD22"/>
    <w:rsid w:val="004A1151"/>
    <w:pPr>
      <w:spacing w:after="100" w:line="240" w:lineRule="auto"/>
    </w:pPr>
    <w:rPr>
      <w:rFonts w:ascii="Times New Roman" w:eastAsiaTheme="minorHAnsi" w:hAnsi="Times New Roman" w:cs="Times New Roman"/>
      <w:sz w:val="24"/>
      <w:szCs w:val="24"/>
    </w:rPr>
  </w:style>
  <w:style w:type="paragraph" w:customStyle="1" w:styleId="8DC503BFC3B647D2B03C34893DDE3A3A22">
    <w:name w:val="8DC503BFC3B647D2B03C34893DDE3A3A22"/>
    <w:rsid w:val="004A1151"/>
    <w:pPr>
      <w:spacing w:after="100" w:line="240" w:lineRule="auto"/>
    </w:pPr>
    <w:rPr>
      <w:rFonts w:ascii="Times New Roman" w:eastAsiaTheme="minorHAnsi" w:hAnsi="Times New Roman" w:cs="Times New Roman"/>
      <w:sz w:val="24"/>
      <w:szCs w:val="24"/>
    </w:rPr>
  </w:style>
  <w:style w:type="paragraph" w:customStyle="1" w:styleId="0D71F59B0CB540F5AF7BA83A3471661C22">
    <w:name w:val="0D71F59B0CB540F5AF7BA83A3471661C22"/>
    <w:rsid w:val="004A1151"/>
    <w:pPr>
      <w:spacing w:after="100" w:line="240" w:lineRule="auto"/>
    </w:pPr>
    <w:rPr>
      <w:rFonts w:ascii="Times New Roman" w:eastAsiaTheme="minorHAnsi" w:hAnsi="Times New Roman" w:cs="Times New Roman"/>
      <w:sz w:val="24"/>
      <w:szCs w:val="24"/>
    </w:rPr>
  </w:style>
  <w:style w:type="paragraph" w:customStyle="1" w:styleId="0C25B050C16F401CAA489B050D8F6F8A22">
    <w:name w:val="0C25B050C16F401CAA489B050D8F6F8A22"/>
    <w:rsid w:val="004A1151"/>
    <w:pPr>
      <w:spacing w:after="100" w:line="240" w:lineRule="auto"/>
    </w:pPr>
    <w:rPr>
      <w:rFonts w:ascii="Times New Roman" w:eastAsiaTheme="minorHAnsi" w:hAnsi="Times New Roman" w:cs="Times New Roman"/>
      <w:sz w:val="24"/>
      <w:szCs w:val="24"/>
    </w:rPr>
  </w:style>
  <w:style w:type="paragraph" w:customStyle="1" w:styleId="7879B67862E14AB5A4C57C952D5B725322">
    <w:name w:val="7879B67862E14AB5A4C57C952D5B725322"/>
    <w:rsid w:val="004A1151"/>
    <w:pPr>
      <w:spacing w:after="100" w:line="240" w:lineRule="auto"/>
    </w:pPr>
    <w:rPr>
      <w:rFonts w:ascii="Times New Roman" w:eastAsiaTheme="minorHAnsi" w:hAnsi="Times New Roman" w:cs="Times New Roman"/>
      <w:sz w:val="24"/>
      <w:szCs w:val="24"/>
    </w:rPr>
  </w:style>
  <w:style w:type="paragraph" w:customStyle="1" w:styleId="90798579FAF341F4954BB93F833E88C522">
    <w:name w:val="90798579FAF341F4954BB93F833E88C522"/>
    <w:rsid w:val="004A1151"/>
    <w:pPr>
      <w:spacing w:after="100" w:line="240" w:lineRule="auto"/>
    </w:pPr>
    <w:rPr>
      <w:rFonts w:ascii="Times New Roman" w:eastAsiaTheme="minorHAnsi" w:hAnsi="Times New Roman" w:cs="Times New Roman"/>
      <w:sz w:val="24"/>
      <w:szCs w:val="24"/>
    </w:rPr>
  </w:style>
  <w:style w:type="paragraph" w:customStyle="1" w:styleId="C2137FDE2C61497E84FC06B242DECD4222">
    <w:name w:val="C2137FDE2C61497E84FC06B242DECD4222"/>
    <w:rsid w:val="004A1151"/>
    <w:pPr>
      <w:spacing w:after="100" w:line="240" w:lineRule="auto"/>
    </w:pPr>
    <w:rPr>
      <w:rFonts w:ascii="Times New Roman" w:eastAsiaTheme="minorHAnsi" w:hAnsi="Times New Roman" w:cs="Times New Roman"/>
      <w:sz w:val="24"/>
      <w:szCs w:val="24"/>
    </w:rPr>
  </w:style>
  <w:style w:type="paragraph" w:customStyle="1" w:styleId="0E80E752F1034FE787B6AAEAB95F2EAD22">
    <w:name w:val="0E80E752F1034FE787B6AAEAB95F2EAD22"/>
    <w:rsid w:val="004A1151"/>
    <w:pPr>
      <w:spacing w:after="100" w:line="240" w:lineRule="auto"/>
    </w:pPr>
    <w:rPr>
      <w:rFonts w:ascii="Times New Roman" w:eastAsiaTheme="minorHAnsi" w:hAnsi="Times New Roman" w:cs="Times New Roman"/>
      <w:sz w:val="24"/>
      <w:szCs w:val="24"/>
    </w:rPr>
  </w:style>
  <w:style w:type="paragraph" w:customStyle="1" w:styleId="E48B3877962645FB9C82C67AF023A56F22">
    <w:name w:val="E48B3877962645FB9C82C67AF023A56F22"/>
    <w:rsid w:val="004A1151"/>
    <w:pPr>
      <w:spacing w:after="100" w:line="240" w:lineRule="auto"/>
    </w:pPr>
    <w:rPr>
      <w:rFonts w:ascii="Times New Roman" w:eastAsiaTheme="minorHAnsi" w:hAnsi="Times New Roman" w:cs="Times New Roman"/>
      <w:sz w:val="24"/>
      <w:szCs w:val="24"/>
    </w:rPr>
  </w:style>
  <w:style w:type="paragraph" w:customStyle="1" w:styleId="7796A418FCFF40E3A31889FCC0B3F7FB22">
    <w:name w:val="7796A418FCFF40E3A31889FCC0B3F7FB22"/>
    <w:rsid w:val="004A1151"/>
    <w:pPr>
      <w:spacing w:after="100" w:line="240" w:lineRule="auto"/>
    </w:pPr>
    <w:rPr>
      <w:rFonts w:ascii="Times New Roman" w:eastAsiaTheme="minorHAnsi" w:hAnsi="Times New Roman" w:cs="Times New Roman"/>
      <w:sz w:val="24"/>
      <w:szCs w:val="24"/>
    </w:rPr>
  </w:style>
  <w:style w:type="paragraph" w:customStyle="1" w:styleId="DECCCEF74EE346428F438EB42C31A21A22">
    <w:name w:val="DECCCEF74EE346428F438EB42C31A21A22"/>
    <w:rsid w:val="004A1151"/>
    <w:pPr>
      <w:spacing w:after="100" w:line="240" w:lineRule="auto"/>
    </w:pPr>
    <w:rPr>
      <w:rFonts w:ascii="Times New Roman" w:eastAsiaTheme="minorHAnsi" w:hAnsi="Times New Roman" w:cs="Times New Roman"/>
      <w:sz w:val="24"/>
      <w:szCs w:val="24"/>
    </w:rPr>
  </w:style>
  <w:style w:type="paragraph" w:customStyle="1" w:styleId="DB4BE787CD5E47A1BE65FFC413AD62EB22">
    <w:name w:val="DB4BE787CD5E47A1BE65FFC413AD62EB22"/>
    <w:rsid w:val="004A1151"/>
    <w:pPr>
      <w:spacing w:after="100" w:line="240" w:lineRule="auto"/>
    </w:pPr>
    <w:rPr>
      <w:rFonts w:ascii="Times New Roman" w:eastAsiaTheme="minorHAnsi" w:hAnsi="Times New Roman" w:cs="Times New Roman"/>
      <w:sz w:val="24"/>
      <w:szCs w:val="24"/>
    </w:rPr>
  </w:style>
  <w:style w:type="paragraph" w:customStyle="1" w:styleId="9F593DA392054E0E9886ED1A9347942622">
    <w:name w:val="9F593DA392054E0E9886ED1A9347942622"/>
    <w:rsid w:val="004A1151"/>
    <w:pPr>
      <w:spacing w:after="100" w:line="240" w:lineRule="auto"/>
    </w:pPr>
    <w:rPr>
      <w:rFonts w:ascii="Times New Roman" w:eastAsiaTheme="minorHAnsi" w:hAnsi="Times New Roman" w:cs="Times New Roman"/>
      <w:sz w:val="24"/>
      <w:szCs w:val="24"/>
    </w:rPr>
  </w:style>
  <w:style w:type="paragraph" w:customStyle="1" w:styleId="6D199870274247869D7C67377AC77A3E22">
    <w:name w:val="6D199870274247869D7C67377AC77A3E22"/>
    <w:rsid w:val="004A1151"/>
    <w:pPr>
      <w:spacing w:after="100" w:line="240" w:lineRule="auto"/>
    </w:pPr>
    <w:rPr>
      <w:rFonts w:ascii="Times New Roman" w:eastAsiaTheme="minorHAnsi" w:hAnsi="Times New Roman" w:cs="Times New Roman"/>
      <w:sz w:val="24"/>
      <w:szCs w:val="24"/>
    </w:rPr>
  </w:style>
  <w:style w:type="paragraph" w:customStyle="1" w:styleId="00EAAFB289DF4E1FB299B7348AB7EB5922">
    <w:name w:val="00EAAFB289DF4E1FB299B7348AB7EB5922"/>
    <w:rsid w:val="004A1151"/>
    <w:pPr>
      <w:spacing w:after="100" w:line="240" w:lineRule="auto"/>
    </w:pPr>
    <w:rPr>
      <w:rFonts w:ascii="Times New Roman" w:eastAsiaTheme="minorHAnsi" w:hAnsi="Times New Roman" w:cs="Times New Roman"/>
      <w:sz w:val="24"/>
      <w:szCs w:val="24"/>
    </w:rPr>
  </w:style>
  <w:style w:type="paragraph" w:customStyle="1" w:styleId="9725D2E11D08433BB181E2A9DD6569D022">
    <w:name w:val="9725D2E11D08433BB181E2A9DD6569D022"/>
    <w:rsid w:val="004A1151"/>
    <w:pPr>
      <w:spacing w:after="100" w:line="240" w:lineRule="auto"/>
    </w:pPr>
    <w:rPr>
      <w:rFonts w:ascii="Times New Roman" w:eastAsiaTheme="minorHAnsi" w:hAnsi="Times New Roman" w:cs="Times New Roman"/>
      <w:sz w:val="24"/>
      <w:szCs w:val="24"/>
    </w:rPr>
  </w:style>
  <w:style w:type="paragraph" w:customStyle="1" w:styleId="87BAF11ADD5C4438807A06A128DDA1D922">
    <w:name w:val="87BAF11ADD5C4438807A06A128DDA1D922"/>
    <w:rsid w:val="004A1151"/>
    <w:pPr>
      <w:spacing w:after="100" w:line="240" w:lineRule="auto"/>
    </w:pPr>
    <w:rPr>
      <w:rFonts w:ascii="Times New Roman" w:eastAsiaTheme="minorHAnsi" w:hAnsi="Times New Roman" w:cs="Times New Roman"/>
      <w:sz w:val="24"/>
      <w:szCs w:val="24"/>
    </w:rPr>
  </w:style>
  <w:style w:type="paragraph" w:customStyle="1" w:styleId="EB5E8A2B4E264D2988FE9C9B41838B5722">
    <w:name w:val="EB5E8A2B4E264D2988FE9C9B41838B5722"/>
    <w:rsid w:val="004A1151"/>
    <w:pPr>
      <w:spacing w:after="100" w:line="240" w:lineRule="auto"/>
    </w:pPr>
    <w:rPr>
      <w:rFonts w:ascii="Times New Roman" w:eastAsiaTheme="minorHAnsi" w:hAnsi="Times New Roman" w:cs="Times New Roman"/>
      <w:sz w:val="24"/>
      <w:szCs w:val="24"/>
    </w:rPr>
  </w:style>
  <w:style w:type="paragraph" w:customStyle="1" w:styleId="CAC3BE21544E41EBA4BD67764914032A22">
    <w:name w:val="CAC3BE21544E41EBA4BD67764914032A22"/>
    <w:rsid w:val="004A1151"/>
    <w:pPr>
      <w:spacing w:after="100" w:line="240" w:lineRule="auto"/>
    </w:pPr>
    <w:rPr>
      <w:rFonts w:ascii="Times New Roman" w:eastAsiaTheme="minorHAnsi" w:hAnsi="Times New Roman" w:cs="Times New Roman"/>
      <w:sz w:val="24"/>
      <w:szCs w:val="24"/>
    </w:rPr>
  </w:style>
  <w:style w:type="paragraph" w:customStyle="1" w:styleId="923F4296CA994EB0BA660C238B492A5F22">
    <w:name w:val="923F4296CA994EB0BA660C238B492A5F22"/>
    <w:rsid w:val="004A1151"/>
    <w:pPr>
      <w:spacing w:after="100" w:line="240" w:lineRule="auto"/>
    </w:pPr>
    <w:rPr>
      <w:rFonts w:ascii="Times New Roman" w:eastAsiaTheme="minorHAnsi" w:hAnsi="Times New Roman" w:cs="Times New Roman"/>
      <w:sz w:val="24"/>
      <w:szCs w:val="24"/>
    </w:rPr>
  </w:style>
  <w:style w:type="paragraph" w:customStyle="1" w:styleId="1DB5E7A7CE0C48C9A3E049760A84E12E32">
    <w:name w:val="1DB5E7A7CE0C48C9A3E049760A84E12E32"/>
    <w:rsid w:val="004A115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38FA757CD8D4215B3FC7E539F536CA36">
    <w:name w:val="938FA757CD8D4215B3FC7E539F536CA36"/>
    <w:rsid w:val="004A1151"/>
    <w:pPr>
      <w:spacing w:after="100" w:line="240" w:lineRule="auto"/>
    </w:pPr>
    <w:rPr>
      <w:rFonts w:ascii="Times New Roman" w:eastAsiaTheme="minorHAnsi" w:hAnsi="Times New Roman" w:cs="Times New Roman"/>
      <w:sz w:val="24"/>
      <w:szCs w:val="24"/>
    </w:rPr>
  </w:style>
  <w:style w:type="paragraph" w:customStyle="1" w:styleId="46C44707F52448B881425B22961E44286">
    <w:name w:val="46C44707F52448B881425B22961E44286"/>
    <w:rsid w:val="004A1151"/>
    <w:pPr>
      <w:spacing w:after="100" w:line="240" w:lineRule="auto"/>
    </w:pPr>
    <w:rPr>
      <w:rFonts w:ascii="Times New Roman" w:eastAsiaTheme="minorHAnsi" w:hAnsi="Times New Roman" w:cs="Times New Roman"/>
      <w:sz w:val="24"/>
      <w:szCs w:val="24"/>
    </w:rPr>
  </w:style>
  <w:style w:type="paragraph" w:customStyle="1" w:styleId="90214BEF73F54620A8ACBBE53948EDC36">
    <w:name w:val="90214BEF73F54620A8ACBBE53948EDC36"/>
    <w:rsid w:val="004A1151"/>
    <w:pPr>
      <w:spacing w:after="100" w:line="240" w:lineRule="auto"/>
    </w:pPr>
    <w:rPr>
      <w:rFonts w:ascii="Times New Roman" w:eastAsiaTheme="minorHAnsi" w:hAnsi="Times New Roman" w:cs="Times New Roman"/>
      <w:sz w:val="24"/>
      <w:szCs w:val="24"/>
    </w:rPr>
  </w:style>
  <w:style w:type="paragraph" w:customStyle="1" w:styleId="491300EEE60B42119A4BE6BD3CE14DE06">
    <w:name w:val="491300EEE60B42119A4BE6BD3CE14DE06"/>
    <w:rsid w:val="004A1151"/>
    <w:pPr>
      <w:spacing w:after="100" w:line="240" w:lineRule="auto"/>
    </w:pPr>
    <w:rPr>
      <w:rFonts w:ascii="Times New Roman" w:eastAsiaTheme="minorHAnsi" w:hAnsi="Times New Roman" w:cs="Times New Roman"/>
      <w:sz w:val="24"/>
      <w:szCs w:val="24"/>
    </w:rPr>
  </w:style>
  <w:style w:type="paragraph" w:customStyle="1" w:styleId="E9E96931888249C58E36C925955307D36">
    <w:name w:val="E9E96931888249C58E36C925955307D36"/>
    <w:rsid w:val="004A1151"/>
    <w:pPr>
      <w:spacing w:after="100" w:line="240" w:lineRule="auto"/>
    </w:pPr>
    <w:rPr>
      <w:rFonts w:ascii="Times New Roman" w:eastAsiaTheme="minorHAnsi" w:hAnsi="Times New Roman" w:cs="Times New Roman"/>
      <w:sz w:val="24"/>
      <w:szCs w:val="24"/>
    </w:rPr>
  </w:style>
  <w:style w:type="paragraph" w:customStyle="1" w:styleId="DEAF7111276044CAAFAF1953EDC76DCC5">
    <w:name w:val="DEAF7111276044CAAFAF1953EDC76DCC5"/>
    <w:rsid w:val="004A1151"/>
    <w:pPr>
      <w:spacing w:after="100" w:line="240" w:lineRule="auto"/>
    </w:pPr>
    <w:rPr>
      <w:rFonts w:ascii="Times New Roman" w:eastAsiaTheme="minorHAnsi" w:hAnsi="Times New Roman" w:cs="Times New Roman"/>
      <w:sz w:val="24"/>
      <w:szCs w:val="24"/>
    </w:rPr>
  </w:style>
  <w:style w:type="paragraph" w:customStyle="1" w:styleId="CEC8ED9B95DC4B80871807F2D6EC23FB5">
    <w:name w:val="CEC8ED9B95DC4B80871807F2D6EC23FB5"/>
    <w:rsid w:val="004A1151"/>
    <w:pPr>
      <w:spacing w:after="100" w:line="240" w:lineRule="auto"/>
    </w:pPr>
    <w:rPr>
      <w:rFonts w:ascii="Times New Roman" w:eastAsiaTheme="minorHAnsi" w:hAnsi="Times New Roman" w:cs="Times New Roman"/>
      <w:sz w:val="24"/>
      <w:szCs w:val="24"/>
    </w:rPr>
  </w:style>
  <w:style w:type="paragraph" w:customStyle="1" w:styleId="0766075EE8D0488789F9733C8F8B7A045">
    <w:name w:val="0766075EE8D0488789F9733C8F8B7A045"/>
    <w:rsid w:val="004A1151"/>
    <w:pPr>
      <w:spacing w:after="100" w:line="240" w:lineRule="auto"/>
    </w:pPr>
    <w:rPr>
      <w:rFonts w:ascii="Times New Roman" w:eastAsiaTheme="minorHAnsi" w:hAnsi="Times New Roman" w:cs="Times New Roman"/>
      <w:sz w:val="24"/>
      <w:szCs w:val="24"/>
    </w:rPr>
  </w:style>
  <w:style w:type="paragraph" w:customStyle="1" w:styleId="7A314E642B394A6AA9E272597580B9605">
    <w:name w:val="7A314E642B394A6AA9E272597580B9605"/>
    <w:rsid w:val="004A1151"/>
    <w:pPr>
      <w:spacing w:after="100" w:line="240" w:lineRule="auto"/>
    </w:pPr>
    <w:rPr>
      <w:rFonts w:ascii="Times New Roman" w:eastAsiaTheme="minorHAnsi" w:hAnsi="Times New Roman" w:cs="Times New Roman"/>
      <w:sz w:val="24"/>
      <w:szCs w:val="24"/>
    </w:rPr>
  </w:style>
  <w:style w:type="paragraph" w:customStyle="1" w:styleId="FCDFFFA6642947DFB02C9C9B0442EA525">
    <w:name w:val="FCDFFFA6642947DFB02C9C9B0442EA525"/>
    <w:rsid w:val="004A1151"/>
    <w:pPr>
      <w:spacing w:after="100" w:line="240" w:lineRule="auto"/>
    </w:pPr>
    <w:rPr>
      <w:rFonts w:ascii="Times New Roman" w:eastAsiaTheme="minorHAnsi" w:hAnsi="Times New Roman" w:cs="Times New Roman"/>
      <w:sz w:val="24"/>
      <w:szCs w:val="24"/>
    </w:rPr>
  </w:style>
  <w:style w:type="paragraph" w:customStyle="1" w:styleId="FBC29B6FCB634B1491DB431893173F7E5">
    <w:name w:val="FBC29B6FCB634B1491DB431893173F7E5"/>
    <w:rsid w:val="004A1151"/>
    <w:pPr>
      <w:spacing w:after="100" w:line="240" w:lineRule="auto"/>
    </w:pPr>
    <w:rPr>
      <w:rFonts w:ascii="Times New Roman" w:eastAsiaTheme="minorHAnsi" w:hAnsi="Times New Roman" w:cs="Times New Roman"/>
      <w:sz w:val="24"/>
      <w:szCs w:val="24"/>
    </w:rPr>
  </w:style>
  <w:style w:type="paragraph" w:customStyle="1" w:styleId="9D0742B28DB84508A410D0B146ECBA7D5">
    <w:name w:val="9D0742B28DB84508A410D0B146ECBA7D5"/>
    <w:rsid w:val="004A1151"/>
    <w:pPr>
      <w:spacing w:after="100" w:line="240" w:lineRule="auto"/>
    </w:pPr>
    <w:rPr>
      <w:rFonts w:ascii="Times New Roman" w:eastAsiaTheme="minorHAnsi" w:hAnsi="Times New Roman" w:cs="Times New Roman"/>
      <w:sz w:val="24"/>
      <w:szCs w:val="24"/>
    </w:rPr>
  </w:style>
  <w:style w:type="paragraph" w:customStyle="1" w:styleId="FF05BAEDF09944AFA87D6C430B705DB35">
    <w:name w:val="FF05BAEDF09944AFA87D6C430B705DB35"/>
    <w:rsid w:val="004A1151"/>
    <w:pPr>
      <w:spacing w:after="100" w:line="240" w:lineRule="auto"/>
    </w:pPr>
    <w:rPr>
      <w:rFonts w:ascii="Times New Roman" w:eastAsiaTheme="minorHAnsi" w:hAnsi="Times New Roman" w:cs="Times New Roman"/>
      <w:sz w:val="24"/>
      <w:szCs w:val="24"/>
    </w:rPr>
  </w:style>
  <w:style w:type="paragraph" w:customStyle="1" w:styleId="7F83437B05C244718BAB6265957DF9095">
    <w:name w:val="7F83437B05C244718BAB6265957DF9095"/>
    <w:rsid w:val="004A1151"/>
    <w:pPr>
      <w:spacing w:after="100" w:line="240" w:lineRule="auto"/>
    </w:pPr>
    <w:rPr>
      <w:rFonts w:ascii="Times New Roman" w:eastAsiaTheme="minorHAnsi" w:hAnsi="Times New Roman" w:cs="Times New Roman"/>
      <w:sz w:val="24"/>
      <w:szCs w:val="24"/>
    </w:rPr>
  </w:style>
  <w:style w:type="paragraph" w:customStyle="1" w:styleId="5614A3B69A6D4363B403F4FC3140ADB45">
    <w:name w:val="5614A3B69A6D4363B403F4FC3140ADB45"/>
    <w:rsid w:val="004A1151"/>
    <w:pPr>
      <w:spacing w:after="100" w:line="240" w:lineRule="auto"/>
    </w:pPr>
    <w:rPr>
      <w:rFonts w:ascii="Times New Roman" w:eastAsiaTheme="minorHAnsi" w:hAnsi="Times New Roman" w:cs="Times New Roman"/>
      <w:sz w:val="24"/>
      <w:szCs w:val="24"/>
    </w:rPr>
  </w:style>
  <w:style w:type="paragraph" w:customStyle="1" w:styleId="9A255C4215754141BEBB9F9750391EF55">
    <w:name w:val="9A255C4215754141BEBB9F9750391EF55"/>
    <w:rsid w:val="004A1151"/>
    <w:pPr>
      <w:spacing w:after="100" w:line="240" w:lineRule="auto"/>
    </w:pPr>
    <w:rPr>
      <w:rFonts w:ascii="Times New Roman" w:eastAsiaTheme="minorHAnsi" w:hAnsi="Times New Roman" w:cs="Times New Roman"/>
      <w:sz w:val="24"/>
      <w:szCs w:val="24"/>
    </w:rPr>
  </w:style>
  <w:style w:type="paragraph" w:customStyle="1" w:styleId="E6D4B47410444FF0B7BFCC11AD61C1095">
    <w:name w:val="E6D4B47410444FF0B7BFCC11AD61C1095"/>
    <w:rsid w:val="004A1151"/>
    <w:pPr>
      <w:spacing w:after="100" w:line="240" w:lineRule="auto"/>
    </w:pPr>
    <w:rPr>
      <w:rFonts w:ascii="Times New Roman" w:eastAsiaTheme="minorHAnsi" w:hAnsi="Times New Roman" w:cs="Times New Roman"/>
      <w:sz w:val="24"/>
      <w:szCs w:val="24"/>
    </w:rPr>
  </w:style>
  <w:style w:type="paragraph" w:customStyle="1" w:styleId="CD4F077F8A4D417BB2FA82A5F28B07595">
    <w:name w:val="CD4F077F8A4D417BB2FA82A5F28B07595"/>
    <w:rsid w:val="004A1151"/>
    <w:pPr>
      <w:spacing w:after="100" w:line="240" w:lineRule="auto"/>
    </w:pPr>
    <w:rPr>
      <w:rFonts w:ascii="Times New Roman" w:eastAsiaTheme="minorHAnsi" w:hAnsi="Times New Roman" w:cs="Times New Roman"/>
      <w:sz w:val="24"/>
      <w:szCs w:val="24"/>
    </w:rPr>
  </w:style>
  <w:style w:type="paragraph" w:customStyle="1" w:styleId="32BC2ACC26C9466685F7CEB98F0103845">
    <w:name w:val="32BC2ACC26C9466685F7CEB98F0103845"/>
    <w:rsid w:val="004A1151"/>
    <w:pPr>
      <w:spacing w:after="100" w:line="240" w:lineRule="auto"/>
    </w:pPr>
    <w:rPr>
      <w:rFonts w:ascii="Times New Roman" w:eastAsiaTheme="minorHAnsi" w:hAnsi="Times New Roman" w:cs="Times New Roman"/>
      <w:sz w:val="24"/>
      <w:szCs w:val="24"/>
    </w:rPr>
  </w:style>
  <w:style w:type="paragraph" w:customStyle="1" w:styleId="2C8E8C66B859423D822104E8DF74CC295">
    <w:name w:val="2C8E8C66B859423D822104E8DF74CC295"/>
    <w:rsid w:val="004A1151"/>
    <w:pPr>
      <w:spacing w:after="100" w:line="240" w:lineRule="auto"/>
    </w:pPr>
    <w:rPr>
      <w:rFonts w:ascii="Times New Roman" w:eastAsiaTheme="minorHAnsi" w:hAnsi="Times New Roman" w:cs="Times New Roman"/>
      <w:sz w:val="24"/>
      <w:szCs w:val="24"/>
    </w:rPr>
  </w:style>
  <w:style w:type="paragraph" w:customStyle="1" w:styleId="8FE0F69495EB478B987DCEB02D6533065">
    <w:name w:val="8FE0F69495EB478B987DCEB02D6533065"/>
    <w:rsid w:val="004A1151"/>
    <w:pPr>
      <w:spacing w:after="100" w:line="240" w:lineRule="auto"/>
    </w:pPr>
    <w:rPr>
      <w:rFonts w:ascii="Times New Roman" w:eastAsiaTheme="minorHAnsi" w:hAnsi="Times New Roman" w:cs="Times New Roman"/>
      <w:sz w:val="24"/>
      <w:szCs w:val="24"/>
    </w:rPr>
  </w:style>
  <w:style w:type="paragraph" w:customStyle="1" w:styleId="4C4BD485B4D34444838D82C80A2FBF3332">
    <w:name w:val="4C4BD485B4D34444838D82C80A2FBF3332"/>
    <w:rsid w:val="004A1151"/>
    <w:pPr>
      <w:spacing w:after="100" w:line="240" w:lineRule="auto"/>
    </w:pPr>
    <w:rPr>
      <w:rFonts w:ascii="Times New Roman" w:eastAsiaTheme="minorHAnsi" w:hAnsi="Times New Roman" w:cs="Times New Roman"/>
      <w:sz w:val="24"/>
      <w:szCs w:val="24"/>
    </w:rPr>
  </w:style>
  <w:style w:type="paragraph" w:customStyle="1" w:styleId="2BDAF33C74434251A327F0BFD1EB54E932">
    <w:name w:val="2BDAF33C74434251A327F0BFD1EB54E932"/>
    <w:rsid w:val="004A1151"/>
    <w:pPr>
      <w:spacing w:after="100" w:line="240" w:lineRule="auto"/>
    </w:pPr>
    <w:rPr>
      <w:rFonts w:ascii="Times New Roman" w:eastAsiaTheme="minorHAnsi" w:hAnsi="Times New Roman" w:cs="Times New Roman"/>
      <w:sz w:val="24"/>
      <w:szCs w:val="24"/>
    </w:rPr>
  </w:style>
  <w:style w:type="paragraph" w:customStyle="1" w:styleId="1BC381B8C9ED41A6A0DA37781F04932C32">
    <w:name w:val="1BC381B8C9ED41A6A0DA37781F04932C32"/>
    <w:rsid w:val="004A1151"/>
    <w:pPr>
      <w:spacing w:after="100" w:line="240" w:lineRule="auto"/>
    </w:pPr>
    <w:rPr>
      <w:rFonts w:ascii="Times New Roman" w:eastAsiaTheme="minorHAnsi" w:hAnsi="Times New Roman" w:cs="Times New Roman"/>
      <w:sz w:val="24"/>
      <w:szCs w:val="24"/>
    </w:rPr>
  </w:style>
  <w:style w:type="paragraph" w:customStyle="1" w:styleId="585801C89BD340A4842E81910B7915D632">
    <w:name w:val="585801C89BD340A4842E81910B7915D632"/>
    <w:rsid w:val="004A1151"/>
    <w:pPr>
      <w:spacing w:after="100" w:line="240" w:lineRule="auto"/>
    </w:pPr>
    <w:rPr>
      <w:rFonts w:ascii="Times New Roman" w:eastAsiaTheme="minorHAnsi" w:hAnsi="Times New Roman" w:cs="Times New Roman"/>
      <w:sz w:val="24"/>
      <w:szCs w:val="24"/>
    </w:rPr>
  </w:style>
  <w:style w:type="paragraph" w:customStyle="1" w:styleId="5F0F90BB971F4CA08104D6CEFD4E05CA32">
    <w:name w:val="5F0F90BB971F4CA08104D6CEFD4E05CA32"/>
    <w:rsid w:val="004A1151"/>
    <w:pPr>
      <w:spacing w:after="100" w:line="240" w:lineRule="auto"/>
    </w:pPr>
    <w:rPr>
      <w:rFonts w:ascii="Times New Roman" w:eastAsiaTheme="minorHAnsi" w:hAnsi="Times New Roman" w:cs="Times New Roman"/>
      <w:sz w:val="24"/>
      <w:szCs w:val="24"/>
    </w:rPr>
  </w:style>
  <w:style w:type="paragraph" w:customStyle="1" w:styleId="1D221EF5E9D14CEE9B0880058A9D247B32">
    <w:name w:val="1D221EF5E9D14CEE9B0880058A9D247B32"/>
    <w:rsid w:val="004A1151"/>
    <w:pPr>
      <w:spacing w:after="100" w:line="240" w:lineRule="auto"/>
    </w:pPr>
    <w:rPr>
      <w:rFonts w:ascii="Times New Roman" w:eastAsiaTheme="minorHAnsi" w:hAnsi="Times New Roman" w:cs="Times New Roman"/>
      <w:sz w:val="24"/>
      <w:szCs w:val="24"/>
    </w:rPr>
  </w:style>
  <w:style w:type="paragraph" w:customStyle="1" w:styleId="818681A266454BDF8A38D31F9909BD2B32">
    <w:name w:val="818681A266454BDF8A38D31F9909BD2B32"/>
    <w:rsid w:val="004A1151"/>
    <w:pPr>
      <w:spacing w:after="100" w:line="240" w:lineRule="auto"/>
    </w:pPr>
    <w:rPr>
      <w:rFonts w:ascii="Times New Roman" w:eastAsiaTheme="minorHAnsi" w:hAnsi="Times New Roman" w:cs="Times New Roman"/>
      <w:sz w:val="24"/>
      <w:szCs w:val="24"/>
    </w:rPr>
  </w:style>
  <w:style w:type="paragraph" w:customStyle="1" w:styleId="D11CA62D33A941288010840D96E0F16E14">
    <w:name w:val="D11CA62D33A941288010840D96E0F16E14"/>
    <w:rsid w:val="004A1151"/>
    <w:pPr>
      <w:spacing w:after="100" w:line="240" w:lineRule="auto"/>
    </w:pPr>
    <w:rPr>
      <w:rFonts w:ascii="Times New Roman" w:eastAsiaTheme="minorHAnsi" w:hAnsi="Times New Roman" w:cs="Times New Roman"/>
      <w:sz w:val="24"/>
      <w:szCs w:val="24"/>
    </w:rPr>
  </w:style>
  <w:style w:type="paragraph" w:customStyle="1" w:styleId="9D6E2085DF5B431798E4B105742ACA5F14">
    <w:name w:val="9D6E2085DF5B431798E4B105742ACA5F14"/>
    <w:rsid w:val="004A1151"/>
    <w:pPr>
      <w:spacing w:after="100" w:line="240" w:lineRule="auto"/>
    </w:pPr>
    <w:rPr>
      <w:rFonts w:ascii="Times New Roman" w:eastAsiaTheme="minorHAnsi" w:hAnsi="Times New Roman" w:cs="Times New Roman"/>
      <w:sz w:val="24"/>
      <w:szCs w:val="24"/>
    </w:rPr>
  </w:style>
  <w:style w:type="paragraph" w:customStyle="1" w:styleId="05A65F2566904D5AB75302A626FAA40B14">
    <w:name w:val="05A65F2566904D5AB75302A626FAA40B14"/>
    <w:rsid w:val="004A1151"/>
    <w:pPr>
      <w:spacing w:after="100" w:line="240" w:lineRule="auto"/>
    </w:pPr>
    <w:rPr>
      <w:rFonts w:ascii="Times New Roman" w:eastAsiaTheme="minorHAnsi" w:hAnsi="Times New Roman" w:cs="Times New Roman"/>
      <w:sz w:val="24"/>
      <w:szCs w:val="24"/>
    </w:rPr>
  </w:style>
  <w:style w:type="paragraph" w:customStyle="1" w:styleId="2F57AEEFA4064397967F53665B3E0B5814">
    <w:name w:val="2F57AEEFA4064397967F53665B3E0B5814"/>
    <w:rsid w:val="004A1151"/>
    <w:pPr>
      <w:spacing w:after="100" w:line="240" w:lineRule="auto"/>
    </w:pPr>
    <w:rPr>
      <w:rFonts w:ascii="Times New Roman" w:eastAsiaTheme="minorHAnsi" w:hAnsi="Times New Roman" w:cs="Times New Roman"/>
      <w:sz w:val="24"/>
      <w:szCs w:val="24"/>
    </w:rPr>
  </w:style>
  <w:style w:type="paragraph" w:customStyle="1" w:styleId="C21B8A86699845E4981FA03FBA88EFE59">
    <w:name w:val="C21B8A86699845E4981FA03FBA88EFE59"/>
    <w:rsid w:val="004A1151"/>
    <w:pPr>
      <w:spacing w:after="100" w:line="240" w:lineRule="auto"/>
    </w:pPr>
    <w:rPr>
      <w:rFonts w:ascii="Times New Roman" w:eastAsiaTheme="minorHAnsi" w:hAnsi="Times New Roman" w:cs="Times New Roman"/>
      <w:sz w:val="24"/>
      <w:szCs w:val="24"/>
    </w:rPr>
  </w:style>
  <w:style w:type="paragraph" w:customStyle="1" w:styleId="99B9E984B65541D1842A3393FEF1E266">
    <w:name w:val="99B9E984B65541D1842A3393FEF1E266"/>
    <w:rsid w:val="003530E1"/>
  </w:style>
  <w:style w:type="paragraph" w:customStyle="1" w:styleId="FDCDA179F5CE4A67AC96EB7F39D7456F">
    <w:name w:val="FDCDA179F5CE4A67AC96EB7F39D7456F"/>
    <w:rsid w:val="003530E1"/>
  </w:style>
  <w:style w:type="paragraph" w:customStyle="1" w:styleId="B7F8D8CF4B8F4F60AA71B352C09D4544">
    <w:name w:val="B7F8D8CF4B8F4F60AA71B352C09D4544"/>
    <w:rsid w:val="00027226"/>
  </w:style>
  <w:style w:type="paragraph" w:customStyle="1" w:styleId="55D7F5DA11C14F9F99B05FDDAB51BE63">
    <w:name w:val="55D7F5DA11C14F9F99B05FDDAB51BE63"/>
    <w:rsid w:val="00256659"/>
  </w:style>
  <w:style w:type="paragraph" w:customStyle="1" w:styleId="F4D61008B2714EC096D8D0BAC7E682CA">
    <w:name w:val="F4D61008B2714EC096D8D0BAC7E682CA"/>
    <w:rsid w:val="00256659"/>
  </w:style>
  <w:style w:type="paragraph" w:customStyle="1" w:styleId="F0B51EDD569849DBA664394F3B6AA97E">
    <w:name w:val="F0B51EDD569849DBA664394F3B6AA97E"/>
    <w:rsid w:val="00256659"/>
  </w:style>
  <w:style w:type="paragraph" w:customStyle="1" w:styleId="74061F537FAB4495B6C4D8096EFC2347">
    <w:name w:val="74061F537FAB4495B6C4D8096EFC2347"/>
    <w:rsid w:val="00256659"/>
  </w:style>
  <w:style w:type="paragraph" w:customStyle="1" w:styleId="E5CBD3F3B01F4D85B1C268D86C771740">
    <w:name w:val="E5CBD3F3B01F4D85B1C268D86C771740"/>
    <w:rsid w:val="00256659"/>
  </w:style>
  <w:style w:type="paragraph" w:customStyle="1" w:styleId="0675BC4CAC884E58B09AE74D4C6F7116">
    <w:name w:val="0675BC4CAC884E58B09AE74D4C6F7116"/>
    <w:rsid w:val="00256659"/>
  </w:style>
  <w:style w:type="paragraph" w:customStyle="1" w:styleId="286E4A316D3C45A6AE06D62BAD9338B0">
    <w:name w:val="286E4A316D3C45A6AE06D62BAD9338B0"/>
    <w:rsid w:val="00256659"/>
  </w:style>
  <w:style w:type="paragraph" w:customStyle="1" w:styleId="31F649E909F74C1D9926A2A552773500">
    <w:name w:val="31F649E909F74C1D9926A2A552773500"/>
    <w:rsid w:val="00256659"/>
  </w:style>
  <w:style w:type="paragraph" w:customStyle="1" w:styleId="75CB3D4077734872A29953EAA5499580">
    <w:name w:val="75CB3D4077734872A29953EAA5499580"/>
    <w:rsid w:val="00256659"/>
  </w:style>
  <w:style w:type="paragraph" w:customStyle="1" w:styleId="D0D9EBFA9EC64D45AFAC509EBFC13FA7">
    <w:name w:val="D0D9EBFA9EC64D45AFAC509EBFC13FA7"/>
    <w:rsid w:val="00256659"/>
  </w:style>
  <w:style w:type="paragraph" w:customStyle="1" w:styleId="52811D292CFC491E9CF41FF2F94F5C08">
    <w:name w:val="52811D292CFC491E9CF41FF2F94F5C08"/>
    <w:rsid w:val="00256659"/>
  </w:style>
  <w:style w:type="paragraph" w:customStyle="1" w:styleId="04F74BE53F0F4808BAA4D0261B5F344C">
    <w:name w:val="04F74BE53F0F4808BAA4D0261B5F344C"/>
    <w:rsid w:val="00256659"/>
  </w:style>
  <w:style w:type="paragraph" w:customStyle="1" w:styleId="B952433C535545F9A8078D61D10449E011">
    <w:name w:val="B952433C535545F9A8078D61D10449E011"/>
    <w:rsid w:val="00754D1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30">
    <w:name w:val="6C5D5B925C9842B1B2B69914C9C53AD230"/>
    <w:rsid w:val="00754D1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4">
    <w:name w:val="BCC09F921BE54B1DAF16E9A0C85E624C34"/>
    <w:rsid w:val="00754D18"/>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34">
    <w:name w:val="0A29C254263F4018A790F7988EABD90034"/>
    <w:rsid w:val="00754D18"/>
    <w:pPr>
      <w:spacing w:after="100" w:line="240" w:lineRule="auto"/>
    </w:pPr>
    <w:rPr>
      <w:rFonts w:ascii="Times New Roman" w:eastAsiaTheme="minorHAnsi" w:hAnsi="Times New Roman" w:cs="Times New Roman"/>
      <w:sz w:val="24"/>
      <w:szCs w:val="24"/>
    </w:rPr>
  </w:style>
  <w:style w:type="paragraph" w:customStyle="1" w:styleId="A39FD8EABA37434282A6BD7AC775F84C34">
    <w:name w:val="A39FD8EABA37434282A6BD7AC775F84C34"/>
    <w:rsid w:val="00754D18"/>
    <w:pPr>
      <w:spacing w:after="100" w:line="240" w:lineRule="auto"/>
    </w:pPr>
    <w:rPr>
      <w:rFonts w:ascii="Times New Roman" w:eastAsiaTheme="minorHAnsi" w:hAnsi="Times New Roman" w:cs="Times New Roman"/>
      <w:sz w:val="24"/>
      <w:szCs w:val="24"/>
    </w:rPr>
  </w:style>
  <w:style w:type="paragraph" w:customStyle="1" w:styleId="780BAEE1CD364D8FB3FAD1817E6C813E34">
    <w:name w:val="780BAEE1CD364D8FB3FAD1817E6C813E34"/>
    <w:rsid w:val="00754D18"/>
    <w:pPr>
      <w:spacing w:after="100" w:line="240" w:lineRule="auto"/>
    </w:pPr>
    <w:rPr>
      <w:rFonts w:ascii="Times New Roman" w:eastAsiaTheme="minorHAnsi" w:hAnsi="Times New Roman" w:cs="Times New Roman"/>
      <w:sz w:val="24"/>
      <w:szCs w:val="24"/>
    </w:rPr>
  </w:style>
  <w:style w:type="paragraph" w:customStyle="1" w:styleId="009D7B260C674ADFA3643A952EEA060934">
    <w:name w:val="009D7B260C674ADFA3643A952EEA060934"/>
    <w:rsid w:val="00754D18"/>
    <w:pPr>
      <w:spacing w:after="100" w:line="240" w:lineRule="auto"/>
    </w:pPr>
    <w:rPr>
      <w:rFonts w:ascii="Times New Roman" w:eastAsiaTheme="minorHAnsi" w:hAnsi="Times New Roman" w:cs="Times New Roman"/>
      <w:sz w:val="24"/>
      <w:szCs w:val="24"/>
    </w:rPr>
  </w:style>
  <w:style w:type="paragraph" w:customStyle="1" w:styleId="DB4691E81DC449F6A25AB6CA7614B5C534">
    <w:name w:val="DB4691E81DC449F6A25AB6CA7614B5C534"/>
    <w:rsid w:val="00754D18"/>
    <w:pPr>
      <w:spacing w:after="100" w:line="240" w:lineRule="auto"/>
    </w:pPr>
    <w:rPr>
      <w:rFonts w:ascii="Times New Roman" w:eastAsiaTheme="minorHAnsi" w:hAnsi="Times New Roman" w:cs="Times New Roman"/>
      <w:sz w:val="24"/>
      <w:szCs w:val="24"/>
    </w:rPr>
  </w:style>
  <w:style w:type="paragraph" w:customStyle="1" w:styleId="4F03F832F43542ED8A74275B123AD3A49">
    <w:name w:val="4F03F832F43542ED8A74275B123AD3A49"/>
    <w:rsid w:val="00754D18"/>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9">
    <w:name w:val="5897D084C033406A89D5AF5ACAE627DB9"/>
    <w:rsid w:val="00754D18"/>
    <w:pPr>
      <w:spacing w:after="100" w:line="240" w:lineRule="auto"/>
    </w:pPr>
    <w:rPr>
      <w:rFonts w:ascii="Times New Roman" w:eastAsiaTheme="minorHAnsi" w:hAnsi="Times New Roman" w:cs="Times New Roman"/>
      <w:sz w:val="24"/>
      <w:szCs w:val="24"/>
    </w:rPr>
  </w:style>
  <w:style w:type="paragraph" w:customStyle="1" w:styleId="A3654E75347A4F4C989DAF11835B96BE9">
    <w:name w:val="A3654E75347A4F4C989DAF11835B96BE9"/>
    <w:rsid w:val="00754D18"/>
    <w:pPr>
      <w:spacing w:after="100" w:line="240" w:lineRule="auto"/>
    </w:pPr>
    <w:rPr>
      <w:rFonts w:ascii="Times New Roman" w:eastAsiaTheme="minorHAnsi" w:hAnsi="Times New Roman" w:cs="Times New Roman"/>
      <w:sz w:val="24"/>
      <w:szCs w:val="24"/>
    </w:rPr>
  </w:style>
  <w:style w:type="paragraph" w:customStyle="1" w:styleId="460D16D0FCF14A20B4B4DE52A8EF032823">
    <w:name w:val="460D16D0FCF14A20B4B4DE52A8EF032823"/>
    <w:rsid w:val="00754D18"/>
    <w:pPr>
      <w:spacing w:after="100" w:line="240" w:lineRule="auto"/>
    </w:pPr>
    <w:rPr>
      <w:rFonts w:ascii="Times New Roman" w:eastAsiaTheme="minorHAnsi" w:hAnsi="Times New Roman" w:cs="Times New Roman"/>
      <w:sz w:val="24"/>
      <w:szCs w:val="24"/>
    </w:rPr>
  </w:style>
  <w:style w:type="paragraph" w:customStyle="1" w:styleId="4C9D1E34769E426598F9A2315EC95EA623">
    <w:name w:val="4C9D1E34769E426598F9A2315EC95EA623"/>
    <w:rsid w:val="00754D18"/>
    <w:pPr>
      <w:spacing w:after="100" w:line="240" w:lineRule="auto"/>
    </w:pPr>
    <w:rPr>
      <w:rFonts w:ascii="Times New Roman" w:eastAsiaTheme="minorHAnsi" w:hAnsi="Times New Roman" w:cs="Times New Roman"/>
      <w:sz w:val="24"/>
      <w:szCs w:val="24"/>
    </w:rPr>
  </w:style>
  <w:style w:type="paragraph" w:customStyle="1" w:styleId="3EA355AE8FD3447F8E9B856ADC0A800223">
    <w:name w:val="3EA355AE8FD3447F8E9B856ADC0A800223"/>
    <w:rsid w:val="00754D18"/>
    <w:pPr>
      <w:spacing w:after="100" w:line="240" w:lineRule="auto"/>
    </w:pPr>
    <w:rPr>
      <w:rFonts w:ascii="Times New Roman" w:eastAsiaTheme="minorHAnsi" w:hAnsi="Times New Roman" w:cs="Times New Roman"/>
      <w:sz w:val="24"/>
      <w:szCs w:val="24"/>
    </w:rPr>
  </w:style>
  <w:style w:type="paragraph" w:customStyle="1" w:styleId="069479AC39E6437DBD9449C49F12B0B823">
    <w:name w:val="069479AC39E6437DBD9449C49F12B0B823"/>
    <w:rsid w:val="00754D18"/>
    <w:pPr>
      <w:spacing w:after="100" w:line="240" w:lineRule="auto"/>
    </w:pPr>
    <w:rPr>
      <w:rFonts w:ascii="Times New Roman" w:eastAsiaTheme="minorHAnsi" w:hAnsi="Times New Roman" w:cs="Times New Roman"/>
      <w:sz w:val="24"/>
      <w:szCs w:val="24"/>
    </w:rPr>
  </w:style>
  <w:style w:type="paragraph" w:customStyle="1" w:styleId="E6F36CF7F9D3482EA52F261169E17E139">
    <w:name w:val="E6F36CF7F9D3482EA52F261169E17E139"/>
    <w:rsid w:val="00754D18"/>
    <w:pPr>
      <w:spacing w:after="100" w:line="240" w:lineRule="auto"/>
    </w:pPr>
    <w:rPr>
      <w:rFonts w:ascii="Times New Roman" w:eastAsiaTheme="minorHAnsi" w:hAnsi="Times New Roman" w:cs="Times New Roman"/>
      <w:sz w:val="24"/>
      <w:szCs w:val="24"/>
    </w:rPr>
  </w:style>
  <w:style w:type="paragraph" w:customStyle="1" w:styleId="A1F9AA6939A743119A826A9B7941D83F18">
    <w:name w:val="A1F9AA6939A743119A826A9B7941D83F18"/>
    <w:rsid w:val="00754D18"/>
    <w:pPr>
      <w:spacing w:after="100" w:line="240" w:lineRule="auto"/>
    </w:pPr>
    <w:rPr>
      <w:rFonts w:ascii="Times New Roman" w:eastAsiaTheme="minorHAnsi" w:hAnsi="Times New Roman" w:cs="Times New Roman"/>
      <w:sz w:val="24"/>
      <w:szCs w:val="24"/>
    </w:rPr>
  </w:style>
  <w:style w:type="paragraph" w:customStyle="1" w:styleId="195DFE97F7A84A7F8EE7688ACA7CF2A918">
    <w:name w:val="195DFE97F7A84A7F8EE7688ACA7CF2A918"/>
    <w:rsid w:val="00754D18"/>
    <w:pPr>
      <w:spacing w:after="100" w:line="240" w:lineRule="auto"/>
    </w:pPr>
    <w:rPr>
      <w:rFonts w:ascii="Times New Roman" w:eastAsiaTheme="minorHAnsi" w:hAnsi="Times New Roman" w:cs="Times New Roman"/>
      <w:sz w:val="24"/>
      <w:szCs w:val="24"/>
    </w:rPr>
  </w:style>
  <w:style w:type="paragraph" w:customStyle="1" w:styleId="83709448F35840E0996AECC00949E4D018">
    <w:name w:val="83709448F35840E0996AECC00949E4D018"/>
    <w:rsid w:val="00754D18"/>
    <w:pPr>
      <w:spacing w:after="100" w:line="240" w:lineRule="auto"/>
    </w:pPr>
    <w:rPr>
      <w:rFonts w:ascii="Times New Roman" w:eastAsiaTheme="minorHAnsi" w:hAnsi="Times New Roman" w:cs="Times New Roman"/>
      <w:sz w:val="24"/>
      <w:szCs w:val="24"/>
    </w:rPr>
  </w:style>
  <w:style w:type="paragraph" w:customStyle="1" w:styleId="4066AF44E9154751BFF3439699332D008">
    <w:name w:val="4066AF44E9154751BFF3439699332D008"/>
    <w:rsid w:val="00754D18"/>
    <w:pPr>
      <w:spacing w:after="100" w:line="240" w:lineRule="auto"/>
    </w:pPr>
    <w:rPr>
      <w:rFonts w:ascii="Times New Roman" w:eastAsiaTheme="minorHAnsi" w:hAnsi="Times New Roman" w:cs="Times New Roman"/>
      <w:sz w:val="24"/>
      <w:szCs w:val="24"/>
    </w:rPr>
  </w:style>
  <w:style w:type="paragraph" w:customStyle="1" w:styleId="B6732DFBA2084C348682938638F69E658">
    <w:name w:val="B6732DFBA2084C348682938638F69E658"/>
    <w:rsid w:val="00754D18"/>
    <w:pPr>
      <w:spacing w:after="100" w:line="240" w:lineRule="auto"/>
    </w:pPr>
    <w:rPr>
      <w:rFonts w:ascii="Times New Roman" w:eastAsiaTheme="minorHAnsi" w:hAnsi="Times New Roman" w:cs="Times New Roman"/>
      <w:sz w:val="24"/>
      <w:szCs w:val="24"/>
    </w:rPr>
  </w:style>
  <w:style w:type="paragraph" w:customStyle="1" w:styleId="55D7F5DA11C14F9F99B05FDDAB51BE631">
    <w:name w:val="55D7F5DA11C14F9F99B05FDDAB51BE631"/>
    <w:rsid w:val="00754D18"/>
    <w:pPr>
      <w:spacing w:after="100" w:line="240" w:lineRule="auto"/>
    </w:pPr>
    <w:rPr>
      <w:rFonts w:ascii="Times New Roman" w:eastAsiaTheme="minorHAnsi" w:hAnsi="Times New Roman" w:cs="Times New Roman"/>
      <w:sz w:val="24"/>
      <w:szCs w:val="24"/>
    </w:rPr>
  </w:style>
  <w:style w:type="paragraph" w:customStyle="1" w:styleId="F4D61008B2714EC096D8D0BAC7E682CA1">
    <w:name w:val="F4D61008B2714EC096D8D0BAC7E682CA1"/>
    <w:rsid w:val="00754D18"/>
    <w:pPr>
      <w:spacing w:after="100" w:line="240" w:lineRule="auto"/>
    </w:pPr>
    <w:rPr>
      <w:rFonts w:ascii="Times New Roman" w:eastAsiaTheme="minorHAnsi" w:hAnsi="Times New Roman" w:cs="Times New Roman"/>
      <w:sz w:val="24"/>
      <w:szCs w:val="24"/>
    </w:rPr>
  </w:style>
  <w:style w:type="paragraph" w:customStyle="1" w:styleId="F0B51EDD569849DBA664394F3B6AA97E1">
    <w:name w:val="F0B51EDD569849DBA664394F3B6AA97E1"/>
    <w:rsid w:val="00754D18"/>
    <w:pPr>
      <w:spacing w:after="100" w:line="240" w:lineRule="auto"/>
    </w:pPr>
    <w:rPr>
      <w:rFonts w:ascii="Times New Roman" w:eastAsiaTheme="minorHAnsi" w:hAnsi="Times New Roman" w:cs="Times New Roman"/>
      <w:sz w:val="24"/>
      <w:szCs w:val="24"/>
    </w:rPr>
  </w:style>
  <w:style w:type="paragraph" w:customStyle="1" w:styleId="74061F537FAB4495B6C4D8096EFC23471">
    <w:name w:val="74061F537FAB4495B6C4D8096EFC23471"/>
    <w:rsid w:val="00754D18"/>
    <w:pPr>
      <w:spacing w:after="100" w:line="240" w:lineRule="auto"/>
    </w:pPr>
    <w:rPr>
      <w:rFonts w:ascii="Times New Roman" w:eastAsiaTheme="minorHAnsi" w:hAnsi="Times New Roman" w:cs="Times New Roman"/>
      <w:sz w:val="24"/>
      <w:szCs w:val="24"/>
    </w:rPr>
  </w:style>
  <w:style w:type="paragraph" w:customStyle="1" w:styleId="E5CBD3F3B01F4D85B1C268D86C7717401">
    <w:name w:val="E5CBD3F3B01F4D85B1C268D86C7717401"/>
    <w:rsid w:val="00754D18"/>
    <w:pPr>
      <w:spacing w:after="100" w:line="240" w:lineRule="auto"/>
    </w:pPr>
    <w:rPr>
      <w:rFonts w:ascii="Times New Roman" w:eastAsiaTheme="minorHAnsi" w:hAnsi="Times New Roman" w:cs="Times New Roman"/>
      <w:sz w:val="24"/>
      <w:szCs w:val="24"/>
    </w:rPr>
  </w:style>
  <w:style w:type="paragraph" w:customStyle="1" w:styleId="0675BC4CAC884E58B09AE74D4C6F71161">
    <w:name w:val="0675BC4CAC884E58B09AE74D4C6F71161"/>
    <w:rsid w:val="00754D18"/>
    <w:pPr>
      <w:spacing w:after="100" w:line="240" w:lineRule="auto"/>
    </w:pPr>
    <w:rPr>
      <w:rFonts w:ascii="Times New Roman" w:eastAsiaTheme="minorHAnsi" w:hAnsi="Times New Roman" w:cs="Times New Roman"/>
      <w:sz w:val="24"/>
      <w:szCs w:val="24"/>
    </w:rPr>
  </w:style>
  <w:style w:type="paragraph" w:customStyle="1" w:styleId="286E4A316D3C45A6AE06D62BAD9338B01">
    <w:name w:val="286E4A316D3C45A6AE06D62BAD9338B01"/>
    <w:rsid w:val="00754D18"/>
    <w:pPr>
      <w:spacing w:after="100" w:line="240" w:lineRule="auto"/>
    </w:pPr>
    <w:rPr>
      <w:rFonts w:ascii="Times New Roman" w:eastAsiaTheme="minorHAnsi" w:hAnsi="Times New Roman" w:cs="Times New Roman"/>
      <w:sz w:val="24"/>
      <w:szCs w:val="24"/>
    </w:rPr>
  </w:style>
  <w:style w:type="paragraph" w:customStyle="1" w:styleId="31F649E909F74C1D9926A2A5527735001">
    <w:name w:val="31F649E909F74C1D9926A2A5527735001"/>
    <w:rsid w:val="00754D18"/>
    <w:pPr>
      <w:spacing w:after="100" w:line="240" w:lineRule="auto"/>
    </w:pPr>
    <w:rPr>
      <w:rFonts w:ascii="Times New Roman" w:eastAsiaTheme="minorHAnsi" w:hAnsi="Times New Roman" w:cs="Times New Roman"/>
      <w:sz w:val="24"/>
      <w:szCs w:val="24"/>
    </w:rPr>
  </w:style>
  <w:style w:type="paragraph" w:customStyle="1" w:styleId="75CB3D4077734872A29953EAA54995801">
    <w:name w:val="75CB3D4077734872A29953EAA54995801"/>
    <w:rsid w:val="00754D18"/>
    <w:pPr>
      <w:spacing w:after="100" w:line="240" w:lineRule="auto"/>
    </w:pPr>
    <w:rPr>
      <w:rFonts w:ascii="Times New Roman" w:eastAsiaTheme="minorHAnsi" w:hAnsi="Times New Roman" w:cs="Times New Roman"/>
      <w:sz w:val="24"/>
      <w:szCs w:val="24"/>
    </w:rPr>
  </w:style>
  <w:style w:type="paragraph" w:customStyle="1" w:styleId="5A5CFA239C464D37A969EF5433F8F67E">
    <w:name w:val="5A5CFA239C464D37A969EF5433F8F67E"/>
    <w:rsid w:val="00754D18"/>
    <w:pPr>
      <w:spacing w:after="100" w:line="240" w:lineRule="auto"/>
    </w:pPr>
    <w:rPr>
      <w:rFonts w:ascii="Times New Roman" w:eastAsiaTheme="minorHAnsi" w:hAnsi="Times New Roman" w:cs="Times New Roman"/>
      <w:sz w:val="24"/>
      <w:szCs w:val="24"/>
    </w:rPr>
  </w:style>
  <w:style w:type="paragraph" w:customStyle="1" w:styleId="52811D292CFC491E9CF41FF2F94F5C081">
    <w:name w:val="52811D292CFC491E9CF41FF2F94F5C081"/>
    <w:rsid w:val="00754D18"/>
    <w:pPr>
      <w:spacing w:after="100" w:line="240" w:lineRule="auto"/>
    </w:pPr>
    <w:rPr>
      <w:rFonts w:ascii="Times New Roman" w:eastAsiaTheme="minorHAnsi" w:hAnsi="Times New Roman" w:cs="Times New Roman"/>
      <w:sz w:val="24"/>
      <w:szCs w:val="24"/>
    </w:rPr>
  </w:style>
  <w:style w:type="paragraph" w:customStyle="1" w:styleId="9D619F6E9F73416098394F24E1C5898B">
    <w:name w:val="9D619F6E9F73416098394F24E1C5898B"/>
    <w:rsid w:val="00754D18"/>
    <w:pPr>
      <w:spacing w:after="100" w:line="240" w:lineRule="auto"/>
    </w:pPr>
    <w:rPr>
      <w:rFonts w:ascii="Times New Roman" w:eastAsiaTheme="minorHAnsi" w:hAnsi="Times New Roman" w:cs="Times New Roman"/>
      <w:sz w:val="24"/>
      <w:szCs w:val="24"/>
    </w:rPr>
  </w:style>
  <w:style w:type="paragraph" w:customStyle="1" w:styleId="04F74BE53F0F4808BAA4D0261B5F344C1">
    <w:name w:val="04F74BE53F0F4808BAA4D0261B5F344C1"/>
    <w:rsid w:val="00754D18"/>
    <w:pPr>
      <w:spacing w:after="100" w:line="240" w:lineRule="auto"/>
    </w:pPr>
    <w:rPr>
      <w:rFonts w:ascii="Times New Roman" w:eastAsiaTheme="minorHAnsi" w:hAnsi="Times New Roman" w:cs="Times New Roman"/>
      <w:sz w:val="24"/>
      <w:szCs w:val="24"/>
    </w:rPr>
  </w:style>
  <w:style w:type="paragraph" w:customStyle="1" w:styleId="4E5B9F7B38AD4812A230567A02DB1C88">
    <w:name w:val="4E5B9F7B38AD4812A230567A02DB1C88"/>
    <w:rsid w:val="00754D18"/>
    <w:pPr>
      <w:spacing w:before="200" w:after="100" w:line="240" w:lineRule="auto"/>
      <w:outlineLvl w:val="1"/>
    </w:pPr>
    <w:rPr>
      <w:rFonts w:ascii="Times New Roman" w:eastAsiaTheme="minorHAnsi" w:hAnsi="Times New Roman" w:cs="Times New Roman"/>
      <w:b/>
      <w:i/>
      <w:sz w:val="24"/>
      <w:szCs w:val="24"/>
    </w:rPr>
  </w:style>
  <w:style w:type="paragraph" w:customStyle="1" w:styleId="B747BBBDE704476691C8DA4FB38926BD">
    <w:name w:val="B747BBBDE704476691C8DA4FB38926BD"/>
    <w:rsid w:val="00754D18"/>
    <w:pPr>
      <w:spacing w:before="200" w:after="100" w:line="240" w:lineRule="auto"/>
      <w:outlineLvl w:val="1"/>
    </w:pPr>
    <w:rPr>
      <w:rFonts w:ascii="Times New Roman" w:eastAsiaTheme="minorHAnsi" w:hAnsi="Times New Roman" w:cs="Times New Roman"/>
      <w:b/>
      <w:i/>
      <w:sz w:val="24"/>
      <w:szCs w:val="24"/>
    </w:rPr>
  </w:style>
  <w:style w:type="paragraph" w:customStyle="1" w:styleId="196C5E3C4038481DA233A181CA30C54D">
    <w:name w:val="196C5E3C4038481DA233A181CA30C54D"/>
    <w:rsid w:val="00754D18"/>
    <w:pPr>
      <w:spacing w:after="100" w:line="240" w:lineRule="auto"/>
    </w:pPr>
    <w:rPr>
      <w:rFonts w:ascii="Times New Roman" w:eastAsiaTheme="minorHAnsi" w:hAnsi="Times New Roman" w:cs="Times New Roman"/>
      <w:sz w:val="24"/>
      <w:szCs w:val="24"/>
    </w:rPr>
  </w:style>
  <w:style w:type="paragraph" w:customStyle="1" w:styleId="ADC8B9858E4D4894B58B7D265014C43C">
    <w:name w:val="ADC8B9858E4D4894B58B7D265014C43C"/>
    <w:rsid w:val="00754D18"/>
    <w:pPr>
      <w:spacing w:after="100" w:line="240" w:lineRule="auto"/>
    </w:pPr>
    <w:rPr>
      <w:rFonts w:ascii="Times New Roman" w:eastAsiaTheme="minorHAnsi" w:hAnsi="Times New Roman" w:cs="Times New Roman"/>
      <w:sz w:val="24"/>
      <w:szCs w:val="24"/>
    </w:rPr>
  </w:style>
  <w:style w:type="paragraph" w:customStyle="1" w:styleId="D6BC69ED2D784926BB696360B8295A21">
    <w:name w:val="D6BC69ED2D784926BB696360B8295A21"/>
    <w:rsid w:val="00754D18"/>
    <w:pPr>
      <w:spacing w:after="100" w:line="240" w:lineRule="auto"/>
    </w:pPr>
    <w:rPr>
      <w:rFonts w:ascii="Times New Roman" w:eastAsiaTheme="minorHAnsi" w:hAnsi="Times New Roman" w:cs="Times New Roman"/>
      <w:sz w:val="24"/>
      <w:szCs w:val="24"/>
    </w:rPr>
  </w:style>
  <w:style w:type="paragraph" w:customStyle="1" w:styleId="4B00C1A4328F4DF8BAA2D067DDA920CE34">
    <w:name w:val="4B00C1A4328F4DF8BAA2D067DDA920CE34"/>
    <w:rsid w:val="00754D18"/>
    <w:pPr>
      <w:spacing w:after="100" w:line="240" w:lineRule="auto"/>
    </w:pPr>
    <w:rPr>
      <w:rFonts w:ascii="Times New Roman" w:eastAsiaTheme="minorHAnsi" w:hAnsi="Times New Roman" w:cs="Times New Roman"/>
      <w:sz w:val="24"/>
      <w:szCs w:val="24"/>
    </w:rPr>
  </w:style>
  <w:style w:type="paragraph" w:customStyle="1" w:styleId="A6EEB70F4ECC491A84505452C2E708F134">
    <w:name w:val="A6EEB70F4ECC491A84505452C2E708F134"/>
    <w:rsid w:val="00754D18"/>
    <w:pPr>
      <w:spacing w:after="100" w:line="240" w:lineRule="auto"/>
    </w:pPr>
    <w:rPr>
      <w:rFonts w:ascii="Times New Roman" w:eastAsiaTheme="minorHAnsi" w:hAnsi="Times New Roman" w:cs="Times New Roman"/>
      <w:sz w:val="24"/>
      <w:szCs w:val="24"/>
    </w:rPr>
  </w:style>
  <w:style w:type="paragraph" w:customStyle="1" w:styleId="37229F7D6AE64EBA84790C24157153FF34">
    <w:name w:val="37229F7D6AE64EBA84790C24157153FF34"/>
    <w:rsid w:val="00754D18"/>
    <w:pPr>
      <w:spacing w:after="100" w:line="240" w:lineRule="auto"/>
    </w:pPr>
    <w:rPr>
      <w:rFonts w:ascii="Times New Roman" w:eastAsiaTheme="minorHAnsi" w:hAnsi="Times New Roman" w:cs="Times New Roman"/>
      <w:sz w:val="24"/>
      <w:szCs w:val="24"/>
    </w:rPr>
  </w:style>
  <w:style w:type="paragraph" w:customStyle="1" w:styleId="C557C92C5B344CF0BF1A0407C2AF21F323">
    <w:name w:val="C557C92C5B344CF0BF1A0407C2AF21F323"/>
    <w:rsid w:val="00754D18"/>
    <w:pPr>
      <w:spacing w:after="100" w:line="240" w:lineRule="auto"/>
    </w:pPr>
    <w:rPr>
      <w:rFonts w:ascii="Times New Roman" w:eastAsiaTheme="minorHAnsi" w:hAnsi="Times New Roman" w:cs="Times New Roman"/>
      <w:sz w:val="24"/>
      <w:szCs w:val="24"/>
    </w:rPr>
  </w:style>
  <w:style w:type="paragraph" w:customStyle="1" w:styleId="BC379622ECEF4B3AB5FB7B8CF61D1F5623">
    <w:name w:val="BC379622ECEF4B3AB5FB7B8CF61D1F5623"/>
    <w:rsid w:val="00754D18"/>
    <w:pPr>
      <w:spacing w:after="100" w:line="240" w:lineRule="auto"/>
    </w:pPr>
    <w:rPr>
      <w:rFonts w:ascii="Times New Roman" w:eastAsiaTheme="minorHAnsi" w:hAnsi="Times New Roman" w:cs="Times New Roman"/>
      <w:sz w:val="24"/>
      <w:szCs w:val="24"/>
    </w:rPr>
  </w:style>
  <w:style w:type="paragraph" w:customStyle="1" w:styleId="BD27B212574A42CC967DC525ADE08E6923">
    <w:name w:val="BD27B212574A42CC967DC525ADE08E6923"/>
    <w:rsid w:val="00754D18"/>
    <w:pPr>
      <w:spacing w:after="100" w:line="240" w:lineRule="auto"/>
    </w:pPr>
    <w:rPr>
      <w:rFonts w:ascii="Times New Roman" w:eastAsiaTheme="minorHAnsi" w:hAnsi="Times New Roman" w:cs="Times New Roman"/>
      <w:sz w:val="24"/>
      <w:szCs w:val="24"/>
    </w:rPr>
  </w:style>
  <w:style w:type="paragraph" w:customStyle="1" w:styleId="AF50749FDFAA4BE7AC57B8BBFF2A735E23">
    <w:name w:val="AF50749FDFAA4BE7AC57B8BBFF2A735E23"/>
    <w:rsid w:val="00754D18"/>
    <w:pPr>
      <w:spacing w:after="100" w:line="240" w:lineRule="auto"/>
    </w:pPr>
    <w:rPr>
      <w:rFonts w:ascii="Times New Roman" w:eastAsiaTheme="minorHAnsi" w:hAnsi="Times New Roman" w:cs="Times New Roman"/>
      <w:sz w:val="24"/>
      <w:szCs w:val="24"/>
    </w:rPr>
  </w:style>
  <w:style w:type="paragraph" w:customStyle="1" w:styleId="D8C2C16AA0444CC89BAC941688C518E823">
    <w:name w:val="D8C2C16AA0444CC89BAC941688C518E823"/>
    <w:rsid w:val="00754D18"/>
    <w:pPr>
      <w:spacing w:after="100" w:line="240" w:lineRule="auto"/>
    </w:pPr>
    <w:rPr>
      <w:rFonts w:ascii="Times New Roman" w:eastAsiaTheme="minorHAnsi" w:hAnsi="Times New Roman" w:cs="Times New Roman"/>
      <w:sz w:val="24"/>
      <w:szCs w:val="24"/>
    </w:rPr>
  </w:style>
  <w:style w:type="paragraph" w:customStyle="1" w:styleId="D8829F21B40846C9959DF781441D86B923">
    <w:name w:val="D8829F21B40846C9959DF781441D86B923"/>
    <w:rsid w:val="00754D18"/>
    <w:pPr>
      <w:spacing w:after="100" w:line="240" w:lineRule="auto"/>
    </w:pPr>
    <w:rPr>
      <w:rFonts w:ascii="Times New Roman" w:eastAsiaTheme="minorHAnsi" w:hAnsi="Times New Roman" w:cs="Times New Roman"/>
      <w:sz w:val="24"/>
      <w:szCs w:val="24"/>
    </w:rPr>
  </w:style>
  <w:style w:type="paragraph" w:customStyle="1" w:styleId="6394B9C418A64D25B4E2E668BF8A799E23">
    <w:name w:val="6394B9C418A64D25B4E2E668BF8A799E23"/>
    <w:rsid w:val="00754D18"/>
    <w:pPr>
      <w:spacing w:after="100" w:line="240" w:lineRule="auto"/>
    </w:pPr>
    <w:rPr>
      <w:rFonts w:ascii="Times New Roman" w:eastAsiaTheme="minorHAnsi" w:hAnsi="Times New Roman" w:cs="Times New Roman"/>
      <w:sz w:val="24"/>
      <w:szCs w:val="24"/>
    </w:rPr>
  </w:style>
  <w:style w:type="paragraph" w:customStyle="1" w:styleId="3A8FE2B66079426B93E087E40F0B843C23">
    <w:name w:val="3A8FE2B66079426B93E087E40F0B843C23"/>
    <w:rsid w:val="00754D18"/>
    <w:pPr>
      <w:spacing w:after="100" w:line="240" w:lineRule="auto"/>
    </w:pPr>
    <w:rPr>
      <w:rFonts w:ascii="Times New Roman" w:eastAsiaTheme="minorHAnsi" w:hAnsi="Times New Roman" w:cs="Times New Roman"/>
      <w:sz w:val="24"/>
      <w:szCs w:val="24"/>
    </w:rPr>
  </w:style>
  <w:style w:type="paragraph" w:customStyle="1" w:styleId="ED365D01323448BDA8029058DEB4F3DD23">
    <w:name w:val="ED365D01323448BDA8029058DEB4F3DD23"/>
    <w:rsid w:val="00754D18"/>
    <w:pPr>
      <w:spacing w:after="100" w:line="240" w:lineRule="auto"/>
    </w:pPr>
    <w:rPr>
      <w:rFonts w:ascii="Times New Roman" w:eastAsiaTheme="minorHAnsi" w:hAnsi="Times New Roman" w:cs="Times New Roman"/>
      <w:sz w:val="24"/>
      <w:szCs w:val="24"/>
    </w:rPr>
  </w:style>
  <w:style w:type="paragraph" w:customStyle="1" w:styleId="8DC503BFC3B647D2B03C34893DDE3A3A23">
    <w:name w:val="8DC503BFC3B647D2B03C34893DDE3A3A23"/>
    <w:rsid w:val="00754D18"/>
    <w:pPr>
      <w:spacing w:after="100" w:line="240" w:lineRule="auto"/>
    </w:pPr>
    <w:rPr>
      <w:rFonts w:ascii="Times New Roman" w:eastAsiaTheme="minorHAnsi" w:hAnsi="Times New Roman" w:cs="Times New Roman"/>
      <w:sz w:val="24"/>
      <w:szCs w:val="24"/>
    </w:rPr>
  </w:style>
  <w:style w:type="paragraph" w:customStyle="1" w:styleId="0D71F59B0CB540F5AF7BA83A3471661C23">
    <w:name w:val="0D71F59B0CB540F5AF7BA83A3471661C23"/>
    <w:rsid w:val="00754D18"/>
    <w:pPr>
      <w:spacing w:after="100" w:line="240" w:lineRule="auto"/>
    </w:pPr>
    <w:rPr>
      <w:rFonts w:ascii="Times New Roman" w:eastAsiaTheme="minorHAnsi" w:hAnsi="Times New Roman" w:cs="Times New Roman"/>
      <w:sz w:val="24"/>
      <w:szCs w:val="24"/>
    </w:rPr>
  </w:style>
  <w:style w:type="paragraph" w:customStyle="1" w:styleId="0C25B050C16F401CAA489B050D8F6F8A23">
    <w:name w:val="0C25B050C16F401CAA489B050D8F6F8A23"/>
    <w:rsid w:val="00754D18"/>
    <w:pPr>
      <w:spacing w:after="100" w:line="240" w:lineRule="auto"/>
    </w:pPr>
    <w:rPr>
      <w:rFonts w:ascii="Times New Roman" w:eastAsiaTheme="minorHAnsi" w:hAnsi="Times New Roman" w:cs="Times New Roman"/>
      <w:sz w:val="24"/>
      <w:szCs w:val="24"/>
    </w:rPr>
  </w:style>
  <w:style w:type="paragraph" w:customStyle="1" w:styleId="7879B67862E14AB5A4C57C952D5B725323">
    <w:name w:val="7879B67862E14AB5A4C57C952D5B725323"/>
    <w:rsid w:val="00754D18"/>
    <w:pPr>
      <w:spacing w:after="100" w:line="240" w:lineRule="auto"/>
    </w:pPr>
    <w:rPr>
      <w:rFonts w:ascii="Times New Roman" w:eastAsiaTheme="minorHAnsi" w:hAnsi="Times New Roman" w:cs="Times New Roman"/>
      <w:sz w:val="24"/>
      <w:szCs w:val="24"/>
    </w:rPr>
  </w:style>
  <w:style w:type="paragraph" w:customStyle="1" w:styleId="90798579FAF341F4954BB93F833E88C523">
    <w:name w:val="90798579FAF341F4954BB93F833E88C523"/>
    <w:rsid w:val="00754D18"/>
    <w:pPr>
      <w:spacing w:after="100" w:line="240" w:lineRule="auto"/>
    </w:pPr>
    <w:rPr>
      <w:rFonts w:ascii="Times New Roman" w:eastAsiaTheme="minorHAnsi" w:hAnsi="Times New Roman" w:cs="Times New Roman"/>
      <w:sz w:val="24"/>
      <w:szCs w:val="24"/>
    </w:rPr>
  </w:style>
  <w:style w:type="paragraph" w:customStyle="1" w:styleId="C2137FDE2C61497E84FC06B242DECD4223">
    <w:name w:val="C2137FDE2C61497E84FC06B242DECD4223"/>
    <w:rsid w:val="00754D18"/>
    <w:pPr>
      <w:spacing w:after="100" w:line="240" w:lineRule="auto"/>
    </w:pPr>
    <w:rPr>
      <w:rFonts w:ascii="Times New Roman" w:eastAsiaTheme="minorHAnsi" w:hAnsi="Times New Roman" w:cs="Times New Roman"/>
      <w:sz w:val="24"/>
      <w:szCs w:val="24"/>
    </w:rPr>
  </w:style>
  <w:style w:type="paragraph" w:customStyle="1" w:styleId="0E80E752F1034FE787B6AAEAB95F2EAD23">
    <w:name w:val="0E80E752F1034FE787B6AAEAB95F2EAD23"/>
    <w:rsid w:val="00754D18"/>
    <w:pPr>
      <w:spacing w:after="100" w:line="240" w:lineRule="auto"/>
    </w:pPr>
    <w:rPr>
      <w:rFonts w:ascii="Times New Roman" w:eastAsiaTheme="minorHAnsi" w:hAnsi="Times New Roman" w:cs="Times New Roman"/>
      <w:sz w:val="24"/>
      <w:szCs w:val="24"/>
    </w:rPr>
  </w:style>
  <w:style w:type="paragraph" w:customStyle="1" w:styleId="E48B3877962645FB9C82C67AF023A56F23">
    <w:name w:val="E48B3877962645FB9C82C67AF023A56F23"/>
    <w:rsid w:val="00754D18"/>
    <w:pPr>
      <w:spacing w:after="100" w:line="240" w:lineRule="auto"/>
    </w:pPr>
    <w:rPr>
      <w:rFonts w:ascii="Times New Roman" w:eastAsiaTheme="minorHAnsi" w:hAnsi="Times New Roman" w:cs="Times New Roman"/>
      <w:sz w:val="24"/>
      <w:szCs w:val="24"/>
    </w:rPr>
  </w:style>
  <w:style w:type="paragraph" w:customStyle="1" w:styleId="7796A418FCFF40E3A31889FCC0B3F7FB23">
    <w:name w:val="7796A418FCFF40E3A31889FCC0B3F7FB23"/>
    <w:rsid w:val="00754D18"/>
    <w:pPr>
      <w:spacing w:after="100" w:line="240" w:lineRule="auto"/>
    </w:pPr>
    <w:rPr>
      <w:rFonts w:ascii="Times New Roman" w:eastAsiaTheme="minorHAnsi" w:hAnsi="Times New Roman" w:cs="Times New Roman"/>
      <w:sz w:val="24"/>
      <w:szCs w:val="24"/>
    </w:rPr>
  </w:style>
  <w:style w:type="paragraph" w:customStyle="1" w:styleId="DECCCEF74EE346428F438EB42C31A21A23">
    <w:name w:val="DECCCEF74EE346428F438EB42C31A21A23"/>
    <w:rsid w:val="00754D18"/>
    <w:pPr>
      <w:spacing w:after="100" w:line="240" w:lineRule="auto"/>
    </w:pPr>
    <w:rPr>
      <w:rFonts w:ascii="Times New Roman" w:eastAsiaTheme="minorHAnsi" w:hAnsi="Times New Roman" w:cs="Times New Roman"/>
      <w:sz w:val="24"/>
      <w:szCs w:val="24"/>
    </w:rPr>
  </w:style>
  <w:style w:type="paragraph" w:customStyle="1" w:styleId="DB4BE787CD5E47A1BE65FFC413AD62EB23">
    <w:name w:val="DB4BE787CD5E47A1BE65FFC413AD62EB23"/>
    <w:rsid w:val="00754D18"/>
    <w:pPr>
      <w:spacing w:after="100" w:line="240" w:lineRule="auto"/>
    </w:pPr>
    <w:rPr>
      <w:rFonts w:ascii="Times New Roman" w:eastAsiaTheme="minorHAnsi" w:hAnsi="Times New Roman" w:cs="Times New Roman"/>
      <w:sz w:val="24"/>
      <w:szCs w:val="24"/>
    </w:rPr>
  </w:style>
  <w:style w:type="paragraph" w:customStyle="1" w:styleId="9F593DA392054E0E9886ED1A9347942623">
    <w:name w:val="9F593DA392054E0E9886ED1A9347942623"/>
    <w:rsid w:val="00754D18"/>
    <w:pPr>
      <w:spacing w:after="100" w:line="240" w:lineRule="auto"/>
    </w:pPr>
    <w:rPr>
      <w:rFonts w:ascii="Times New Roman" w:eastAsiaTheme="minorHAnsi" w:hAnsi="Times New Roman" w:cs="Times New Roman"/>
      <w:sz w:val="24"/>
      <w:szCs w:val="24"/>
    </w:rPr>
  </w:style>
  <w:style w:type="paragraph" w:customStyle="1" w:styleId="3D853295DCDA470E83C9C45DD5BAFA87">
    <w:name w:val="3D853295DCDA470E83C9C45DD5BAFA87"/>
    <w:rsid w:val="00754D18"/>
    <w:pPr>
      <w:spacing w:after="100" w:line="240" w:lineRule="auto"/>
    </w:pPr>
    <w:rPr>
      <w:rFonts w:ascii="Times New Roman" w:eastAsiaTheme="minorHAnsi" w:hAnsi="Times New Roman" w:cs="Times New Roman"/>
      <w:sz w:val="24"/>
      <w:szCs w:val="24"/>
    </w:rPr>
  </w:style>
  <w:style w:type="paragraph" w:customStyle="1" w:styleId="173442282B14454EABD9856F4C12BEB9">
    <w:name w:val="173442282B14454EABD9856F4C12BEB9"/>
    <w:rsid w:val="00754D18"/>
    <w:pPr>
      <w:spacing w:after="100" w:line="240" w:lineRule="auto"/>
    </w:pPr>
    <w:rPr>
      <w:rFonts w:ascii="Times New Roman" w:eastAsiaTheme="minorHAnsi" w:hAnsi="Times New Roman" w:cs="Times New Roman"/>
      <w:sz w:val="24"/>
      <w:szCs w:val="24"/>
    </w:rPr>
  </w:style>
  <w:style w:type="paragraph" w:customStyle="1" w:styleId="628C35B4D21849A8A7D6E7C7D2BF605D">
    <w:name w:val="628C35B4D21849A8A7D6E7C7D2BF605D"/>
    <w:rsid w:val="00754D18"/>
    <w:pPr>
      <w:spacing w:after="100" w:line="240" w:lineRule="auto"/>
    </w:pPr>
    <w:rPr>
      <w:rFonts w:ascii="Times New Roman" w:eastAsiaTheme="minorHAnsi" w:hAnsi="Times New Roman" w:cs="Times New Roman"/>
      <w:sz w:val="24"/>
      <w:szCs w:val="24"/>
    </w:rPr>
  </w:style>
  <w:style w:type="paragraph" w:customStyle="1" w:styleId="42A1E7347A584B369A111BCE7008C6D4">
    <w:name w:val="42A1E7347A584B369A111BCE7008C6D4"/>
    <w:rsid w:val="00754D18"/>
    <w:pPr>
      <w:spacing w:after="100" w:line="240" w:lineRule="auto"/>
    </w:pPr>
    <w:rPr>
      <w:rFonts w:ascii="Times New Roman" w:eastAsiaTheme="minorHAnsi" w:hAnsi="Times New Roman" w:cs="Times New Roman"/>
      <w:sz w:val="24"/>
      <w:szCs w:val="24"/>
    </w:rPr>
  </w:style>
  <w:style w:type="paragraph" w:customStyle="1" w:styleId="194173A6BDCA42E199CE1E9CFC7D4582">
    <w:name w:val="194173A6BDCA42E199CE1E9CFC7D4582"/>
    <w:rsid w:val="00754D18"/>
    <w:pPr>
      <w:spacing w:after="100" w:line="240" w:lineRule="auto"/>
    </w:pPr>
    <w:rPr>
      <w:rFonts w:ascii="Times New Roman" w:eastAsiaTheme="minorHAnsi" w:hAnsi="Times New Roman" w:cs="Times New Roman"/>
      <w:sz w:val="24"/>
      <w:szCs w:val="24"/>
    </w:rPr>
  </w:style>
  <w:style w:type="paragraph" w:customStyle="1" w:styleId="82AF219DE45B474F88525CD2917C2B90">
    <w:name w:val="82AF219DE45B474F88525CD2917C2B90"/>
    <w:rsid w:val="00754D18"/>
    <w:pPr>
      <w:spacing w:after="100" w:line="240" w:lineRule="auto"/>
    </w:pPr>
    <w:rPr>
      <w:rFonts w:ascii="Times New Roman" w:eastAsiaTheme="minorHAnsi" w:hAnsi="Times New Roman" w:cs="Times New Roman"/>
      <w:sz w:val="24"/>
      <w:szCs w:val="24"/>
    </w:rPr>
  </w:style>
  <w:style w:type="paragraph" w:customStyle="1" w:styleId="C63ABB7E5AAF4BED873F4E0368646AFF">
    <w:name w:val="C63ABB7E5AAF4BED873F4E0368646AFF"/>
    <w:rsid w:val="00754D18"/>
    <w:pPr>
      <w:spacing w:after="100" w:line="240" w:lineRule="auto"/>
    </w:pPr>
    <w:rPr>
      <w:rFonts w:ascii="Times New Roman" w:eastAsiaTheme="minorHAnsi" w:hAnsi="Times New Roman" w:cs="Times New Roman"/>
      <w:sz w:val="24"/>
      <w:szCs w:val="24"/>
    </w:rPr>
  </w:style>
  <w:style w:type="paragraph" w:customStyle="1" w:styleId="B118F667C1AA4F3380FE1C5F7714A290">
    <w:name w:val="B118F667C1AA4F3380FE1C5F7714A290"/>
    <w:rsid w:val="00754D1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78612E049F949529043A27379DC5299">
    <w:name w:val="C78612E049F949529043A27379DC5299"/>
    <w:rsid w:val="00754D18"/>
    <w:pPr>
      <w:spacing w:after="100" w:line="240" w:lineRule="auto"/>
    </w:pPr>
    <w:rPr>
      <w:rFonts w:ascii="Times New Roman" w:eastAsiaTheme="minorHAnsi" w:hAnsi="Times New Roman" w:cs="Times New Roman"/>
      <w:sz w:val="24"/>
      <w:szCs w:val="24"/>
    </w:rPr>
  </w:style>
  <w:style w:type="paragraph" w:customStyle="1" w:styleId="CF52EDFF1BE64C3DACFA52AF0245B93C">
    <w:name w:val="CF52EDFF1BE64C3DACFA52AF0245B93C"/>
    <w:rsid w:val="00754D18"/>
    <w:pPr>
      <w:spacing w:after="100" w:line="240" w:lineRule="auto"/>
    </w:pPr>
    <w:rPr>
      <w:rFonts w:ascii="Times New Roman" w:eastAsiaTheme="minorHAnsi" w:hAnsi="Times New Roman" w:cs="Times New Roman"/>
      <w:sz w:val="24"/>
      <w:szCs w:val="24"/>
    </w:rPr>
  </w:style>
  <w:style w:type="paragraph" w:customStyle="1" w:styleId="6A6401BB09E94619ABF25B42E8709ECC">
    <w:name w:val="6A6401BB09E94619ABF25B42E8709ECC"/>
    <w:rsid w:val="00754D18"/>
    <w:pPr>
      <w:spacing w:after="100" w:line="240" w:lineRule="auto"/>
    </w:pPr>
    <w:rPr>
      <w:rFonts w:ascii="Times New Roman" w:eastAsiaTheme="minorHAnsi" w:hAnsi="Times New Roman" w:cs="Times New Roman"/>
      <w:sz w:val="24"/>
      <w:szCs w:val="24"/>
    </w:rPr>
  </w:style>
  <w:style w:type="paragraph" w:customStyle="1" w:styleId="078DAFD012144442919B5E84C128EA72">
    <w:name w:val="078DAFD012144442919B5E84C128EA72"/>
    <w:rsid w:val="00754D18"/>
    <w:pPr>
      <w:spacing w:after="100" w:line="240" w:lineRule="auto"/>
    </w:pPr>
    <w:rPr>
      <w:rFonts w:ascii="Times New Roman" w:eastAsiaTheme="minorHAnsi" w:hAnsi="Times New Roman" w:cs="Times New Roman"/>
      <w:sz w:val="24"/>
      <w:szCs w:val="24"/>
    </w:rPr>
  </w:style>
  <w:style w:type="paragraph" w:customStyle="1" w:styleId="8FCC4F7AAEE241B180C95B7D8BB9ECE1">
    <w:name w:val="8FCC4F7AAEE241B180C95B7D8BB9ECE1"/>
    <w:rsid w:val="00754D18"/>
    <w:pPr>
      <w:spacing w:after="100" w:line="240" w:lineRule="auto"/>
    </w:pPr>
    <w:rPr>
      <w:rFonts w:ascii="Times New Roman" w:eastAsiaTheme="minorHAnsi" w:hAnsi="Times New Roman" w:cs="Times New Roman"/>
      <w:sz w:val="24"/>
      <w:szCs w:val="24"/>
    </w:rPr>
  </w:style>
  <w:style w:type="paragraph" w:customStyle="1" w:styleId="7A612DB5BA32402A976BC5FEE4B0C14A">
    <w:name w:val="7A612DB5BA32402A976BC5FEE4B0C14A"/>
    <w:rsid w:val="00754D18"/>
    <w:pPr>
      <w:spacing w:after="100" w:line="240" w:lineRule="auto"/>
    </w:pPr>
    <w:rPr>
      <w:rFonts w:ascii="Times New Roman" w:eastAsiaTheme="minorHAnsi" w:hAnsi="Times New Roman" w:cs="Times New Roman"/>
      <w:sz w:val="24"/>
      <w:szCs w:val="24"/>
    </w:rPr>
  </w:style>
  <w:style w:type="paragraph" w:customStyle="1" w:styleId="1C3F7D00025E41F48C71CC96C130FF12">
    <w:name w:val="1C3F7D00025E41F48C71CC96C130FF12"/>
    <w:rsid w:val="00754D18"/>
    <w:pPr>
      <w:spacing w:after="100" w:line="240" w:lineRule="auto"/>
    </w:pPr>
    <w:rPr>
      <w:rFonts w:ascii="Times New Roman" w:eastAsiaTheme="minorHAnsi" w:hAnsi="Times New Roman" w:cs="Times New Roman"/>
      <w:sz w:val="24"/>
      <w:szCs w:val="24"/>
    </w:rPr>
  </w:style>
  <w:style w:type="paragraph" w:customStyle="1" w:styleId="1694FE5648794C83949541B3E4738EB4">
    <w:name w:val="1694FE5648794C83949541B3E4738EB4"/>
    <w:rsid w:val="00754D18"/>
    <w:pPr>
      <w:spacing w:after="100" w:line="240" w:lineRule="auto"/>
    </w:pPr>
    <w:rPr>
      <w:rFonts w:ascii="Times New Roman" w:eastAsiaTheme="minorHAnsi" w:hAnsi="Times New Roman" w:cs="Times New Roman"/>
      <w:sz w:val="24"/>
      <w:szCs w:val="24"/>
    </w:rPr>
  </w:style>
  <w:style w:type="paragraph" w:customStyle="1" w:styleId="E54533F8028149E1878175FADF4923E7">
    <w:name w:val="E54533F8028149E1878175FADF4923E7"/>
    <w:rsid w:val="00754D18"/>
    <w:pPr>
      <w:spacing w:after="100" w:line="240" w:lineRule="auto"/>
    </w:pPr>
    <w:rPr>
      <w:rFonts w:ascii="Times New Roman" w:eastAsiaTheme="minorHAnsi" w:hAnsi="Times New Roman" w:cs="Times New Roman"/>
      <w:sz w:val="24"/>
      <w:szCs w:val="24"/>
    </w:rPr>
  </w:style>
  <w:style w:type="paragraph" w:customStyle="1" w:styleId="9402477AAEE4490DA3FD518972FFE1D8">
    <w:name w:val="9402477AAEE4490DA3FD518972FFE1D8"/>
    <w:rsid w:val="00754D18"/>
    <w:pPr>
      <w:spacing w:after="100" w:line="240" w:lineRule="auto"/>
    </w:pPr>
    <w:rPr>
      <w:rFonts w:ascii="Times New Roman" w:eastAsiaTheme="minorHAnsi" w:hAnsi="Times New Roman" w:cs="Times New Roman"/>
      <w:sz w:val="24"/>
      <w:szCs w:val="24"/>
    </w:rPr>
  </w:style>
  <w:style w:type="paragraph" w:customStyle="1" w:styleId="339E3084EB6D47B7BAB08B6D4CEF51C4">
    <w:name w:val="339E3084EB6D47B7BAB08B6D4CEF51C4"/>
    <w:rsid w:val="00754D18"/>
    <w:pPr>
      <w:spacing w:after="100" w:line="240" w:lineRule="auto"/>
    </w:pPr>
    <w:rPr>
      <w:rFonts w:ascii="Times New Roman" w:eastAsiaTheme="minorHAnsi" w:hAnsi="Times New Roman" w:cs="Times New Roman"/>
      <w:sz w:val="24"/>
      <w:szCs w:val="24"/>
    </w:rPr>
  </w:style>
  <w:style w:type="paragraph" w:customStyle="1" w:styleId="F2FDC811938A4B97969E8F2EC1D14348">
    <w:name w:val="F2FDC811938A4B97969E8F2EC1D14348"/>
    <w:rsid w:val="00754D18"/>
    <w:pPr>
      <w:spacing w:after="100" w:line="240" w:lineRule="auto"/>
    </w:pPr>
    <w:rPr>
      <w:rFonts w:ascii="Times New Roman" w:eastAsiaTheme="minorHAnsi" w:hAnsi="Times New Roman" w:cs="Times New Roman"/>
      <w:sz w:val="24"/>
      <w:szCs w:val="24"/>
    </w:rPr>
  </w:style>
  <w:style w:type="paragraph" w:customStyle="1" w:styleId="980953004D39476B8EE72080C30B0DFC">
    <w:name w:val="980953004D39476B8EE72080C30B0DFC"/>
    <w:rsid w:val="00754D18"/>
    <w:pPr>
      <w:spacing w:after="100" w:line="240" w:lineRule="auto"/>
    </w:pPr>
    <w:rPr>
      <w:rFonts w:ascii="Times New Roman" w:eastAsiaTheme="minorHAnsi" w:hAnsi="Times New Roman" w:cs="Times New Roman"/>
      <w:sz w:val="24"/>
      <w:szCs w:val="24"/>
    </w:rPr>
  </w:style>
  <w:style w:type="paragraph" w:customStyle="1" w:styleId="0C027D11A6994B2C9B8D16EDFB6F7468">
    <w:name w:val="0C027D11A6994B2C9B8D16EDFB6F7468"/>
    <w:rsid w:val="00754D18"/>
    <w:pPr>
      <w:spacing w:after="100" w:line="240" w:lineRule="auto"/>
    </w:pPr>
    <w:rPr>
      <w:rFonts w:ascii="Times New Roman" w:eastAsiaTheme="minorHAnsi" w:hAnsi="Times New Roman" w:cs="Times New Roman"/>
      <w:sz w:val="24"/>
      <w:szCs w:val="24"/>
    </w:rPr>
  </w:style>
  <w:style w:type="paragraph" w:customStyle="1" w:styleId="BD8E539D784B45C1918C88F4BC8DFFD6">
    <w:name w:val="BD8E539D784B45C1918C88F4BC8DFFD6"/>
    <w:rsid w:val="00754D18"/>
    <w:pPr>
      <w:spacing w:after="100" w:line="240" w:lineRule="auto"/>
    </w:pPr>
    <w:rPr>
      <w:rFonts w:ascii="Times New Roman" w:eastAsiaTheme="minorHAnsi" w:hAnsi="Times New Roman" w:cs="Times New Roman"/>
      <w:sz w:val="24"/>
      <w:szCs w:val="24"/>
    </w:rPr>
  </w:style>
  <w:style w:type="paragraph" w:customStyle="1" w:styleId="E13B56134781449797BD93C57D85451B">
    <w:name w:val="E13B56134781449797BD93C57D85451B"/>
    <w:rsid w:val="00754D18"/>
    <w:pPr>
      <w:spacing w:after="100" w:line="240" w:lineRule="auto"/>
    </w:pPr>
    <w:rPr>
      <w:rFonts w:ascii="Times New Roman" w:eastAsiaTheme="minorHAnsi" w:hAnsi="Times New Roman" w:cs="Times New Roman"/>
      <w:sz w:val="24"/>
      <w:szCs w:val="24"/>
    </w:rPr>
  </w:style>
  <w:style w:type="paragraph" w:customStyle="1" w:styleId="F79E6DDE231B4D0B98DE4F0EAB8C6959">
    <w:name w:val="F79E6DDE231B4D0B98DE4F0EAB8C6959"/>
    <w:rsid w:val="00754D18"/>
    <w:pPr>
      <w:spacing w:after="100" w:line="240" w:lineRule="auto"/>
    </w:pPr>
    <w:rPr>
      <w:rFonts w:ascii="Times New Roman" w:eastAsiaTheme="minorHAnsi" w:hAnsi="Times New Roman" w:cs="Times New Roman"/>
      <w:sz w:val="24"/>
      <w:szCs w:val="24"/>
    </w:rPr>
  </w:style>
  <w:style w:type="paragraph" w:customStyle="1" w:styleId="42DAEF956613448C8B9DC5A423511CB4">
    <w:name w:val="42DAEF956613448C8B9DC5A423511CB4"/>
    <w:rsid w:val="00754D18"/>
    <w:pPr>
      <w:spacing w:after="100" w:line="240" w:lineRule="auto"/>
    </w:pPr>
    <w:rPr>
      <w:rFonts w:ascii="Times New Roman" w:eastAsiaTheme="minorHAnsi" w:hAnsi="Times New Roman" w:cs="Times New Roman"/>
      <w:sz w:val="24"/>
      <w:szCs w:val="24"/>
    </w:rPr>
  </w:style>
  <w:style w:type="paragraph" w:customStyle="1" w:styleId="CE5F6E4D716C4AF09134630970DED989">
    <w:name w:val="CE5F6E4D716C4AF09134630970DED989"/>
    <w:rsid w:val="00754D18"/>
    <w:pPr>
      <w:spacing w:after="100" w:line="240" w:lineRule="auto"/>
    </w:pPr>
    <w:rPr>
      <w:rFonts w:ascii="Times New Roman" w:eastAsiaTheme="minorHAnsi" w:hAnsi="Times New Roman" w:cs="Times New Roman"/>
      <w:sz w:val="24"/>
      <w:szCs w:val="24"/>
    </w:rPr>
  </w:style>
  <w:style w:type="paragraph" w:customStyle="1" w:styleId="2EE947FEC7214375B89503DCF6399E45">
    <w:name w:val="2EE947FEC7214375B89503DCF6399E45"/>
    <w:rsid w:val="00754D18"/>
    <w:pPr>
      <w:spacing w:after="100" w:line="240" w:lineRule="auto"/>
    </w:pPr>
    <w:rPr>
      <w:rFonts w:ascii="Times New Roman" w:eastAsiaTheme="minorHAnsi" w:hAnsi="Times New Roman" w:cs="Times New Roman"/>
      <w:sz w:val="24"/>
      <w:szCs w:val="24"/>
    </w:rPr>
  </w:style>
  <w:style w:type="paragraph" w:customStyle="1" w:styleId="B551D25B5CCE47A7A36712F60D0E6A88">
    <w:name w:val="B551D25B5CCE47A7A36712F60D0E6A88"/>
    <w:rsid w:val="00754D18"/>
    <w:pPr>
      <w:spacing w:after="100" w:line="240" w:lineRule="auto"/>
    </w:pPr>
    <w:rPr>
      <w:rFonts w:ascii="Times New Roman" w:eastAsiaTheme="minorHAnsi" w:hAnsi="Times New Roman" w:cs="Times New Roman"/>
      <w:sz w:val="24"/>
      <w:szCs w:val="24"/>
    </w:rPr>
  </w:style>
  <w:style w:type="paragraph" w:customStyle="1" w:styleId="FE68C36D2A914B5BB6DBFB64A4BD418C">
    <w:name w:val="FE68C36D2A914B5BB6DBFB64A4BD418C"/>
    <w:rsid w:val="00754D18"/>
    <w:pPr>
      <w:spacing w:after="100" w:line="240" w:lineRule="auto"/>
    </w:pPr>
    <w:rPr>
      <w:rFonts w:ascii="Times New Roman" w:eastAsiaTheme="minorHAnsi" w:hAnsi="Times New Roman" w:cs="Times New Roman"/>
      <w:sz w:val="24"/>
      <w:szCs w:val="24"/>
    </w:rPr>
  </w:style>
  <w:style w:type="paragraph" w:customStyle="1" w:styleId="8A4EFD06917E4F8A98FABDC7ED5717A4">
    <w:name w:val="8A4EFD06917E4F8A98FABDC7ED5717A4"/>
    <w:rsid w:val="00754D18"/>
    <w:pPr>
      <w:spacing w:after="100" w:line="240" w:lineRule="auto"/>
    </w:pPr>
    <w:rPr>
      <w:rFonts w:ascii="Times New Roman" w:eastAsiaTheme="minorHAnsi" w:hAnsi="Times New Roman" w:cs="Times New Roman"/>
      <w:sz w:val="24"/>
      <w:szCs w:val="24"/>
    </w:rPr>
  </w:style>
  <w:style w:type="paragraph" w:customStyle="1" w:styleId="460AAAD8291949CE92215CD74A0714E3">
    <w:name w:val="460AAAD8291949CE92215CD74A0714E3"/>
    <w:rsid w:val="00754D18"/>
    <w:pPr>
      <w:spacing w:after="100" w:line="240" w:lineRule="auto"/>
    </w:pPr>
    <w:rPr>
      <w:rFonts w:ascii="Times New Roman" w:eastAsiaTheme="minorHAnsi" w:hAnsi="Times New Roman" w:cs="Times New Roman"/>
      <w:sz w:val="24"/>
      <w:szCs w:val="24"/>
    </w:rPr>
  </w:style>
  <w:style w:type="paragraph" w:customStyle="1" w:styleId="D0787E9F3E7B4A1998835EDC9B57F853">
    <w:name w:val="D0787E9F3E7B4A1998835EDC9B57F853"/>
    <w:rsid w:val="00754D18"/>
    <w:pPr>
      <w:spacing w:after="100" w:line="240" w:lineRule="auto"/>
    </w:pPr>
    <w:rPr>
      <w:rFonts w:ascii="Times New Roman" w:eastAsiaTheme="minorHAnsi" w:hAnsi="Times New Roman" w:cs="Times New Roman"/>
      <w:sz w:val="24"/>
      <w:szCs w:val="24"/>
    </w:rPr>
  </w:style>
  <w:style w:type="paragraph" w:customStyle="1" w:styleId="023FF6C4B3FE45AEAD8494E0B3F7236F">
    <w:name w:val="023FF6C4B3FE45AEAD8494E0B3F7236F"/>
    <w:rsid w:val="00754D18"/>
    <w:pPr>
      <w:spacing w:after="100" w:line="240" w:lineRule="auto"/>
    </w:pPr>
    <w:rPr>
      <w:rFonts w:ascii="Times New Roman" w:eastAsiaTheme="minorHAnsi" w:hAnsi="Times New Roman" w:cs="Times New Roman"/>
      <w:sz w:val="24"/>
      <w:szCs w:val="24"/>
    </w:rPr>
  </w:style>
  <w:style w:type="paragraph" w:customStyle="1" w:styleId="D962F1E00E4143519457164D83764309">
    <w:name w:val="D962F1E00E4143519457164D83764309"/>
    <w:rsid w:val="00754D18"/>
    <w:pPr>
      <w:spacing w:after="100" w:line="240" w:lineRule="auto"/>
    </w:pPr>
    <w:rPr>
      <w:rFonts w:ascii="Times New Roman" w:eastAsiaTheme="minorHAnsi" w:hAnsi="Times New Roman" w:cs="Times New Roman"/>
      <w:sz w:val="24"/>
      <w:szCs w:val="24"/>
    </w:rPr>
  </w:style>
  <w:style w:type="paragraph" w:customStyle="1" w:styleId="CC9D1310A02C4160A1DD350EA62C73D5">
    <w:name w:val="CC9D1310A02C4160A1DD350EA62C73D5"/>
    <w:rsid w:val="00754D18"/>
    <w:pPr>
      <w:spacing w:after="100" w:line="240" w:lineRule="auto"/>
    </w:pPr>
    <w:rPr>
      <w:rFonts w:ascii="Times New Roman" w:eastAsiaTheme="minorHAnsi" w:hAnsi="Times New Roman" w:cs="Times New Roman"/>
      <w:sz w:val="24"/>
      <w:szCs w:val="24"/>
    </w:rPr>
  </w:style>
  <w:style w:type="paragraph" w:customStyle="1" w:styleId="7AB6E809DA7D4C298F4067A5D02FCC8D">
    <w:name w:val="7AB6E809DA7D4C298F4067A5D02FCC8D"/>
    <w:rsid w:val="00754D18"/>
    <w:pPr>
      <w:spacing w:after="100" w:line="240" w:lineRule="auto"/>
    </w:pPr>
    <w:rPr>
      <w:rFonts w:ascii="Times New Roman" w:eastAsiaTheme="minorHAnsi" w:hAnsi="Times New Roman" w:cs="Times New Roman"/>
      <w:sz w:val="24"/>
      <w:szCs w:val="24"/>
    </w:rPr>
  </w:style>
  <w:style w:type="paragraph" w:customStyle="1" w:styleId="44BDB077EC984390912B34724DD844D3">
    <w:name w:val="44BDB077EC984390912B34724DD844D3"/>
    <w:rsid w:val="00754D18"/>
    <w:pPr>
      <w:spacing w:after="100" w:line="240" w:lineRule="auto"/>
    </w:pPr>
    <w:rPr>
      <w:rFonts w:ascii="Times New Roman" w:eastAsiaTheme="minorHAnsi" w:hAnsi="Times New Roman" w:cs="Times New Roman"/>
      <w:sz w:val="24"/>
      <w:szCs w:val="24"/>
    </w:rPr>
  </w:style>
  <w:style w:type="paragraph" w:customStyle="1" w:styleId="809FBE672AB34505A1B6AD32EEE047BF">
    <w:name w:val="809FBE672AB34505A1B6AD32EEE047BF"/>
    <w:rsid w:val="00754D18"/>
    <w:pPr>
      <w:spacing w:after="100" w:line="240" w:lineRule="auto"/>
    </w:pPr>
    <w:rPr>
      <w:rFonts w:ascii="Times New Roman" w:eastAsiaTheme="minorHAnsi" w:hAnsi="Times New Roman" w:cs="Times New Roman"/>
      <w:sz w:val="24"/>
      <w:szCs w:val="24"/>
    </w:rPr>
  </w:style>
  <w:style w:type="paragraph" w:customStyle="1" w:styleId="2700B2DB57D149549B91A3B935C30BE4">
    <w:name w:val="2700B2DB57D149549B91A3B935C30BE4"/>
    <w:rsid w:val="00754D18"/>
    <w:pPr>
      <w:spacing w:after="100" w:line="240" w:lineRule="auto"/>
    </w:pPr>
    <w:rPr>
      <w:rFonts w:ascii="Times New Roman" w:eastAsiaTheme="minorHAnsi" w:hAnsi="Times New Roman" w:cs="Times New Roman"/>
      <w:sz w:val="24"/>
      <w:szCs w:val="24"/>
    </w:rPr>
  </w:style>
  <w:style w:type="paragraph" w:customStyle="1" w:styleId="548D186D3F8D49C98484AE7E3A50EAFE">
    <w:name w:val="548D186D3F8D49C98484AE7E3A50EAFE"/>
    <w:rsid w:val="00754D18"/>
    <w:pPr>
      <w:spacing w:after="100" w:line="240" w:lineRule="auto"/>
    </w:pPr>
    <w:rPr>
      <w:rFonts w:ascii="Times New Roman" w:eastAsiaTheme="minorHAnsi" w:hAnsi="Times New Roman" w:cs="Times New Roman"/>
      <w:sz w:val="24"/>
      <w:szCs w:val="24"/>
    </w:rPr>
  </w:style>
  <w:style w:type="paragraph" w:customStyle="1" w:styleId="B952433C535545F9A8078D61D10449E012">
    <w:name w:val="B952433C535545F9A8078D61D10449E012"/>
    <w:rsid w:val="00A425A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31">
    <w:name w:val="6C5D5B925C9842B1B2B69914C9C53AD231"/>
    <w:rsid w:val="00A425A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5">
    <w:name w:val="BCC09F921BE54B1DAF16E9A0C85E624C35"/>
    <w:rsid w:val="00A425A1"/>
    <w:pPr>
      <w:spacing w:before="200" w:after="100" w:line="240" w:lineRule="auto"/>
      <w:outlineLvl w:val="1"/>
    </w:pPr>
    <w:rPr>
      <w:rFonts w:ascii="Times New Roman" w:eastAsiaTheme="minorHAnsi" w:hAnsi="Times New Roman" w:cs="Times New Roman"/>
      <w:b/>
      <w:i/>
      <w:sz w:val="24"/>
      <w:szCs w:val="24"/>
    </w:rPr>
  </w:style>
  <w:style w:type="paragraph" w:customStyle="1" w:styleId="0A29C254263F4018A790F7988EABD90035">
    <w:name w:val="0A29C254263F4018A790F7988EABD90035"/>
    <w:rsid w:val="00A425A1"/>
    <w:pPr>
      <w:spacing w:after="100" w:line="240" w:lineRule="auto"/>
    </w:pPr>
    <w:rPr>
      <w:rFonts w:ascii="Times New Roman" w:eastAsiaTheme="minorHAnsi" w:hAnsi="Times New Roman" w:cs="Times New Roman"/>
      <w:sz w:val="24"/>
      <w:szCs w:val="24"/>
    </w:rPr>
  </w:style>
  <w:style w:type="paragraph" w:customStyle="1" w:styleId="A39FD8EABA37434282A6BD7AC775F84C35">
    <w:name w:val="A39FD8EABA37434282A6BD7AC775F84C35"/>
    <w:rsid w:val="00A425A1"/>
    <w:pPr>
      <w:spacing w:after="100" w:line="240" w:lineRule="auto"/>
    </w:pPr>
    <w:rPr>
      <w:rFonts w:ascii="Times New Roman" w:eastAsiaTheme="minorHAnsi" w:hAnsi="Times New Roman" w:cs="Times New Roman"/>
      <w:sz w:val="24"/>
      <w:szCs w:val="24"/>
    </w:rPr>
  </w:style>
  <w:style w:type="paragraph" w:customStyle="1" w:styleId="780BAEE1CD364D8FB3FAD1817E6C813E35">
    <w:name w:val="780BAEE1CD364D8FB3FAD1817E6C813E35"/>
    <w:rsid w:val="00A425A1"/>
    <w:pPr>
      <w:spacing w:after="100" w:line="240" w:lineRule="auto"/>
    </w:pPr>
    <w:rPr>
      <w:rFonts w:ascii="Times New Roman" w:eastAsiaTheme="minorHAnsi" w:hAnsi="Times New Roman" w:cs="Times New Roman"/>
      <w:sz w:val="24"/>
      <w:szCs w:val="24"/>
    </w:rPr>
  </w:style>
  <w:style w:type="paragraph" w:customStyle="1" w:styleId="009D7B260C674ADFA3643A952EEA060935">
    <w:name w:val="009D7B260C674ADFA3643A952EEA060935"/>
    <w:rsid w:val="00A425A1"/>
    <w:pPr>
      <w:spacing w:after="100" w:line="240" w:lineRule="auto"/>
    </w:pPr>
    <w:rPr>
      <w:rFonts w:ascii="Times New Roman" w:eastAsiaTheme="minorHAnsi" w:hAnsi="Times New Roman" w:cs="Times New Roman"/>
      <w:sz w:val="24"/>
      <w:szCs w:val="24"/>
    </w:rPr>
  </w:style>
  <w:style w:type="paragraph" w:customStyle="1" w:styleId="DB4691E81DC449F6A25AB6CA7614B5C535">
    <w:name w:val="DB4691E81DC449F6A25AB6CA7614B5C535"/>
    <w:rsid w:val="00A425A1"/>
    <w:pPr>
      <w:spacing w:after="100" w:line="240" w:lineRule="auto"/>
    </w:pPr>
    <w:rPr>
      <w:rFonts w:ascii="Times New Roman" w:eastAsiaTheme="minorHAnsi" w:hAnsi="Times New Roman" w:cs="Times New Roman"/>
      <w:sz w:val="24"/>
      <w:szCs w:val="24"/>
    </w:rPr>
  </w:style>
  <w:style w:type="paragraph" w:customStyle="1" w:styleId="4F03F832F43542ED8A74275B123AD3A410">
    <w:name w:val="4F03F832F43542ED8A74275B123AD3A410"/>
    <w:rsid w:val="00A425A1"/>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10">
    <w:name w:val="5897D084C033406A89D5AF5ACAE627DB10"/>
    <w:rsid w:val="00A425A1"/>
    <w:pPr>
      <w:spacing w:after="100" w:line="240" w:lineRule="auto"/>
    </w:pPr>
    <w:rPr>
      <w:rFonts w:ascii="Times New Roman" w:eastAsiaTheme="minorHAnsi" w:hAnsi="Times New Roman" w:cs="Times New Roman"/>
      <w:sz w:val="24"/>
      <w:szCs w:val="24"/>
    </w:rPr>
  </w:style>
  <w:style w:type="paragraph" w:customStyle="1" w:styleId="A3654E75347A4F4C989DAF11835B96BE10">
    <w:name w:val="A3654E75347A4F4C989DAF11835B96BE10"/>
    <w:rsid w:val="00A425A1"/>
    <w:pPr>
      <w:spacing w:after="100" w:line="240" w:lineRule="auto"/>
    </w:pPr>
    <w:rPr>
      <w:rFonts w:ascii="Times New Roman" w:eastAsiaTheme="minorHAnsi" w:hAnsi="Times New Roman" w:cs="Times New Roman"/>
      <w:sz w:val="24"/>
      <w:szCs w:val="24"/>
    </w:rPr>
  </w:style>
  <w:style w:type="paragraph" w:customStyle="1" w:styleId="E6F36CF7F9D3482EA52F261169E17E1310">
    <w:name w:val="E6F36CF7F9D3482EA52F261169E17E1310"/>
    <w:rsid w:val="00A425A1"/>
    <w:pPr>
      <w:spacing w:after="100" w:line="240" w:lineRule="auto"/>
    </w:pPr>
    <w:rPr>
      <w:rFonts w:ascii="Times New Roman" w:eastAsiaTheme="minorHAnsi" w:hAnsi="Times New Roman" w:cs="Times New Roman"/>
      <w:sz w:val="24"/>
      <w:szCs w:val="24"/>
    </w:rPr>
  </w:style>
  <w:style w:type="paragraph" w:customStyle="1" w:styleId="A1F9AA6939A743119A826A9B7941D83F19">
    <w:name w:val="A1F9AA6939A743119A826A9B7941D83F19"/>
    <w:rsid w:val="00A425A1"/>
    <w:pPr>
      <w:spacing w:after="100" w:line="240" w:lineRule="auto"/>
    </w:pPr>
    <w:rPr>
      <w:rFonts w:ascii="Times New Roman" w:eastAsiaTheme="minorHAnsi" w:hAnsi="Times New Roman" w:cs="Times New Roman"/>
      <w:sz w:val="24"/>
      <w:szCs w:val="24"/>
    </w:rPr>
  </w:style>
  <w:style w:type="paragraph" w:customStyle="1" w:styleId="195DFE97F7A84A7F8EE7688ACA7CF2A919">
    <w:name w:val="195DFE97F7A84A7F8EE7688ACA7CF2A919"/>
    <w:rsid w:val="00A425A1"/>
    <w:pPr>
      <w:spacing w:after="100" w:line="240" w:lineRule="auto"/>
    </w:pPr>
    <w:rPr>
      <w:rFonts w:ascii="Times New Roman" w:eastAsiaTheme="minorHAnsi" w:hAnsi="Times New Roman" w:cs="Times New Roman"/>
      <w:sz w:val="24"/>
      <w:szCs w:val="24"/>
    </w:rPr>
  </w:style>
  <w:style w:type="paragraph" w:customStyle="1" w:styleId="83709448F35840E0996AECC00949E4D019">
    <w:name w:val="83709448F35840E0996AECC00949E4D019"/>
    <w:rsid w:val="00A425A1"/>
    <w:pPr>
      <w:spacing w:after="100" w:line="240" w:lineRule="auto"/>
    </w:pPr>
    <w:rPr>
      <w:rFonts w:ascii="Times New Roman" w:eastAsiaTheme="minorHAnsi" w:hAnsi="Times New Roman" w:cs="Times New Roman"/>
      <w:sz w:val="24"/>
      <w:szCs w:val="24"/>
    </w:rPr>
  </w:style>
  <w:style w:type="paragraph" w:customStyle="1" w:styleId="4066AF44E9154751BFF3439699332D009">
    <w:name w:val="4066AF44E9154751BFF3439699332D009"/>
    <w:rsid w:val="00A425A1"/>
    <w:pPr>
      <w:spacing w:after="100" w:line="240" w:lineRule="auto"/>
    </w:pPr>
    <w:rPr>
      <w:rFonts w:ascii="Times New Roman" w:eastAsiaTheme="minorHAnsi" w:hAnsi="Times New Roman" w:cs="Times New Roman"/>
      <w:sz w:val="24"/>
      <w:szCs w:val="24"/>
    </w:rPr>
  </w:style>
  <w:style w:type="paragraph" w:customStyle="1" w:styleId="B6732DFBA2084C348682938638F69E659">
    <w:name w:val="B6732DFBA2084C348682938638F69E659"/>
    <w:rsid w:val="00A425A1"/>
    <w:pPr>
      <w:spacing w:after="100" w:line="240" w:lineRule="auto"/>
    </w:pPr>
    <w:rPr>
      <w:rFonts w:ascii="Times New Roman" w:eastAsiaTheme="minorHAnsi" w:hAnsi="Times New Roman" w:cs="Times New Roman"/>
      <w:sz w:val="24"/>
      <w:szCs w:val="24"/>
    </w:rPr>
  </w:style>
  <w:style w:type="paragraph" w:customStyle="1" w:styleId="55D7F5DA11C14F9F99B05FDDAB51BE632">
    <w:name w:val="55D7F5DA11C14F9F99B05FDDAB51BE632"/>
    <w:rsid w:val="00A425A1"/>
    <w:pPr>
      <w:spacing w:after="100" w:line="240" w:lineRule="auto"/>
    </w:pPr>
    <w:rPr>
      <w:rFonts w:ascii="Times New Roman" w:eastAsiaTheme="minorHAnsi" w:hAnsi="Times New Roman" w:cs="Times New Roman"/>
      <w:sz w:val="24"/>
      <w:szCs w:val="24"/>
    </w:rPr>
  </w:style>
  <w:style w:type="paragraph" w:customStyle="1" w:styleId="F4D61008B2714EC096D8D0BAC7E682CA2">
    <w:name w:val="F4D61008B2714EC096D8D0BAC7E682CA2"/>
    <w:rsid w:val="00A425A1"/>
    <w:pPr>
      <w:spacing w:after="100" w:line="240" w:lineRule="auto"/>
    </w:pPr>
    <w:rPr>
      <w:rFonts w:ascii="Times New Roman" w:eastAsiaTheme="minorHAnsi" w:hAnsi="Times New Roman" w:cs="Times New Roman"/>
      <w:sz w:val="24"/>
      <w:szCs w:val="24"/>
    </w:rPr>
  </w:style>
  <w:style w:type="paragraph" w:customStyle="1" w:styleId="F0B51EDD569849DBA664394F3B6AA97E2">
    <w:name w:val="F0B51EDD569849DBA664394F3B6AA97E2"/>
    <w:rsid w:val="00A425A1"/>
    <w:pPr>
      <w:spacing w:after="100" w:line="240" w:lineRule="auto"/>
    </w:pPr>
    <w:rPr>
      <w:rFonts w:ascii="Times New Roman" w:eastAsiaTheme="minorHAnsi" w:hAnsi="Times New Roman" w:cs="Times New Roman"/>
      <w:sz w:val="24"/>
      <w:szCs w:val="24"/>
    </w:rPr>
  </w:style>
  <w:style w:type="paragraph" w:customStyle="1" w:styleId="74061F537FAB4495B6C4D8096EFC23472">
    <w:name w:val="74061F537FAB4495B6C4D8096EFC23472"/>
    <w:rsid w:val="00A425A1"/>
    <w:pPr>
      <w:spacing w:after="100" w:line="240" w:lineRule="auto"/>
    </w:pPr>
    <w:rPr>
      <w:rFonts w:ascii="Times New Roman" w:eastAsiaTheme="minorHAnsi" w:hAnsi="Times New Roman" w:cs="Times New Roman"/>
      <w:sz w:val="24"/>
      <w:szCs w:val="24"/>
    </w:rPr>
  </w:style>
  <w:style w:type="paragraph" w:customStyle="1" w:styleId="E5CBD3F3B01F4D85B1C268D86C7717402">
    <w:name w:val="E5CBD3F3B01F4D85B1C268D86C7717402"/>
    <w:rsid w:val="00A425A1"/>
    <w:pPr>
      <w:spacing w:after="100" w:line="240" w:lineRule="auto"/>
    </w:pPr>
    <w:rPr>
      <w:rFonts w:ascii="Times New Roman" w:eastAsiaTheme="minorHAnsi" w:hAnsi="Times New Roman" w:cs="Times New Roman"/>
      <w:sz w:val="24"/>
      <w:szCs w:val="24"/>
    </w:rPr>
  </w:style>
  <w:style w:type="paragraph" w:customStyle="1" w:styleId="0675BC4CAC884E58B09AE74D4C6F71162">
    <w:name w:val="0675BC4CAC884E58B09AE74D4C6F71162"/>
    <w:rsid w:val="00A425A1"/>
    <w:pPr>
      <w:spacing w:after="100" w:line="240" w:lineRule="auto"/>
    </w:pPr>
    <w:rPr>
      <w:rFonts w:ascii="Times New Roman" w:eastAsiaTheme="minorHAnsi" w:hAnsi="Times New Roman" w:cs="Times New Roman"/>
      <w:sz w:val="24"/>
      <w:szCs w:val="24"/>
    </w:rPr>
  </w:style>
  <w:style w:type="paragraph" w:customStyle="1" w:styleId="286E4A316D3C45A6AE06D62BAD9338B02">
    <w:name w:val="286E4A316D3C45A6AE06D62BAD9338B02"/>
    <w:rsid w:val="00A425A1"/>
    <w:pPr>
      <w:spacing w:after="100" w:line="240" w:lineRule="auto"/>
    </w:pPr>
    <w:rPr>
      <w:rFonts w:ascii="Times New Roman" w:eastAsiaTheme="minorHAnsi" w:hAnsi="Times New Roman" w:cs="Times New Roman"/>
      <w:sz w:val="24"/>
      <w:szCs w:val="24"/>
    </w:rPr>
  </w:style>
  <w:style w:type="paragraph" w:customStyle="1" w:styleId="31F649E909F74C1D9926A2A5527735002">
    <w:name w:val="31F649E909F74C1D9926A2A5527735002"/>
    <w:rsid w:val="00A425A1"/>
    <w:pPr>
      <w:spacing w:after="100" w:line="240" w:lineRule="auto"/>
    </w:pPr>
    <w:rPr>
      <w:rFonts w:ascii="Times New Roman" w:eastAsiaTheme="minorHAnsi" w:hAnsi="Times New Roman" w:cs="Times New Roman"/>
      <w:sz w:val="24"/>
      <w:szCs w:val="24"/>
    </w:rPr>
  </w:style>
  <w:style w:type="paragraph" w:customStyle="1" w:styleId="75CB3D4077734872A29953EAA54995802">
    <w:name w:val="75CB3D4077734872A29953EAA54995802"/>
    <w:rsid w:val="00A425A1"/>
    <w:pPr>
      <w:spacing w:after="100" w:line="240" w:lineRule="auto"/>
    </w:pPr>
    <w:rPr>
      <w:rFonts w:ascii="Times New Roman" w:eastAsiaTheme="minorHAnsi" w:hAnsi="Times New Roman" w:cs="Times New Roman"/>
      <w:sz w:val="24"/>
      <w:szCs w:val="24"/>
    </w:rPr>
  </w:style>
  <w:style w:type="paragraph" w:customStyle="1" w:styleId="5A5CFA239C464D37A969EF5433F8F67E1">
    <w:name w:val="5A5CFA239C464D37A969EF5433F8F67E1"/>
    <w:rsid w:val="00A425A1"/>
    <w:pPr>
      <w:spacing w:after="100" w:line="240" w:lineRule="auto"/>
    </w:pPr>
    <w:rPr>
      <w:rFonts w:ascii="Times New Roman" w:eastAsiaTheme="minorHAnsi" w:hAnsi="Times New Roman" w:cs="Times New Roman"/>
      <w:sz w:val="24"/>
      <w:szCs w:val="24"/>
    </w:rPr>
  </w:style>
  <w:style w:type="paragraph" w:customStyle="1" w:styleId="52811D292CFC491E9CF41FF2F94F5C082">
    <w:name w:val="52811D292CFC491E9CF41FF2F94F5C082"/>
    <w:rsid w:val="00A425A1"/>
    <w:pPr>
      <w:spacing w:after="100" w:line="240" w:lineRule="auto"/>
    </w:pPr>
    <w:rPr>
      <w:rFonts w:ascii="Times New Roman" w:eastAsiaTheme="minorHAnsi" w:hAnsi="Times New Roman" w:cs="Times New Roman"/>
      <w:sz w:val="24"/>
      <w:szCs w:val="24"/>
    </w:rPr>
  </w:style>
  <w:style w:type="paragraph" w:customStyle="1" w:styleId="9D619F6E9F73416098394F24E1C5898B1">
    <w:name w:val="9D619F6E9F73416098394F24E1C5898B1"/>
    <w:rsid w:val="00A425A1"/>
    <w:pPr>
      <w:spacing w:after="100" w:line="240" w:lineRule="auto"/>
    </w:pPr>
    <w:rPr>
      <w:rFonts w:ascii="Times New Roman" w:eastAsiaTheme="minorHAnsi" w:hAnsi="Times New Roman" w:cs="Times New Roman"/>
      <w:sz w:val="24"/>
      <w:szCs w:val="24"/>
    </w:rPr>
  </w:style>
  <w:style w:type="paragraph" w:customStyle="1" w:styleId="04F74BE53F0F4808BAA4D0261B5F344C2">
    <w:name w:val="04F74BE53F0F4808BAA4D0261B5F344C2"/>
    <w:rsid w:val="00A425A1"/>
    <w:pPr>
      <w:spacing w:after="100" w:line="240" w:lineRule="auto"/>
    </w:pPr>
    <w:rPr>
      <w:rFonts w:ascii="Times New Roman" w:eastAsiaTheme="minorHAnsi" w:hAnsi="Times New Roman" w:cs="Times New Roman"/>
      <w:sz w:val="24"/>
      <w:szCs w:val="24"/>
    </w:rPr>
  </w:style>
  <w:style w:type="paragraph" w:customStyle="1" w:styleId="4E5B9F7B38AD4812A230567A02DB1C881">
    <w:name w:val="4E5B9F7B38AD4812A230567A02DB1C881"/>
    <w:rsid w:val="00A425A1"/>
    <w:pPr>
      <w:spacing w:before="200" w:after="100" w:line="240" w:lineRule="auto"/>
      <w:outlineLvl w:val="1"/>
    </w:pPr>
    <w:rPr>
      <w:rFonts w:ascii="Times New Roman" w:eastAsiaTheme="minorHAnsi" w:hAnsi="Times New Roman" w:cs="Times New Roman"/>
      <w:b/>
      <w:i/>
      <w:sz w:val="24"/>
      <w:szCs w:val="24"/>
    </w:rPr>
  </w:style>
  <w:style w:type="paragraph" w:customStyle="1" w:styleId="B747BBBDE704476691C8DA4FB38926BD1">
    <w:name w:val="B747BBBDE704476691C8DA4FB38926BD1"/>
    <w:rsid w:val="00A425A1"/>
    <w:pPr>
      <w:spacing w:before="200" w:after="100" w:line="240" w:lineRule="auto"/>
      <w:outlineLvl w:val="1"/>
    </w:pPr>
    <w:rPr>
      <w:rFonts w:ascii="Times New Roman" w:eastAsiaTheme="minorHAnsi" w:hAnsi="Times New Roman" w:cs="Times New Roman"/>
      <w:b/>
      <w:i/>
      <w:sz w:val="24"/>
      <w:szCs w:val="24"/>
    </w:rPr>
  </w:style>
  <w:style w:type="paragraph" w:customStyle="1" w:styleId="196C5E3C4038481DA233A181CA30C54D1">
    <w:name w:val="196C5E3C4038481DA233A181CA30C54D1"/>
    <w:rsid w:val="00A425A1"/>
    <w:pPr>
      <w:spacing w:after="100" w:line="240" w:lineRule="auto"/>
    </w:pPr>
    <w:rPr>
      <w:rFonts w:ascii="Times New Roman" w:eastAsiaTheme="minorHAnsi" w:hAnsi="Times New Roman" w:cs="Times New Roman"/>
      <w:sz w:val="24"/>
      <w:szCs w:val="24"/>
    </w:rPr>
  </w:style>
  <w:style w:type="paragraph" w:customStyle="1" w:styleId="ADC8B9858E4D4894B58B7D265014C43C1">
    <w:name w:val="ADC8B9858E4D4894B58B7D265014C43C1"/>
    <w:rsid w:val="00A425A1"/>
    <w:pPr>
      <w:spacing w:after="100" w:line="240" w:lineRule="auto"/>
    </w:pPr>
    <w:rPr>
      <w:rFonts w:ascii="Times New Roman" w:eastAsiaTheme="minorHAnsi" w:hAnsi="Times New Roman" w:cs="Times New Roman"/>
      <w:sz w:val="24"/>
      <w:szCs w:val="24"/>
    </w:rPr>
  </w:style>
  <w:style w:type="paragraph" w:customStyle="1" w:styleId="D6BC69ED2D784926BB696360B8295A211">
    <w:name w:val="D6BC69ED2D784926BB696360B8295A211"/>
    <w:rsid w:val="00A425A1"/>
    <w:pPr>
      <w:spacing w:after="100" w:line="240" w:lineRule="auto"/>
    </w:pPr>
    <w:rPr>
      <w:rFonts w:ascii="Times New Roman" w:eastAsiaTheme="minorHAnsi" w:hAnsi="Times New Roman" w:cs="Times New Roman"/>
      <w:sz w:val="24"/>
      <w:szCs w:val="24"/>
    </w:rPr>
  </w:style>
  <w:style w:type="paragraph" w:customStyle="1" w:styleId="4B00C1A4328F4DF8BAA2D067DDA920CE35">
    <w:name w:val="4B00C1A4328F4DF8BAA2D067DDA920CE35"/>
    <w:rsid w:val="00A425A1"/>
    <w:pPr>
      <w:spacing w:after="100" w:line="240" w:lineRule="auto"/>
    </w:pPr>
    <w:rPr>
      <w:rFonts w:ascii="Times New Roman" w:eastAsiaTheme="minorHAnsi" w:hAnsi="Times New Roman" w:cs="Times New Roman"/>
      <w:sz w:val="24"/>
      <w:szCs w:val="24"/>
    </w:rPr>
  </w:style>
  <w:style w:type="paragraph" w:customStyle="1" w:styleId="A6EEB70F4ECC491A84505452C2E708F135">
    <w:name w:val="A6EEB70F4ECC491A84505452C2E708F135"/>
    <w:rsid w:val="00A425A1"/>
    <w:pPr>
      <w:spacing w:after="100" w:line="240" w:lineRule="auto"/>
    </w:pPr>
    <w:rPr>
      <w:rFonts w:ascii="Times New Roman" w:eastAsiaTheme="minorHAnsi" w:hAnsi="Times New Roman" w:cs="Times New Roman"/>
      <w:sz w:val="24"/>
      <w:szCs w:val="24"/>
    </w:rPr>
  </w:style>
  <w:style w:type="paragraph" w:customStyle="1" w:styleId="37229F7D6AE64EBA84790C24157153FF35">
    <w:name w:val="37229F7D6AE64EBA84790C24157153FF35"/>
    <w:rsid w:val="00A425A1"/>
    <w:pPr>
      <w:spacing w:after="100" w:line="240" w:lineRule="auto"/>
    </w:pPr>
    <w:rPr>
      <w:rFonts w:ascii="Times New Roman" w:eastAsiaTheme="minorHAnsi" w:hAnsi="Times New Roman" w:cs="Times New Roman"/>
      <w:sz w:val="24"/>
      <w:szCs w:val="24"/>
    </w:rPr>
  </w:style>
  <w:style w:type="paragraph" w:customStyle="1" w:styleId="C557C92C5B344CF0BF1A0407C2AF21F324">
    <w:name w:val="C557C92C5B344CF0BF1A0407C2AF21F324"/>
    <w:rsid w:val="00A425A1"/>
    <w:pPr>
      <w:spacing w:after="100" w:line="240" w:lineRule="auto"/>
    </w:pPr>
    <w:rPr>
      <w:rFonts w:ascii="Times New Roman" w:eastAsiaTheme="minorHAnsi" w:hAnsi="Times New Roman" w:cs="Times New Roman"/>
      <w:sz w:val="24"/>
      <w:szCs w:val="24"/>
    </w:rPr>
  </w:style>
  <w:style w:type="paragraph" w:customStyle="1" w:styleId="BC379622ECEF4B3AB5FB7B8CF61D1F5624">
    <w:name w:val="BC379622ECEF4B3AB5FB7B8CF61D1F5624"/>
    <w:rsid w:val="00A425A1"/>
    <w:pPr>
      <w:spacing w:after="100" w:line="240" w:lineRule="auto"/>
    </w:pPr>
    <w:rPr>
      <w:rFonts w:ascii="Times New Roman" w:eastAsiaTheme="minorHAnsi" w:hAnsi="Times New Roman" w:cs="Times New Roman"/>
      <w:sz w:val="24"/>
      <w:szCs w:val="24"/>
    </w:rPr>
  </w:style>
  <w:style w:type="paragraph" w:customStyle="1" w:styleId="BD27B212574A42CC967DC525ADE08E6924">
    <w:name w:val="BD27B212574A42CC967DC525ADE08E6924"/>
    <w:rsid w:val="00A425A1"/>
    <w:pPr>
      <w:spacing w:after="100" w:line="240" w:lineRule="auto"/>
    </w:pPr>
    <w:rPr>
      <w:rFonts w:ascii="Times New Roman" w:eastAsiaTheme="minorHAnsi" w:hAnsi="Times New Roman" w:cs="Times New Roman"/>
      <w:sz w:val="24"/>
      <w:szCs w:val="24"/>
    </w:rPr>
  </w:style>
  <w:style w:type="paragraph" w:customStyle="1" w:styleId="AF50749FDFAA4BE7AC57B8BBFF2A735E24">
    <w:name w:val="AF50749FDFAA4BE7AC57B8BBFF2A735E24"/>
    <w:rsid w:val="00A425A1"/>
    <w:pPr>
      <w:spacing w:after="100" w:line="240" w:lineRule="auto"/>
    </w:pPr>
    <w:rPr>
      <w:rFonts w:ascii="Times New Roman" w:eastAsiaTheme="minorHAnsi" w:hAnsi="Times New Roman" w:cs="Times New Roman"/>
      <w:sz w:val="24"/>
      <w:szCs w:val="24"/>
    </w:rPr>
  </w:style>
  <w:style w:type="paragraph" w:customStyle="1" w:styleId="D938E15A2E104386A5196EF3F6652A99">
    <w:name w:val="D938E15A2E104386A5196EF3F6652A99"/>
    <w:rsid w:val="00A425A1"/>
    <w:pPr>
      <w:spacing w:after="100" w:line="240" w:lineRule="auto"/>
    </w:pPr>
    <w:rPr>
      <w:rFonts w:ascii="Times New Roman" w:eastAsiaTheme="minorHAnsi" w:hAnsi="Times New Roman" w:cs="Times New Roman"/>
      <w:sz w:val="24"/>
      <w:szCs w:val="24"/>
    </w:rPr>
  </w:style>
  <w:style w:type="paragraph" w:customStyle="1" w:styleId="CEF4E642D4694AA0B7C567AAE2BC092C">
    <w:name w:val="CEF4E642D4694AA0B7C567AAE2BC092C"/>
    <w:rsid w:val="00A425A1"/>
    <w:pPr>
      <w:spacing w:after="100" w:line="240" w:lineRule="auto"/>
    </w:pPr>
    <w:rPr>
      <w:rFonts w:ascii="Times New Roman" w:eastAsiaTheme="minorHAnsi" w:hAnsi="Times New Roman" w:cs="Times New Roman"/>
      <w:sz w:val="24"/>
      <w:szCs w:val="24"/>
    </w:rPr>
  </w:style>
  <w:style w:type="paragraph" w:customStyle="1" w:styleId="D8C2C16AA0444CC89BAC941688C518E824">
    <w:name w:val="D8C2C16AA0444CC89BAC941688C518E824"/>
    <w:rsid w:val="00A425A1"/>
    <w:pPr>
      <w:spacing w:after="100" w:line="240" w:lineRule="auto"/>
    </w:pPr>
    <w:rPr>
      <w:rFonts w:ascii="Times New Roman" w:eastAsiaTheme="minorHAnsi" w:hAnsi="Times New Roman" w:cs="Times New Roman"/>
      <w:sz w:val="24"/>
      <w:szCs w:val="24"/>
    </w:rPr>
  </w:style>
  <w:style w:type="paragraph" w:customStyle="1" w:styleId="D8829F21B40846C9959DF781441D86B924">
    <w:name w:val="D8829F21B40846C9959DF781441D86B924"/>
    <w:rsid w:val="00A425A1"/>
    <w:pPr>
      <w:spacing w:after="100" w:line="240" w:lineRule="auto"/>
    </w:pPr>
    <w:rPr>
      <w:rFonts w:ascii="Times New Roman" w:eastAsiaTheme="minorHAnsi" w:hAnsi="Times New Roman" w:cs="Times New Roman"/>
      <w:sz w:val="24"/>
      <w:szCs w:val="24"/>
    </w:rPr>
  </w:style>
  <w:style w:type="paragraph" w:customStyle="1" w:styleId="6394B9C418A64D25B4E2E668BF8A799E24">
    <w:name w:val="6394B9C418A64D25B4E2E668BF8A799E24"/>
    <w:rsid w:val="00A425A1"/>
    <w:pPr>
      <w:spacing w:after="100" w:line="240" w:lineRule="auto"/>
    </w:pPr>
    <w:rPr>
      <w:rFonts w:ascii="Times New Roman" w:eastAsiaTheme="minorHAnsi" w:hAnsi="Times New Roman" w:cs="Times New Roman"/>
      <w:sz w:val="24"/>
      <w:szCs w:val="24"/>
    </w:rPr>
  </w:style>
  <w:style w:type="paragraph" w:customStyle="1" w:styleId="3A8FE2B66079426B93E087E40F0B843C24">
    <w:name w:val="3A8FE2B66079426B93E087E40F0B843C24"/>
    <w:rsid w:val="00A425A1"/>
    <w:pPr>
      <w:spacing w:after="100" w:line="240" w:lineRule="auto"/>
    </w:pPr>
    <w:rPr>
      <w:rFonts w:ascii="Times New Roman" w:eastAsiaTheme="minorHAnsi" w:hAnsi="Times New Roman" w:cs="Times New Roman"/>
      <w:sz w:val="24"/>
      <w:szCs w:val="24"/>
    </w:rPr>
  </w:style>
  <w:style w:type="paragraph" w:customStyle="1" w:styleId="ED365D01323448BDA8029058DEB4F3DD24">
    <w:name w:val="ED365D01323448BDA8029058DEB4F3DD24"/>
    <w:rsid w:val="00A425A1"/>
    <w:pPr>
      <w:spacing w:after="100" w:line="240" w:lineRule="auto"/>
    </w:pPr>
    <w:rPr>
      <w:rFonts w:ascii="Times New Roman" w:eastAsiaTheme="minorHAnsi" w:hAnsi="Times New Roman" w:cs="Times New Roman"/>
      <w:sz w:val="24"/>
      <w:szCs w:val="24"/>
    </w:rPr>
  </w:style>
  <w:style w:type="paragraph" w:customStyle="1" w:styleId="8DC503BFC3B647D2B03C34893DDE3A3A24">
    <w:name w:val="8DC503BFC3B647D2B03C34893DDE3A3A24"/>
    <w:rsid w:val="00A425A1"/>
    <w:pPr>
      <w:spacing w:after="100" w:line="240" w:lineRule="auto"/>
    </w:pPr>
    <w:rPr>
      <w:rFonts w:ascii="Times New Roman" w:eastAsiaTheme="minorHAnsi" w:hAnsi="Times New Roman" w:cs="Times New Roman"/>
      <w:sz w:val="24"/>
      <w:szCs w:val="24"/>
    </w:rPr>
  </w:style>
  <w:style w:type="paragraph" w:customStyle="1" w:styleId="0D71F59B0CB540F5AF7BA83A3471661C24">
    <w:name w:val="0D71F59B0CB540F5AF7BA83A3471661C24"/>
    <w:rsid w:val="00A425A1"/>
    <w:pPr>
      <w:spacing w:after="100" w:line="240" w:lineRule="auto"/>
    </w:pPr>
    <w:rPr>
      <w:rFonts w:ascii="Times New Roman" w:eastAsiaTheme="minorHAnsi" w:hAnsi="Times New Roman" w:cs="Times New Roman"/>
      <w:sz w:val="24"/>
      <w:szCs w:val="24"/>
    </w:rPr>
  </w:style>
  <w:style w:type="paragraph" w:customStyle="1" w:styleId="0C25B050C16F401CAA489B050D8F6F8A24">
    <w:name w:val="0C25B050C16F401CAA489B050D8F6F8A24"/>
    <w:rsid w:val="00A425A1"/>
    <w:pPr>
      <w:spacing w:after="100" w:line="240" w:lineRule="auto"/>
    </w:pPr>
    <w:rPr>
      <w:rFonts w:ascii="Times New Roman" w:eastAsiaTheme="minorHAnsi" w:hAnsi="Times New Roman" w:cs="Times New Roman"/>
      <w:sz w:val="24"/>
      <w:szCs w:val="24"/>
    </w:rPr>
  </w:style>
  <w:style w:type="paragraph" w:customStyle="1" w:styleId="7879B67862E14AB5A4C57C952D5B725324">
    <w:name w:val="7879B67862E14AB5A4C57C952D5B725324"/>
    <w:rsid w:val="00A425A1"/>
    <w:pPr>
      <w:spacing w:after="100" w:line="240" w:lineRule="auto"/>
    </w:pPr>
    <w:rPr>
      <w:rFonts w:ascii="Times New Roman" w:eastAsiaTheme="minorHAnsi" w:hAnsi="Times New Roman" w:cs="Times New Roman"/>
      <w:sz w:val="24"/>
      <w:szCs w:val="24"/>
    </w:rPr>
  </w:style>
  <w:style w:type="paragraph" w:customStyle="1" w:styleId="90798579FAF341F4954BB93F833E88C524">
    <w:name w:val="90798579FAF341F4954BB93F833E88C524"/>
    <w:rsid w:val="00A425A1"/>
    <w:pPr>
      <w:spacing w:after="100" w:line="240" w:lineRule="auto"/>
    </w:pPr>
    <w:rPr>
      <w:rFonts w:ascii="Times New Roman" w:eastAsiaTheme="minorHAnsi" w:hAnsi="Times New Roman" w:cs="Times New Roman"/>
      <w:sz w:val="24"/>
      <w:szCs w:val="24"/>
    </w:rPr>
  </w:style>
  <w:style w:type="paragraph" w:customStyle="1" w:styleId="C2137FDE2C61497E84FC06B242DECD4224">
    <w:name w:val="C2137FDE2C61497E84FC06B242DECD4224"/>
    <w:rsid w:val="00A425A1"/>
    <w:pPr>
      <w:spacing w:after="100" w:line="240" w:lineRule="auto"/>
    </w:pPr>
    <w:rPr>
      <w:rFonts w:ascii="Times New Roman" w:eastAsiaTheme="minorHAnsi" w:hAnsi="Times New Roman" w:cs="Times New Roman"/>
      <w:sz w:val="24"/>
      <w:szCs w:val="24"/>
    </w:rPr>
  </w:style>
  <w:style w:type="paragraph" w:customStyle="1" w:styleId="0E80E752F1034FE787B6AAEAB95F2EAD24">
    <w:name w:val="0E80E752F1034FE787B6AAEAB95F2EAD24"/>
    <w:rsid w:val="00A425A1"/>
    <w:pPr>
      <w:spacing w:after="100" w:line="240" w:lineRule="auto"/>
    </w:pPr>
    <w:rPr>
      <w:rFonts w:ascii="Times New Roman" w:eastAsiaTheme="minorHAnsi" w:hAnsi="Times New Roman" w:cs="Times New Roman"/>
      <w:sz w:val="24"/>
      <w:szCs w:val="24"/>
    </w:rPr>
  </w:style>
  <w:style w:type="paragraph" w:customStyle="1" w:styleId="E48B3877962645FB9C82C67AF023A56F24">
    <w:name w:val="E48B3877962645FB9C82C67AF023A56F24"/>
    <w:rsid w:val="00A425A1"/>
    <w:pPr>
      <w:spacing w:after="100" w:line="240" w:lineRule="auto"/>
    </w:pPr>
    <w:rPr>
      <w:rFonts w:ascii="Times New Roman" w:eastAsiaTheme="minorHAnsi" w:hAnsi="Times New Roman" w:cs="Times New Roman"/>
      <w:sz w:val="24"/>
      <w:szCs w:val="24"/>
    </w:rPr>
  </w:style>
  <w:style w:type="paragraph" w:customStyle="1" w:styleId="11016AF14C9F4CB180EF96ECBEDAD6E0">
    <w:name w:val="11016AF14C9F4CB180EF96ECBEDAD6E0"/>
    <w:rsid w:val="00A425A1"/>
    <w:pPr>
      <w:spacing w:after="100" w:line="240" w:lineRule="auto"/>
    </w:pPr>
    <w:rPr>
      <w:rFonts w:ascii="Times New Roman" w:eastAsiaTheme="minorHAnsi" w:hAnsi="Times New Roman" w:cs="Times New Roman"/>
      <w:sz w:val="24"/>
      <w:szCs w:val="24"/>
    </w:rPr>
  </w:style>
  <w:style w:type="paragraph" w:customStyle="1" w:styleId="2915C9CC06E640C89D839CE8B2AD0D92">
    <w:name w:val="2915C9CC06E640C89D839CE8B2AD0D92"/>
    <w:rsid w:val="00A425A1"/>
    <w:pPr>
      <w:spacing w:after="100" w:line="240" w:lineRule="auto"/>
    </w:pPr>
    <w:rPr>
      <w:rFonts w:ascii="Times New Roman" w:eastAsiaTheme="minorHAnsi" w:hAnsi="Times New Roman" w:cs="Times New Roman"/>
      <w:sz w:val="24"/>
      <w:szCs w:val="24"/>
    </w:rPr>
  </w:style>
  <w:style w:type="paragraph" w:customStyle="1" w:styleId="C5611251D4884CA2ACC6ECFB593C28CC">
    <w:name w:val="C5611251D4884CA2ACC6ECFB593C28CC"/>
    <w:rsid w:val="00A425A1"/>
    <w:pPr>
      <w:spacing w:after="100" w:line="240" w:lineRule="auto"/>
    </w:pPr>
    <w:rPr>
      <w:rFonts w:ascii="Times New Roman" w:eastAsiaTheme="minorHAnsi" w:hAnsi="Times New Roman" w:cs="Times New Roman"/>
      <w:sz w:val="24"/>
      <w:szCs w:val="24"/>
    </w:rPr>
  </w:style>
  <w:style w:type="paragraph" w:customStyle="1" w:styleId="F2C8C09FD0D64615A579E90E841330F1">
    <w:name w:val="F2C8C09FD0D64615A579E90E841330F1"/>
    <w:rsid w:val="00A425A1"/>
    <w:pPr>
      <w:spacing w:after="100" w:line="240" w:lineRule="auto"/>
    </w:pPr>
    <w:rPr>
      <w:rFonts w:ascii="Times New Roman" w:eastAsiaTheme="minorHAnsi" w:hAnsi="Times New Roman" w:cs="Times New Roman"/>
      <w:sz w:val="24"/>
      <w:szCs w:val="24"/>
    </w:rPr>
  </w:style>
  <w:style w:type="paragraph" w:customStyle="1" w:styleId="E1BD6689601A4310B28718816CB3AFBD">
    <w:name w:val="E1BD6689601A4310B28718816CB3AFBD"/>
    <w:rsid w:val="00A425A1"/>
    <w:pPr>
      <w:spacing w:after="100" w:line="240" w:lineRule="auto"/>
    </w:pPr>
    <w:rPr>
      <w:rFonts w:ascii="Times New Roman" w:eastAsiaTheme="minorHAnsi" w:hAnsi="Times New Roman" w:cs="Times New Roman"/>
      <w:sz w:val="24"/>
      <w:szCs w:val="24"/>
    </w:rPr>
  </w:style>
  <w:style w:type="paragraph" w:customStyle="1" w:styleId="DA4DB93F176C4296973CEEC4E97EEB1B">
    <w:name w:val="DA4DB93F176C4296973CEEC4E97EEB1B"/>
    <w:rsid w:val="00A425A1"/>
    <w:pPr>
      <w:spacing w:after="100" w:line="240" w:lineRule="auto"/>
    </w:pPr>
    <w:rPr>
      <w:rFonts w:ascii="Times New Roman" w:eastAsiaTheme="minorHAnsi" w:hAnsi="Times New Roman" w:cs="Times New Roman"/>
      <w:sz w:val="24"/>
      <w:szCs w:val="24"/>
    </w:rPr>
  </w:style>
  <w:style w:type="paragraph" w:customStyle="1" w:styleId="AB1C7F068E024AA598428F0EA2936455">
    <w:name w:val="AB1C7F068E024AA598428F0EA2936455"/>
    <w:rsid w:val="00A425A1"/>
    <w:pPr>
      <w:spacing w:after="100" w:line="240" w:lineRule="auto"/>
    </w:pPr>
    <w:rPr>
      <w:rFonts w:ascii="Times New Roman" w:eastAsiaTheme="minorHAnsi" w:hAnsi="Times New Roman" w:cs="Times New Roman"/>
      <w:sz w:val="24"/>
      <w:szCs w:val="24"/>
    </w:rPr>
  </w:style>
  <w:style w:type="paragraph" w:customStyle="1" w:styleId="98EFD486D8864AA0AFED67E809735EEE">
    <w:name w:val="98EFD486D8864AA0AFED67E809735EEE"/>
    <w:rsid w:val="00A425A1"/>
    <w:pPr>
      <w:spacing w:after="100" w:line="240" w:lineRule="auto"/>
    </w:pPr>
    <w:rPr>
      <w:rFonts w:ascii="Times New Roman" w:eastAsiaTheme="minorHAnsi" w:hAnsi="Times New Roman" w:cs="Times New Roman"/>
      <w:sz w:val="24"/>
      <w:szCs w:val="24"/>
    </w:rPr>
  </w:style>
  <w:style w:type="paragraph" w:customStyle="1" w:styleId="83036EF601074DDC93357CA57A3D1FA3">
    <w:name w:val="83036EF601074DDC93357CA57A3D1FA3"/>
    <w:rsid w:val="00A425A1"/>
    <w:pPr>
      <w:spacing w:after="100" w:line="240" w:lineRule="auto"/>
    </w:pPr>
    <w:rPr>
      <w:rFonts w:ascii="Times New Roman" w:eastAsiaTheme="minorHAnsi" w:hAnsi="Times New Roman" w:cs="Times New Roman"/>
      <w:sz w:val="24"/>
      <w:szCs w:val="24"/>
    </w:rPr>
  </w:style>
  <w:style w:type="paragraph" w:customStyle="1" w:styleId="9F3959D2C358470BA4C8B94179D02DDE">
    <w:name w:val="9F3959D2C358470BA4C8B94179D02DDE"/>
    <w:rsid w:val="00A425A1"/>
    <w:pPr>
      <w:spacing w:after="100" w:line="240" w:lineRule="auto"/>
    </w:pPr>
    <w:rPr>
      <w:rFonts w:ascii="Times New Roman" w:eastAsiaTheme="minorHAnsi" w:hAnsi="Times New Roman" w:cs="Times New Roman"/>
      <w:sz w:val="24"/>
      <w:szCs w:val="24"/>
    </w:rPr>
  </w:style>
  <w:style w:type="paragraph" w:customStyle="1" w:styleId="070DE472431E4ABC8A16B164C35351C8">
    <w:name w:val="070DE472431E4ABC8A16B164C35351C8"/>
    <w:rsid w:val="00A425A1"/>
    <w:pPr>
      <w:spacing w:after="100" w:line="240" w:lineRule="auto"/>
    </w:pPr>
    <w:rPr>
      <w:rFonts w:ascii="Times New Roman" w:eastAsiaTheme="minorHAnsi" w:hAnsi="Times New Roman" w:cs="Times New Roman"/>
      <w:sz w:val="24"/>
      <w:szCs w:val="24"/>
    </w:rPr>
  </w:style>
  <w:style w:type="paragraph" w:customStyle="1" w:styleId="79018762D97C43B58CA54BE55B3EE2B6">
    <w:name w:val="79018762D97C43B58CA54BE55B3EE2B6"/>
    <w:rsid w:val="00A425A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4D9680B5EA95420CB0A4165F749A6452">
    <w:name w:val="4D9680B5EA95420CB0A4165F749A6452"/>
    <w:rsid w:val="00A425A1"/>
    <w:pPr>
      <w:spacing w:after="100" w:line="240" w:lineRule="auto"/>
    </w:pPr>
    <w:rPr>
      <w:rFonts w:ascii="Times New Roman" w:eastAsiaTheme="minorHAnsi" w:hAnsi="Times New Roman" w:cs="Times New Roman"/>
      <w:sz w:val="24"/>
      <w:szCs w:val="24"/>
    </w:rPr>
  </w:style>
  <w:style w:type="paragraph" w:customStyle="1" w:styleId="D7AC85F8ECBE460DBA9B9171C0A7D93F">
    <w:name w:val="D7AC85F8ECBE460DBA9B9171C0A7D93F"/>
    <w:rsid w:val="00A425A1"/>
    <w:pPr>
      <w:spacing w:after="100" w:line="240" w:lineRule="auto"/>
    </w:pPr>
    <w:rPr>
      <w:rFonts w:ascii="Times New Roman" w:eastAsiaTheme="minorHAnsi" w:hAnsi="Times New Roman" w:cs="Times New Roman"/>
      <w:sz w:val="24"/>
      <w:szCs w:val="24"/>
    </w:rPr>
  </w:style>
  <w:style w:type="paragraph" w:customStyle="1" w:styleId="A05A264EF5664A9B83CA07133EE3944E">
    <w:name w:val="A05A264EF5664A9B83CA07133EE3944E"/>
    <w:rsid w:val="00A425A1"/>
    <w:pPr>
      <w:spacing w:after="100" w:line="240" w:lineRule="auto"/>
    </w:pPr>
    <w:rPr>
      <w:rFonts w:ascii="Times New Roman" w:eastAsiaTheme="minorHAnsi" w:hAnsi="Times New Roman" w:cs="Times New Roman"/>
      <w:sz w:val="24"/>
      <w:szCs w:val="24"/>
    </w:rPr>
  </w:style>
  <w:style w:type="paragraph" w:customStyle="1" w:styleId="0FB7D52CFCFC491CA93E9C0A979B6444">
    <w:name w:val="0FB7D52CFCFC491CA93E9C0A979B6444"/>
    <w:rsid w:val="00A425A1"/>
    <w:pPr>
      <w:spacing w:after="100" w:line="240" w:lineRule="auto"/>
    </w:pPr>
    <w:rPr>
      <w:rFonts w:ascii="Times New Roman" w:eastAsiaTheme="minorHAnsi" w:hAnsi="Times New Roman" w:cs="Times New Roman"/>
      <w:sz w:val="24"/>
      <w:szCs w:val="24"/>
    </w:rPr>
  </w:style>
  <w:style w:type="paragraph" w:customStyle="1" w:styleId="E9914857F3FC43CD817F6C8E15A4333E">
    <w:name w:val="E9914857F3FC43CD817F6C8E15A4333E"/>
    <w:rsid w:val="00A425A1"/>
    <w:pPr>
      <w:spacing w:after="100" w:line="240" w:lineRule="auto"/>
    </w:pPr>
    <w:rPr>
      <w:rFonts w:ascii="Times New Roman" w:eastAsiaTheme="minorHAnsi" w:hAnsi="Times New Roman" w:cs="Times New Roman"/>
      <w:sz w:val="24"/>
      <w:szCs w:val="24"/>
    </w:rPr>
  </w:style>
  <w:style w:type="paragraph" w:customStyle="1" w:styleId="564FBFE4744A47E8B07CDA08783347E3">
    <w:name w:val="564FBFE4744A47E8B07CDA08783347E3"/>
    <w:rsid w:val="00A425A1"/>
    <w:pPr>
      <w:spacing w:after="100" w:line="240" w:lineRule="auto"/>
    </w:pPr>
    <w:rPr>
      <w:rFonts w:ascii="Times New Roman" w:eastAsiaTheme="minorHAnsi" w:hAnsi="Times New Roman" w:cs="Times New Roman"/>
      <w:sz w:val="24"/>
      <w:szCs w:val="24"/>
    </w:rPr>
  </w:style>
  <w:style w:type="paragraph" w:customStyle="1" w:styleId="812068AF7EE148A6BBE4BADEF3ABB095">
    <w:name w:val="812068AF7EE148A6BBE4BADEF3ABB095"/>
    <w:rsid w:val="00A425A1"/>
    <w:pPr>
      <w:spacing w:after="100" w:line="240" w:lineRule="auto"/>
    </w:pPr>
    <w:rPr>
      <w:rFonts w:ascii="Times New Roman" w:eastAsiaTheme="minorHAnsi" w:hAnsi="Times New Roman" w:cs="Times New Roman"/>
      <w:sz w:val="24"/>
      <w:szCs w:val="24"/>
    </w:rPr>
  </w:style>
  <w:style w:type="paragraph" w:customStyle="1" w:styleId="3844A89223674F418480F99E8E54671F">
    <w:name w:val="3844A89223674F418480F99E8E54671F"/>
    <w:rsid w:val="00A425A1"/>
    <w:pPr>
      <w:spacing w:after="100" w:line="240" w:lineRule="auto"/>
    </w:pPr>
    <w:rPr>
      <w:rFonts w:ascii="Times New Roman" w:eastAsiaTheme="minorHAnsi" w:hAnsi="Times New Roman" w:cs="Times New Roman"/>
      <w:sz w:val="24"/>
      <w:szCs w:val="24"/>
    </w:rPr>
  </w:style>
  <w:style w:type="paragraph" w:customStyle="1" w:styleId="585BB17048CD44279DE5E985798B3282">
    <w:name w:val="585BB17048CD44279DE5E985798B3282"/>
    <w:rsid w:val="00A425A1"/>
    <w:pPr>
      <w:spacing w:after="100" w:line="240" w:lineRule="auto"/>
    </w:pPr>
    <w:rPr>
      <w:rFonts w:ascii="Times New Roman" w:eastAsiaTheme="minorHAnsi" w:hAnsi="Times New Roman" w:cs="Times New Roman"/>
      <w:sz w:val="24"/>
      <w:szCs w:val="24"/>
    </w:rPr>
  </w:style>
  <w:style w:type="paragraph" w:customStyle="1" w:styleId="DFAE26D4D9A846ADA06DCF0491E0281F">
    <w:name w:val="DFAE26D4D9A846ADA06DCF0491E0281F"/>
    <w:rsid w:val="00A425A1"/>
    <w:pPr>
      <w:spacing w:after="100" w:line="240" w:lineRule="auto"/>
    </w:pPr>
    <w:rPr>
      <w:rFonts w:ascii="Times New Roman" w:eastAsiaTheme="minorHAnsi" w:hAnsi="Times New Roman" w:cs="Times New Roman"/>
      <w:sz w:val="24"/>
      <w:szCs w:val="24"/>
    </w:rPr>
  </w:style>
  <w:style w:type="paragraph" w:customStyle="1" w:styleId="6252FE542CFD41BEAA60D6C185863093">
    <w:name w:val="6252FE542CFD41BEAA60D6C185863093"/>
    <w:rsid w:val="00A425A1"/>
    <w:pPr>
      <w:spacing w:after="100" w:line="240" w:lineRule="auto"/>
    </w:pPr>
    <w:rPr>
      <w:rFonts w:ascii="Times New Roman" w:eastAsiaTheme="minorHAnsi" w:hAnsi="Times New Roman" w:cs="Times New Roman"/>
      <w:sz w:val="24"/>
      <w:szCs w:val="24"/>
    </w:rPr>
  </w:style>
  <w:style w:type="paragraph" w:customStyle="1" w:styleId="367D94B3ECAF4C58A0DFFB9A4E791EF2">
    <w:name w:val="367D94B3ECAF4C58A0DFFB9A4E791EF2"/>
    <w:rsid w:val="00A425A1"/>
    <w:pPr>
      <w:spacing w:after="100" w:line="240" w:lineRule="auto"/>
    </w:pPr>
    <w:rPr>
      <w:rFonts w:ascii="Times New Roman" w:eastAsiaTheme="minorHAnsi" w:hAnsi="Times New Roman" w:cs="Times New Roman"/>
      <w:sz w:val="24"/>
      <w:szCs w:val="24"/>
    </w:rPr>
  </w:style>
  <w:style w:type="paragraph" w:customStyle="1" w:styleId="5F94DD2258B14E6A839BD8483A80DE1F">
    <w:name w:val="5F94DD2258B14E6A839BD8483A80DE1F"/>
    <w:rsid w:val="00A425A1"/>
    <w:pPr>
      <w:spacing w:after="100" w:line="240" w:lineRule="auto"/>
    </w:pPr>
    <w:rPr>
      <w:rFonts w:ascii="Times New Roman" w:eastAsiaTheme="minorHAnsi" w:hAnsi="Times New Roman" w:cs="Times New Roman"/>
      <w:sz w:val="24"/>
      <w:szCs w:val="24"/>
    </w:rPr>
  </w:style>
  <w:style w:type="paragraph" w:customStyle="1" w:styleId="ECD441E3FB3A40A3A81B16B371010B9D">
    <w:name w:val="ECD441E3FB3A40A3A81B16B371010B9D"/>
    <w:rsid w:val="00A425A1"/>
    <w:pPr>
      <w:spacing w:after="100" w:line="240" w:lineRule="auto"/>
    </w:pPr>
    <w:rPr>
      <w:rFonts w:ascii="Times New Roman" w:eastAsiaTheme="minorHAnsi" w:hAnsi="Times New Roman" w:cs="Times New Roman"/>
      <w:sz w:val="24"/>
      <w:szCs w:val="24"/>
    </w:rPr>
  </w:style>
  <w:style w:type="paragraph" w:customStyle="1" w:styleId="D2D11FB68FD74F769FCADA1DEE855F4B">
    <w:name w:val="D2D11FB68FD74F769FCADA1DEE855F4B"/>
    <w:rsid w:val="00A425A1"/>
    <w:pPr>
      <w:spacing w:after="100" w:line="240" w:lineRule="auto"/>
    </w:pPr>
    <w:rPr>
      <w:rFonts w:ascii="Times New Roman" w:eastAsiaTheme="minorHAnsi" w:hAnsi="Times New Roman" w:cs="Times New Roman"/>
      <w:sz w:val="24"/>
      <w:szCs w:val="24"/>
    </w:rPr>
  </w:style>
  <w:style w:type="paragraph" w:customStyle="1" w:styleId="3676854D5EEC46CB91837BB55A26941B">
    <w:name w:val="3676854D5EEC46CB91837BB55A26941B"/>
    <w:rsid w:val="00A425A1"/>
    <w:pPr>
      <w:spacing w:after="100" w:line="240" w:lineRule="auto"/>
    </w:pPr>
    <w:rPr>
      <w:rFonts w:ascii="Times New Roman" w:eastAsiaTheme="minorHAnsi" w:hAnsi="Times New Roman" w:cs="Times New Roman"/>
      <w:sz w:val="24"/>
      <w:szCs w:val="24"/>
    </w:rPr>
  </w:style>
  <w:style w:type="paragraph" w:customStyle="1" w:styleId="E34306A1717B42B79A3C03CA428B4F0A">
    <w:name w:val="E34306A1717B42B79A3C03CA428B4F0A"/>
    <w:rsid w:val="00A425A1"/>
    <w:pPr>
      <w:spacing w:after="100" w:line="240" w:lineRule="auto"/>
    </w:pPr>
    <w:rPr>
      <w:rFonts w:ascii="Times New Roman" w:eastAsiaTheme="minorHAnsi" w:hAnsi="Times New Roman" w:cs="Times New Roman"/>
      <w:sz w:val="24"/>
      <w:szCs w:val="24"/>
    </w:rPr>
  </w:style>
  <w:style w:type="paragraph" w:customStyle="1" w:styleId="85E0CEF2270F462BAD4F55A8325592AD">
    <w:name w:val="85E0CEF2270F462BAD4F55A8325592AD"/>
    <w:rsid w:val="00A425A1"/>
    <w:pPr>
      <w:spacing w:after="100" w:line="240" w:lineRule="auto"/>
    </w:pPr>
    <w:rPr>
      <w:rFonts w:ascii="Times New Roman" w:eastAsiaTheme="minorHAnsi" w:hAnsi="Times New Roman" w:cs="Times New Roman"/>
      <w:sz w:val="24"/>
      <w:szCs w:val="24"/>
    </w:rPr>
  </w:style>
  <w:style w:type="paragraph" w:customStyle="1" w:styleId="07517B3855554133BA3A0626372DF49A">
    <w:name w:val="07517B3855554133BA3A0626372DF49A"/>
    <w:rsid w:val="00A425A1"/>
    <w:pPr>
      <w:spacing w:after="100" w:line="240" w:lineRule="auto"/>
    </w:pPr>
    <w:rPr>
      <w:rFonts w:ascii="Times New Roman" w:eastAsiaTheme="minorHAnsi" w:hAnsi="Times New Roman" w:cs="Times New Roman"/>
      <w:sz w:val="24"/>
      <w:szCs w:val="24"/>
    </w:rPr>
  </w:style>
  <w:style w:type="paragraph" w:customStyle="1" w:styleId="B2E4CA4A259648CA87B57CC8CAF4FF72">
    <w:name w:val="B2E4CA4A259648CA87B57CC8CAF4FF72"/>
    <w:rsid w:val="00A425A1"/>
    <w:pPr>
      <w:spacing w:after="100" w:line="240" w:lineRule="auto"/>
    </w:pPr>
    <w:rPr>
      <w:rFonts w:ascii="Times New Roman" w:eastAsiaTheme="minorHAnsi" w:hAnsi="Times New Roman" w:cs="Times New Roman"/>
      <w:sz w:val="24"/>
      <w:szCs w:val="24"/>
    </w:rPr>
  </w:style>
  <w:style w:type="paragraph" w:customStyle="1" w:styleId="E174DB79C70546BABE39A731B2F99F27">
    <w:name w:val="E174DB79C70546BABE39A731B2F99F27"/>
    <w:rsid w:val="00A425A1"/>
    <w:pPr>
      <w:spacing w:after="100" w:line="240" w:lineRule="auto"/>
    </w:pPr>
    <w:rPr>
      <w:rFonts w:ascii="Times New Roman" w:eastAsiaTheme="minorHAnsi" w:hAnsi="Times New Roman" w:cs="Times New Roman"/>
      <w:sz w:val="24"/>
      <w:szCs w:val="24"/>
    </w:rPr>
  </w:style>
  <w:style w:type="paragraph" w:customStyle="1" w:styleId="D9B75CD79B3744F2B6CB6AECF9926F42">
    <w:name w:val="D9B75CD79B3744F2B6CB6AECF9926F42"/>
    <w:rsid w:val="00A425A1"/>
    <w:pPr>
      <w:spacing w:after="100" w:line="240" w:lineRule="auto"/>
    </w:pPr>
    <w:rPr>
      <w:rFonts w:ascii="Times New Roman" w:eastAsiaTheme="minorHAnsi" w:hAnsi="Times New Roman" w:cs="Times New Roman"/>
      <w:sz w:val="24"/>
      <w:szCs w:val="24"/>
    </w:rPr>
  </w:style>
  <w:style w:type="paragraph" w:customStyle="1" w:styleId="B725319D589341F7B8A77879AC4486A8">
    <w:name w:val="B725319D589341F7B8A77879AC4486A8"/>
    <w:rsid w:val="00A425A1"/>
    <w:pPr>
      <w:spacing w:after="100" w:line="240" w:lineRule="auto"/>
    </w:pPr>
    <w:rPr>
      <w:rFonts w:ascii="Times New Roman" w:eastAsiaTheme="minorHAnsi" w:hAnsi="Times New Roman" w:cs="Times New Roman"/>
      <w:sz w:val="24"/>
      <w:szCs w:val="24"/>
    </w:rPr>
  </w:style>
  <w:style w:type="paragraph" w:customStyle="1" w:styleId="0B2BF9B0FA4F4376B94C978B72360C6E">
    <w:name w:val="0B2BF9B0FA4F4376B94C978B72360C6E"/>
    <w:rsid w:val="00A425A1"/>
    <w:pPr>
      <w:spacing w:after="100" w:line="240" w:lineRule="auto"/>
    </w:pPr>
    <w:rPr>
      <w:rFonts w:ascii="Times New Roman" w:eastAsiaTheme="minorHAnsi" w:hAnsi="Times New Roman" w:cs="Times New Roman"/>
      <w:sz w:val="24"/>
      <w:szCs w:val="24"/>
    </w:rPr>
  </w:style>
  <w:style w:type="paragraph" w:customStyle="1" w:styleId="C8D128AF15B04450969943128890D9F8">
    <w:name w:val="C8D128AF15B04450969943128890D9F8"/>
    <w:rsid w:val="00A425A1"/>
    <w:pPr>
      <w:spacing w:after="100" w:line="240" w:lineRule="auto"/>
    </w:pPr>
    <w:rPr>
      <w:rFonts w:ascii="Times New Roman" w:eastAsiaTheme="minorHAnsi" w:hAnsi="Times New Roman" w:cs="Times New Roman"/>
      <w:sz w:val="24"/>
      <w:szCs w:val="24"/>
    </w:rPr>
  </w:style>
  <w:style w:type="paragraph" w:customStyle="1" w:styleId="85C9533E48DF49618823C62847D502A8">
    <w:name w:val="85C9533E48DF49618823C62847D502A8"/>
    <w:rsid w:val="00A425A1"/>
    <w:pPr>
      <w:spacing w:after="100" w:line="240" w:lineRule="auto"/>
    </w:pPr>
    <w:rPr>
      <w:rFonts w:ascii="Times New Roman" w:eastAsiaTheme="minorHAnsi" w:hAnsi="Times New Roman" w:cs="Times New Roman"/>
      <w:sz w:val="24"/>
      <w:szCs w:val="24"/>
    </w:rPr>
  </w:style>
  <w:style w:type="paragraph" w:customStyle="1" w:styleId="BF2FF238767B4F7D8DEBEB01A7122C27">
    <w:name w:val="BF2FF238767B4F7D8DEBEB01A7122C27"/>
    <w:rsid w:val="00A425A1"/>
    <w:pPr>
      <w:spacing w:after="100" w:line="240" w:lineRule="auto"/>
    </w:pPr>
    <w:rPr>
      <w:rFonts w:ascii="Times New Roman" w:eastAsiaTheme="minorHAnsi" w:hAnsi="Times New Roman" w:cs="Times New Roman"/>
      <w:sz w:val="24"/>
      <w:szCs w:val="24"/>
    </w:rPr>
  </w:style>
  <w:style w:type="paragraph" w:customStyle="1" w:styleId="2F1E103DFCA945A78D3CE57435873CB1">
    <w:name w:val="2F1E103DFCA945A78D3CE57435873CB1"/>
    <w:rsid w:val="00A425A1"/>
    <w:pPr>
      <w:spacing w:after="100" w:line="240" w:lineRule="auto"/>
    </w:pPr>
    <w:rPr>
      <w:rFonts w:ascii="Times New Roman" w:eastAsiaTheme="minorHAnsi" w:hAnsi="Times New Roman" w:cs="Times New Roman"/>
      <w:sz w:val="24"/>
      <w:szCs w:val="24"/>
    </w:rPr>
  </w:style>
  <w:style w:type="paragraph" w:customStyle="1" w:styleId="48051FDABBED49E287BBC9976073F9C4">
    <w:name w:val="48051FDABBED49E287BBC9976073F9C4"/>
    <w:rsid w:val="00A425A1"/>
    <w:pPr>
      <w:spacing w:after="100" w:line="240" w:lineRule="auto"/>
    </w:pPr>
    <w:rPr>
      <w:rFonts w:ascii="Times New Roman" w:eastAsiaTheme="minorHAnsi" w:hAnsi="Times New Roman" w:cs="Times New Roman"/>
      <w:sz w:val="24"/>
      <w:szCs w:val="24"/>
    </w:rPr>
  </w:style>
  <w:style w:type="paragraph" w:customStyle="1" w:styleId="0AFAE3685FE145D68B33147CAB3FF139">
    <w:name w:val="0AFAE3685FE145D68B33147CAB3FF139"/>
    <w:rsid w:val="00A425A1"/>
    <w:pPr>
      <w:spacing w:after="100" w:line="240" w:lineRule="auto"/>
    </w:pPr>
    <w:rPr>
      <w:rFonts w:ascii="Times New Roman" w:eastAsiaTheme="minorHAnsi" w:hAnsi="Times New Roman" w:cs="Times New Roman"/>
      <w:sz w:val="24"/>
      <w:szCs w:val="24"/>
    </w:rPr>
  </w:style>
  <w:style w:type="paragraph" w:customStyle="1" w:styleId="C8892081E2D14059A987F95B51C2C276">
    <w:name w:val="C8892081E2D14059A987F95B51C2C276"/>
    <w:rsid w:val="00A425A1"/>
    <w:pPr>
      <w:spacing w:after="100" w:line="240" w:lineRule="auto"/>
    </w:pPr>
    <w:rPr>
      <w:rFonts w:ascii="Times New Roman" w:eastAsiaTheme="minorHAnsi" w:hAnsi="Times New Roman" w:cs="Times New Roman"/>
      <w:sz w:val="24"/>
      <w:szCs w:val="24"/>
    </w:rPr>
  </w:style>
  <w:style w:type="paragraph" w:customStyle="1" w:styleId="45EF0BDAFECB4EC496A4204FB59ADE74">
    <w:name w:val="45EF0BDAFECB4EC496A4204FB59ADE74"/>
    <w:rsid w:val="00A425A1"/>
    <w:pPr>
      <w:spacing w:after="100" w:line="240" w:lineRule="auto"/>
    </w:pPr>
    <w:rPr>
      <w:rFonts w:ascii="Times New Roman" w:eastAsiaTheme="minorHAnsi" w:hAnsi="Times New Roman" w:cs="Times New Roman"/>
      <w:sz w:val="24"/>
      <w:szCs w:val="24"/>
    </w:rPr>
  </w:style>
  <w:style w:type="paragraph" w:customStyle="1" w:styleId="6E0D1B811B8A406AA44E51DCB7F78859">
    <w:name w:val="6E0D1B811B8A406AA44E51DCB7F78859"/>
    <w:rsid w:val="00A425A1"/>
    <w:pPr>
      <w:spacing w:after="100" w:line="240" w:lineRule="auto"/>
    </w:pPr>
    <w:rPr>
      <w:rFonts w:ascii="Times New Roman" w:eastAsiaTheme="minorHAnsi" w:hAnsi="Times New Roman" w:cs="Times New Roman"/>
      <w:sz w:val="24"/>
      <w:szCs w:val="24"/>
    </w:rPr>
  </w:style>
  <w:style w:type="paragraph" w:customStyle="1" w:styleId="C4453FAECDB448309C832D561E1A096B">
    <w:name w:val="C4453FAECDB448309C832D561E1A096B"/>
    <w:rsid w:val="00413372"/>
  </w:style>
  <w:style w:type="paragraph" w:customStyle="1" w:styleId="8325ECBBC29745B59A090BEF1F76AB71">
    <w:name w:val="8325ECBBC29745B59A090BEF1F76AB71"/>
    <w:rsid w:val="00413372"/>
  </w:style>
  <w:style w:type="paragraph" w:customStyle="1" w:styleId="1F45783298A64AAE811DF0514D5B959C">
    <w:name w:val="1F45783298A64AAE811DF0514D5B959C"/>
    <w:rsid w:val="00413372"/>
  </w:style>
  <w:style w:type="paragraph" w:customStyle="1" w:styleId="B952433C535545F9A8078D61D10449E013">
    <w:name w:val="B952433C535545F9A8078D61D10449E013"/>
    <w:rsid w:val="00413372"/>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32">
    <w:name w:val="6C5D5B925C9842B1B2B69914C9C53AD232"/>
    <w:rsid w:val="00413372"/>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6">
    <w:name w:val="BCC09F921BE54B1DAF16E9A0C85E624C36"/>
    <w:rsid w:val="00413372"/>
    <w:pPr>
      <w:spacing w:before="200" w:after="100" w:line="240" w:lineRule="auto"/>
      <w:outlineLvl w:val="1"/>
    </w:pPr>
    <w:rPr>
      <w:rFonts w:ascii="Times New Roman" w:eastAsiaTheme="minorHAnsi" w:hAnsi="Times New Roman" w:cs="Times New Roman"/>
      <w:b/>
      <w:i/>
      <w:sz w:val="24"/>
      <w:szCs w:val="24"/>
    </w:rPr>
  </w:style>
  <w:style w:type="paragraph" w:customStyle="1" w:styleId="C4453FAECDB448309C832D561E1A096B1">
    <w:name w:val="C4453FAECDB448309C832D561E1A096B1"/>
    <w:rsid w:val="00413372"/>
    <w:pPr>
      <w:spacing w:after="100" w:line="240" w:lineRule="auto"/>
    </w:pPr>
    <w:rPr>
      <w:rFonts w:ascii="Times New Roman" w:eastAsiaTheme="minorHAnsi" w:hAnsi="Times New Roman" w:cs="Times New Roman"/>
      <w:sz w:val="24"/>
      <w:szCs w:val="24"/>
    </w:rPr>
  </w:style>
  <w:style w:type="paragraph" w:customStyle="1" w:styleId="0A29C254263F4018A790F7988EABD90036">
    <w:name w:val="0A29C254263F4018A790F7988EABD90036"/>
    <w:rsid w:val="00413372"/>
    <w:pPr>
      <w:spacing w:after="100" w:line="240" w:lineRule="auto"/>
    </w:pPr>
    <w:rPr>
      <w:rFonts w:ascii="Times New Roman" w:eastAsiaTheme="minorHAnsi" w:hAnsi="Times New Roman" w:cs="Times New Roman"/>
      <w:sz w:val="24"/>
      <w:szCs w:val="24"/>
    </w:rPr>
  </w:style>
  <w:style w:type="paragraph" w:customStyle="1" w:styleId="1F45783298A64AAE811DF0514D5B959C1">
    <w:name w:val="1F45783298A64AAE811DF0514D5B959C1"/>
    <w:rsid w:val="00413372"/>
    <w:pPr>
      <w:spacing w:after="100" w:line="240" w:lineRule="auto"/>
    </w:pPr>
    <w:rPr>
      <w:rFonts w:ascii="Times New Roman" w:eastAsiaTheme="minorHAnsi" w:hAnsi="Times New Roman" w:cs="Times New Roman"/>
      <w:sz w:val="24"/>
      <w:szCs w:val="24"/>
    </w:rPr>
  </w:style>
  <w:style w:type="paragraph" w:customStyle="1" w:styleId="A39FD8EABA37434282A6BD7AC775F84C36">
    <w:name w:val="A39FD8EABA37434282A6BD7AC775F84C36"/>
    <w:rsid w:val="00413372"/>
    <w:pPr>
      <w:spacing w:after="100" w:line="240" w:lineRule="auto"/>
    </w:pPr>
    <w:rPr>
      <w:rFonts w:ascii="Times New Roman" w:eastAsiaTheme="minorHAnsi" w:hAnsi="Times New Roman" w:cs="Times New Roman"/>
      <w:sz w:val="24"/>
      <w:szCs w:val="24"/>
    </w:rPr>
  </w:style>
  <w:style w:type="paragraph" w:customStyle="1" w:styleId="780BAEE1CD364D8FB3FAD1817E6C813E36">
    <w:name w:val="780BAEE1CD364D8FB3FAD1817E6C813E36"/>
    <w:rsid w:val="00413372"/>
    <w:pPr>
      <w:spacing w:after="100" w:line="240" w:lineRule="auto"/>
    </w:pPr>
    <w:rPr>
      <w:rFonts w:ascii="Times New Roman" w:eastAsiaTheme="minorHAnsi" w:hAnsi="Times New Roman" w:cs="Times New Roman"/>
      <w:sz w:val="24"/>
      <w:szCs w:val="24"/>
    </w:rPr>
  </w:style>
  <w:style w:type="paragraph" w:customStyle="1" w:styleId="009D7B260C674ADFA3643A952EEA060936">
    <w:name w:val="009D7B260C674ADFA3643A952EEA060936"/>
    <w:rsid w:val="00413372"/>
    <w:pPr>
      <w:spacing w:after="100" w:line="240" w:lineRule="auto"/>
    </w:pPr>
    <w:rPr>
      <w:rFonts w:ascii="Times New Roman" w:eastAsiaTheme="minorHAnsi" w:hAnsi="Times New Roman" w:cs="Times New Roman"/>
      <w:sz w:val="24"/>
      <w:szCs w:val="24"/>
    </w:rPr>
  </w:style>
  <w:style w:type="paragraph" w:customStyle="1" w:styleId="DB4691E81DC449F6A25AB6CA7614B5C536">
    <w:name w:val="DB4691E81DC449F6A25AB6CA7614B5C536"/>
    <w:rsid w:val="00413372"/>
    <w:pPr>
      <w:spacing w:after="100" w:line="240" w:lineRule="auto"/>
    </w:pPr>
    <w:rPr>
      <w:rFonts w:ascii="Times New Roman" w:eastAsiaTheme="minorHAnsi" w:hAnsi="Times New Roman" w:cs="Times New Roman"/>
      <w:sz w:val="24"/>
      <w:szCs w:val="24"/>
    </w:rPr>
  </w:style>
  <w:style w:type="paragraph" w:customStyle="1" w:styleId="4F03F832F43542ED8A74275B123AD3A411">
    <w:name w:val="4F03F832F43542ED8A74275B123AD3A411"/>
    <w:rsid w:val="00413372"/>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11">
    <w:name w:val="5897D084C033406A89D5AF5ACAE627DB11"/>
    <w:rsid w:val="00413372"/>
    <w:pPr>
      <w:spacing w:after="100" w:line="240" w:lineRule="auto"/>
    </w:pPr>
    <w:rPr>
      <w:rFonts w:ascii="Times New Roman" w:eastAsiaTheme="minorHAnsi" w:hAnsi="Times New Roman" w:cs="Times New Roman"/>
      <w:sz w:val="24"/>
      <w:szCs w:val="24"/>
    </w:rPr>
  </w:style>
  <w:style w:type="paragraph" w:customStyle="1" w:styleId="A3654E75347A4F4C989DAF11835B96BE11">
    <w:name w:val="A3654E75347A4F4C989DAF11835B96BE11"/>
    <w:rsid w:val="00413372"/>
    <w:pPr>
      <w:spacing w:after="100" w:line="240" w:lineRule="auto"/>
    </w:pPr>
    <w:rPr>
      <w:rFonts w:ascii="Times New Roman" w:eastAsiaTheme="minorHAnsi" w:hAnsi="Times New Roman" w:cs="Times New Roman"/>
      <w:sz w:val="24"/>
      <w:szCs w:val="24"/>
    </w:rPr>
  </w:style>
  <w:style w:type="paragraph" w:customStyle="1" w:styleId="E6F36CF7F9D3482EA52F261169E17E1311">
    <w:name w:val="E6F36CF7F9D3482EA52F261169E17E1311"/>
    <w:rsid w:val="00413372"/>
    <w:pPr>
      <w:spacing w:after="100" w:line="240" w:lineRule="auto"/>
    </w:pPr>
    <w:rPr>
      <w:rFonts w:ascii="Times New Roman" w:eastAsiaTheme="minorHAnsi" w:hAnsi="Times New Roman" w:cs="Times New Roman"/>
      <w:sz w:val="24"/>
      <w:szCs w:val="24"/>
    </w:rPr>
  </w:style>
  <w:style w:type="paragraph" w:customStyle="1" w:styleId="A1F9AA6939A743119A826A9B7941D83F20">
    <w:name w:val="A1F9AA6939A743119A826A9B7941D83F20"/>
    <w:rsid w:val="00413372"/>
    <w:pPr>
      <w:spacing w:after="100" w:line="240" w:lineRule="auto"/>
    </w:pPr>
    <w:rPr>
      <w:rFonts w:ascii="Times New Roman" w:eastAsiaTheme="minorHAnsi" w:hAnsi="Times New Roman" w:cs="Times New Roman"/>
      <w:sz w:val="24"/>
      <w:szCs w:val="24"/>
    </w:rPr>
  </w:style>
  <w:style w:type="paragraph" w:customStyle="1" w:styleId="195DFE97F7A84A7F8EE7688ACA7CF2A920">
    <w:name w:val="195DFE97F7A84A7F8EE7688ACA7CF2A920"/>
    <w:rsid w:val="00413372"/>
    <w:pPr>
      <w:spacing w:after="100" w:line="240" w:lineRule="auto"/>
    </w:pPr>
    <w:rPr>
      <w:rFonts w:ascii="Times New Roman" w:eastAsiaTheme="minorHAnsi" w:hAnsi="Times New Roman" w:cs="Times New Roman"/>
      <w:sz w:val="24"/>
      <w:szCs w:val="24"/>
    </w:rPr>
  </w:style>
  <w:style w:type="paragraph" w:customStyle="1" w:styleId="83709448F35840E0996AECC00949E4D020">
    <w:name w:val="83709448F35840E0996AECC00949E4D020"/>
    <w:rsid w:val="00413372"/>
    <w:pPr>
      <w:spacing w:after="100" w:line="240" w:lineRule="auto"/>
    </w:pPr>
    <w:rPr>
      <w:rFonts w:ascii="Times New Roman" w:eastAsiaTheme="minorHAnsi" w:hAnsi="Times New Roman" w:cs="Times New Roman"/>
      <w:sz w:val="24"/>
      <w:szCs w:val="24"/>
    </w:rPr>
  </w:style>
  <w:style w:type="paragraph" w:customStyle="1" w:styleId="4066AF44E9154751BFF3439699332D0010">
    <w:name w:val="4066AF44E9154751BFF3439699332D0010"/>
    <w:rsid w:val="00413372"/>
    <w:pPr>
      <w:spacing w:after="100" w:line="240" w:lineRule="auto"/>
    </w:pPr>
    <w:rPr>
      <w:rFonts w:ascii="Times New Roman" w:eastAsiaTheme="minorHAnsi" w:hAnsi="Times New Roman" w:cs="Times New Roman"/>
      <w:sz w:val="24"/>
      <w:szCs w:val="24"/>
    </w:rPr>
  </w:style>
  <w:style w:type="paragraph" w:customStyle="1" w:styleId="B6732DFBA2084C348682938638F69E6510">
    <w:name w:val="B6732DFBA2084C348682938638F69E6510"/>
    <w:rsid w:val="00413372"/>
    <w:pPr>
      <w:spacing w:after="100" w:line="240" w:lineRule="auto"/>
    </w:pPr>
    <w:rPr>
      <w:rFonts w:ascii="Times New Roman" w:eastAsiaTheme="minorHAnsi" w:hAnsi="Times New Roman" w:cs="Times New Roman"/>
      <w:sz w:val="24"/>
      <w:szCs w:val="24"/>
    </w:rPr>
  </w:style>
  <w:style w:type="paragraph" w:customStyle="1" w:styleId="55D7F5DA11C14F9F99B05FDDAB51BE633">
    <w:name w:val="55D7F5DA11C14F9F99B05FDDAB51BE633"/>
    <w:rsid w:val="00413372"/>
    <w:pPr>
      <w:spacing w:after="100" w:line="240" w:lineRule="auto"/>
    </w:pPr>
    <w:rPr>
      <w:rFonts w:ascii="Times New Roman" w:eastAsiaTheme="minorHAnsi" w:hAnsi="Times New Roman" w:cs="Times New Roman"/>
      <w:sz w:val="24"/>
      <w:szCs w:val="24"/>
    </w:rPr>
  </w:style>
  <w:style w:type="paragraph" w:customStyle="1" w:styleId="F4D61008B2714EC096D8D0BAC7E682CA3">
    <w:name w:val="F4D61008B2714EC096D8D0BAC7E682CA3"/>
    <w:rsid w:val="00413372"/>
    <w:pPr>
      <w:spacing w:after="100" w:line="240" w:lineRule="auto"/>
    </w:pPr>
    <w:rPr>
      <w:rFonts w:ascii="Times New Roman" w:eastAsiaTheme="minorHAnsi" w:hAnsi="Times New Roman" w:cs="Times New Roman"/>
      <w:sz w:val="24"/>
      <w:szCs w:val="24"/>
    </w:rPr>
  </w:style>
  <w:style w:type="paragraph" w:customStyle="1" w:styleId="F0B51EDD569849DBA664394F3B6AA97E3">
    <w:name w:val="F0B51EDD569849DBA664394F3B6AA97E3"/>
    <w:rsid w:val="00413372"/>
    <w:pPr>
      <w:spacing w:after="100" w:line="240" w:lineRule="auto"/>
    </w:pPr>
    <w:rPr>
      <w:rFonts w:ascii="Times New Roman" w:eastAsiaTheme="minorHAnsi" w:hAnsi="Times New Roman" w:cs="Times New Roman"/>
      <w:sz w:val="24"/>
      <w:szCs w:val="24"/>
    </w:rPr>
  </w:style>
  <w:style w:type="paragraph" w:customStyle="1" w:styleId="74061F537FAB4495B6C4D8096EFC23473">
    <w:name w:val="74061F537FAB4495B6C4D8096EFC23473"/>
    <w:rsid w:val="00413372"/>
    <w:pPr>
      <w:spacing w:after="100" w:line="240" w:lineRule="auto"/>
    </w:pPr>
    <w:rPr>
      <w:rFonts w:ascii="Times New Roman" w:eastAsiaTheme="minorHAnsi" w:hAnsi="Times New Roman" w:cs="Times New Roman"/>
      <w:sz w:val="24"/>
      <w:szCs w:val="24"/>
    </w:rPr>
  </w:style>
  <w:style w:type="paragraph" w:customStyle="1" w:styleId="E5CBD3F3B01F4D85B1C268D86C7717403">
    <w:name w:val="E5CBD3F3B01F4D85B1C268D86C7717403"/>
    <w:rsid w:val="00413372"/>
    <w:pPr>
      <w:spacing w:after="100" w:line="240" w:lineRule="auto"/>
    </w:pPr>
    <w:rPr>
      <w:rFonts w:ascii="Times New Roman" w:eastAsiaTheme="minorHAnsi" w:hAnsi="Times New Roman" w:cs="Times New Roman"/>
      <w:sz w:val="24"/>
      <w:szCs w:val="24"/>
    </w:rPr>
  </w:style>
  <w:style w:type="paragraph" w:customStyle="1" w:styleId="0675BC4CAC884E58B09AE74D4C6F71163">
    <w:name w:val="0675BC4CAC884E58B09AE74D4C6F71163"/>
    <w:rsid w:val="00413372"/>
    <w:pPr>
      <w:spacing w:after="100" w:line="240" w:lineRule="auto"/>
    </w:pPr>
    <w:rPr>
      <w:rFonts w:ascii="Times New Roman" w:eastAsiaTheme="minorHAnsi" w:hAnsi="Times New Roman" w:cs="Times New Roman"/>
      <w:sz w:val="24"/>
      <w:szCs w:val="24"/>
    </w:rPr>
  </w:style>
  <w:style w:type="paragraph" w:customStyle="1" w:styleId="286E4A316D3C45A6AE06D62BAD9338B03">
    <w:name w:val="286E4A316D3C45A6AE06D62BAD9338B03"/>
    <w:rsid w:val="00413372"/>
    <w:pPr>
      <w:spacing w:after="100" w:line="240" w:lineRule="auto"/>
    </w:pPr>
    <w:rPr>
      <w:rFonts w:ascii="Times New Roman" w:eastAsiaTheme="minorHAnsi" w:hAnsi="Times New Roman" w:cs="Times New Roman"/>
      <w:sz w:val="24"/>
      <w:szCs w:val="24"/>
    </w:rPr>
  </w:style>
  <w:style w:type="paragraph" w:customStyle="1" w:styleId="31F649E909F74C1D9926A2A5527735003">
    <w:name w:val="31F649E909F74C1D9926A2A5527735003"/>
    <w:rsid w:val="00413372"/>
    <w:pPr>
      <w:spacing w:after="100" w:line="240" w:lineRule="auto"/>
    </w:pPr>
    <w:rPr>
      <w:rFonts w:ascii="Times New Roman" w:eastAsiaTheme="minorHAnsi" w:hAnsi="Times New Roman" w:cs="Times New Roman"/>
      <w:sz w:val="24"/>
      <w:szCs w:val="24"/>
    </w:rPr>
  </w:style>
  <w:style w:type="paragraph" w:customStyle="1" w:styleId="75CB3D4077734872A29953EAA54995803">
    <w:name w:val="75CB3D4077734872A29953EAA54995803"/>
    <w:rsid w:val="00413372"/>
    <w:pPr>
      <w:spacing w:after="100" w:line="240" w:lineRule="auto"/>
    </w:pPr>
    <w:rPr>
      <w:rFonts w:ascii="Times New Roman" w:eastAsiaTheme="minorHAnsi" w:hAnsi="Times New Roman" w:cs="Times New Roman"/>
      <w:sz w:val="24"/>
      <w:szCs w:val="24"/>
    </w:rPr>
  </w:style>
  <w:style w:type="paragraph" w:customStyle="1" w:styleId="5A5CFA239C464D37A969EF5433F8F67E2">
    <w:name w:val="5A5CFA239C464D37A969EF5433F8F67E2"/>
    <w:rsid w:val="00413372"/>
    <w:pPr>
      <w:spacing w:after="100" w:line="240" w:lineRule="auto"/>
    </w:pPr>
    <w:rPr>
      <w:rFonts w:ascii="Times New Roman" w:eastAsiaTheme="minorHAnsi" w:hAnsi="Times New Roman" w:cs="Times New Roman"/>
      <w:sz w:val="24"/>
      <w:szCs w:val="24"/>
    </w:rPr>
  </w:style>
  <w:style w:type="paragraph" w:customStyle="1" w:styleId="52811D292CFC491E9CF41FF2F94F5C083">
    <w:name w:val="52811D292CFC491E9CF41FF2F94F5C083"/>
    <w:rsid w:val="00413372"/>
    <w:pPr>
      <w:spacing w:after="100" w:line="240" w:lineRule="auto"/>
    </w:pPr>
    <w:rPr>
      <w:rFonts w:ascii="Times New Roman" w:eastAsiaTheme="minorHAnsi" w:hAnsi="Times New Roman" w:cs="Times New Roman"/>
      <w:sz w:val="24"/>
      <w:szCs w:val="24"/>
    </w:rPr>
  </w:style>
  <w:style w:type="paragraph" w:customStyle="1" w:styleId="9D619F6E9F73416098394F24E1C5898B2">
    <w:name w:val="9D619F6E9F73416098394F24E1C5898B2"/>
    <w:rsid w:val="00413372"/>
    <w:pPr>
      <w:spacing w:after="100" w:line="240" w:lineRule="auto"/>
    </w:pPr>
    <w:rPr>
      <w:rFonts w:ascii="Times New Roman" w:eastAsiaTheme="minorHAnsi" w:hAnsi="Times New Roman" w:cs="Times New Roman"/>
      <w:sz w:val="24"/>
      <w:szCs w:val="24"/>
    </w:rPr>
  </w:style>
  <w:style w:type="paragraph" w:customStyle="1" w:styleId="04F74BE53F0F4808BAA4D0261B5F344C3">
    <w:name w:val="04F74BE53F0F4808BAA4D0261B5F344C3"/>
    <w:rsid w:val="00413372"/>
    <w:pPr>
      <w:spacing w:after="100" w:line="240" w:lineRule="auto"/>
    </w:pPr>
    <w:rPr>
      <w:rFonts w:ascii="Times New Roman" w:eastAsiaTheme="minorHAnsi" w:hAnsi="Times New Roman" w:cs="Times New Roman"/>
      <w:sz w:val="24"/>
      <w:szCs w:val="24"/>
    </w:rPr>
  </w:style>
  <w:style w:type="paragraph" w:customStyle="1" w:styleId="4E5B9F7B38AD4812A230567A02DB1C882">
    <w:name w:val="4E5B9F7B38AD4812A230567A02DB1C882"/>
    <w:rsid w:val="00413372"/>
    <w:pPr>
      <w:spacing w:before="200" w:after="100" w:line="240" w:lineRule="auto"/>
      <w:outlineLvl w:val="1"/>
    </w:pPr>
    <w:rPr>
      <w:rFonts w:ascii="Times New Roman" w:eastAsiaTheme="minorHAnsi" w:hAnsi="Times New Roman" w:cs="Times New Roman"/>
      <w:b/>
      <w:i/>
      <w:sz w:val="24"/>
      <w:szCs w:val="24"/>
    </w:rPr>
  </w:style>
  <w:style w:type="paragraph" w:customStyle="1" w:styleId="B747BBBDE704476691C8DA4FB38926BD2">
    <w:name w:val="B747BBBDE704476691C8DA4FB38926BD2"/>
    <w:rsid w:val="00413372"/>
    <w:pPr>
      <w:spacing w:before="200" w:after="100" w:line="240" w:lineRule="auto"/>
      <w:outlineLvl w:val="1"/>
    </w:pPr>
    <w:rPr>
      <w:rFonts w:ascii="Times New Roman" w:eastAsiaTheme="minorHAnsi" w:hAnsi="Times New Roman" w:cs="Times New Roman"/>
      <w:b/>
      <w:i/>
      <w:sz w:val="24"/>
      <w:szCs w:val="24"/>
    </w:rPr>
  </w:style>
  <w:style w:type="paragraph" w:customStyle="1" w:styleId="196C5E3C4038481DA233A181CA30C54D2">
    <w:name w:val="196C5E3C4038481DA233A181CA30C54D2"/>
    <w:rsid w:val="00413372"/>
    <w:pPr>
      <w:spacing w:after="100" w:line="240" w:lineRule="auto"/>
    </w:pPr>
    <w:rPr>
      <w:rFonts w:ascii="Times New Roman" w:eastAsiaTheme="minorHAnsi" w:hAnsi="Times New Roman" w:cs="Times New Roman"/>
      <w:sz w:val="24"/>
      <w:szCs w:val="24"/>
    </w:rPr>
  </w:style>
  <w:style w:type="paragraph" w:customStyle="1" w:styleId="ADC8B9858E4D4894B58B7D265014C43C2">
    <w:name w:val="ADC8B9858E4D4894B58B7D265014C43C2"/>
    <w:rsid w:val="00413372"/>
    <w:pPr>
      <w:spacing w:after="100" w:line="240" w:lineRule="auto"/>
    </w:pPr>
    <w:rPr>
      <w:rFonts w:ascii="Times New Roman" w:eastAsiaTheme="minorHAnsi" w:hAnsi="Times New Roman" w:cs="Times New Roman"/>
      <w:sz w:val="24"/>
      <w:szCs w:val="24"/>
    </w:rPr>
  </w:style>
  <w:style w:type="paragraph" w:customStyle="1" w:styleId="D6BC69ED2D784926BB696360B8295A212">
    <w:name w:val="D6BC69ED2D784926BB696360B8295A212"/>
    <w:rsid w:val="00413372"/>
    <w:pPr>
      <w:spacing w:after="100" w:line="240" w:lineRule="auto"/>
    </w:pPr>
    <w:rPr>
      <w:rFonts w:ascii="Times New Roman" w:eastAsiaTheme="minorHAnsi" w:hAnsi="Times New Roman" w:cs="Times New Roman"/>
      <w:sz w:val="24"/>
      <w:szCs w:val="24"/>
    </w:rPr>
  </w:style>
  <w:style w:type="paragraph" w:customStyle="1" w:styleId="4B00C1A4328F4DF8BAA2D067DDA920CE36">
    <w:name w:val="4B00C1A4328F4DF8BAA2D067DDA920CE36"/>
    <w:rsid w:val="00413372"/>
    <w:pPr>
      <w:spacing w:after="100" w:line="240" w:lineRule="auto"/>
    </w:pPr>
    <w:rPr>
      <w:rFonts w:ascii="Times New Roman" w:eastAsiaTheme="minorHAnsi" w:hAnsi="Times New Roman" w:cs="Times New Roman"/>
      <w:sz w:val="24"/>
      <w:szCs w:val="24"/>
    </w:rPr>
  </w:style>
  <w:style w:type="paragraph" w:customStyle="1" w:styleId="A6EEB70F4ECC491A84505452C2E708F136">
    <w:name w:val="A6EEB70F4ECC491A84505452C2E708F136"/>
    <w:rsid w:val="00413372"/>
    <w:pPr>
      <w:spacing w:after="100" w:line="240" w:lineRule="auto"/>
    </w:pPr>
    <w:rPr>
      <w:rFonts w:ascii="Times New Roman" w:eastAsiaTheme="minorHAnsi" w:hAnsi="Times New Roman" w:cs="Times New Roman"/>
      <w:sz w:val="24"/>
      <w:szCs w:val="24"/>
    </w:rPr>
  </w:style>
  <w:style w:type="paragraph" w:customStyle="1" w:styleId="37229F7D6AE64EBA84790C24157153FF36">
    <w:name w:val="37229F7D6AE64EBA84790C24157153FF36"/>
    <w:rsid w:val="00413372"/>
    <w:pPr>
      <w:spacing w:after="100" w:line="240" w:lineRule="auto"/>
    </w:pPr>
    <w:rPr>
      <w:rFonts w:ascii="Times New Roman" w:eastAsiaTheme="minorHAnsi" w:hAnsi="Times New Roman" w:cs="Times New Roman"/>
      <w:sz w:val="24"/>
      <w:szCs w:val="24"/>
    </w:rPr>
  </w:style>
  <w:style w:type="paragraph" w:customStyle="1" w:styleId="C557C92C5B344CF0BF1A0407C2AF21F325">
    <w:name w:val="C557C92C5B344CF0BF1A0407C2AF21F325"/>
    <w:rsid w:val="00413372"/>
    <w:pPr>
      <w:spacing w:after="100" w:line="240" w:lineRule="auto"/>
    </w:pPr>
    <w:rPr>
      <w:rFonts w:ascii="Times New Roman" w:eastAsiaTheme="minorHAnsi" w:hAnsi="Times New Roman" w:cs="Times New Roman"/>
      <w:sz w:val="24"/>
      <w:szCs w:val="24"/>
    </w:rPr>
  </w:style>
  <w:style w:type="paragraph" w:customStyle="1" w:styleId="BC379622ECEF4B3AB5FB7B8CF61D1F5625">
    <w:name w:val="BC379622ECEF4B3AB5FB7B8CF61D1F5625"/>
    <w:rsid w:val="00413372"/>
    <w:pPr>
      <w:spacing w:after="100" w:line="240" w:lineRule="auto"/>
    </w:pPr>
    <w:rPr>
      <w:rFonts w:ascii="Times New Roman" w:eastAsiaTheme="minorHAnsi" w:hAnsi="Times New Roman" w:cs="Times New Roman"/>
      <w:sz w:val="24"/>
      <w:szCs w:val="24"/>
    </w:rPr>
  </w:style>
  <w:style w:type="paragraph" w:customStyle="1" w:styleId="BD27B212574A42CC967DC525ADE08E6925">
    <w:name w:val="BD27B212574A42CC967DC525ADE08E6925"/>
    <w:rsid w:val="00413372"/>
    <w:pPr>
      <w:spacing w:after="100" w:line="240" w:lineRule="auto"/>
    </w:pPr>
    <w:rPr>
      <w:rFonts w:ascii="Times New Roman" w:eastAsiaTheme="minorHAnsi" w:hAnsi="Times New Roman" w:cs="Times New Roman"/>
      <w:sz w:val="24"/>
      <w:szCs w:val="24"/>
    </w:rPr>
  </w:style>
  <w:style w:type="paragraph" w:customStyle="1" w:styleId="AF50749FDFAA4BE7AC57B8BBFF2A735E25">
    <w:name w:val="AF50749FDFAA4BE7AC57B8BBFF2A735E25"/>
    <w:rsid w:val="00413372"/>
    <w:pPr>
      <w:spacing w:after="100" w:line="240" w:lineRule="auto"/>
    </w:pPr>
    <w:rPr>
      <w:rFonts w:ascii="Times New Roman" w:eastAsiaTheme="minorHAnsi" w:hAnsi="Times New Roman" w:cs="Times New Roman"/>
      <w:sz w:val="24"/>
      <w:szCs w:val="24"/>
    </w:rPr>
  </w:style>
  <w:style w:type="paragraph" w:customStyle="1" w:styleId="D938E15A2E104386A5196EF3F6652A991">
    <w:name w:val="D938E15A2E104386A5196EF3F6652A991"/>
    <w:rsid w:val="00413372"/>
    <w:pPr>
      <w:spacing w:after="100" w:line="240" w:lineRule="auto"/>
    </w:pPr>
    <w:rPr>
      <w:rFonts w:ascii="Times New Roman" w:eastAsiaTheme="minorHAnsi" w:hAnsi="Times New Roman" w:cs="Times New Roman"/>
      <w:sz w:val="24"/>
      <w:szCs w:val="24"/>
    </w:rPr>
  </w:style>
  <w:style w:type="paragraph" w:customStyle="1" w:styleId="CEF4E642D4694AA0B7C567AAE2BC092C1">
    <w:name w:val="CEF4E642D4694AA0B7C567AAE2BC092C1"/>
    <w:rsid w:val="00413372"/>
    <w:pPr>
      <w:spacing w:after="100" w:line="240" w:lineRule="auto"/>
    </w:pPr>
    <w:rPr>
      <w:rFonts w:ascii="Times New Roman" w:eastAsiaTheme="minorHAnsi" w:hAnsi="Times New Roman" w:cs="Times New Roman"/>
      <w:sz w:val="24"/>
      <w:szCs w:val="24"/>
    </w:rPr>
  </w:style>
  <w:style w:type="paragraph" w:customStyle="1" w:styleId="D8C2C16AA0444CC89BAC941688C518E825">
    <w:name w:val="D8C2C16AA0444CC89BAC941688C518E825"/>
    <w:rsid w:val="00413372"/>
    <w:pPr>
      <w:spacing w:after="100" w:line="240" w:lineRule="auto"/>
    </w:pPr>
    <w:rPr>
      <w:rFonts w:ascii="Times New Roman" w:eastAsiaTheme="minorHAnsi" w:hAnsi="Times New Roman" w:cs="Times New Roman"/>
      <w:sz w:val="24"/>
      <w:szCs w:val="24"/>
    </w:rPr>
  </w:style>
  <w:style w:type="paragraph" w:customStyle="1" w:styleId="D8829F21B40846C9959DF781441D86B925">
    <w:name w:val="D8829F21B40846C9959DF781441D86B925"/>
    <w:rsid w:val="00413372"/>
    <w:pPr>
      <w:spacing w:after="100" w:line="240" w:lineRule="auto"/>
    </w:pPr>
    <w:rPr>
      <w:rFonts w:ascii="Times New Roman" w:eastAsiaTheme="minorHAnsi" w:hAnsi="Times New Roman" w:cs="Times New Roman"/>
      <w:sz w:val="24"/>
      <w:szCs w:val="24"/>
    </w:rPr>
  </w:style>
  <w:style w:type="paragraph" w:customStyle="1" w:styleId="6394B9C418A64D25B4E2E668BF8A799E25">
    <w:name w:val="6394B9C418A64D25B4E2E668BF8A799E25"/>
    <w:rsid w:val="00413372"/>
    <w:pPr>
      <w:spacing w:after="100" w:line="240" w:lineRule="auto"/>
    </w:pPr>
    <w:rPr>
      <w:rFonts w:ascii="Times New Roman" w:eastAsiaTheme="minorHAnsi" w:hAnsi="Times New Roman" w:cs="Times New Roman"/>
      <w:sz w:val="24"/>
      <w:szCs w:val="24"/>
    </w:rPr>
  </w:style>
  <w:style w:type="paragraph" w:customStyle="1" w:styleId="3A8FE2B66079426B93E087E40F0B843C25">
    <w:name w:val="3A8FE2B66079426B93E087E40F0B843C25"/>
    <w:rsid w:val="00413372"/>
    <w:pPr>
      <w:spacing w:after="100" w:line="240" w:lineRule="auto"/>
    </w:pPr>
    <w:rPr>
      <w:rFonts w:ascii="Times New Roman" w:eastAsiaTheme="minorHAnsi" w:hAnsi="Times New Roman" w:cs="Times New Roman"/>
      <w:sz w:val="24"/>
      <w:szCs w:val="24"/>
    </w:rPr>
  </w:style>
  <w:style w:type="paragraph" w:customStyle="1" w:styleId="ED365D01323448BDA8029058DEB4F3DD25">
    <w:name w:val="ED365D01323448BDA8029058DEB4F3DD25"/>
    <w:rsid w:val="00413372"/>
    <w:pPr>
      <w:spacing w:after="100" w:line="240" w:lineRule="auto"/>
    </w:pPr>
    <w:rPr>
      <w:rFonts w:ascii="Times New Roman" w:eastAsiaTheme="minorHAnsi" w:hAnsi="Times New Roman" w:cs="Times New Roman"/>
      <w:sz w:val="24"/>
      <w:szCs w:val="24"/>
    </w:rPr>
  </w:style>
  <w:style w:type="paragraph" w:customStyle="1" w:styleId="8DC503BFC3B647D2B03C34893DDE3A3A25">
    <w:name w:val="8DC503BFC3B647D2B03C34893DDE3A3A25"/>
    <w:rsid w:val="00413372"/>
    <w:pPr>
      <w:spacing w:after="100" w:line="240" w:lineRule="auto"/>
    </w:pPr>
    <w:rPr>
      <w:rFonts w:ascii="Times New Roman" w:eastAsiaTheme="minorHAnsi" w:hAnsi="Times New Roman" w:cs="Times New Roman"/>
      <w:sz w:val="24"/>
      <w:szCs w:val="24"/>
    </w:rPr>
  </w:style>
  <w:style w:type="paragraph" w:customStyle="1" w:styleId="0D71F59B0CB540F5AF7BA83A3471661C25">
    <w:name w:val="0D71F59B0CB540F5AF7BA83A3471661C25"/>
    <w:rsid w:val="00413372"/>
    <w:pPr>
      <w:spacing w:after="100" w:line="240" w:lineRule="auto"/>
    </w:pPr>
    <w:rPr>
      <w:rFonts w:ascii="Times New Roman" w:eastAsiaTheme="minorHAnsi" w:hAnsi="Times New Roman" w:cs="Times New Roman"/>
      <w:sz w:val="24"/>
      <w:szCs w:val="24"/>
    </w:rPr>
  </w:style>
  <w:style w:type="paragraph" w:customStyle="1" w:styleId="0C25B050C16F401CAA489B050D8F6F8A25">
    <w:name w:val="0C25B050C16F401CAA489B050D8F6F8A25"/>
    <w:rsid w:val="00413372"/>
    <w:pPr>
      <w:spacing w:after="100" w:line="240" w:lineRule="auto"/>
    </w:pPr>
    <w:rPr>
      <w:rFonts w:ascii="Times New Roman" w:eastAsiaTheme="minorHAnsi" w:hAnsi="Times New Roman" w:cs="Times New Roman"/>
      <w:sz w:val="24"/>
      <w:szCs w:val="24"/>
    </w:rPr>
  </w:style>
  <w:style w:type="paragraph" w:customStyle="1" w:styleId="7879B67862E14AB5A4C57C952D5B725325">
    <w:name w:val="7879B67862E14AB5A4C57C952D5B725325"/>
    <w:rsid w:val="00413372"/>
    <w:pPr>
      <w:spacing w:after="100" w:line="240" w:lineRule="auto"/>
    </w:pPr>
    <w:rPr>
      <w:rFonts w:ascii="Times New Roman" w:eastAsiaTheme="minorHAnsi" w:hAnsi="Times New Roman" w:cs="Times New Roman"/>
      <w:sz w:val="24"/>
      <w:szCs w:val="24"/>
    </w:rPr>
  </w:style>
  <w:style w:type="paragraph" w:customStyle="1" w:styleId="90798579FAF341F4954BB93F833E88C525">
    <w:name w:val="90798579FAF341F4954BB93F833E88C525"/>
    <w:rsid w:val="00413372"/>
    <w:pPr>
      <w:spacing w:after="100" w:line="240" w:lineRule="auto"/>
    </w:pPr>
    <w:rPr>
      <w:rFonts w:ascii="Times New Roman" w:eastAsiaTheme="minorHAnsi" w:hAnsi="Times New Roman" w:cs="Times New Roman"/>
      <w:sz w:val="24"/>
      <w:szCs w:val="24"/>
    </w:rPr>
  </w:style>
  <w:style w:type="paragraph" w:customStyle="1" w:styleId="C2137FDE2C61497E84FC06B242DECD4225">
    <w:name w:val="C2137FDE2C61497E84FC06B242DECD4225"/>
    <w:rsid w:val="00413372"/>
    <w:pPr>
      <w:spacing w:after="100" w:line="240" w:lineRule="auto"/>
    </w:pPr>
    <w:rPr>
      <w:rFonts w:ascii="Times New Roman" w:eastAsiaTheme="minorHAnsi" w:hAnsi="Times New Roman" w:cs="Times New Roman"/>
      <w:sz w:val="24"/>
      <w:szCs w:val="24"/>
    </w:rPr>
  </w:style>
  <w:style w:type="paragraph" w:customStyle="1" w:styleId="0E80E752F1034FE787B6AAEAB95F2EAD25">
    <w:name w:val="0E80E752F1034FE787B6AAEAB95F2EAD25"/>
    <w:rsid w:val="00413372"/>
    <w:pPr>
      <w:spacing w:after="100" w:line="240" w:lineRule="auto"/>
    </w:pPr>
    <w:rPr>
      <w:rFonts w:ascii="Times New Roman" w:eastAsiaTheme="minorHAnsi" w:hAnsi="Times New Roman" w:cs="Times New Roman"/>
      <w:sz w:val="24"/>
      <w:szCs w:val="24"/>
    </w:rPr>
  </w:style>
  <w:style w:type="paragraph" w:customStyle="1" w:styleId="E48B3877962645FB9C82C67AF023A56F25">
    <w:name w:val="E48B3877962645FB9C82C67AF023A56F25"/>
    <w:rsid w:val="00413372"/>
    <w:pPr>
      <w:spacing w:after="100" w:line="240" w:lineRule="auto"/>
    </w:pPr>
    <w:rPr>
      <w:rFonts w:ascii="Times New Roman" w:eastAsiaTheme="minorHAnsi" w:hAnsi="Times New Roman" w:cs="Times New Roman"/>
      <w:sz w:val="24"/>
      <w:szCs w:val="24"/>
    </w:rPr>
  </w:style>
  <w:style w:type="paragraph" w:customStyle="1" w:styleId="11016AF14C9F4CB180EF96ECBEDAD6E01">
    <w:name w:val="11016AF14C9F4CB180EF96ECBEDAD6E01"/>
    <w:rsid w:val="00413372"/>
    <w:pPr>
      <w:spacing w:after="100" w:line="240" w:lineRule="auto"/>
    </w:pPr>
    <w:rPr>
      <w:rFonts w:ascii="Times New Roman" w:eastAsiaTheme="minorHAnsi" w:hAnsi="Times New Roman" w:cs="Times New Roman"/>
      <w:sz w:val="24"/>
      <w:szCs w:val="24"/>
    </w:rPr>
  </w:style>
  <w:style w:type="paragraph" w:customStyle="1" w:styleId="2915C9CC06E640C89D839CE8B2AD0D921">
    <w:name w:val="2915C9CC06E640C89D839CE8B2AD0D921"/>
    <w:rsid w:val="00413372"/>
    <w:pPr>
      <w:spacing w:after="100" w:line="240" w:lineRule="auto"/>
    </w:pPr>
    <w:rPr>
      <w:rFonts w:ascii="Times New Roman" w:eastAsiaTheme="minorHAnsi" w:hAnsi="Times New Roman" w:cs="Times New Roman"/>
      <w:sz w:val="24"/>
      <w:szCs w:val="24"/>
    </w:rPr>
  </w:style>
  <w:style w:type="paragraph" w:customStyle="1" w:styleId="C5611251D4884CA2ACC6ECFB593C28CC1">
    <w:name w:val="C5611251D4884CA2ACC6ECFB593C28CC1"/>
    <w:rsid w:val="00413372"/>
    <w:pPr>
      <w:spacing w:after="100" w:line="240" w:lineRule="auto"/>
    </w:pPr>
    <w:rPr>
      <w:rFonts w:ascii="Times New Roman" w:eastAsiaTheme="minorHAnsi" w:hAnsi="Times New Roman" w:cs="Times New Roman"/>
      <w:sz w:val="24"/>
      <w:szCs w:val="24"/>
    </w:rPr>
  </w:style>
  <w:style w:type="paragraph" w:customStyle="1" w:styleId="F2C8C09FD0D64615A579E90E841330F11">
    <w:name w:val="F2C8C09FD0D64615A579E90E841330F11"/>
    <w:rsid w:val="00413372"/>
    <w:pPr>
      <w:spacing w:after="100" w:line="240" w:lineRule="auto"/>
    </w:pPr>
    <w:rPr>
      <w:rFonts w:ascii="Times New Roman" w:eastAsiaTheme="minorHAnsi" w:hAnsi="Times New Roman" w:cs="Times New Roman"/>
      <w:sz w:val="24"/>
      <w:szCs w:val="24"/>
    </w:rPr>
  </w:style>
  <w:style w:type="paragraph" w:customStyle="1" w:styleId="E1BD6689601A4310B28718816CB3AFBD1">
    <w:name w:val="E1BD6689601A4310B28718816CB3AFBD1"/>
    <w:rsid w:val="00413372"/>
    <w:pPr>
      <w:spacing w:after="100" w:line="240" w:lineRule="auto"/>
    </w:pPr>
    <w:rPr>
      <w:rFonts w:ascii="Times New Roman" w:eastAsiaTheme="minorHAnsi" w:hAnsi="Times New Roman" w:cs="Times New Roman"/>
      <w:sz w:val="24"/>
      <w:szCs w:val="24"/>
    </w:rPr>
  </w:style>
  <w:style w:type="paragraph" w:customStyle="1" w:styleId="DA4DB93F176C4296973CEEC4E97EEB1B1">
    <w:name w:val="DA4DB93F176C4296973CEEC4E97EEB1B1"/>
    <w:rsid w:val="00413372"/>
    <w:pPr>
      <w:spacing w:after="100" w:line="240" w:lineRule="auto"/>
    </w:pPr>
    <w:rPr>
      <w:rFonts w:ascii="Times New Roman" w:eastAsiaTheme="minorHAnsi" w:hAnsi="Times New Roman" w:cs="Times New Roman"/>
      <w:sz w:val="24"/>
      <w:szCs w:val="24"/>
    </w:rPr>
  </w:style>
  <w:style w:type="paragraph" w:customStyle="1" w:styleId="AB1C7F068E024AA598428F0EA29364551">
    <w:name w:val="AB1C7F068E024AA598428F0EA29364551"/>
    <w:rsid w:val="00413372"/>
    <w:pPr>
      <w:spacing w:after="100" w:line="240" w:lineRule="auto"/>
    </w:pPr>
    <w:rPr>
      <w:rFonts w:ascii="Times New Roman" w:eastAsiaTheme="minorHAnsi" w:hAnsi="Times New Roman" w:cs="Times New Roman"/>
      <w:sz w:val="24"/>
      <w:szCs w:val="24"/>
    </w:rPr>
  </w:style>
  <w:style w:type="paragraph" w:customStyle="1" w:styleId="98EFD486D8864AA0AFED67E809735EEE1">
    <w:name w:val="98EFD486D8864AA0AFED67E809735EEE1"/>
    <w:rsid w:val="00413372"/>
    <w:pPr>
      <w:spacing w:after="100" w:line="240" w:lineRule="auto"/>
    </w:pPr>
    <w:rPr>
      <w:rFonts w:ascii="Times New Roman" w:eastAsiaTheme="minorHAnsi" w:hAnsi="Times New Roman" w:cs="Times New Roman"/>
      <w:sz w:val="24"/>
      <w:szCs w:val="24"/>
    </w:rPr>
  </w:style>
  <w:style w:type="paragraph" w:customStyle="1" w:styleId="83036EF601074DDC93357CA57A3D1FA31">
    <w:name w:val="83036EF601074DDC93357CA57A3D1FA31"/>
    <w:rsid w:val="00413372"/>
    <w:pPr>
      <w:spacing w:after="100" w:line="240" w:lineRule="auto"/>
    </w:pPr>
    <w:rPr>
      <w:rFonts w:ascii="Times New Roman" w:eastAsiaTheme="minorHAnsi" w:hAnsi="Times New Roman" w:cs="Times New Roman"/>
      <w:sz w:val="24"/>
      <w:szCs w:val="24"/>
    </w:rPr>
  </w:style>
  <w:style w:type="paragraph" w:customStyle="1" w:styleId="9F3959D2C358470BA4C8B94179D02DDE1">
    <w:name w:val="9F3959D2C358470BA4C8B94179D02DDE1"/>
    <w:rsid w:val="00413372"/>
    <w:pPr>
      <w:spacing w:after="100" w:line="240" w:lineRule="auto"/>
    </w:pPr>
    <w:rPr>
      <w:rFonts w:ascii="Times New Roman" w:eastAsiaTheme="minorHAnsi" w:hAnsi="Times New Roman" w:cs="Times New Roman"/>
      <w:sz w:val="24"/>
      <w:szCs w:val="24"/>
    </w:rPr>
  </w:style>
  <w:style w:type="paragraph" w:customStyle="1" w:styleId="070DE472431E4ABC8A16B164C35351C81">
    <w:name w:val="070DE472431E4ABC8A16B164C35351C81"/>
    <w:rsid w:val="00413372"/>
    <w:pPr>
      <w:spacing w:after="100" w:line="240" w:lineRule="auto"/>
    </w:pPr>
    <w:rPr>
      <w:rFonts w:ascii="Times New Roman" w:eastAsiaTheme="minorHAnsi" w:hAnsi="Times New Roman" w:cs="Times New Roman"/>
      <w:sz w:val="24"/>
      <w:szCs w:val="24"/>
    </w:rPr>
  </w:style>
  <w:style w:type="paragraph" w:customStyle="1" w:styleId="79018762D97C43B58CA54BE55B3EE2B61">
    <w:name w:val="79018762D97C43B58CA54BE55B3EE2B61"/>
    <w:rsid w:val="00413372"/>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4D9680B5EA95420CB0A4165F749A64521">
    <w:name w:val="4D9680B5EA95420CB0A4165F749A64521"/>
    <w:rsid w:val="00413372"/>
    <w:pPr>
      <w:spacing w:after="100" w:line="240" w:lineRule="auto"/>
    </w:pPr>
    <w:rPr>
      <w:rFonts w:ascii="Times New Roman" w:eastAsiaTheme="minorHAnsi" w:hAnsi="Times New Roman" w:cs="Times New Roman"/>
      <w:sz w:val="24"/>
      <w:szCs w:val="24"/>
    </w:rPr>
  </w:style>
  <w:style w:type="paragraph" w:customStyle="1" w:styleId="D7AC85F8ECBE460DBA9B9171C0A7D93F1">
    <w:name w:val="D7AC85F8ECBE460DBA9B9171C0A7D93F1"/>
    <w:rsid w:val="00413372"/>
    <w:pPr>
      <w:spacing w:after="100" w:line="240" w:lineRule="auto"/>
    </w:pPr>
    <w:rPr>
      <w:rFonts w:ascii="Times New Roman" w:eastAsiaTheme="minorHAnsi" w:hAnsi="Times New Roman" w:cs="Times New Roman"/>
      <w:sz w:val="24"/>
      <w:szCs w:val="24"/>
    </w:rPr>
  </w:style>
  <w:style w:type="paragraph" w:customStyle="1" w:styleId="A05A264EF5664A9B83CA07133EE3944E1">
    <w:name w:val="A05A264EF5664A9B83CA07133EE3944E1"/>
    <w:rsid w:val="00413372"/>
    <w:pPr>
      <w:spacing w:after="100" w:line="240" w:lineRule="auto"/>
    </w:pPr>
    <w:rPr>
      <w:rFonts w:ascii="Times New Roman" w:eastAsiaTheme="minorHAnsi" w:hAnsi="Times New Roman" w:cs="Times New Roman"/>
      <w:sz w:val="24"/>
      <w:szCs w:val="24"/>
    </w:rPr>
  </w:style>
  <w:style w:type="paragraph" w:customStyle="1" w:styleId="0FB7D52CFCFC491CA93E9C0A979B64441">
    <w:name w:val="0FB7D52CFCFC491CA93E9C0A979B64441"/>
    <w:rsid w:val="00413372"/>
    <w:pPr>
      <w:spacing w:after="100" w:line="240" w:lineRule="auto"/>
    </w:pPr>
    <w:rPr>
      <w:rFonts w:ascii="Times New Roman" w:eastAsiaTheme="minorHAnsi" w:hAnsi="Times New Roman" w:cs="Times New Roman"/>
      <w:sz w:val="24"/>
      <w:szCs w:val="24"/>
    </w:rPr>
  </w:style>
  <w:style w:type="paragraph" w:customStyle="1" w:styleId="E9914857F3FC43CD817F6C8E15A4333E1">
    <w:name w:val="E9914857F3FC43CD817F6C8E15A4333E1"/>
    <w:rsid w:val="00413372"/>
    <w:pPr>
      <w:spacing w:after="100" w:line="240" w:lineRule="auto"/>
    </w:pPr>
    <w:rPr>
      <w:rFonts w:ascii="Times New Roman" w:eastAsiaTheme="minorHAnsi" w:hAnsi="Times New Roman" w:cs="Times New Roman"/>
      <w:sz w:val="24"/>
      <w:szCs w:val="24"/>
    </w:rPr>
  </w:style>
  <w:style w:type="paragraph" w:customStyle="1" w:styleId="564FBFE4744A47E8B07CDA08783347E31">
    <w:name w:val="564FBFE4744A47E8B07CDA08783347E31"/>
    <w:rsid w:val="00413372"/>
    <w:pPr>
      <w:spacing w:after="100" w:line="240" w:lineRule="auto"/>
    </w:pPr>
    <w:rPr>
      <w:rFonts w:ascii="Times New Roman" w:eastAsiaTheme="minorHAnsi" w:hAnsi="Times New Roman" w:cs="Times New Roman"/>
      <w:sz w:val="24"/>
      <w:szCs w:val="24"/>
    </w:rPr>
  </w:style>
  <w:style w:type="paragraph" w:customStyle="1" w:styleId="812068AF7EE148A6BBE4BADEF3ABB0951">
    <w:name w:val="812068AF7EE148A6BBE4BADEF3ABB0951"/>
    <w:rsid w:val="00413372"/>
    <w:pPr>
      <w:spacing w:after="100" w:line="240" w:lineRule="auto"/>
    </w:pPr>
    <w:rPr>
      <w:rFonts w:ascii="Times New Roman" w:eastAsiaTheme="minorHAnsi" w:hAnsi="Times New Roman" w:cs="Times New Roman"/>
      <w:sz w:val="24"/>
      <w:szCs w:val="24"/>
    </w:rPr>
  </w:style>
  <w:style w:type="paragraph" w:customStyle="1" w:styleId="3844A89223674F418480F99E8E54671F1">
    <w:name w:val="3844A89223674F418480F99E8E54671F1"/>
    <w:rsid w:val="00413372"/>
    <w:pPr>
      <w:spacing w:after="100" w:line="240" w:lineRule="auto"/>
    </w:pPr>
    <w:rPr>
      <w:rFonts w:ascii="Times New Roman" w:eastAsiaTheme="minorHAnsi" w:hAnsi="Times New Roman" w:cs="Times New Roman"/>
      <w:sz w:val="24"/>
      <w:szCs w:val="24"/>
    </w:rPr>
  </w:style>
  <w:style w:type="paragraph" w:customStyle="1" w:styleId="585BB17048CD44279DE5E985798B32821">
    <w:name w:val="585BB17048CD44279DE5E985798B32821"/>
    <w:rsid w:val="00413372"/>
    <w:pPr>
      <w:spacing w:after="100" w:line="240" w:lineRule="auto"/>
    </w:pPr>
    <w:rPr>
      <w:rFonts w:ascii="Times New Roman" w:eastAsiaTheme="minorHAnsi" w:hAnsi="Times New Roman" w:cs="Times New Roman"/>
      <w:sz w:val="24"/>
      <w:szCs w:val="24"/>
    </w:rPr>
  </w:style>
  <w:style w:type="paragraph" w:customStyle="1" w:styleId="DFAE26D4D9A846ADA06DCF0491E0281F1">
    <w:name w:val="DFAE26D4D9A846ADA06DCF0491E0281F1"/>
    <w:rsid w:val="00413372"/>
    <w:pPr>
      <w:spacing w:after="100" w:line="240" w:lineRule="auto"/>
    </w:pPr>
    <w:rPr>
      <w:rFonts w:ascii="Times New Roman" w:eastAsiaTheme="minorHAnsi" w:hAnsi="Times New Roman" w:cs="Times New Roman"/>
      <w:sz w:val="24"/>
      <w:szCs w:val="24"/>
    </w:rPr>
  </w:style>
  <w:style w:type="paragraph" w:customStyle="1" w:styleId="6252FE542CFD41BEAA60D6C1858630931">
    <w:name w:val="6252FE542CFD41BEAA60D6C1858630931"/>
    <w:rsid w:val="00413372"/>
    <w:pPr>
      <w:spacing w:after="100" w:line="240" w:lineRule="auto"/>
    </w:pPr>
    <w:rPr>
      <w:rFonts w:ascii="Times New Roman" w:eastAsiaTheme="minorHAnsi" w:hAnsi="Times New Roman" w:cs="Times New Roman"/>
      <w:sz w:val="24"/>
      <w:szCs w:val="24"/>
    </w:rPr>
  </w:style>
  <w:style w:type="paragraph" w:customStyle="1" w:styleId="367D94B3ECAF4C58A0DFFB9A4E791EF21">
    <w:name w:val="367D94B3ECAF4C58A0DFFB9A4E791EF21"/>
    <w:rsid w:val="00413372"/>
    <w:pPr>
      <w:spacing w:after="100" w:line="240" w:lineRule="auto"/>
    </w:pPr>
    <w:rPr>
      <w:rFonts w:ascii="Times New Roman" w:eastAsiaTheme="minorHAnsi" w:hAnsi="Times New Roman" w:cs="Times New Roman"/>
      <w:sz w:val="24"/>
      <w:szCs w:val="24"/>
    </w:rPr>
  </w:style>
  <w:style w:type="paragraph" w:customStyle="1" w:styleId="5F94DD2258B14E6A839BD8483A80DE1F1">
    <w:name w:val="5F94DD2258B14E6A839BD8483A80DE1F1"/>
    <w:rsid w:val="00413372"/>
    <w:pPr>
      <w:spacing w:after="100" w:line="240" w:lineRule="auto"/>
    </w:pPr>
    <w:rPr>
      <w:rFonts w:ascii="Times New Roman" w:eastAsiaTheme="minorHAnsi" w:hAnsi="Times New Roman" w:cs="Times New Roman"/>
      <w:sz w:val="24"/>
      <w:szCs w:val="24"/>
    </w:rPr>
  </w:style>
  <w:style w:type="paragraph" w:customStyle="1" w:styleId="ECD441E3FB3A40A3A81B16B371010B9D1">
    <w:name w:val="ECD441E3FB3A40A3A81B16B371010B9D1"/>
    <w:rsid w:val="00413372"/>
    <w:pPr>
      <w:spacing w:after="100" w:line="240" w:lineRule="auto"/>
    </w:pPr>
    <w:rPr>
      <w:rFonts w:ascii="Times New Roman" w:eastAsiaTheme="minorHAnsi" w:hAnsi="Times New Roman" w:cs="Times New Roman"/>
      <w:sz w:val="24"/>
      <w:szCs w:val="24"/>
    </w:rPr>
  </w:style>
  <w:style w:type="paragraph" w:customStyle="1" w:styleId="D2D11FB68FD74F769FCADA1DEE855F4B1">
    <w:name w:val="D2D11FB68FD74F769FCADA1DEE855F4B1"/>
    <w:rsid w:val="00413372"/>
    <w:pPr>
      <w:spacing w:after="100" w:line="240" w:lineRule="auto"/>
    </w:pPr>
    <w:rPr>
      <w:rFonts w:ascii="Times New Roman" w:eastAsiaTheme="minorHAnsi" w:hAnsi="Times New Roman" w:cs="Times New Roman"/>
      <w:sz w:val="24"/>
      <w:szCs w:val="24"/>
    </w:rPr>
  </w:style>
  <w:style w:type="paragraph" w:customStyle="1" w:styleId="3676854D5EEC46CB91837BB55A26941B1">
    <w:name w:val="3676854D5EEC46CB91837BB55A26941B1"/>
    <w:rsid w:val="00413372"/>
    <w:pPr>
      <w:spacing w:after="100" w:line="240" w:lineRule="auto"/>
    </w:pPr>
    <w:rPr>
      <w:rFonts w:ascii="Times New Roman" w:eastAsiaTheme="minorHAnsi" w:hAnsi="Times New Roman" w:cs="Times New Roman"/>
      <w:sz w:val="24"/>
      <w:szCs w:val="24"/>
    </w:rPr>
  </w:style>
  <w:style w:type="paragraph" w:customStyle="1" w:styleId="E34306A1717B42B79A3C03CA428B4F0A1">
    <w:name w:val="E34306A1717B42B79A3C03CA428B4F0A1"/>
    <w:rsid w:val="00413372"/>
    <w:pPr>
      <w:spacing w:after="100" w:line="240" w:lineRule="auto"/>
    </w:pPr>
    <w:rPr>
      <w:rFonts w:ascii="Times New Roman" w:eastAsiaTheme="minorHAnsi" w:hAnsi="Times New Roman" w:cs="Times New Roman"/>
      <w:sz w:val="24"/>
      <w:szCs w:val="24"/>
    </w:rPr>
  </w:style>
  <w:style w:type="paragraph" w:customStyle="1" w:styleId="85E0CEF2270F462BAD4F55A8325592AD1">
    <w:name w:val="85E0CEF2270F462BAD4F55A8325592AD1"/>
    <w:rsid w:val="00413372"/>
    <w:pPr>
      <w:spacing w:after="100" w:line="240" w:lineRule="auto"/>
    </w:pPr>
    <w:rPr>
      <w:rFonts w:ascii="Times New Roman" w:eastAsiaTheme="minorHAnsi" w:hAnsi="Times New Roman" w:cs="Times New Roman"/>
      <w:sz w:val="24"/>
      <w:szCs w:val="24"/>
    </w:rPr>
  </w:style>
  <w:style w:type="paragraph" w:customStyle="1" w:styleId="07517B3855554133BA3A0626372DF49A1">
    <w:name w:val="07517B3855554133BA3A0626372DF49A1"/>
    <w:rsid w:val="00413372"/>
    <w:pPr>
      <w:spacing w:after="100" w:line="240" w:lineRule="auto"/>
    </w:pPr>
    <w:rPr>
      <w:rFonts w:ascii="Times New Roman" w:eastAsiaTheme="minorHAnsi" w:hAnsi="Times New Roman" w:cs="Times New Roman"/>
      <w:sz w:val="24"/>
      <w:szCs w:val="24"/>
    </w:rPr>
  </w:style>
  <w:style w:type="paragraph" w:customStyle="1" w:styleId="B2E4CA4A259648CA87B57CC8CAF4FF721">
    <w:name w:val="B2E4CA4A259648CA87B57CC8CAF4FF721"/>
    <w:rsid w:val="00413372"/>
    <w:pPr>
      <w:spacing w:after="100" w:line="240" w:lineRule="auto"/>
    </w:pPr>
    <w:rPr>
      <w:rFonts w:ascii="Times New Roman" w:eastAsiaTheme="minorHAnsi" w:hAnsi="Times New Roman" w:cs="Times New Roman"/>
      <w:sz w:val="24"/>
      <w:szCs w:val="24"/>
    </w:rPr>
  </w:style>
  <w:style w:type="paragraph" w:customStyle="1" w:styleId="E174DB79C70546BABE39A731B2F99F271">
    <w:name w:val="E174DB79C70546BABE39A731B2F99F271"/>
    <w:rsid w:val="00413372"/>
    <w:pPr>
      <w:spacing w:after="100" w:line="240" w:lineRule="auto"/>
    </w:pPr>
    <w:rPr>
      <w:rFonts w:ascii="Times New Roman" w:eastAsiaTheme="minorHAnsi" w:hAnsi="Times New Roman" w:cs="Times New Roman"/>
      <w:sz w:val="24"/>
      <w:szCs w:val="24"/>
    </w:rPr>
  </w:style>
  <w:style w:type="paragraph" w:customStyle="1" w:styleId="D9B75CD79B3744F2B6CB6AECF9926F421">
    <w:name w:val="D9B75CD79B3744F2B6CB6AECF9926F421"/>
    <w:rsid w:val="00413372"/>
    <w:pPr>
      <w:spacing w:after="100" w:line="240" w:lineRule="auto"/>
    </w:pPr>
    <w:rPr>
      <w:rFonts w:ascii="Times New Roman" w:eastAsiaTheme="minorHAnsi" w:hAnsi="Times New Roman" w:cs="Times New Roman"/>
      <w:sz w:val="24"/>
      <w:szCs w:val="24"/>
    </w:rPr>
  </w:style>
  <w:style w:type="paragraph" w:customStyle="1" w:styleId="B725319D589341F7B8A77879AC4486A81">
    <w:name w:val="B725319D589341F7B8A77879AC4486A81"/>
    <w:rsid w:val="00413372"/>
    <w:pPr>
      <w:spacing w:after="100" w:line="240" w:lineRule="auto"/>
    </w:pPr>
    <w:rPr>
      <w:rFonts w:ascii="Times New Roman" w:eastAsiaTheme="minorHAnsi" w:hAnsi="Times New Roman" w:cs="Times New Roman"/>
      <w:sz w:val="24"/>
      <w:szCs w:val="24"/>
    </w:rPr>
  </w:style>
  <w:style w:type="paragraph" w:customStyle="1" w:styleId="0B2BF9B0FA4F4376B94C978B72360C6E1">
    <w:name w:val="0B2BF9B0FA4F4376B94C978B72360C6E1"/>
    <w:rsid w:val="00413372"/>
    <w:pPr>
      <w:spacing w:after="100" w:line="240" w:lineRule="auto"/>
    </w:pPr>
    <w:rPr>
      <w:rFonts w:ascii="Times New Roman" w:eastAsiaTheme="minorHAnsi" w:hAnsi="Times New Roman" w:cs="Times New Roman"/>
      <w:sz w:val="24"/>
      <w:szCs w:val="24"/>
    </w:rPr>
  </w:style>
  <w:style w:type="paragraph" w:customStyle="1" w:styleId="C8D128AF15B04450969943128890D9F81">
    <w:name w:val="C8D128AF15B04450969943128890D9F81"/>
    <w:rsid w:val="00413372"/>
    <w:pPr>
      <w:spacing w:after="100" w:line="240" w:lineRule="auto"/>
    </w:pPr>
    <w:rPr>
      <w:rFonts w:ascii="Times New Roman" w:eastAsiaTheme="minorHAnsi" w:hAnsi="Times New Roman" w:cs="Times New Roman"/>
      <w:sz w:val="24"/>
      <w:szCs w:val="24"/>
    </w:rPr>
  </w:style>
  <w:style w:type="paragraph" w:customStyle="1" w:styleId="85C9533E48DF49618823C62847D502A81">
    <w:name w:val="85C9533E48DF49618823C62847D502A81"/>
    <w:rsid w:val="00413372"/>
    <w:pPr>
      <w:spacing w:after="100" w:line="240" w:lineRule="auto"/>
    </w:pPr>
    <w:rPr>
      <w:rFonts w:ascii="Times New Roman" w:eastAsiaTheme="minorHAnsi" w:hAnsi="Times New Roman" w:cs="Times New Roman"/>
      <w:sz w:val="24"/>
      <w:szCs w:val="24"/>
    </w:rPr>
  </w:style>
  <w:style w:type="paragraph" w:customStyle="1" w:styleId="BF2FF238767B4F7D8DEBEB01A7122C271">
    <w:name w:val="BF2FF238767B4F7D8DEBEB01A7122C271"/>
    <w:rsid w:val="00413372"/>
    <w:pPr>
      <w:spacing w:after="100" w:line="240" w:lineRule="auto"/>
    </w:pPr>
    <w:rPr>
      <w:rFonts w:ascii="Times New Roman" w:eastAsiaTheme="minorHAnsi" w:hAnsi="Times New Roman" w:cs="Times New Roman"/>
      <w:sz w:val="24"/>
      <w:szCs w:val="24"/>
    </w:rPr>
  </w:style>
  <w:style w:type="paragraph" w:customStyle="1" w:styleId="2F1E103DFCA945A78D3CE57435873CB11">
    <w:name w:val="2F1E103DFCA945A78D3CE57435873CB11"/>
    <w:rsid w:val="00413372"/>
    <w:pPr>
      <w:spacing w:after="100" w:line="240" w:lineRule="auto"/>
    </w:pPr>
    <w:rPr>
      <w:rFonts w:ascii="Times New Roman" w:eastAsiaTheme="minorHAnsi" w:hAnsi="Times New Roman" w:cs="Times New Roman"/>
      <w:sz w:val="24"/>
      <w:szCs w:val="24"/>
    </w:rPr>
  </w:style>
  <w:style w:type="paragraph" w:customStyle="1" w:styleId="48051FDABBED49E287BBC9976073F9C41">
    <w:name w:val="48051FDABBED49E287BBC9976073F9C41"/>
    <w:rsid w:val="00413372"/>
    <w:pPr>
      <w:spacing w:after="100" w:line="240" w:lineRule="auto"/>
    </w:pPr>
    <w:rPr>
      <w:rFonts w:ascii="Times New Roman" w:eastAsiaTheme="minorHAnsi" w:hAnsi="Times New Roman" w:cs="Times New Roman"/>
      <w:sz w:val="24"/>
      <w:szCs w:val="24"/>
    </w:rPr>
  </w:style>
  <w:style w:type="paragraph" w:customStyle="1" w:styleId="877A381A18854F83B9268C15D541A245">
    <w:name w:val="877A381A18854F83B9268C15D541A245"/>
    <w:rsid w:val="00413372"/>
    <w:pPr>
      <w:spacing w:after="100" w:line="240" w:lineRule="auto"/>
    </w:pPr>
    <w:rPr>
      <w:rFonts w:ascii="Times New Roman" w:eastAsiaTheme="minorHAnsi" w:hAnsi="Times New Roman" w:cs="Times New Roman"/>
      <w:sz w:val="24"/>
      <w:szCs w:val="24"/>
    </w:rPr>
  </w:style>
  <w:style w:type="paragraph" w:customStyle="1" w:styleId="EFFB734A8B35468CAB59EC2C70F5632D">
    <w:name w:val="EFFB734A8B35468CAB59EC2C70F5632D"/>
    <w:rsid w:val="00413372"/>
    <w:pPr>
      <w:spacing w:after="100" w:line="240" w:lineRule="auto"/>
    </w:pPr>
    <w:rPr>
      <w:rFonts w:ascii="Times New Roman" w:eastAsiaTheme="minorHAnsi" w:hAnsi="Times New Roman" w:cs="Times New Roman"/>
      <w:sz w:val="24"/>
      <w:szCs w:val="24"/>
    </w:rPr>
  </w:style>
  <w:style w:type="paragraph" w:customStyle="1" w:styleId="4E14C2DCBC5A48EEACA82ABA52F706AF">
    <w:name w:val="4E14C2DCBC5A48EEACA82ABA52F706AF"/>
    <w:rsid w:val="00413372"/>
    <w:pPr>
      <w:spacing w:after="100" w:line="240" w:lineRule="auto"/>
    </w:pPr>
    <w:rPr>
      <w:rFonts w:ascii="Times New Roman" w:eastAsiaTheme="minorHAnsi" w:hAnsi="Times New Roman" w:cs="Times New Roman"/>
      <w:sz w:val="24"/>
      <w:szCs w:val="24"/>
    </w:rPr>
  </w:style>
  <w:style w:type="paragraph" w:customStyle="1" w:styleId="6C83B2540B7F4EFE841EACE4D595FEF7">
    <w:name w:val="6C83B2540B7F4EFE841EACE4D595FEF7"/>
    <w:rsid w:val="00413372"/>
    <w:pPr>
      <w:spacing w:after="100" w:line="240" w:lineRule="auto"/>
    </w:pPr>
    <w:rPr>
      <w:rFonts w:ascii="Times New Roman" w:eastAsiaTheme="minorHAnsi" w:hAnsi="Times New Roman" w:cs="Times New Roman"/>
      <w:sz w:val="24"/>
      <w:szCs w:val="24"/>
    </w:rPr>
  </w:style>
  <w:style w:type="paragraph" w:customStyle="1" w:styleId="93E875E530D443C79A04E4F3C8D0C848">
    <w:name w:val="93E875E530D443C79A04E4F3C8D0C848"/>
    <w:rsid w:val="00D11778"/>
  </w:style>
  <w:style w:type="paragraph" w:customStyle="1" w:styleId="6E4B88DBC6E4428AA0EB3C365972A7D9">
    <w:name w:val="6E4B88DBC6E4428AA0EB3C365972A7D9"/>
    <w:rsid w:val="00D11778"/>
  </w:style>
  <w:style w:type="paragraph" w:customStyle="1" w:styleId="B6DAC65E17B9431B80A772640CB8F39C">
    <w:name w:val="B6DAC65E17B9431B80A772640CB8F39C"/>
    <w:rsid w:val="00D11778"/>
  </w:style>
  <w:style w:type="paragraph" w:customStyle="1" w:styleId="C69311E6B69648BF905A895F3E882576">
    <w:name w:val="C69311E6B69648BF905A895F3E882576"/>
    <w:rsid w:val="002F7D7E"/>
  </w:style>
  <w:style w:type="paragraph" w:customStyle="1" w:styleId="E5C6160500E34F9AAA02DEC5546BF01E">
    <w:name w:val="E5C6160500E34F9AAA02DEC5546BF01E"/>
    <w:rsid w:val="002F7D7E"/>
  </w:style>
  <w:style w:type="paragraph" w:customStyle="1" w:styleId="B43C069E7E194E859C9D961245CFEE13">
    <w:name w:val="B43C069E7E194E859C9D961245CFEE13"/>
    <w:rsid w:val="00BA3BA6"/>
  </w:style>
  <w:style w:type="paragraph" w:customStyle="1" w:styleId="400B7D4046654F9C994E81652DDADCF6">
    <w:name w:val="400B7D4046654F9C994E81652DDADCF6"/>
    <w:rsid w:val="00BA3BA6"/>
  </w:style>
  <w:style w:type="paragraph" w:customStyle="1" w:styleId="3D6FB7FDAFA942BE92B9654D724C225A">
    <w:name w:val="3D6FB7FDAFA942BE92B9654D724C225A"/>
    <w:rsid w:val="00BA3BA6"/>
  </w:style>
  <w:style w:type="paragraph" w:customStyle="1" w:styleId="F1329F2962A4439C97B81E297AB5CE84">
    <w:name w:val="F1329F2962A4439C97B81E297AB5CE84"/>
    <w:rsid w:val="00C93260"/>
  </w:style>
  <w:style w:type="paragraph" w:customStyle="1" w:styleId="F37CE950C00F47568D249584193F3C28">
    <w:name w:val="F37CE950C00F47568D249584193F3C28"/>
    <w:rsid w:val="00C93260"/>
  </w:style>
  <w:style w:type="paragraph" w:customStyle="1" w:styleId="F9F8BCB0F7FC4B9A9F6284430FC22BC9">
    <w:name w:val="F9F8BCB0F7FC4B9A9F6284430FC22BC9"/>
    <w:rsid w:val="00C93260"/>
  </w:style>
  <w:style w:type="paragraph" w:customStyle="1" w:styleId="F0582E9DFD544C598DB0374AD9CE883E">
    <w:name w:val="F0582E9DFD544C598DB0374AD9CE883E"/>
    <w:rsid w:val="001E16D1"/>
  </w:style>
  <w:style w:type="paragraph" w:customStyle="1" w:styleId="C59839B441B8458BA088B71BBFE81058">
    <w:name w:val="C59839B441B8458BA088B71BBFE81058"/>
    <w:rsid w:val="001E16D1"/>
  </w:style>
  <w:style w:type="paragraph" w:customStyle="1" w:styleId="B952433C535545F9A8078D61D10449E014">
    <w:name w:val="B952433C535545F9A8078D61D10449E014"/>
    <w:rsid w:val="0031744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33">
    <w:name w:val="6C5D5B925C9842B1B2B69914C9C53AD233"/>
    <w:rsid w:val="0031744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7">
    <w:name w:val="BCC09F921BE54B1DAF16E9A0C85E624C37"/>
    <w:rsid w:val="00317440"/>
    <w:pPr>
      <w:spacing w:before="200" w:after="100" w:line="240" w:lineRule="auto"/>
      <w:outlineLvl w:val="1"/>
    </w:pPr>
    <w:rPr>
      <w:rFonts w:ascii="Times New Roman" w:eastAsiaTheme="minorHAnsi" w:hAnsi="Times New Roman" w:cs="Times New Roman"/>
      <w:b/>
      <w:i/>
      <w:sz w:val="24"/>
      <w:szCs w:val="24"/>
    </w:rPr>
  </w:style>
  <w:style w:type="paragraph" w:customStyle="1" w:styleId="C4453FAECDB448309C832D561E1A096B2">
    <w:name w:val="C4453FAECDB448309C832D561E1A096B2"/>
    <w:rsid w:val="00317440"/>
    <w:pPr>
      <w:spacing w:after="100" w:line="240" w:lineRule="auto"/>
    </w:pPr>
    <w:rPr>
      <w:rFonts w:ascii="Times New Roman" w:eastAsiaTheme="minorHAnsi" w:hAnsi="Times New Roman" w:cs="Times New Roman"/>
      <w:sz w:val="24"/>
      <w:szCs w:val="24"/>
    </w:rPr>
  </w:style>
  <w:style w:type="paragraph" w:customStyle="1" w:styleId="0A29C254263F4018A790F7988EABD90037">
    <w:name w:val="0A29C254263F4018A790F7988EABD90037"/>
    <w:rsid w:val="00317440"/>
    <w:pPr>
      <w:spacing w:after="100" w:line="240" w:lineRule="auto"/>
    </w:pPr>
    <w:rPr>
      <w:rFonts w:ascii="Times New Roman" w:eastAsiaTheme="minorHAnsi" w:hAnsi="Times New Roman" w:cs="Times New Roman"/>
      <w:sz w:val="24"/>
      <w:szCs w:val="24"/>
    </w:rPr>
  </w:style>
  <w:style w:type="paragraph" w:customStyle="1" w:styleId="1F45783298A64AAE811DF0514D5B959C2">
    <w:name w:val="1F45783298A64AAE811DF0514D5B959C2"/>
    <w:rsid w:val="00317440"/>
    <w:pPr>
      <w:spacing w:after="100" w:line="240" w:lineRule="auto"/>
    </w:pPr>
    <w:rPr>
      <w:rFonts w:ascii="Times New Roman" w:eastAsiaTheme="minorHAnsi" w:hAnsi="Times New Roman" w:cs="Times New Roman"/>
      <w:sz w:val="24"/>
      <w:szCs w:val="24"/>
    </w:rPr>
  </w:style>
  <w:style w:type="paragraph" w:customStyle="1" w:styleId="A39FD8EABA37434282A6BD7AC775F84C37">
    <w:name w:val="A39FD8EABA37434282A6BD7AC775F84C37"/>
    <w:rsid w:val="00317440"/>
    <w:pPr>
      <w:spacing w:after="100" w:line="240" w:lineRule="auto"/>
    </w:pPr>
    <w:rPr>
      <w:rFonts w:ascii="Times New Roman" w:eastAsiaTheme="minorHAnsi" w:hAnsi="Times New Roman" w:cs="Times New Roman"/>
      <w:sz w:val="24"/>
      <w:szCs w:val="24"/>
    </w:rPr>
  </w:style>
  <w:style w:type="paragraph" w:customStyle="1" w:styleId="780BAEE1CD364D8FB3FAD1817E6C813E37">
    <w:name w:val="780BAEE1CD364D8FB3FAD1817E6C813E37"/>
    <w:rsid w:val="00317440"/>
    <w:pPr>
      <w:spacing w:after="100" w:line="240" w:lineRule="auto"/>
    </w:pPr>
    <w:rPr>
      <w:rFonts w:ascii="Times New Roman" w:eastAsiaTheme="minorHAnsi" w:hAnsi="Times New Roman" w:cs="Times New Roman"/>
      <w:sz w:val="24"/>
      <w:szCs w:val="24"/>
    </w:rPr>
  </w:style>
  <w:style w:type="paragraph" w:customStyle="1" w:styleId="009D7B260C674ADFA3643A952EEA060937">
    <w:name w:val="009D7B260C674ADFA3643A952EEA060937"/>
    <w:rsid w:val="00317440"/>
    <w:pPr>
      <w:spacing w:after="100" w:line="240" w:lineRule="auto"/>
    </w:pPr>
    <w:rPr>
      <w:rFonts w:ascii="Times New Roman" w:eastAsiaTheme="minorHAnsi" w:hAnsi="Times New Roman" w:cs="Times New Roman"/>
      <w:sz w:val="24"/>
      <w:szCs w:val="24"/>
    </w:rPr>
  </w:style>
  <w:style w:type="paragraph" w:customStyle="1" w:styleId="DB4691E81DC449F6A25AB6CA7614B5C537">
    <w:name w:val="DB4691E81DC449F6A25AB6CA7614B5C537"/>
    <w:rsid w:val="00317440"/>
    <w:pPr>
      <w:spacing w:after="100" w:line="240" w:lineRule="auto"/>
    </w:pPr>
    <w:rPr>
      <w:rFonts w:ascii="Times New Roman" w:eastAsiaTheme="minorHAnsi" w:hAnsi="Times New Roman" w:cs="Times New Roman"/>
      <w:sz w:val="24"/>
      <w:szCs w:val="24"/>
    </w:rPr>
  </w:style>
  <w:style w:type="paragraph" w:customStyle="1" w:styleId="4F03F832F43542ED8A74275B123AD3A412">
    <w:name w:val="4F03F832F43542ED8A74275B123AD3A412"/>
    <w:rsid w:val="00317440"/>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12">
    <w:name w:val="5897D084C033406A89D5AF5ACAE627DB12"/>
    <w:rsid w:val="00317440"/>
    <w:pPr>
      <w:spacing w:after="100" w:line="240" w:lineRule="auto"/>
    </w:pPr>
    <w:rPr>
      <w:rFonts w:ascii="Times New Roman" w:eastAsiaTheme="minorHAnsi" w:hAnsi="Times New Roman" w:cs="Times New Roman"/>
      <w:sz w:val="24"/>
      <w:szCs w:val="24"/>
    </w:rPr>
  </w:style>
  <w:style w:type="paragraph" w:customStyle="1" w:styleId="A3654E75347A4F4C989DAF11835B96BE12">
    <w:name w:val="A3654E75347A4F4C989DAF11835B96BE12"/>
    <w:rsid w:val="00317440"/>
    <w:pPr>
      <w:spacing w:after="100" w:line="240" w:lineRule="auto"/>
    </w:pPr>
    <w:rPr>
      <w:rFonts w:ascii="Times New Roman" w:eastAsiaTheme="minorHAnsi" w:hAnsi="Times New Roman" w:cs="Times New Roman"/>
      <w:sz w:val="24"/>
      <w:szCs w:val="24"/>
    </w:rPr>
  </w:style>
  <w:style w:type="paragraph" w:customStyle="1" w:styleId="E6F36CF7F9D3482EA52F261169E17E1312">
    <w:name w:val="E6F36CF7F9D3482EA52F261169E17E1312"/>
    <w:rsid w:val="00317440"/>
    <w:pPr>
      <w:spacing w:after="100" w:line="240" w:lineRule="auto"/>
    </w:pPr>
    <w:rPr>
      <w:rFonts w:ascii="Times New Roman" w:eastAsiaTheme="minorHAnsi" w:hAnsi="Times New Roman" w:cs="Times New Roman"/>
      <w:sz w:val="24"/>
      <w:szCs w:val="24"/>
    </w:rPr>
  </w:style>
  <w:style w:type="paragraph" w:customStyle="1" w:styleId="A1F9AA6939A743119A826A9B7941D83F21">
    <w:name w:val="A1F9AA6939A743119A826A9B7941D83F21"/>
    <w:rsid w:val="00317440"/>
    <w:pPr>
      <w:spacing w:after="100" w:line="240" w:lineRule="auto"/>
    </w:pPr>
    <w:rPr>
      <w:rFonts w:ascii="Times New Roman" w:eastAsiaTheme="minorHAnsi" w:hAnsi="Times New Roman" w:cs="Times New Roman"/>
      <w:sz w:val="24"/>
      <w:szCs w:val="24"/>
    </w:rPr>
  </w:style>
  <w:style w:type="paragraph" w:customStyle="1" w:styleId="195DFE97F7A84A7F8EE7688ACA7CF2A921">
    <w:name w:val="195DFE97F7A84A7F8EE7688ACA7CF2A921"/>
    <w:rsid w:val="00317440"/>
    <w:pPr>
      <w:spacing w:after="100" w:line="240" w:lineRule="auto"/>
    </w:pPr>
    <w:rPr>
      <w:rFonts w:ascii="Times New Roman" w:eastAsiaTheme="minorHAnsi" w:hAnsi="Times New Roman" w:cs="Times New Roman"/>
      <w:sz w:val="24"/>
      <w:szCs w:val="24"/>
    </w:rPr>
  </w:style>
  <w:style w:type="paragraph" w:customStyle="1" w:styleId="83709448F35840E0996AECC00949E4D021">
    <w:name w:val="83709448F35840E0996AECC00949E4D021"/>
    <w:rsid w:val="00317440"/>
    <w:pPr>
      <w:spacing w:after="100" w:line="240" w:lineRule="auto"/>
    </w:pPr>
    <w:rPr>
      <w:rFonts w:ascii="Times New Roman" w:eastAsiaTheme="minorHAnsi" w:hAnsi="Times New Roman" w:cs="Times New Roman"/>
      <w:sz w:val="24"/>
      <w:szCs w:val="24"/>
    </w:rPr>
  </w:style>
  <w:style w:type="paragraph" w:customStyle="1" w:styleId="F1329F2962A4439C97B81E297AB5CE841">
    <w:name w:val="F1329F2962A4439C97B81E297AB5CE841"/>
    <w:rsid w:val="00317440"/>
    <w:pPr>
      <w:spacing w:after="100" w:line="240" w:lineRule="auto"/>
    </w:pPr>
    <w:rPr>
      <w:rFonts w:ascii="Times New Roman" w:eastAsiaTheme="minorHAnsi" w:hAnsi="Times New Roman" w:cs="Times New Roman"/>
      <w:sz w:val="24"/>
      <w:szCs w:val="24"/>
    </w:rPr>
  </w:style>
  <w:style w:type="paragraph" w:customStyle="1" w:styleId="F37CE950C00F47568D249584193F3C281">
    <w:name w:val="F37CE950C00F47568D249584193F3C281"/>
    <w:rsid w:val="00317440"/>
    <w:pPr>
      <w:spacing w:after="100" w:line="240" w:lineRule="auto"/>
    </w:pPr>
    <w:rPr>
      <w:rFonts w:ascii="Times New Roman" w:eastAsiaTheme="minorHAnsi" w:hAnsi="Times New Roman" w:cs="Times New Roman"/>
      <w:sz w:val="24"/>
      <w:szCs w:val="24"/>
    </w:rPr>
  </w:style>
  <w:style w:type="paragraph" w:customStyle="1" w:styleId="F0582E9DFD544C598DB0374AD9CE883E1">
    <w:name w:val="F0582E9DFD544C598DB0374AD9CE883E1"/>
    <w:rsid w:val="00317440"/>
    <w:pPr>
      <w:spacing w:after="100" w:line="240" w:lineRule="auto"/>
    </w:pPr>
    <w:rPr>
      <w:rFonts w:ascii="Times New Roman" w:eastAsiaTheme="minorHAnsi" w:hAnsi="Times New Roman" w:cs="Times New Roman"/>
      <w:sz w:val="24"/>
      <w:szCs w:val="24"/>
    </w:rPr>
  </w:style>
  <w:style w:type="paragraph" w:customStyle="1" w:styleId="C59839B441B8458BA088B71BBFE810581">
    <w:name w:val="C59839B441B8458BA088B71BBFE810581"/>
    <w:rsid w:val="00317440"/>
    <w:pPr>
      <w:spacing w:after="100" w:line="240" w:lineRule="auto"/>
    </w:pPr>
    <w:rPr>
      <w:rFonts w:ascii="Times New Roman" w:eastAsiaTheme="minorHAnsi" w:hAnsi="Times New Roman" w:cs="Times New Roman"/>
      <w:sz w:val="24"/>
      <w:szCs w:val="24"/>
    </w:rPr>
  </w:style>
  <w:style w:type="paragraph" w:customStyle="1" w:styleId="1630FA63EBBE42A082498E8303F08C7A">
    <w:name w:val="1630FA63EBBE42A082498E8303F08C7A"/>
    <w:rsid w:val="00317440"/>
    <w:pPr>
      <w:spacing w:after="100" w:line="240" w:lineRule="auto"/>
    </w:pPr>
    <w:rPr>
      <w:rFonts w:ascii="Times New Roman" w:eastAsiaTheme="minorHAnsi" w:hAnsi="Times New Roman" w:cs="Times New Roman"/>
      <w:sz w:val="24"/>
      <w:szCs w:val="24"/>
    </w:rPr>
  </w:style>
  <w:style w:type="paragraph" w:customStyle="1" w:styleId="61EE93F9E9A646C5A7C040922D719947">
    <w:name w:val="61EE93F9E9A646C5A7C040922D719947"/>
    <w:rsid w:val="00317440"/>
    <w:pPr>
      <w:spacing w:after="100" w:line="240" w:lineRule="auto"/>
    </w:pPr>
    <w:rPr>
      <w:rFonts w:ascii="Times New Roman" w:eastAsiaTheme="minorHAnsi" w:hAnsi="Times New Roman" w:cs="Times New Roman"/>
      <w:sz w:val="24"/>
      <w:szCs w:val="24"/>
    </w:rPr>
  </w:style>
  <w:style w:type="paragraph" w:customStyle="1" w:styleId="69F22BA9FD724877AE4DF48E14E83045">
    <w:name w:val="69F22BA9FD724877AE4DF48E14E83045"/>
    <w:rsid w:val="00317440"/>
    <w:pPr>
      <w:spacing w:after="100" w:line="240" w:lineRule="auto"/>
    </w:pPr>
    <w:rPr>
      <w:rFonts w:ascii="Times New Roman" w:eastAsiaTheme="minorHAnsi" w:hAnsi="Times New Roman" w:cs="Times New Roman"/>
      <w:sz w:val="24"/>
      <w:szCs w:val="24"/>
    </w:rPr>
  </w:style>
  <w:style w:type="paragraph" w:customStyle="1" w:styleId="FB3B09F36B5F4E52B5372D1D629443E6">
    <w:name w:val="FB3B09F36B5F4E52B5372D1D629443E6"/>
    <w:rsid w:val="00317440"/>
    <w:pPr>
      <w:spacing w:after="100" w:line="240" w:lineRule="auto"/>
    </w:pPr>
    <w:rPr>
      <w:rFonts w:ascii="Times New Roman" w:eastAsiaTheme="minorHAnsi" w:hAnsi="Times New Roman" w:cs="Times New Roman"/>
      <w:sz w:val="24"/>
      <w:szCs w:val="24"/>
    </w:rPr>
  </w:style>
  <w:style w:type="paragraph" w:customStyle="1" w:styleId="45FEF86C5EAD455880247341338A299E">
    <w:name w:val="45FEF86C5EAD455880247341338A299E"/>
    <w:rsid w:val="00317440"/>
    <w:pPr>
      <w:spacing w:after="100" w:line="240" w:lineRule="auto"/>
    </w:pPr>
    <w:rPr>
      <w:rFonts w:ascii="Times New Roman" w:eastAsiaTheme="minorHAnsi" w:hAnsi="Times New Roman" w:cs="Times New Roman"/>
      <w:sz w:val="24"/>
      <w:szCs w:val="24"/>
    </w:rPr>
  </w:style>
  <w:style w:type="paragraph" w:customStyle="1" w:styleId="61B2B5147A8F45908856E425BF845445">
    <w:name w:val="61B2B5147A8F45908856E425BF845445"/>
    <w:rsid w:val="00317440"/>
    <w:pPr>
      <w:spacing w:after="100" w:line="240" w:lineRule="auto"/>
    </w:pPr>
    <w:rPr>
      <w:rFonts w:ascii="Times New Roman" w:eastAsiaTheme="minorHAnsi" w:hAnsi="Times New Roman" w:cs="Times New Roman"/>
      <w:sz w:val="24"/>
      <w:szCs w:val="24"/>
    </w:rPr>
  </w:style>
  <w:style w:type="paragraph" w:customStyle="1" w:styleId="E43DF4EF925040BDA5A038DD87F7FBD3">
    <w:name w:val="E43DF4EF925040BDA5A038DD87F7FBD3"/>
    <w:rsid w:val="00317440"/>
    <w:pPr>
      <w:spacing w:after="100" w:line="240" w:lineRule="auto"/>
    </w:pPr>
    <w:rPr>
      <w:rFonts w:ascii="Times New Roman" w:eastAsiaTheme="minorHAnsi" w:hAnsi="Times New Roman" w:cs="Times New Roman"/>
      <w:sz w:val="24"/>
      <w:szCs w:val="24"/>
    </w:rPr>
  </w:style>
  <w:style w:type="paragraph" w:customStyle="1" w:styleId="D30780EC49ED40EDAF8F5FEA427D79B9">
    <w:name w:val="D30780EC49ED40EDAF8F5FEA427D79B9"/>
    <w:rsid w:val="00317440"/>
    <w:pPr>
      <w:spacing w:after="100" w:line="240" w:lineRule="auto"/>
    </w:pPr>
    <w:rPr>
      <w:rFonts w:ascii="Times New Roman" w:eastAsiaTheme="minorHAnsi" w:hAnsi="Times New Roman" w:cs="Times New Roman"/>
      <w:sz w:val="24"/>
      <w:szCs w:val="24"/>
    </w:rPr>
  </w:style>
  <w:style w:type="paragraph" w:customStyle="1" w:styleId="EA3BF38AE59B40F28F2B49ACE99C3D2D">
    <w:name w:val="EA3BF38AE59B40F28F2B49ACE99C3D2D"/>
    <w:rsid w:val="00317440"/>
    <w:pPr>
      <w:spacing w:after="100" w:line="240" w:lineRule="auto"/>
    </w:pPr>
    <w:rPr>
      <w:rFonts w:ascii="Times New Roman" w:eastAsiaTheme="minorHAnsi" w:hAnsi="Times New Roman" w:cs="Times New Roman"/>
      <w:sz w:val="24"/>
      <w:szCs w:val="24"/>
    </w:rPr>
  </w:style>
  <w:style w:type="paragraph" w:customStyle="1" w:styleId="B571DAFCC07F4380A75D79E04B80C397">
    <w:name w:val="B571DAFCC07F4380A75D79E04B80C397"/>
    <w:rsid w:val="00317440"/>
    <w:pPr>
      <w:spacing w:after="100" w:line="240" w:lineRule="auto"/>
    </w:pPr>
    <w:rPr>
      <w:rFonts w:ascii="Times New Roman" w:eastAsiaTheme="minorHAnsi" w:hAnsi="Times New Roman" w:cs="Times New Roman"/>
      <w:sz w:val="24"/>
      <w:szCs w:val="24"/>
    </w:rPr>
  </w:style>
  <w:style w:type="paragraph" w:customStyle="1" w:styleId="42A0A1F7BDA04D948C8CD4DCFE23BBAC">
    <w:name w:val="42A0A1F7BDA04D948C8CD4DCFE23BBAC"/>
    <w:rsid w:val="00317440"/>
    <w:pPr>
      <w:spacing w:after="100" w:line="240" w:lineRule="auto"/>
    </w:pPr>
    <w:rPr>
      <w:rFonts w:ascii="Times New Roman" w:eastAsiaTheme="minorHAnsi" w:hAnsi="Times New Roman" w:cs="Times New Roman"/>
      <w:sz w:val="24"/>
      <w:szCs w:val="24"/>
    </w:rPr>
  </w:style>
  <w:style w:type="paragraph" w:customStyle="1" w:styleId="6CB99B057A8F4AD98BE797EFF289B3E6">
    <w:name w:val="6CB99B057A8F4AD98BE797EFF289B3E6"/>
    <w:rsid w:val="00317440"/>
    <w:pPr>
      <w:spacing w:before="200" w:after="100" w:line="240" w:lineRule="auto"/>
      <w:outlineLvl w:val="1"/>
    </w:pPr>
    <w:rPr>
      <w:rFonts w:ascii="Times New Roman" w:eastAsiaTheme="minorHAnsi" w:hAnsi="Times New Roman" w:cs="Times New Roman"/>
      <w:b/>
      <w:i/>
      <w:sz w:val="24"/>
      <w:szCs w:val="24"/>
    </w:rPr>
  </w:style>
  <w:style w:type="paragraph" w:customStyle="1" w:styleId="F1457E86D8954E1DBB4034C9B78A0BF2">
    <w:name w:val="F1457E86D8954E1DBB4034C9B78A0BF2"/>
    <w:rsid w:val="00317440"/>
    <w:pPr>
      <w:spacing w:before="200" w:after="100" w:line="240" w:lineRule="auto"/>
      <w:outlineLvl w:val="1"/>
    </w:pPr>
    <w:rPr>
      <w:rFonts w:ascii="Times New Roman" w:eastAsiaTheme="minorHAnsi" w:hAnsi="Times New Roman" w:cs="Times New Roman"/>
      <w:b/>
      <w:i/>
      <w:sz w:val="24"/>
      <w:szCs w:val="24"/>
    </w:rPr>
  </w:style>
  <w:style w:type="paragraph" w:customStyle="1" w:styleId="5FD4CAD2299E49D09E31ED377DA52993">
    <w:name w:val="5FD4CAD2299E49D09E31ED377DA52993"/>
    <w:rsid w:val="00317440"/>
    <w:pPr>
      <w:spacing w:after="100" w:line="240" w:lineRule="auto"/>
    </w:pPr>
    <w:rPr>
      <w:rFonts w:ascii="Times New Roman" w:eastAsiaTheme="minorHAnsi" w:hAnsi="Times New Roman" w:cs="Times New Roman"/>
      <w:sz w:val="24"/>
      <w:szCs w:val="24"/>
    </w:rPr>
  </w:style>
  <w:style w:type="paragraph" w:customStyle="1" w:styleId="9576C83F093243BF955FC56D7787D46F">
    <w:name w:val="9576C83F093243BF955FC56D7787D46F"/>
    <w:rsid w:val="00317440"/>
    <w:pPr>
      <w:spacing w:after="100" w:line="240" w:lineRule="auto"/>
    </w:pPr>
    <w:rPr>
      <w:rFonts w:ascii="Times New Roman" w:eastAsiaTheme="minorHAnsi" w:hAnsi="Times New Roman" w:cs="Times New Roman"/>
      <w:sz w:val="24"/>
      <w:szCs w:val="24"/>
    </w:rPr>
  </w:style>
  <w:style w:type="paragraph" w:customStyle="1" w:styleId="A26B16A0599F43DDA640262C25E3F82E">
    <w:name w:val="A26B16A0599F43DDA640262C25E3F82E"/>
    <w:rsid w:val="00317440"/>
    <w:pPr>
      <w:spacing w:after="100" w:line="240" w:lineRule="auto"/>
    </w:pPr>
    <w:rPr>
      <w:rFonts w:ascii="Times New Roman" w:eastAsiaTheme="minorHAnsi" w:hAnsi="Times New Roman" w:cs="Times New Roman"/>
      <w:sz w:val="24"/>
      <w:szCs w:val="24"/>
    </w:rPr>
  </w:style>
  <w:style w:type="paragraph" w:customStyle="1" w:styleId="E57BB3E3E4074839B3935C363990408B">
    <w:name w:val="E57BB3E3E4074839B3935C363990408B"/>
    <w:rsid w:val="00317440"/>
    <w:pPr>
      <w:spacing w:after="100" w:line="240" w:lineRule="auto"/>
    </w:pPr>
    <w:rPr>
      <w:rFonts w:ascii="Times New Roman" w:eastAsiaTheme="minorHAnsi" w:hAnsi="Times New Roman" w:cs="Times New Roman"/>
      <w:sz w:val="24"/>
      <w:szCs w:val="24"/>
    </w:rPr>
  </w:style>
  <w:style w:type="paragraph" w:customStyle="1" w:styleId="ED667854CC17432BB7B4F1C4A25EF252">
    <w:name w:val="ED667854CC17432BB7B4F1C4A25EF252"/>
    <w:rsid w:val="00317440"/>
    <w:pPr>
      <w:spacing w:after="100" w:line="240" w:lineRule="auto"/>
    </w:pPr>
    <w:rPr>
      <w:rFonts w:ascii="Times New Roman" w:eastAsiaTheme="minorHAnsi" w:hAnsi="Times New Roman" w:cs="Times New Roman"/>
      <w:sz w:val="24"/>
      <w:szCs w:val="24"/>
    </w:rPr>
  </w:style>
  <w:style w:type="paragraph" w:customStyle="1" w:styleId="7C228B741F644C329BCF4A6A06E9ECF5">
    <w:name w:val="7C228B741F644C329BCF4A6A06E9ECF5"/>
    <w:rsid w:val="00317440"/>
    <w:pPr>
      <w:spacing w:after="100" w:line="240" w:lineRule="auto"/>
    </w:pPr>
    <w:rPr>
      <w:rFonts w:ascii="Times New Roman" w:eastAsiaTheme="minorHAnsi" w:hAnsi="Times New Roman" w:cs="Times New Roman"/>
      <w:sz w:val="24"/>
      <w:szCs w:val="24"/>
    </w:rPr>
  </w:style>
  <w:style w:type="paragraph" w:customStyle="1" w:styleId="DB8BDAA4794F435E9460365735B7614D">
    <w:name w:val="DB8BDAA4794F435E9460365735B7614D"/>
    <w:rsid w:val="00317440"/>
    <w:pPr>
      <w:spacing w:after="100" w:line="240" w:lineRule="auto"/>
    </w:pPr>
    <w:rPr>
      <w:rFonts w:ascii="Times New Roman" w:eastAsiaTheme="minorHAnsi" w:hAnsi="Times New Roman" w:cs="Times New Roman"/>
      <w:sz w:val="24"/>
      <w:szCs w:val="24"/>
    </w:rPr>
  </w:style>
  <w:style w:type="paragraph" w:customStyle="1" w:styleId="FA708FE0414F4F05ABB5E8FB8A759029">
    <w:name w:val="FA708FE0414F4F05ABB5E8FB8A759029"/>
    <w:rsid w:val="00317440"/>
    <w:pPr>
      <w:spacing w:after="100" w:line="240" w:lineRule="auto"/>
    </w:pPr>
    <w:rPr>
      <w:rFonts w:ascii="Times New Roman" w:eastAsiaTheme="minorHAnsi" w:hAnsi="Times New Roman" w:cs="Times New Roman"/>
      <w:sz w:val="24"/>
      <w:szCs w:val="24"/>
    </w:rPr>
  </w:style>
  <w:style w:type="paragraph" w:customStyle="1" w:styleId="1E096A8A81634BFA8B055258B356623F">
    <w:name w:val="1E096A8A81634BFA8B055258B356623F"/>
    <w:rsid w:val="00317440"/>
    <w:pPr>
      <w:spacing w:after="100" w:line="240" w:lineRule="auto"/>
    </w:pPr>
    <w:rPr>
      <w:rFonts w:ascii="Times New Roman" w:eastAsiaTheme="minorHAnsi" w:hAnsi="Times New Roman" w:cs="Times New Roman"/>
      <w:sz w:val="24"/>
      <w:szCs w:val="24"/>
    </w:rPr>
  </w:style>
  <w:style w:type="paragraph" w:customStyle="1" w:styleId="1EF04358CED7450C815481E9083E1783">
    <w:name w:val="1EF04358CED7450C815481E9083E1783"/>
    <w:rsid w:val="00317440"/>
    <w:pPr>
      <w:spacing w:after="100" w:line="240" w:lineRule="auto"/>
    </w:pPr>
    <w:rPr>
      <w:rFonts w:ascii="Times New Roman" w:eastAsiaTheme="minorHAnsi" w:hAnsi="Times New Roman" w:cs="Times New Roman"/>
      <w:sz w:val="24"/>
      <w:szCs w:val="24"/>
    </w:rPr>
  </w:style>
  <w:style w:type="paragraph" w:customStyle="1" w:styleId="2B50F060DFED4C4BBF0CED73C7CAE0B6">
    <w:name w:val="2B50F060DFED4C4BBF0CED73C7CAE0B6"/>
    <w:rsid w:val="00317440"/>
    <w:pPr>
      <w:spacing w:after="100" w:line="240" w:lineRule="auto"/>
    </w:pPr>
    <w:rPr>
      <w:rFonts w:ascii="Times New Roman" w:eastAsiaTheme="minorHAnsi" w:hAnsi="Times New Roman" w:cs="Times New Roman"/>
      <w:sz w:val="24"/>
      <w:szCs w:val="24"/>
    </w:rPr>
  </w:style>
  <w:style w:type="paragraph" w:customStyle="1" w:styleId="89C25943B5504F788BEE3D590843E6EC">
    <w:name w:val="89C25943B5504F788BEE3D590843E6EC"/>
    <w:rsid w:val="00317440"/>
    <w:pPr>
      <w:spacing w:after="100" w:line="240" w:lineRule="auto"/>
    </w:pPr>
    <w:rPr>
      <w:rFonts w:ascii="Times New Roman" w:eastAsiaTheme="minorHAnsi" w:hAnsi="Times New Roman" w:cs="Times New Roman"/>
      <w:sz w:val="24"/>
      <w:szCs w:val="24"/>
    </w:rPr>
  </w:style>
  <w:style w:type="paragraph" w:customStyle="1" w:styleId="F4F45BCC632D46228222DDF12CD37E98">
    <w:name w:val="F4F45BCC632D46228222DDF12CD37E98"/>
    <w:rsid w:val="00317440"/>
    <w:pPr>
      <w:spacing w:after="100" w:line="240" w:lineRule="auto"/>
    </w:pPr>
    <w:rPr>
      <w:rFonts w:ascii="Times New Roman" w:eastAsiaTheme="minorHAnsi" w:hAnsi="Times New Roman" w:cs="Times New Roman"/>
      <w:sz w:val="24"/>
      <w:szCs w:val="24"/>
    </w:rPr>
  </w:style>
  <w:style w:type="paragraph" w:customStyle="1" w:styleId="543F20C898864B61B840AE6DDA97F01E">
    <w:name w:val="543F20C898864B61B840AE6DDA97F01E"/>
    <w:rsid w:val="00317440"/>
    <w:pPr>
      <w:spacing w:after="100" w:line="240" w:lineRule="auto"/>
    </w:pPr>
    <w:rPr>
      <w:rFonts w:ascii="Times New Roman" w:eastAsiaTheme="minorHAnsi" w:hAnsi="Times New Roman" w:cs="Times New Roman"/>
      <w:sz w:val="24"/>
      <w:szCs w:val="24"/>
    </w:rPr>
  </w:style>
  <w:style w:type="paragraph" w:customStyle="1" w:styleId="B32B894B679C41C0BD77A751C21BAEED">
    <w:name w:val="B32B894B679C41C0BD77A751C21BAEED"/>
    <w:rsid w:val="00317440"/>
    <w:pPr>
      <w:spacing w:after="100" w:line="240" w:lineRule="auto"/>
    </w:pPr>
    <w:rPr>
      <w:rFonts w:ascii="Times New Roman" w:eastAsiaTheme="minorHAnsi" w:hAnsi="Times New Roman" w:cs="Times New Roman"/>
      <w:sz w:val="24"/>
      <w:szCs w:val="24"/>
    </w:rPr>
  </w:style>
  <w:style w:type="paragraph" w:customStyle="1" w:styleId="888385548F154F06BF1F280F539E4E98">
    <w:name w:val="888385548F154F06BF1F280F539E4E98"/>
    <w:rsid w:val="00317440"/>
    <w:pPr>
      <w:spacing w:after="100" w:line="240" w:lineRule="auto"/>
    </w:pPr>
    <w:rPr>
      <w:rFonts w:ascii="Times New Roman" w:eastAsiaTheme="minorHAnsi" w:hAnsi="Times New Roman" w:cs="Times New Roman"/>
      <w:sz w:val="24"/>
      <w:szCs w:val="24"/>
    </w:rPr>
  </w:style>
  <w:style w:type="paragraph" w:customStyle="1" w:styleId="F3E226CE76C44AF68F290CFE05B2BC01">
    <w:name w:val="F3E226CE76C44AF68F290CFE05B2BC01"/>
    <w:rsid w:val="00317440"/>
    <w:pPr>
      <w:spacing w:after="100" w:line="240" w:lineRule="auto"/>
    </w:pPr>
    <w:rPr>
      <w:rFonts w:ascii="Times New Roman" w:eastAsiaTheme="minorHAnsi" w:hAnsi="Times New Roman" w:cs="Times New Roman"/>
      <w:sz w:val="24"/>
      <w:szCs w:val="24"/>
    </w:rPr>
  </w:style>
  <w:style w:type="paragraph" w:customStyle="1" w:styleId="A71493AE39B0415DB9FFCC2F5EF97E94">
    <w:name w:val="A71493AE39B0415DB9FFCC2F5EF97E94"/>
    <w:rsid w:val="00317440"/>
    <w:pPr>
      <w:spacing w:after="100" w:line="240" w:lineRule="auto"/>
    </w:pPr>
    <w:rPr>
      <w:rFonts w:ascii="Times New Roman" w:eastAsiaTheme="minorHAnsi" w:hAnsi="Times New Roman" w:cs="Times New Roman"/>
      <w:sz w:val="24"/>
      <w:szCs w:val="24"/>
    </w:rPr>
  </w:style>
  <w:style w:type="paragraph" w:customStyle="1" w:styleId="5FB7DAAD4015428197014391109B7307">
    <w:name w:val="5FB7DAAD4015428197014391109B7307"/>
    <w:rsid w:val="00317440"/>
    <w:pPr>
      <w:spacing w:after="100" w:line="240" w:lineRule="auto"/>
    </w:pPr>
    <w:rPr>
      <w:rFonts w:ascii="Times New Roman" w:eastAsiaTheme="minorHAnsi" w:hAnsi="Times New Roman" w:cs="Times New Roman"/>
      <w:sz w:val="24"/>
      <w:szCs w:val="24"/>
    </w:rPr>
  </w:style>
  <w:style w:type="paragraph" w:customStyle="1" w:styleId="14DAED0B74874BFBB6A903A166B20FA4">
    <w:name w:val="14DAED0B74874BFBB6A903A166B20FA4"/>
    <w:rsid w:val="00317440"/>
    <w:pPr>
      <w:spacing w:after="100" w:line="240" w:lineRule="auto"/>
    </w:pPr>
    <w:rPr>
      <w:rFonts w:ascii="Times New Roman" w:eastAsiaTheme="minorHAnsi" w:hAnsi="Times New Roman" w:cs="Times New Roman"/>
      <w:sz w:val="24"/>
      <w:szCs w:val="24"/>
    </w:rPr>
  </w:style>
  <w:style w:type="paragraph" w:customStyle="1" w:styleId="A33A0E515141473992B514F09D30F373">
    <w:name w:val="A33A0E515141473992B514F09D30F373"/>
    <w:rsid w:val="00317440"/>
    <w:pPr>
      <w:spacing w:after="100" w:line="240" w:lineRule="auto"/>
    </w:pPr>
    <w:rPr>
      <w:rFonts w:ascii="Times New Roman" w:eastAsiaTheme="minorHAnsi" w:hAnsi="Times New Roman" w:cs="Times New Roman"/>
      <w:sz w:val="24"/>
      <w:szCs w:val="24"/>
    </w:rPr>
  </w:style>
  <w:style w:type="paragraph" w:customStyle="1" w:styleId="3A72F6FCB73A48EBB61EAF67A4CACCC6">
    <w:name w:val="3A72F6FCB73A48EBB61EAF67A4CACCC6"/>
    <w:rsid w:val="00317440"/>
    <w:pPr>
      <w:spacing w:after="100" w:line="240" w:lineRule="auto"/>
    </w:pPr>
    <w:rPr>
      <w:rFonts w:ascii="Times New Roman" w:eastAsiaTheme="minorHAnsi" w:hAnsi="Times New Roman" w:cs="Times New Roman"/>
      <w:sz w:val="24"/>
      <w:szCs w:val="24"/>
    </w:rPr>
  </w:style>
  <w:style w:type="paragraph" w:customStyle="1" w:styleId="5F852B841FAA496EA52B9DE6258F67B3">
    <w:name w:val="5F852B841FAA496EA52B9DE6258F67B3"/>
    <w:rsid w:val="00317440"/>
    <w:pPr>
      <w:spacing w:after="100" w:line="240" w:lineRule="auto"/>
    </w:pPr>
    <w:rPr>
      <w:rFonts w:ascii="Times New Roman" w:eastAsiaTheme="minorHAnsi" w:hAnsi="Times New Roman" w:cs="Times New Roman"/>
      <w:sz w:val="24"/>
      <w:szCs w:val="24"/>
    </w:rPr>
  </w:style>
  <w:style w:type="paragraph" w:customStyle="1" w:styleId="87ED7CFD978C47A78148E50CDFACF555">
    <w:name w:val="87ED7CFD978C47A78148E50CDFACF555"/>
    <w:rsid w:val="00317440"/>
    <w:pPr>
      <w:spacing w:after="100" w:line="240" w:lineRule="auto"/>
    </w:pPr>
    <w:rPr>
      <w:rFonts w:ascii="Times New Roman" w:eastAsiaTheme="minorHAnsi" w:hAnsi="Times New Roman" w:cs="Times New Roman"/>
      <w:sz w:val="24"/>
      <w:szCs w:val="24"/>
    </w:rPr>
  </w:style>
  <w:style w:type="paragraph" w:customStyle="1" w:styleId="705D76749C514257B604C5EFFCBCF81C">
    <w:name w:val="705D76749C514257B604C5EFFCBCF81C"/>
    <w:rsid w:val="00317440"/>
    <w:pPr>
      <w:spacing w:after="100" w:line="240" w:lineRule="auto"/>
    </w:pPr>
    <w:rPr>
      <w:rFonts w:ascii="Times New Roman" w:eastAsiaTheme="minorHAnsi" w:hAnsi="Times New Roman" w:cs="Times New Roman"/>
      <w:sz w:val="24"/>
      <w:szCs w:val="24"/>
    </w:rPr>
  </w:style>
  <w:style w:type="paragraph" w:customStyle="1" w:styleId="905275695B3A4690BD526878856099E2">
    <w:name w:val="905275695B3A4690BD526878856099E2"/>
    <w:rsid w:val="00317440"/>
    <w:pPr>
      <w:spacing w:after="100" w:line="240" w:lineRule="auto"/>
    </w:pPr>
    <w:rPr>
      <w:rFonts w:ascii="Times New Roman" w:eastAsiaTheme="minorHAnsi" w:hAnsi="Times New Roman" w:cs="Times New Roman"/>
      <w:sz w:val="24"/>
      <w:szCs w:val="24"/>
    </w:rPr>
  </w:style>
  <w:style w:type="paragraph" w:customStyle="1" w:styleId="B1116BC8ECF44B36B9C3289F69731E68">
    <w:name w:val="B1116BC8ECF44B36B9C3289F69731E68"/>
    <w:rsid w:val="00317440"/>
    <w:pPr>
      <w:spacing w:after="100" w:line="240" w:lineRule="auto"/>
    </w:pPr>
    <w:rPr>
      <w:rFonts w:ascii="Times New Roman" w:eastAsiaTheme="minorHAnsi" w:hAnsi="Times New Roman" w:cs="Times New Roman"/>
      <w:sz w:val="24"/>
      <w:szCs w:val="24"/>
    </w:rPr>
  </w:style>
  <w:style w:type="paragraph" w:customStyle="1" w:styleId="41B2F400637848A6BD56100EB17B1186">
    <w:name w:val="41B2F400637848A6BD56100EB17B1186"/>
    <w:rsid w:val="00317440"/>
    <w:pPr>
      <w:spacing w:after="100" w:line="240" w:lineRule="auto"/>
    </w:pPr>
    <w:rPr>
      <w:rFonts w:ascii="Times New Roman" w:eastAsiaTheme="minorHAnsi" w:hAnsi="Times New Roman" w:cs="Times New Roman"/>
      <w:sz w:val="24"/>
      <w:szCs w:val="24"/>
    </w:rPr>
  </w:style>
  <w:style w:type="paragraph" w:customStyle="1" w:styleId="AF3347BC67F0486E96337CB21A3929CC">
    <w:name w:val="AF3347BC67F0486E96337CB21A3929CC"/>
    <w:rsid w:val="00317440"/>
    <w:pPr>
      <w:spacing w:after="100" w:line="240" w:lineRule="auto"/>
    </w:pPr>
    <w:rPr>
      <w:rFonts w:ascii="Times New Roman" w:eastAsiaTheme="minorHAnsi" w:hAnsi="Times New Roman" w:cs="Times New Roman"/>
      <w:sz w:val="24"/>
      <w:szCs w:val="24"/>
    </w:rPr>
  </w:style>
  <w:style w:type="paragraph" w:customStyle="1" w:styleId="E4212458819647958228EA5DA23BDC60">
    <w:name w:val="E4212458819647958228EA5DA23BDC60"/>
    <w:rsid w:val="00317440"/>
    <w:pPr>
      <w:spacing w:after="100" w:line="240" w:lineRule="auto"/>
    </w:pPr>
    <w:rPr>
      <w:rFonts w:ascii="Times New Roman" w:eastAsiaTheme="minorHAnsi" w:hAnsi="Times New Roman" w:cs="Times New Roman"/>
      <w:sz w:val="24"/>
      <w:szCs w:val="24"/>
    </w:rPr>
  </w:style>
  <w:style w:type="paragraph" w:customStyle="1" w:styleId="75DC9616DE0043AD9274AD4E18CC54F9">
    <w:name w:val="75DC9616DE0043AD9274AD4E18CC54F9"/>
    <w:rsid w:val="00317440"/>
    <w:pPr>
      <w:spacing w:after="100" w:line="240" w:lineRule="auto"/>
    </w:pPr>
    <w:rPr>
      <w:rFonts w:ascii="Times New Roman" w:eastAsiaTheme="minorHAnsi" w:hAnsi="Times New Roman" w:cs="Times New Roman"/>
      <w:sz w:val="24"/>
      <w:szCs w:val="24"/>
    </w:rPr>
  </w:style>
  <w:style w:type="paragraph" w:customStyle="1" w:styleId="E11543EE90D3496DBED78DC0C289248D">
    <w:name w:val="E11543EE90D3496DBED78DC0C289248D"/>
    <w:rsid w:val="00317440"/>
    <w:pPr>
      <w:spacing w:after="100" w:line="240" w:lineRule="auto"/>
    </w:pPr>
    <w:rPr>
      <w:rFonts w:ascii="Times New Roman" w:eastAsiaTheme="minorHAnsi" w:hAnsi="Times New Roman" w:cs="Times New Roman"/>
      <w:sz w:val="24"/>
      <w:szCs w:val="24"/>
    </w:rPr>
  </w:style>
  <w:style w:type="paragraph" w:customStyle="1" w:styleId="900F1A4E75E449E8BB58AF41FBAD601D">
    <w:name w:val="900F1A4E75E449E8BB58AF41FBAD601D"/>
    <w:rsid w:val="00317440"/>
    <w:pPr>
      <w:spacing w:after="100" w:line="240" w:lineRule="auto"/>
    </w:pPr>
    <w:rPr>
      <w:rFonts w:ascii="Times New Roman" w:eastAsiaTheme="minorHAnsi" w:hAnsi="Times New Roman" w:cs="Times New Roman"/>
      <w:sz w:val="24"/>
      <w:szCs w:val="24"/>
    </w:rPr>
  </w:style>
  <w:style w:type="paragraph" w:customStyle="1" w:styleId="D2DA488A20734728BB374708525D7C92">
    <w:name w:val="D2DA488A20734728BB374708525D7C92"/>
    <w:rsid w:val="00317440"/>
    <w:pPr>
      <w:spacing w:after="100" w:line="240" w:lineRule="auto"/>
    </w:pPr>
    <w:rPr>
      <w:rFonts w:ascii="Times New Roman" w:eastAsiaTheme="minorHAnsi" w:hAnsi="Times New Roman" w:cs="Times New Roman"/>
      <w:sz w:val="24"/>
      <w:szCs w:val="24"/>
    </w:rPr>
  </w:style>
  <w:style w:type="paragraph" w:customStyle="1" w:styleId="E859AF3776C44A399506085E5CD064AC">
    <w:name w:val="E859AF3776C44A399506085E5CD064AC"/>
    <w:rsid w:val="00317440"/>
    <w:pPr>
      <w:spacing w:after="100" w:line="240" w:lineRule="auto"/>
    </w:pPr>
    <w:rPr>
      <w:rFonts w:ascii="Times New Roman" w:eastAsiaTheme="minorHAnsi" w:hAnsi="Times New Roman" w:cs="Times New Roman"/>
      <w:sz w:val="24"/>
      <w:szCs w:val="24"/>
    </w:rPr>
  </w:style>
  <w:style w:type="paragraph" w:customStyle="1" w:styleId="CAB7A84479F546719307754C2C8B126F">
    <w:name w:val="CAB7A84479F546719307754C2C8B126F"/>
    <w:rsid w:val="00317440"/>
    <w:pPr>
      <w:spacing w:after="100" w:line="240" w:lineRule="auto"/>
    </w:pPr>
    <w:rPr>
      <w:rFonts w:ascii="Times New Roman" w:eastAsiaTheme="minorHAnsi" w:hAnsi="Times New Roman" w:cs="Times New Roman"/>
      <w:sz w:val="24"/>
      <w:szCs w:val="24"/>
    </w:rPr>
  </w:style>
  <w:style w:type="paragraph" w:customStyle="1" w:styleId="4DEC030F8721454692EBC2492C83387A">
    <w:name w:val="4DEC030F8721454692EBC2492C83387A"/>
    <w:rsid w:val="0031744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F5CF038B8A94787B7A9492AE35CF2C2">
    <w:name w:val="8F5CF038B8A94787B7A9492AE35CF2C2"/>
    <w:rsid w:val="00317440"/>
    <w:pPr>
      <w:spacing w:after="100" w:line="240" w:lineRule="auto"/>
    </w:pPr>
    <w:rPr>
      <w:rFonts w:ascii="Times New Roman" w:eastAsiaTheme="minorHAnsi" w:hAnsi="Times New Roman" w:cs="Times New Roman"/>
      <w:sz w:val="24"/>
      <w:szCs w:val="24"/>
    </w:rPr>
  </w:style>
  <w:style w:type="paragraph" w:customStyle="1" w:styleId="9F418DB448C74E7B8E20F6B83BD53ED0">
    <w:name w:val="9F418DB448C74E7B8E20F6B83BD53ED0"/>
    <w:rsid w:val="00317440"/>
    <w:pPr>
      <w:spacing w:after="100" w:line="240" w:lineRule="auto"/>
    </w:pPr>
    <w:rPr>
      <w:rFonts w:ascii="Times New Roman" w:eastAsiaTheme="minorHAnsi" w:hAnsi="Times New Roman" w:cs="Times New Roman"/>
      <w:sz w:val="24"/>
      <w:szCs w:val="24"/>
    </w:rPr>
  </w:style>
  <w:style w:type="paragraph" w:customStyle="1" w:styleId="1F9D1B60C3934AA4958EE8BDD1DE83A9">
    <w:name w:val="1F9D1B60C3934AA4958EE8BDD1DE83A9"/>
    <w:rsid w:val="00317440"/>
    <w:pPr>
      <w:spacing w:after="100" w:line="240" w:lineRule="auto"/>
    </w:pPr>
    <w:rPr>
      <w:rFonts w:ascii="Times New Roman" w:eastAsiaTheme="minorHAnsi" w:hAnsi="Times New Roman" w:cs="Times New Roman"/>
      <w:sz w:val="24"/>
      <w:szCs w:val="24"/>
    </w:rPr>
  </w:style>
  <w:style w:type="paragraph" w:customStyle="1" w:styleId="FBD10D32804F472E8A2A655250047B1A">
    <w:name w:val="FBD10D32804F472E8A2A655250047B1A"/>
    <w:rsid w:val="00317440"/>
    <w:pPr>
      <w:spacing w:after="100" w:line="240" w:lineRule="auto"/>
    </w:pPr>
    <w:rPr>
      <w:rFonts w:ascii="Times New Roman" w:eastAsiaTheme="minorHAnsi" w:hAnsi="Times New Roman" w:cs="Times New Roman"/>
      <w:sz w:val="24"/>
      <w:szCs w:val="24"/>
    </w:rPr>
  </w:style>
  <w:style w:type="paragraph" w:customStyle="1" w:styleId="8A0487FAD3DB4680930842D1589E33DC">
    <w:name w:val="8A0487FAD3DB4680930842D1589E33DC"/>
    <w:rsid w:val="00317440"/>
    <w:pPr>
      <w:spacing w:after="100" w:line="240" w:lineRule="auto"/>
    </w:pPr>
    <w:rPr>
      <w:rFonts w:ascii="Times New Roman" w:eastAsiaTheme="minorHAnsi" w:hAnsi="Times New Roman" w:cs="Times New Roman"/>
      <w:sz w:val="24"/>
      <w:szCs w:val="24"/>
    </w:rPr>
  </w:style>
  <w:style w:type="paragraph" w:customStyle="1" w:styleId="30A79619AA984EDCAF53632007C15F26">
    <w:name w:val="30A79619AA984EDCAF53632007C15F26"/>
    <w:rsid w:val="00317440"/>
    <w:pPr>
      <w:spacing w:after="100" w:line="240" w:lineRule="auto"/>
    </w:pPr>
    <w:rPr>
      <w:rFonts w:ascii="Times New Roman" w:eastAsiaTheme="minorHAnsi" w:hAnsi="Times New Roman" w:cs="Times New Roman"/>
      <w:sz w:val="24"/>
      <w:szCs w:val="24"/>
    </w:rPr>
  </w:style>
  <w:style w:type="paragraph" w:customStyle="1" w:styleId="A20EEFE437334CEC8CF35B4475823E7D">
    <w:name w:val="A20EEFE437334CEC8CF35B4475823E7D"/>
    <w:rsid w:val="00317440"/>
    <w:pPr>
      <w:spacing w:after="100" w:line="240" w:lineRule="auto"/>
    </w:pPr>
    <w:rPr>
      <w:rFonts w:ascii="Times New Roman" w:eastAsiaTheme="minorHAnsi" w:hAnsi="Times New Roman" w:cs="Times New Roman"/>
      <w:sz w:val="24"/>
      <w:szCs w:val="24"/>
    </w:rPr>
  </w:style>
  <w:style w:type="paragraph" w:customStyle="1" w:styleId="4A54215B7E014A478C655E11C455E1E4">
    <w:name w:val="4A54215B7E014A478C655E11C455E1E4"/>
    <w:rsid w:val="00317440"/>
    <w:pPr>
      <w:spacing w:after="100" w:line="240" w:lineRule="auto"/>
    </w:pPr>
    <w:rPr>
      <w:rFonts w:ascii="Times New Roman" w:eastAsiaTheme="minorHAnsi" w:hAnsi="Times New Roman" w:cs="Times New Roman"/>
      <w:sz w:val="24"/>
      <w:szCs w:val="24"/>
    </w:rPr>
  </w:style>
  <w:style w:type="paragraph" w:customStyle="1" w:styleId="8301DC09DB104B7696DE8B7897485345">
    <w:name w:val="8301DC09DB104B7696DE8B7897485345"/>
    <w:rsid w:val="00317440"/>
    <w:pPr>
      <w:spacing w:after="100" w:line="240" w:lineRule="auto"/>
    </w:pPr>
    <w:rPr>
      <w:rFonts w:ascii="Times New Roman" w:eastAsiaTheme="minorHAnsi" w:hAnsi="Times New Roman" w:cs="Times New Roman"/>
      <w:sz w:val="24"/>
      <w:szCs w:val="24"/>
    </w:rPr>
  </w:style>
  <w:style w:type="paragraph" w:customStyle="1" w:styleId="7700BA70A89948048EDFEFDEED2AD04B">
    <w:name w:val="7700BA70A89948048EDFEFDEED2AD04B"/>
    <w:rsid w:val="00317440"/>
    <w:pPr>
      <w:spacing w:after="100" w:line="240" w:lineRule="auto"/>
    </w:pPr>
    <w:rPr>
      <w:rFonts w:ascii="Times New Roman" w:eastAsiaTheme="minorHAnsi" w:hAnsi="Times New Roman" w:cs="Times New Roman"/>
      <w:sz w:val="24"/>
      <w:szCs w:val="24"/>
    </w:rPr>
  </w:style>
  <w:style w:type="paragraph" w:customStyle="1" w:styleId="87854A244DD34949BCCAD4551873E119">
    <w:name w:val="87854A244DD34949BCCAD4551873E119"/>
    <w:rsid w:val="00317440"/>
    <w:pPr>
      <w:spacing w:after="100" w:line="240" w:lineRule="auto"/>
    </w:pPr>
    <w:rPr>
      <w:rFonts w:ascii="Times New Roman" w:eastAsiaTheme="minorHAnsi" w:hAnsi="Times New Roman" w:cs="Times New Roman"/>
      <w:sz w:val="24"/>
      <w:szCs w:val="24"/>
    </w:rPr>
  </w:style>
  <w:style w:type="paragraph" w:customStyle="1" w:styleId="D9FE5F7DBA4D4BA58D771C7EC9ADB28B">
    <w:name w:val="D9FE5F7DBA4D4BA58D771C7EC9ADB28B"/>
    <w:rsid w:val="00317440"/>
    <w:pPr>
      <w:spacing w:after="100" w:line="240" w:lineRule="auto"/>
    </w:pPr>
    <w:rPr>
      <w:rFonts w:ascii="Times New Roman" w:eastAsiaTheme="minorHAnsi" w:hAnsi="Times New Roman" w:cs="Times New Roman"/>
      <w:sz w:val="24"/>
      <w:szCs w:val="24"/>
    </w:rPr>
  </w:style>
  <w:style w:type="paragraph" w:customStyle="1" w:styleId="5C79AF2519464EADB407324DB0B23CFD">
    <w:name w:val="5C79AF2519464EADB407324DB0B23CFD"/>
    <w:rsid w:val="00317440"/>
    <w:pPr>
      <w:spacing w:after="100" w:line="240" w:lineRule="auto"/>
    </w:pPr>
    <w:rPr>
      <w:rFonts w:ascii="Times New Roman" w:eastAsiaTheme="minorHAnsi" w:hAnsi="Times New Roman" w:cs="Times New Roman"/>
      <w:sz w:val="24"/>
      <w:szCs w:val="24"/>
    </w:rPr>
  </w:style>
  <w:style w:type="paragraph" w:customStyle="1" w:styleId="B3AB7DF9A1F24E00ABF166F3E67567D4">
    <w:name w:val="B3AB7DF9A1F24E00ABF166F3E67567D4"/>
    <w:rsid w:val="00317440"/>
    <w:pPr>
      <w:spacing w:after="100" w:line="240" w:lineRule="auto"/>
    </w:pPr>
    <w:rPr>
      <w:rFonts w:ascii="Times New Roman" w:eastAsiaTheme="minorHAnsi" w:hAnsi="Times New Roman" w:cs="Times New Roman"/>
      <w:sz w:val="24"/>
      <w:szCs w:val="24"/>
    </w:rPr>
  </w:style>
  <w:style w:type="paragraph" w:customStyle="1" w:styleId="64EF4B039E0A4E03925C93BFAB77B022">
    <w:name w:val="64EF4B039E0A4E03925C93BFAB77B022"/>
    <w:rsid w:val="00317440"/>
    <w:pPr>
      <w:spacing w:after="100" w:line="240" w:lineRule="auto"/>
    </w:pPr>
    <w:rPr>
      <w:rFonts w:ascii="Times New Roman" w:eastAsiaTheme="minorHAnsi" w:hAnsi="Times New Roman" w:cs="Times New Roman"/>
      <w:sz w:val="24"/>
      <w:szCs w:val="24"/>
    </w:rPr>
  </w:style>
  <w:style w:type="paragraph" w:customStyle="1" w:styleId="7FD30AC0666E4C5CAF021CA2589932B0">
    <w:name w:val="7FD30AC0666E4C5CAF021CA2589932B0"/>
    <w:rsid w:val="00317440"/>
    <w:pPr>
      <w:spacing w:after="100" w:line="240" w:lineRule="auto"/>
    </w:pPr>
    <w:rPr>
      <w:rFonts w:ascii="Times New Roman" w:eastAsiaTheme="minorHAnsi" w:hAnsi="Times New Roman" w:cs="Times New Roman"/>
      <w:sz w:val="24"/>
      <w:szCs w:val="24"/>
    </w:rPr>
  </w:style>
  <w:style w:type="paragraph" w:customStyle="1" w:styleId="B51E45365E2A4727B2F91954A2C5DBE7">
    <w:name w:val="B51E45365E2A4727B2F91954A2C5DBE7"/>
    <w:rsid w:val="00317440"/>
    <w:pPr>
      <w:spacing w:after="100" w:line="240" w:lineRule="auto"/>
    </w:pPr>
    <w:rPr>
      <w:rFonts w:ascii="Times New Roman" w:eastAsiaTheme="minorHAnsi" w:hAnsi="Times New Roman" w:cs="Times New Roman"/>
      <w:sz w:val="24"/>
      <w:szCs w:val="24"/>
    </w:rPr>
  </w:style>
  <w:style w:type="paragraph" w:customStyle="1" w:styleId="7FEB093A4E8E4A1596EDD4DEDAE3F911">
    <w:name w:val="7FEB093A4E8E4A1596EDD4DEDAE3F911"/>
    <w:rsid w:val="00317440"/>
    <w:pPr>
      <w:spacing w:after="100" w:line="240" w:lineRule="auto"/>
    </w:pPr>
    <w:rPr>
      <w:rFonts w:ascii="Times New Roman" w:eastAsiaTheme="minorHAnsi" w:hAnsi="Times New Roman" w:cs="Times New Roman"/>
      <w:sz w:val="24"/>
      <w:szCs w:val="24"/>
    </w:rPr>
  </w:style>
  <w:style w:type="paragraph" w:customStyle="1" w:styleId="0C2CCCE30D3747B88CAA3CCCB7AB022E">
    <w:name w:val="0C2CCCE30D3747B88CAA3CCCB7AB022E"/>
    <w:rsid w:val="00317440"/>
    <w:pPr>
      <w:spacing w:after="100" w:line="240" w:lineRule="auto"/>
    </w:pPr>
    <w:rPr>
      <w:rFonts w:ascii="Times New Roman" w:eastAsiaTheme="minorHAnsi" w:hAnsi="Times New Roman" w:cs="Times New Roman"/>
      <w:sz w:val="24"/>
      <w:szCs w:val="24"/>
    </w:rPr>
  </w:style>
  <w:style w:type="paragraph" w:customStyle="1" w:styleId="24B8B78FC4D84D2584250CA1FA7505BD">
    <w:name w:val="24B8B78FC4D84D2584250CA1FA7505BD"/>
    <w:rsid w:val="00317440"/>
    <w:pPr>
      <w:spacing w:after="100" w:line="240" w:lineRule="auto"/>
    </w:pPr>
    <w:rPr>
      <w:rFonts w:ascii="Times New Roman" w:eastAsiaTheme="minorHAnsi" w:hAnsi="Times New Roman" w:cs="Times New Roman"/>
      <w:sz w:val="24"/>
      <w:szCs w:val="24"/>
    </w:rPr>
  </w:style>
  <w:style w:type="paragraph" w:customStyle="1" w:styleId="E3F18FAB7D154E83B97B53807AECD748">
    <w:name w:val="E3F18FAB7D154E83B97B53807AECD748"/>
    <w:rsid w:val="00317440"/>
    <w:pPr>
      <w:spacing w:after="100" w:line="240" w:lineRule="auto"/>
    </w:pPr>
    <w:rPr>
      <w:rFonts w:ascii="Times New Roman" w:eastAsiaTheme="minorHAnsi" w:hAnsi="Times New Roman" w:cs="Times New Roman"/>
      <w:sz w:val="24"/>
      <w:szCs w:val="24"/>
    </w:rPr>
  </w:style>
  <w:style w:type="paragraph" w:customStyle="1" w:styleId="39955F54A970442AB31F9415049FD77E">
    <w:name w:val="39955F54A970442AB31F9415049FD77E"/>
    <w:rsid w:val="00317440"/>
    <w:pPr>
      <w:spacing w:after="100" w:line="240" w:lineRule="auto"/>
    </w:pPr>
    <w:rPr>
      <w:rFonts w:ascii="Times New Roman" w:eastAsiaTheme="minorHAnsi" w:hAnsi="Times New Roman" w:cs="Times New Roman"/>
      <w:sz w:val="24"/>
      <w:szCs w:val="24"/>
    </w:rPr>
  </w:style>
  <w:style w:type="paragraph" w:customStyle="1" w:styleId="525469C491784DBDA39DFAF910527F23">
    <w:name w:val="525469C491784DBDA39DFAF910527F23"/>
    <w:rsid w:val="00317440"/>
    <w:pPr>
      <w:spacing w:after="100" w:line="240" w:lineRule="auto"/>
    </w:pPr>
    <w:rPr>
      <w:rFonts w:ascii="Times New Roman" w:eastAsiaTheme="minorHAnsi" w:hAnsi="Times New Roman" w:cs="Times New Roman"/>
      <w:sz w:val="24"/>
      <w:szCs w:val="24"/>
    </w:rPr>
  </w:style>
  <w:style w:type="paragraph" w:customStyle="1" w:styleId="E9927F12C0574B17B79EEAE76C8216CF">
    <w:name w:val="E9927F12C0574B17B79EEAE76C8216CF"/>
    <w:rsid w:val="00317440"/>
    <w:pPr>
      <w:spacing w:after="100" w:line="240" w:lineRule="auto"/>
    </w:pPr>
    <w:rPr>
      <w:rFonts w:ascii="Times New Roman" w:eastAsiaTheme="minorHAnsi" w:hAnsi="Times New Roman" w:cs="Times New Roman"/>
      <w:sz w:val="24"/>
      <w:szCs w:val="24"/>
    </w:rPr>
  </w:style>
  <w:style w:type="paragraph" w:customStyle="1" w:styleId="0896CFB847B14255B7267B79C8740563">
    <w:name w:val="0896CFB847B14255B7267B79C8740563"/>
    <w:rsid w:val="00317440"/>
    <w:pPr>
      <w:spacing w:after="100" w:line="240" w:lineRule="auto"/>
    </w:pPr>
    <w:rPr>
      <w:rFonts w:ascii="Times New Roman" w:eastAsiaTheme="minorHAnsi" w:hAnsi="Times New Roman" w:cs="Times New Roman"/>
      <w:sz w:val="24"/>
      <w:szCs w:val="24"/>
    </w:rPr>
  </w:style>
  <w:style w:type="paragraph" w:customStyle="1" w:styleId="1E997B67A651443C8ABC202B7EB4DBFA">
    <w:name w:val="1E997B67A651443C8ABC202B7EB4DBFA"/>
    <w:rsid w:val="00317440"/>
    <w:pPr>
      <w:spacing w:after="100" w:line="240" w:lineRule="auto"/>
    </w:pPr>
    <w:rPr>
      <w:rFonts w:ascii="Times New Roman" w:eastAsiaTheme="minorHAnsi" w:hAnsi="Times New Roman" w:cs="Times New Roman"/>
      <w:sz w:val="24"/>
      <w:szCs w:val="24"/>
    </w:rPr>
  </w:style>
  <w:style w:type="paragraph" w:customStyle="1" w:styleId="25084935EEBF4556933F0E99E896499F">
    <w:name w:val="25084935EEBF4556933F0E99E896499F"/>
    <w:rsid w:val="00317440"/>
    <w:pPr>
      <w:spacing w:after="100" w:line="240" w:lineRule="auto"/>
    </w:pPr>
    <w:rPr>
      <w:rFonts w:ascii="Times New Roman" w:eastAsiaTheme="minorHAnsi" w:hAnsi="Times New Roman" w:cs="Times New Roman"/>
      <w:sz w:val="24"/>
      <w:szCs w:val="24"/>
    </w:rPr>
  </w:style>
  <w:style w:type="paragraph" w:customStyle="1" w:styleId="C702E6EB3C544213BB8BC5ADB492AE79">
    <w:name w:val="C702E6EB3C544213BB8BC5ADB492AE79"/>
    <w:rsid w:val="00317440"/>
    <w:pPr>
      <w:spacing w:after="100" w:line="240" w:lineRule="auto"/>
    </w:pPr>
    <w:rPr>
      <w:rFonts w:ascii="Times New Roman" w:eastAsiaTheme="minorHAnsi" w:hAnsi="Times New Roman" w:cs="Times New Roman"/>
      <w:sz w:val="24"/>
      <w:szCs w:val="24"/>
    </w:rPr>
  </w:style>
  <w:style w:type="paragraph" w:customStyle="1" w:styleId="835D8F7D25F1438C828E0C12C4FDE9ED">
    <w:name w:val="835D8F7D25F1438C828E0C12C4FDE9ED"/>
    <w:rsid w:val="00317440"/>
    <w:pPr>
      <w:spacing w:after="100" w:line="240" w:lineRule="auto"/>
    </w:pPr>
    <w:rPr>
      <w:rFonts w:ascii="Times New Roman" w:eastAsiaTheme="minorHAnsi" w:hAnsi="Times New Roman" w:cs="Times New Roman"/>
      <w:sz w:val="24"/>
      <w:szCs w:val="24"/>
    </w:rPr>
  </w:style>
  <w:style w:type="paragraph" w:customStyle="1" w:styleId="AB78673CAC6E4E259E5451D34513E6D6">
    <w:name w:val="AB78673CAC6E4E259E5451D34513E6D6"/>
    <w:rsid w:val="00317440"/>
    <w:pPr>
      <w:spacing w:after="100" w:line="240" w:lineRule="auto"/>
    </w:pPr>
    <w:rPr>
      <w:rFonts w:ascii="Times New Roman" w:eastAsiaTheme="minorHAnsi" w:hAnsi="Times New Roman" w:cs="Times New Roman"/>
      <w:sz w:val="24"/>
      <w:szCs w:val="24"/>
    </w:rPr>
  </w:style>
  <w:style w:type="paragraph" w:customStyle="1" w:styleId="19D4E2FFDE844E2E99D1178D2AD56519">
    <w:name w:val="19D4E2FFDE844E2E99D1178D2AD56519"/>
    <w:rsid w:val="00317440"/>
    <w:pPr>
      <w:spacing w:after="100" w:line="240" w:lineRule="auto"/>
    </w:pPr>
    <w:rPr>
      <w:rFonts w:ascii="Times New Roman" w:eastAsiaTheme="minorHAnsi" w:hAnsi="Times New Roman" w:cs="Times New Roman"/>
      <w:sz w:val="24"/>
      <w:szCs w:val="24"/>
    </w:rPr>
  </w:style>
  <w:style w:type="paragraph" w:customStyle="1" w:styleId="817E0E90C2FA4C07933C436D377F895A">
    <w:name w:val="817E0E90C2FA4C07933C436D377F895A"/>
    <w:rsid w:val="00317440"/>
    <w:pPr>
      <w:spacing w:after="100" w:line="240" w:lineRule="auto"/>
    </w:pPr>
    <w:rPr>
      <w:rFonts w:ascii="Times New Roman" w:eastAsiaTheme="minorHAnsi" w:hAnsi="Times New Roman" w:cs="Times New Roman"/>
      <w:sz w:val="24"/>
      <w:szCs w:val="24"/>
    </w:rPr>
  </w:style>
  <w:style w:type="paragraph" w:customStyle="1" w:styleId="00D0F80BDFC542ED96952621B3A864C0">
    <w:name w:val="00D0F80BDFC542ED96952621B3A864C0"/>
    <w:rsid w:val="00317440"/>
    <w:pPr>
      <w:spacing w:after="100" w:line="240" w:lineRule="auto"/>
    </w:pPr>
    <w:rPr>
      <w:rFonts w:ascii="Times New Roman" w:eastAsiaTheme="minorHAnsi" w:hAnsi="Times New Roman" w:cs="Times New Roman"/>
      <w:sz w:val="24"/>
      <w:szCs w:val="24"/>
    </w:rPr>
  </w:style>
  <w:style w:type="paragraph" w:customStyle="1" w:styleId="6E22AC37C0FA4F8C9D66436A33D4B669">
    <w:name w:val="6E22AC37C0FA4F8C9D66436A33D4B669"/>
    <w:rsid w:val="002D600B"/>
  </w:style>
  <w:style w:type="paragraph" w:customStyle="1" w:styleId="F0961E3BAFF041F49B9F5E2E24C4465A">
    <w:name w:val="F0961E3BAFF041F49B9F5E2E24C4465A"/>
    <w:rsid w:val="002D600B"/>
  </w:style>
  <w:style w:type="paragraph" w:customStyle="1" w:styleId="CEE8F70D3F5A4C5CBBEA114CD22B515A">
    <w:name w:val="CEE8F70D3F5A4C5CBBEA114CD22B515A"/>
    <w:rsid w:val="002D600B"/>
  </w:style>
  <w:style w:type="paragraph" w:customStyle="1" w:styleId="BA952A6CE13143DBBB2F2D5DBDFF9F7C">
    <w:name w:val="BA952A6CE13143DBBB2F2D5DBDFF9F7C"/>
    <w:rsid w:val="00C05937"/>
  </w:style>
  <w:style w:type="paragraph" w:customStyle="1" w:styleId="8A8FDA5042914D588CB67011AA1912B6">
    <w:name w:val="8A8FDA5042914D588CB67011AA1912B6"/>
    <w:rsid w:val="00C05937"/>
  </w:style>
  <w:style w:type="paragraph" w:customStyle="1" w:styleId="70FABBCE4A77480A93508181E0F5F889">
    <w:name w:val="70FABBCE4A77480A93508181E0F5F889"/>
    <w:rsid w:val="00C05937"/>
  </w:style>
  <w:style w:type="paragraph" w:customStyle="1" w:styleId="DE7EA5244FFF44C586F9F14CA8F7A2D7">
    <w:name w:val="DE7EA5244FFF44C586F9F14CA8F7A2D7"/>
    <w:rsid w:val="00C05937"/>
  </w:style>
  <w:style w:type="paragraph" w:customStyle="1" w:styleId="7A9FC35CE96242D3AE00F809296D075A">
    <w:name w:val="7A9FC35CE96242D3AE00F809296D075A"/>
    <w:rsid w:val="00C05937"/>
  </w:style>
  <w:style w:type="paragraph" w:customStyle="1" w:styleId="C8308E22100A4CD683E2B866F070D1DD">
    <w:name w:val="C8308E22100A4CD683E2B866F070D1DD"/>
    <w:rsid w:val="00C05937"/>
  </w:style>
  <w:style w:type="paragraph" w:customStyle="1" w:styleId="B952433C535545F9A8078D61D10449E015">
    <w:name w:val="B952433C535545F9A8078D61D10449E015"/>
    <w:rsid w:val="004A391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34">
    <w:name w:val="6C5D5B925C9842B1B2B69914C9C53AD234"/>
    <w:rsid w:val="004A391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8">
    <w:name w:val="BCC09F921BE54B1DAF16E9A0C85E624C38"/>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C4453FAECDB448309C832D561E1A096B3">
    <w:name w:val="C4453FAECDB448309C832D561E1A096B3"/>
    <w:rsid w:val="004A3910"/>
    <w:pPr>
      <w:spacing w:after="100" w:line="240" w:lineRule="auto"/>
    </w:pPr>
    <w:rPr>
      <w:rFonts w:ascii="Times New Roman" w:eastAsiaTheme="minorHAnsi" w:hAnsi="Times New Roman" w:cs="Times New Roman"/>
      <w:sz w:val="24"/>
      <w:szCs w:val="24"/>
    </w:rPr>
  </w:style>
  <w:style w:type="paragraph" w:customStyle="1" w:styleId="0A29C254263F4018A790F7988EABD90038">
    <w:name w:val="0A29C254263F4018A790F7988EABD90038"/>
    <w:rsid w:val="004A3910"/>
    <w:pPr>
      <w:spacing w:after="100" w:line="240" w:lineRule="auto"/>
    </w:pPr>
    <w:rPr>
      <w:rFonts w:ascii="Times New Roman" w:eastAsiaTheme="minorHAnsi" w:hAnsi="Times New Roman" w:cs="Times New Roman"/>
      <w:sz w:val="24"/>
      <w:szCs w:val="24"/>
    </w:rPr>
  </w:style>
  <w:style w:type="paragraph" w:customStyle="1" w:styleId="1F45783298A64AAE811DF0514D5B959C3">
    <w:name w:val="1F45783298A64AAE811DF0514D5B959C3"/>
    <w:rsid w:val="004A3910"/>
    <w:pPr>
      <w:spacing w:after="100" w:line="240" w:lineRule="auto"/>
    </w:pPr>
    <w:rPr>
      <w:rFonts w:ascii="Times New Roman" w:eastAsiaTheme="minorHAnsi" w:hAnsi="Times New Roman" w:cs="Times New Roman"/>
      <w:sz w:val="24"/>
      <w:szCs w:val="24"/>
    </w:rPr>
  </w:style>
  <w:style w:type="paragraph" w:customStyle="1" w:styleId="A39FD8EABA37434282A6BD7AC775F84C38">
    <w:name w:val="A39FD8EABA37434282A6BD7AC775F84C38"/>
    <w:rsid w:val="004A3910"/>
    <w:pPr>
      <w:spacing w:after="100" w:line="240" w:lineRule="auto"/>
    </w:pPr>
    <w:rPr>
      <w:rFonts w:ascii="Times New Roman" w:eastAsiaTheme="minorHAnsi" w:hAnsi="Times New Roman" w:cs="Times New Roman"/>
      <w:sz w:val="24"/>
      <w:szCs w:val="24"/>
    </w:rPr>
  </w:style>
  <w:style w:type="paragraph" w:customStyle="1" w:styleId="780BAEE1CD364D8FB3FAD1817E6C813E38">
    <w:name w:val="780BAEE1CD364D8FB3FAD1817E6C813E38"/>
    <w:rsid w:val="004A3910"/>
    <w:pPr>
      <w:spacing w:after="100" w:line="240" w:lineRule="auto"/>
    </w:pPr>
    <w:rPr>
      <w:rFonts w:ascii="Times New Roman" w:eastAsiaTheme="minorHAnsi" w:hAnsi="Times New Roman" w:cs="Times New Roman"/>
      <w:sz w:val="24"/>
      <w:szCs w:val="24"/>
    </w:rPr>
  </w:style>
  <w:style w:type="paragraph" w:customStyle="1" w:styleId="009D7B260C674ADFA3643A952EEA060938">
    <w:name w:val="009D7B260C674ADFA3643A952EEA060938"/>
    <w:rsid w:val="004A3910"/>
    <w:pPr>
      <w:spacing w:after="100" w:line="240" w:lineRule="auto"/>
    </w:pPr>
    <w:rPr>
      <w:rFonts w:ascii="Times New Roman" w:eastAsiaTheme="minorHAnsi" w:hAnsi="Times New Roman" w:cs="Times New Roman"/>
      <w:sz w:val="24"/>
      <w:szCs w:val="24"/>
    </w:rPr>
  </w:style>
  <w:style w:type="paragraph" w:customStyle="1" w:styleId="DB4691E81DC449F6A25AB6CA7614B5C538">
    <w:name w:val="DB4691E81DC449F6A25AB6CA7614B5C538"/>
    <w:rsid w:val="004A3910"/>
    <w:pPr>
      <w:spacing w:after="100" w:line="240" w:lineRule="auto"/>
    </w:pPr>
    <w:rPr>
      <w:rFonts w:ascii="Times New Roman" w:eastAsiaTheme="minorHAnsi" w:hAnsi="Times New Roman" w:cs="Times New Roman"/>
      <w:sz w:val="24"/>
      <w:szCs w:val="24"/>
    </w:rPr>
  </w:style>
  <w:style w:type="paragraph" w:customStyle="1" w:styleId="4F03F832F43542ED8A74275B123AD3A413">
    <w:name w:val="4F03F832F43542ED8A74275B123AD3A413"/>
    <w:rsid w:val="004A3910"/>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13">
    <w:name w:val="5897D084C033406A89D5AF5ACAE627DB13"/>
    <w:rsid w:val="004A3910"/>
    <w:pPr>
      <w:spacing w:after="100" w:line="240" w:lineRule="auto"/>
    </w:pPr>
    <w:rPr>
      <w:rFonts w:ascii="Times New Roman" w:eastAsiaTheme="minorHAnsi" w:hAnsi="Times New Roman" w:cs="Times New Roman"/>
      <w:sz w:val="24"/>
      <w:szCs w:val="24"/>
    </w:rPr>
  </w:style>
  <w:style w:type="paragraph" w:customStyle="1" w:styleId="A3654E75347A4F4C989DAF11835B96BE13">
    <w:name w:val="A3654E75347A4F4C989DAF11835B96BE13"/>
    <w:rsid w:val="004A3910"/>
    <w:pPr>
      <w:spacing w:after="100" w:line="240" w:lineRule="auto"/>
    </w:pPr>
    <w:rPr>
      <w:rFonts w:ascii="Times New Roman" w:eastAsiaTheme="minorHAnsi" w:hAnsi="Times New Roman" w:cs="Times New Roman"/>
      <w:sz w:val="24"/>
      <w:szCs w:val="24"/>
    </w:rPr>
  </w:style>
  <w:style w:type="paragraph" w:customStyle="1" w:styleId="F1329F2962A4439C97B81E297AB5CE842">
    <w:name w:val="F1329F2962A4439C97B81E297AB5CE842"/>
    <w:rsid w:val="004A3910"/>
    <w:pPr>
      <w:spacing w:after="100" w:line="240" w:lineRule="auto"/>
    </w:pPr>
    <w:rPr>
      <w:rFonts w:ascii="Times New Roman" w:eastAsiaTheme="minorHAnsi" w:hAnsi="Times New Roman" w:cs="Times New Roman"/>
      <w:sz w:val="24"/>
      <w:szCs w:val="24"/>
    </w:rPr>
  </w:style>
  <w:style w:type="paragraph" w:customStyle="1" w:styleId="F37CE950C00F47568D249584193F3C282">
    <w:name w:val="F37CE950C00F47568D249584193F3C282"/>
    <w:rsid w:val="004A3910"/>
    <w:pPr>
      <w:spacing w:after="100" w:line="240" w:lineRule="auto"/>
    </w:pPr>
    <w:rPr>
      <w:rFonts w:ascii="Times New Roman" w:eastAsiaTheme="minorHAnsi" w:hAnsi="Times New Roman" w:cs="Times New Roman"/>
      <w:sz w:val="24"/>
      <w:szCs w:val="24"/>
    </w:rPr>
  </w:style>
  <w:style w:type="paragraph" w:customStyle="1" w:styleId="F0582E9DFD544C598DB0374AD9CE883E2">
    <w:name w:val="F0582E9DFD544C598DB0374AD9CE883E2"/>
    <w:rsid w:val="004A3910"/>
    <w:pPr>
      <w:spacing w:after="100" w:line="240" w:lineRule="auto"/>
    </w:pPr>
    <w:rPr>
      <w:rFonts w:ascii="Times New Roman" w:eastAsiaTheme="minorHAnsi" w:hAnsi="Times New Roman" w:cs="Times New Roman"/>
      <w:sz w:val="24"/>
      <w:szCs w:val="24"/>
    </w:rPr>
  </w:style>
  <w:style w:type="paragraph" w:customStyle="1" w:styleId="C59839B441B8458BA088B71BBFE810582">
    <w:name w:val="C59839B441B8458BA088B71BBFE810582"/>
    <w:rsid w:val="004A3910"/>
    <w:pPr>
      <w:spacing w:after="100" w:line="240" w:lineRule="auto"/>
    </w:pPr>
    <w:rPr>
      <w:rFonts w:ascii="Times New Roman" w:eastAsiaTheme="minorHAnsi" w:hAnsi="Times New Roman" w:cs="Times New Roman"/>
      <w:sz w:val="24"/>
      <w:szCs w:val="24"/>
    </w:rPr>
  </w:style>
  <w:style w:type="paragraph" w:customStyle="1" w:styleId="BA952A6CE13143DBBB2F2D5DBDFF9F7C1">
    <w:name w:val="BA952A6CE13143DBBB2F2D5DBDFF9F7C1"/>
    <w:rsid w:val="004A3910"/>
    <w:pPr>
      <w:spacing w:after="100" w:line="240" w:lineRule="auto"/>
    </w:pPr>
    <w:rPr>
      <w:rFonts w:ascii="Times New Roman" w:eastAsiaTheme="minorHAnsi" w:hAnsi="Times New Roman" w:cs="Times New Roman"/>
      <w:sz w:val="24"/>
      <w:szCs w:val="24"/>
    </w:rPr>
  </w:style>
  <w:style w:type="paragraph" w:customStyle="1" w:styleId="8A8FDA5042914D588CB67011AA1912B61">
    <w:name w:val="8A8FDA5042914D588CB67011AA1912B61"/>
    <w:rsid w:val="004A3910"/>
    <w:pPr>
      <w:spacing w:after="100" w:line="240" w:lineRule="auto"/>
    </w:pPr>
    <w:rPr>
      <w:rFonts w:ascii="Times New Roman" w:eastAsiaTheme="minorHAnsi" w:hAnsi="Times New Roman" w:cs="Times New Roman"/>
      <w:sz w:val="24"/>
      <w:szCs w:val="24"/>
    </w:rPr>
  </w:style>
  <w:style w:type="paragraph" w:customStyle="1" w:styleId="1630FA63EBBE42A082498E8303F08C7A1">
    <w:name w:val="1630FA63EBBE42A082498E8303F08C7A1"/>
    <w:rsid w:val="004A3910"/>
    <w:pPr>
      <w:spacing w:after="100" w:line="240" w:lineRule="auto"/>
    </w:pPr>
    <w:rPr>
      <w:rFonts w:ascii="Times New Roman" w:eastAsiaTheme="minorHAnsi" w:hAnsi="Times New Roman" w:cs="Times New Roman"/>
      <w:sz w:val="24"/>
      <w:szCs w:val="24"/>
    </w:rPr>
  </w:style>
  <w:style w:type="character" w:styleId="Emphasis">
    <w:name w:val="Emphasis"/>
    <w:basedOn w:val="DefaultParagraphFont"/>
    <w:uiPriority w:val="20"/>
    <w:qFormat/>
    <w:rsid w:val="00BC0762"/>
    <w:rPr>
      <w:i/>
      <w:iCs/>
    </w:rPr>
  </w:style>
  <w:style w:type="paragraph" w:customStyle="1" w:styleId="61EE93F9E9A646C5A7C040922D7199471">
    <w:name w:val="61EE93F9E9A646C5A7C040922D7199471"/>
    <w:rsid w:val="004A3910"/>
    <w:pPr>
      <w:spacing w:after="100" w:line="240" w:lineRule="auto"/>
    </w:pPr>
    <w:rPr>
      <w:rFonts w:ascii="Times New Roman" w:eastAsiaTheme="minorHAnsi" w:hAnsi="Times New Roman" w:cs="Times New Roman"/>
      <w:sz w:val="24"/>
      <w:szCs w:val="24"/>
    </w:rPr>
  </w:style>
  <w:style w:type="paragraph" w:customStyle="1" w:styleId="69F22BA9FD724877AE4DF48E14E830451">
    <w:name w:val="69F22BA9FD724877AE4DF48E14E830451"/>
    <w:rsid w:val="004A3910"/>
    <w:pPr>
      <w:spacing w:after="100" w:line="240" w:lineRule="auto"/>
    </w:pPr>
    <w:rPr>
      <w:rFonts w:ascii="Times New Roman" w:eastAsiaTheme="minorHAnsi" w:hAnsi="Times New Roman" w:cs="Times New Roman"/>
      <w:sz w:val="24"/>
      <w:szCs w:val="24"/>
    </w:rPr>
  </w:style>
  <w:style w:type="paragraph" w:customStyle="1" w:styleId="FB3B09F36B5F4E52B5372D1D629443E61">
    <w:name w:val="FB3B09F36B5F4E52B5372D1D629443E61"/>
    <w:rsid w:val="004A3910"/>
    <w:pPr>
      <w:spacing w:after="100" w:line="240" w:lineRule="auto"/>
    </w:pPr>
    <w:rPr>
      <w:rFonts w:ascii="Times New Roman" w:eastAsiaTheme="minorHAnsi" w:hAnsi="Times New Roman" w:cs="Times New Roman"/>
      <w:sz w:val="24"/>
      <w:szCs w:val="24"/>
    </w:rPr>
  </w:style>
  <w:style w:type="paragraph" w:customStyle="1" w:styleId="45FEF86C5EAD455880247341338A299E1">
    <w:name w:val="45FEF86C5EAD455880247341338A299E1"/>
    <w:rsid w:val="004A3910"/>
    <w:pPr>
      <w:spacing w:after="100" w:line="240" w:lineRule="auto"/>
    </w:pPr>
    <w:rPr>
      <w:rFonts w:ascii="Times New Roman" w:eastAsiaTheme="minorHAnsi" w:hAnsi="Times New Roman" w:cs="Times New Roman"/>
      <w:sz w:val="24"/>
      <w:szCs w:val="24"/>
    </w:rPr>
  </w:style>
  <w:style w:type="paragraph" w:customStyle="1" w:styleId="61B2B5147A8F45908856E425BF8454451">
    <w:name w:val="61B2B5147A8F45908856E425BF8454451"/>
    <w:rsid w:val="004A3910"/>
    <w:pPr>
      <w:spacing w:after="100" w:line="240" w:lineRule="auto"/>
    </w:pPr>
    <w:rPr>
      <w:rFonts w:ascii="Times New Roman" w:eastAsiaTheme="minorHAnsi" w:hAnsi="Times New Roman" w:cs="Times New Roman"/>
      <w:sz w:val="24"/>
      <w:szCs w:val="24"/>
    </w:rPr>
  </w:style>
  <w:style w:type="paragraph" w:customStyle="1" w:styleId="E43DF4EF925040BDA5A038DD87F7FBD31">
    <w:name w:val="E43DF4EF925040BDA5A038DD87F7FBD31"/>
    <w:rsid w:val="004A3910"/>
    <w:pPr>
      <w:spacing w:after="100" w:line="240" w:lineRule="auto"/>
    </w:pPr>
    <w:rPr>
      <w:rFonts w:ascii="Times New Roman" w:eastAsiaTheme="minorHAnsi" w:hAnsi="Times New Roman" w:cs="Times New Roman"/>
      <w:sz w:val="24"/>
      <w:szCs w:val="24"/>
    </w:rPr>
  </w:style>
  <w:style w:type="paragraph" w:customStyle="1" w:styleId="D30780EC49ED40EDAF8F5FEA427D79B91">
    <w:name w:val="D30780EC49ED40EDAF8F5FEA427D79B91"/>
    <w:rsid w:val="004A3910"/>
    <w:pPr>
      <w:spacing w:after="100" w:line="240" w:lineRule="auto"/>
    </w:pPr>
    <w:rPr>
      <w:rFonts w:ascii="Times New Roman" w:eastAsiaTheme="minorHAnsi" w:hAnsi="Times New Roman" w:cs="Times New Roman"/>
      <w:sz w:val="24"/>
      <w:szCs w:val="24"/>
    </w:rPr>
  </w:style>
  <w:style w:type="paragraph" w:customStyle="1" w:styleId="EA3BF38AE59B40F28F2B49ACE99C3D2D1">
    <w:name w:val="EA3BF38AE59B40F28F2B49ACE99C3D2D1"/>
    <w:rsid w:val="004A3910"/>
    <w:pPr>
      <w:spacing w:after="100" w:line="240" w:lineRule="auto"/>
    </w:pPr>
    <w:rPr>
      <w:rFonts w:ascii="Times New Roman" w:eastAsiaTheme="minorHAnsi" w:hAnsi="Times New Roman" w:cs="Times New Roman"/>
      <w:sz w:val="24"/>
      <w:szCs w:val="24"/>
    </w:rPr>
  </w:style>
  <w:style w:type="paragraph" w:customStyle="1" w:styleId="B571DAFCC07F4380A75D79E04B80C3971">
    <w:name w:val="B571DAFCC07F4380A75D79E04B80C3971"/>
    <w:rsid w:val="004A3910"/>
    <w:pPr>
      <w:spacing w:after="100" w:line="240" w:lineRule="auto"/>
    </w:pPr>
    <w:rPr>
      <w:rFonts w:ascii="Times New Roman" w:eastAsiaTheme="minorHAnsi" w:hAnsi="Times New Roman" w:cs="Times New Roman"/>
      <w:sz w:val="24"/>
      <w:szCs w:val="24"/>
    </w:rPr>
  </w:style>
  <w:style w:type="paragraph" w:customStyle="1" w:styleId="42A0A1F7BDA04D948C8CD4DCFE23BBAC1">
    <w:name w:val="42A0A1F7BDA04D948C8CD4DCFE23BBAC1"/>
    <w:rsid w:val="004A3910"/>
    <w:pPr>
      <w:spacing w:after="100" w:line="240" w:lineRule="auto"/>
    </w:pPr>
    <w:rPr>
      <w:rFonts w:ascii="Times New Roman" w:eastAsiaTheme="minorHAnsi" w:hAnsi="Times New Roman" w:cs="Times New Roman"/>
      <w:sz w:val="24"/>
      <w:szCs w:val="24"/>
    </w:rPr>
  </w:style>
  <w:style w:type="paragraph" w:customStyle="1" w:styleId="70FABBCE4A77480A93508181E0F5F8891">
    <w:name w:val="70FABBCE4A77480A93508181E0F5F8891"/>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DE7EA5244FFF44C586F9F14CA8F7A2D71">
    <w:name w:val="DE7EA5244FFF44C586F9F14CA8F7A2D71"/>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7A9FC35CE96242D3AE00F809296D075A1">
    <w:name w:val="7A9FC35CE96242D3AE00F809296D075A1"/>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6E22AC37C0FA4F8C9D66436A33D4B6691">
    <w:name w:val="6E22AC37C0FA4F8C9D66436A33D4B6691"/>
    <w:rsid w:val="004A3910"/>
    <w:pPr>
      <w:spacing w:after="100" w:line="240" w:lineRule="auto"/>
    </w:pPr>
    <w:rPr>
      <w:rFonts w:ascii="Times New Roman" w:eastAsiaTheme="minorHAnsi" w:hAnsi="Times New Roman" w:cs="Times New Roman"/>
      <w:sz w:val="24"/>
      <w:szCs w:val="24"/>
    </w:rPr>
  </w:style>
  <w:style w:type="paragraph" w:customStyle="1" w:styleId="F0961E3BAFF041F49B9F5E2E24C4465A1">
    <w:name w:val="F0961E3BAFF041F49B9F5E2E24C4465A1"/>
    <w:rsid w:val="004A3910"/>
    <w:pPr>
      <w:spacing w:after="100" w:line="240" w:lineRule="auto"/>
    </w:pPr>
    <w:rPr>
      <w:rFonts w:ascii="Times New Roman" w:eastAsiaTheme="minorHAnsi" w:hAnsi="Times New Roman" w:cs="Times New Roman"/>
      <w:sz w:val="24"/>
      <w:szCs w:val="24"/>
    </w:rPr>
  </w:style>
  <w:style w:type="paragraph" w:customStyle="1" w:styleId="CEE8F70D3F5A4C5CBBEA114CD22B515A1">
    <w:name w:val="CEE8F70D3F5A4C5CBBEA114CD22B515A1"/>
    <w:rsid w:val="004A3910"/>
    <w:pPr>
      <w:spacing w:after="100" w:line="240" w:lineRule="auto"/>
    </w:pPr>
    <w:rPr>
      <w:rFonts w:ascii="Times New Roman" w:eastAsiaTheme="minorHAnsi" w:hAnsi="Times New Roman" w:cs="Times New Roman"/>
      <w:sz w:val="24"/>
      <w:szCs w:val="24"/>
    </w:rPr>
  </w:style>
  <w:style w:type="paragraph" w:customStyle="1" w:styleId="5FD4CAD2299E49D09E31ED377DA529931">
    <w:name w:val="5FD4CAD2299E49D09E31ED377DA529931"/>
    <w:rsid w:val="004A3910"/>
    <w:pPr>
      <w:spacing w:after="100" w:line="240" w:lineRule="auto"/>
    </w:pPr>
    <w:rPr>
      <w:rFonts w:ascii="Times New Roman" w:eastAsiaTheme="minorHAnsi" w:hAnsi="Times New Roman" w:cs="Times New Roman"/>
      <w:sz w:val="24"/>
      <w:szCs w:val="24"/>
    </w:rPr>
  </w:style>
  <w:style w:type="paragraph" w:customStyle="1" w:styleId="C8308E22100A4CD683E2B866F070D1DD1">
    <w:name w:val="C8308E22100A4CD683E2B866F070D1DD1"/>
    <w:rsid w:val="004A3910"/>
    <w:pPr>
      <w:spacing w:after="100" w:line="240" w:lineRule="auto"/>
    </w:pPr>
    <w:rPr>
      <w:rFonts w:ascii="Times New Roman" w:eastAsiaTheme="minorHAnsi" w:hAnsi="Times New Roman" w:cs="Times New Roman"/>
      <w:sz w:val="24"/>
      <w:szCs w:val="24"/>
    </w:rPr>
  </w:style>
  <w:style w:type="paragraph" w:customStyle="1" w:styleId="912A7B7BE5C040B3AABEC402C52635D5">
    <w:name w:val="912A7B7BE5C040B3AABEC402C52635D5"/>
    <w:rsid w:val="004A3910"/>
    <w:pPr>
      <w:spacing w:after="100" w:line="240" w:lineRule="auto"/>
    </w:pPr>
    <w:rPr>
      <w:rFonts w:ascii="Times New Roman" w:eastAsiaTheme="minorHAnsi" w:hAnsi="Times New Roman" w:cs="Times New Roman"/>
      <w:sz w:val="24"/>
      <w:szCs w:val="24"/>
    </w:rPr>
  </w:style>
  <w:style w:type="paragraph" w:customStyle="1" w:styleId="A26B16A0599F43DDA640262C25E3F82E1">
    <w:name w:val="A26B16A0599F43DDA640262C25E3F82E1"/>
    <w:rsid w:val="004A3910"/>
    <w:pPr>
      <w:spacing w:after="100" w:line="240" w:lineRule="auto"/>
    </w:pPr>
    <w:rPr>
      <w:rFonts w:ascii="Times New Roman" w:eastAsiaTheme="minorHAnsi" w:hAnsi="Times New Roman" w:cs="Times New Roman"/>
      <w:sz w:val="24"/>
      <w:szCs w:val="24"/>
    </w:rPr>
  </w:style>
  <w:style w:type="paragraph" w:customStyle="1" w:styleId="E57BB3E3E4074839B3935C363990408B1">
    <w:name w:val="E57BB3E3E4074839B3935C363990408B1"/>
    <w:rsid w:val="004A3910"/>
    <w:pPr>
      <w:spacing w:after="100" w:line="240" w:lineRule="auto"/>
    </w:pPr>
    <w:rPr>
      <w:rFonts w:ascii="Times New Roman" w:eastAsiaTheme="minorHAnsi" w:hAnsi="Times New Roman" w:cs="Times New Roman"/>
      <w:sz w:val="24"/>
      <w:szCs w:val="24"/>
    </w:rPr>
  </w:style>
  <w:style w:type="paragraph" w:customStyle="1" w:styleId="ED667854CC17432BB7B4F1C4A25EF2521">
    <w:name w:val="ED667854CC17432BB7B4F1C4A25EF2521"/>
    <w:rsid w:val="004A3910"/>
    <w:pPr>
      <w:spacing w:after="100" w:line="240" w:lineRule="auto"/>
    </w:pPr>
    <w:rPr>
      <w:rFonts w:ascii="Times New Roman" w:eastAsiaTheme="minorHAnsi" w:hAnsi="Times New Roman" w:cs="Times New Roman"/>
      <w:sz w:val="24"/>
      <w:szCs w:val="24"/>
    </w:rPr>
  </w:style>
  <w:style w:type="paragraph" w:customStyle="1" w:styleId="7C228B741F644C329BCF4A6A06E9ECF51">
    <w:name w:val="7C228B741F644C329BCF4A6A06E9ECF51"/>
    <w:rsid w:val="004A3910"/>
    <w:pPr>
      <w:spacing w:after="100" w:line="240" w:lineRule="auto"/>
    </w:pPr>
    <w:rPr>
      <w:rFonts w:ascii="Times New Roman" w:eastAsiaTheme="minorHAnsi" w:hAnsi="Times New Roman" w:cs="Times New Roman"/>
      <w:sz w:val="24"/>
      <w:szCs w:val="24"/>
    </w:rPr>
  </w:style>
  <w:style w:type="paragraph" w:customStyle="1" w:styleId="DB8BDAA4794F435E9460365735B7614D1">
    <w:name w:val="DB8BDAA4794F435E9460365735B7614D1"/>
    <w:rsid w:val="004A3910"/>
    <w:pPr>
      <w:spacing w:after="100" w:line="240" w:lineRule="auto"/>
    </w:pPr>
    <w:rPr>
      <w:rFonts w:ascii="Times New Roman" w:eastAsiaTheme="minorHAnsi" w:hAnsi="Times New Roman" w:cs="Times New Roman"/>
      <w:sz w:val="24"/>
      <w:szCs w:val="24"/>
    </w:rPr>
  </w:style>
  <w:style w:type="paragraph" w:customStyle="1" w:styleId="FA708FE0414F4F05ABB5E8FB8A7590291">
    <w:name w:val="FA708FE0414F4F05ABB5E8FB8A7590291"/>
    <w:rsid w:val="004A3910"/>
    <w:pPr>
      <w:spacing w:after="100" w:line="240" w:lineRule="auto"/>
    </w:pPr>
    <w:rPr>
      <w:rFonts w:ascii="Times New Roman" w:eastAsiaTheme="minorHAnsi" w:hAnsi="Times New Roman" w:cs="Times New Roman"/>
      <w:sz w:val="24"/>
      <w:szCs w:val="24"/>
    </w:rPr>
  </w:style>
  <w:style w:type="paragraph" w:customStyle="1" w:styleId="1E096A8A81634BFA8B055258B356623F1">
    <w:name w:val="1E096A8A81634BFA8B055258B356623F1"/>
    <w:rsid w:val="004A3910"/>
    <w:pPr>
      <w:spacing w:after="100" w:line="240" w:lineRule="auto"/>
    </w:pPr>
    <w:rPr>
      <w:rFonts w:ascii="Times New Roman" w:eastAsiaTheme="minorHAnsi" w:hAnsi="Times New Roman" w:cs="Times New Roman"/>
      <w:sz w:val="24"/>
      <w:szCs w:val="24"/>
    </w:rPr>
  </w:style>
  <w:style w:type="paragraph" w:customStyle="1" w:styleId="1EF04358CED7450C815481E9083E17831">
    <w:name w:val="1EF04358CED7450C815481E9083E17831"/>
    <w:rsid w:val="004A3910"/>
    <w:pPr>
      <w:spacing w:after="100" w:line="240" w:lineRule="auto"/>
    </w:pPr>
    <w:rPr>
      <w:rFonts w:ascii="Times New Roman" w:eastAsiaTheme="minorHAnsi" w:hAnsi="Times New Roman" w:cs="Times New Roman"/>
      <w:sz w:val="24"/>
      <w:szCs w:val="24"/>
    </w:rPr>
  </w:style>
  <w:style w:type="paragraph" w:customStyle="1" w:styleId="2B50F060DFED4C4BBF0CED73C7CAE0B61">
    <w:name w:val="2B50F060DFED4C4BBF0CED73C7CAE0B61"/>
    <w:rsid w:val="004A3910"/>
    <w:pPr>
      <w:spacing w:after="100" w:line="240" w:lineRule="auto"/>
    </w:pPr>
    <w:rPr>
      <w:rFonts w:ascii="Times New Roman" w:eastAsiaTheme="minorHAnsi" w:hAnsi="Times New Roman" w:cs="Times New Roman"/>
      <w:sz w:val="24"/>
      <w:szCs w:val="24"/>
    </w:rPr>
  </w:style>
  <w:style w:type="paragraph" w:customStyle="1" w:styleId="89C25943B5504F788BEE3D590843E6EC1">
    <w:name w:val="89C25943B5504F788BEE3D590843E6EC1"/>
    <w:rsid w:val="004A3910"/>
    <w:pPr>
      <w:spacing w:after="100" w:line="240" w:lineRule="auto"/>
    </w:pPr>
    <w:rPr>
      <w:rFonts w:ascii="Times New Roman" w:eastAsiaTheme="minorHAnsi" w:hAnsi="Times New Roman" w:cs="Times New Roman"/>
      <w:sz w:val="24"/>
      <w:szCs w:val="24"/>
    </w:rPr>
  </w:style>
  <w:style w:type="paragraph" w:customStyle="1" w:styleId="F4F45BCC632D46228222DDF12CD37E981">
    <w:name w:val="F4F45BCC632D46228222DDF12CD37E981"/>
    <w:rsid w:val="004A3910"/>
    <w:pPr>
      <w:spacing w:after="100" w:line="240" w:lineRule="auto"/>
    </w:pPr>
    <w:rPr>
      <w:rFonts w:ascii="Times New Roman" w:eastAsiaTheme="minorHAnsi" w:hAnsi="Times New Roman" w:cs="Times New Roman"/>
      <w:sz w:val="24"/>
      <w:szCs w:val="24"/>
    </w:rPr>
  </w:style>
  <w:style w:type="paragraph" w:customStyle="1" w:styleId="543F20C898864B61B840AE6DDA97F01E1">
    <w:name w:val="543F20C898864B61B840AE6DDA97F01E1"/>
    <w:rsid w:val="004A3910"/>
    <w:pPr>
      <w:spacing w:after="100" w:line="240" w:lineRule="auto"/>
    </w:pPr>
    <w:rPr>
      <w:rFonts w:ascii="Times New Roman" w:eastAsiaTheme="minorHAnsi" w:hAnsi="Times New Roman" w:cs="Times New Roman"/>
      <w:sz w:val="24"/>
      <w:szCs w:val="24"/>
    </w:rPr>
  </w:style>
  <w:style w:type="paragraph" w:customStyle="1" w:styleId="B32B894B679C41C0BD77A751C21BAEED1">
    <w:name w:val="B32B894B679C41C0BD77A751C21BAEED1"/>
    <w:rsid w:val="004A3910"/>
    <w:pPr>
      <w:spacing w:after="100" w:line="240" w:lineRule="auto"/>
    </w:pPr>
    <w:rPr>
      <w:rFonts w:ascii="Times New Roman" w:eastAsiaTheme="minorHAnsi" w:hAnsi="Times New Roman" w:cs="Times New Roman"/>
      <w:sz w:val="24"/>
      <w:szCs w:val="24"/>
    </w:rPr>
  </w:style>
  <w:style w:type="paragraph" w:customStyle="1" w:styleId="888385548F154F06BF1F280F539E4E981">
    <w:name w:val="888385548F154F06BF1F280F539E4E981"/>
    <w:rsid w:val="004A3910"/>
    <w:pPr>
      <w:spacing w:after="100" w:line="240" w:lineRule="auto"/>
    </w:pPr>
    <w:rPr>
      <w:rFonts w:ascii="Times New Roman" w:eastAsiaTheme="minorHAnsi" w:hAnsi="Times New Roman" w:cs="Times New Roman"/>
      <w:sz w:val="24"/>
      <w:szCs w:val="24"/>
    </w:rPr>
  </w:style>
  <w:style w:type="paragraph" w:customStyle="1" w:styleId="F3E226CE76C44AF68F290CFE05B2BC011">
    <w:name w:val="F3E226CE76C44AF68F290CFE05B2BC011"/>
    <w:rsid w:val="004A3910"/>
    <w:pPr>
      <w:spacing w:after="100" w:line="240" w:lineRule="auto"/>
    </w:pPr>
    <w:rPr>
      <w:rFonts w:ascii="Times New Roman" w:eastAsiaTheme="minorHAnsi" w:hAnsi="Times New Roman" w:cs="Times New Roman"/>
      <w:sz w:val="24"/>
      <w:szCs w:val="24"/>
    </w:rPr>
  </w:style>
  <w:style w:type="paragraph" w:customStyle="1" w:styleId="A71493AE39B0415DB9FFCC2F5EF97E941">
    <w:name w:val="A71493AE39B0415DB9FFCC2F5EF97E941"/>
    <w:rsid w:val="004A3910"/>
    <w:pPr>
      <w:spacing w:after="100" w:line="240" w:lineRule="auto"/>
    </w:pPr>
    <w:rPr>
      <w:rFonts w:ascii="Times New Roman" w:eastAsiaTheme="minorHAnsi" w:hAnsi="Times New Roman" w:cs="Times New Roman"/>
      <w:sz w:val="24"/>
      <w:szCs w:val="24"/>
    </w:rPr>
  </w:style>
  <w:style w:type="paragraph" w:customStyle="1" w:styleId="5FB7DAAD4015428197014391109B73071">
    <w:name w:val="5FB7DAAD4015428197014391109B73071"/>
    <w:rsid w:val="004A3910"/>
    <w:pPr>
      <w:spacing w:after="100" w:line="240" w:lineRule="auto"/>
    </w:pPr>
    <w:rPr>
      <w:rFonts w:ascii="Times New Roman" w:eastAsiaTheme="minorHAnsi" w:hAnsi="Times New Roman" w:cs="Times New Roman"/>
      <w:sz w:val="24"/>
      <w:szCs w:val="24"/>
    </w:rPr>
  </w:style>
  <w:style w:type="paragraph" w:customStyle="1" w:styleId="14DAED0B74874BFBB6A903A166B20FA41">
    <w:name w:val="14DAED0B74874BFBB6A903A166B20FA41"/>
    <w:rsid w:val="004A3910"/>
    <w:pPr>
      <w:spacing w:after="100" w:line="240" w:lineRule="auto"/>
    </w:pPr>
    <w:rPr>
      <w:rFonts w:ascii="Times New Roman" w:eastAsiaTheme="minorHAnsi" w:hAnsi="Times New Roman" w:cs="Times New Roman"/>
      <w:sz w:val="24"/>
      <w:szCs w:val="24"/>
    </w:rPr>
  </w:style>
  <w:style w:type="paragraph" w:customStyle="1" w:styleId="A33A0E515141473992B514F09D30F3731">
    <w:name w:val="A33A0E515141473992B514F09D30F3731"/>
    <w:rsid w:val="004A3910"/>
    <w:pPr>
      <w:spacing w:after="100" w:line="240" w:lineRule="auto"/>
    </w:pPr>
    <w:rPr>
      <w:rFonts w:ascii="Times New Roman" w:eastAsiaTheme="minorHAnsi" w:hAnsi="Times New Roman" w:cs="Times New Roman"/>
      <w:sz w:val="24"/>
      <w:szCs w:val="24"/>
    </w:rPr>
  </w:style>
  <w:style w:type="paragraph" w:customStyle="1" w:styleId="3A72F6FCB73A48EBB61EAF67A4CACCC61">
    <w:name w:val="3A72F6FCB73A48EBB61EAF67A4CACCC61"/>
    <w:rsid w:val="004A3910"/>
    <w:pPr>
      <w:spacing w:after="100" w:line="240" w:lineRule="auto"/>
    </w:pPr>
    <w:rPr>
      <w:rFonts w:ascii="Times New Roman" w:eastAsiaTheme="minorHAnsi" w:hAnsi="Times New Roman" w:cs="Times New Roman"/>
      <w:sz w:val="24"/>
      <w:szCs w:val="24"/>
    </w:rPr>
  </w:style>
  <w:style w:type="paragraph" w:customStyle="1" w:styleId="5F852B841FAA496EA52B9DE6258F67B31">
    <w:name w:val="5F852B841FAA496EA52B9DE6258F67B31"/>
    <w:rsid w:val="004A3910"/>
    <w:pPr>
      <w:spacing w:after="100" w:line="240" w:lineRule="auto"/>
    </w:pPr>
    <w:rPr>
      <w:rFonts w:ascii="Times New Roman" w:eastAsiaTheme="minorHAnsi" w:hAnsi="Times New Roman" w:cs="Times New Roman"/>
      <w:sz w:val="24"/>
      <w:szCs w:val="24"/>
    </w:rPr>
  </w:style>
  <w:style w:type="paragraph" w:customStyle="1" w:styleId="705D76749C514257B604C5EFFCBCF81C1">
    <w:name w:val="705D76749C514257B604C5EFFCBCF81C1"/>
    <w:rsid w:val="004A3910"/>
    <w:pPr>
      <w:spacing w:after="100" w:line="240" w:lineRule="auto"/>
    </w:pPr>
    <w:rPr>
      <w:rFonts w:ascii="Times New Roman" w:eastAsiaTheme="minorHAnsi" w:hAnsi="Times New Roman" w:cs="Times New Roman"/>
      <w:sz w:val="24"/>
      <w:szCs w:val="24"/>
    </w:rPr>
  </w:style>
  <w:style w:type="paragraph" w:customStyle="1" w:styleId="905275695B3A4690BD526878856099E21">
    <w:name w:val="905275695B3A4690BD526878856099E21"/>
    <w:rsid w:val="004A3910"/>
    <w:pPr>
      <w:spacing w:after="100" w:line="240" w:lineRule="auto"/>
    </w:pPr>
    <w:rPr>
      <w:rFonts w:ascii="Times New Roman" w:eastAsiaTheme="minorHAnsi" w:hAnsi="Times New Roman" w:cs="Times New Roman"/>
      <w:sz w:val="24"/>
      <w:szCs w:val="24"/>
    </w:rPr>
  </w:style>
  <w:style w:type="paragraph" w:customStyle="1" w:styleId="B9BBDE77421D4F58B8DAEA4A0ED28A3C">
    <w:name w:val="B9BBDE77421D4F58B8DAEA4A0ED28A3C"/>
    <w:rsid w:val="004A3910"/>
    <w:pPr>
      <w:spacing w:after="100" w:line="240" w:lineRule="auto"/>
    </w:pPr>
    <w:rPr>
      <w:rFonts w:ascii="Times New Roman" w:eastAsiaTheme="minorHAnsi" w:hAnsi="Times New Roman" w:cs="Times New Roman"/>
      <w:sz w:val="24"/>
      <w:szCs w:val="24"/>
    </w:rPr>
  </w:style>
  <w:style w:type="paragraph" w:customStyle="1" w:styleId="D57CC3CD5DAF403CABBF7F55939A9797">
    <w:name w:val="D57CC3CD5DAF403CABBF7F55939A9797"/>
    <w:rsid w:val="004A3910"/>
    <w:pPr>
      <w:spacing w:after="100" w:line="240" w:lineRule="auto"/>
    </w:pPr>
    <w:rPr>
      <w:rFonts w:ascii="Times New Roman" w:eastAsiaTheme="minorHAnsi" w:hAnsi="Times New Roman" w:cs="Times New Roman"/>
      <w:sz w:val="24"/>
      <w:szCs w:val="24"/>
    </w:rPr>
  </w:style>
  <w:style w:type="paragraph" w:customStyle="1" w:styleId="1E9A914A96F4446DBCE2A0957D2109A1">
    <w:name w:val="1E9A914A96F4446DBCE2A0957D2109A1"/>
    <w:rsid w:val="004A3910"/>
    <w:pPr>
      <w:spacing w:after="100" w:line="240" w:lineRule="auto"/>
    </w:pPr>
    <w:rPr>
      <w:rFonts w:ascii="Times New Roman" w:eastAsiaTheme="minorHAnsi" w:hAnsi="Times New Roman" w:cs="Times New Roman"/>
      <w:sz w:val="24"/>
      <w:szCs w:val="24"/>
    </w:rPr>
  </w:style>
  <w:style w:type="paragraph" w:customStyle="1" w:styleId="2EF28BD31F744025AD8703C182A98D77">
    <w:name w:val="2EF28BD31F744025AD8703C182A98D77"/>
    <w:rsid w:val="004A3910"/>
    <w:pPr>
      <w:spacing w:after="100" w:line="240" w:lineRule="auto"/>
    </w:pPr>
    <w:rPr>
      <w:rFonts w:ascii="Times New Roman" w:eastAsiaTheme="minorHAnsi" w:hAnsi="Times New Roman" w:cs="Times New Roman"/>
      <w:sz w:val="24"/>
      <w:szCs w:val="24"/>
    </w:rPr>
  </w:style>
  <w:style w:type="paragraph" w:customStyle="1" w:styleId="F5B34AF55D844A1DB3856602E2E83765">
    <w:name w:val="F5B34AF55D844A1DB3856602E2E83765"/>
    <w:rsid w:val="004A3910"/>
    <w:pPr>
      <w:spacing w:after="100" w:line="240" w:lineRule="auto"/>
    </w:pPr>
    <w:rPr>
      <w:rFonts w:ascii="Times New Roman" w:eastAsiaTheme="minorHAnsi" w:hAnsi="Times New Roman" w:cs="Times New Roman"/>
      <w:sz w:val="24"/>
      <w:szCs w:val="24"/>
    </w:rPr>
  </w:style>
  <w:style w:type="paragraph" w:customStyle="1" w:styleId="14540022B9DE4401A15BF62CC5C1DA95">
    <w:name w:val="14540022B9DE4401A15BF62CC5C1DA95"/>
    <w:rsid w:val="004A3910"/>
    <w:pPr>
      <w:spacing w:after="100" w:line="240" w:lineRule="auto"/>
    </w:pPr>
    <w:rPr>
      <w:rFonts w:ascii="Times New Roman" w:eastAsiaTheme="minorHAnsi" w:hAnsi="Times New Roman" w:cs="Times New Roman"/>
      <w:sz w:val="24"/>
      <w:szCs w:val="24"/>
    </w:rPr>
  </w:style>
  <w:style w:type="paragraph" w:customStyle="1" w:styleId="54D5E4B2A92E4043A5E325F92A5A86CF">
    <w:name w:val="54D5E4B2A92E4043A5E325F92A5A86CF"/>
    <w:rsid w:val="004A3910"/>
    <w:pPr>
      <w:spacing w:after="100" w:line="240" w:lineRule="auto"/>
    </w:pPr>
    <w:rPr>
      <w:rFonts w:ascii="Times New Roman" w:eastAsiaTheme="minorHAnsi" w:hAnsi="Times New Roman" w:cs="Times New Roman"/>
      <w:sz w:val="24"/>
      <w:szCs w:val="24"/>
    </w:rPr>
  </w:style>
  <w:style w:type="paragraph" w:customStyle="1" w:styleId="C6CC07D096D342BAADD811692D0A91F1">
    <w:name w:val="C6CC07D096D342BAADD811692D0A91F1"/>
    <w:rsid w:val="004A3910"/>
    <w:pPr>
      <w:spacing w:after="100" w:line="240" w:lineRule="auto"/>
    </w:pPr>
    <w:rPr>
      <w:rFonts w:ascii="Times New Roman" w:eastAsiaTheme="minorHAnsi" w:hAnsi="Times New Roman" w:cs="Times New Roman"/>
      <w:sz w:val="24"/>
      <w:szCs w:val="24"/>
    </w:rPr>
  </w:style>
  <w:style w:type="paragraph" w:customStyle="1" w:styleId="DC179975C2E8422AB4453FD380B7470D">
    <w:name w:val="DC179975C2E8422AB4453FD380B7470D"/>
    <w:rsid w:val="004A3910"/>
    <w:pPr>
      <w:spacing w:after="100" w:line="240" w:lineRule="auto"/>
    </w:pPr>
    <w:rPr>
      <w:rFonts w:ascii="Times New Roman" w:eastAsiaTheme="minorHAnsi" w:hAnsi="Times New Roman" w:cs="Times New Roman"/>
      <w:sz w:val="24"/>
      <w:szCs w:val="24"/>
    </w:rPr>
  </w:style>
  <w:style w:type="paragraph" w:customStyle="1" w:styleId="5115E30455644BB1819C298ECAC751A1">
    <w:name w:val="5115E30455644BB1819C298ECAC751A1"/>
    <w:rsid w:val="004A3910"/>
    <w:pPr>
      <w:spacing w:after="100" w:line="240" w:lineRule="auto"/>
    </w:pPr>
    <w:rPr>
      <w:rFonts w:ascii="Times New Roman" w:eastAsiaTheme="minorHAnsi" w:hAnsi="Times New Roman" w:cs="Times New Roman"/>
      <w:sz w:val="24"/>
      <w:szCs w:val="24"/>
    </w:rPr>
  </w:style>
  <w:style w:type="paragraph" w:customStyle="1" w:styleId="071DCEB09CFF4CE0A1B847275229EC26">
    <w:name w:val="071DCEB09CFF4CE0A1B847275229EC26"/>
    <w:rsid w:val="004A391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93B02486EB4446B7857FF8EF33B32D">
    <w:name w:val="2093B02486EB4446B7857FF8EF33B32D"/>
    <w:rsid w:val="004A3910"/>
    <w:pPr>
      <w:spacing w:after="100" w:line="240" w:lineRule="auto"/>
    </w:pPr>
    <w:rPr>
      <w:rFonts w:ascii="Times New Roman" w:eastAsiaTheme="minorHAnsi" w:hAnsi="Times New Roman" w:cs="Times New Roman"/>
      <w:sz w:val="24"/>
      <w:szCs w:val="24"/>
    </w:rPr>
  </w:style>
  <w:style w:type="paragraph" w:customStyle="1" w:styleId="33209ECEC5544143B2196DFEE29EB2A2">
    <w:name w:val="33209ECEC5544143B2196DFEE29EB2A2"/>
    <w:rsid w:val="004A3910"/>
    <w:pPr>
      <w:spacing w:after="100" w:line="240" w:lineRule="auto"/>
    </w:pPr>
    <w:rPr>
      <w:rFonts w:ascii="Times New Roman" w:eastAsiaTheme="minorHAnsi" w:hAnsi="Times New Roman" w:cs="Times New Roman"/>
      <w:sz w:val="24"/>
      <w:szCs w:val="24"/>
    </w:rPr>
  </w:style>
  <w:style w:type="paragraph" w:customStyle="1" w:styleId="DEDA0AD317FC42BDB0F27D65ED52374F">
    <w:name w:val="DEDA0AD317FC42BDB0F27D65ED52374F"/>
    <w:rsid w:val="004A3910"/>
    <w:pPr>
      <w:spacing w:after="100" w:line="240" w:lineRule="auto"/>
    </w:pPr>
    <w:rPr>
      <w:rFonts w:ascii="Times New Roman" w:eastAsiaTheme="minorHAnsi" w:hAnsi="Times New Roman" w:cs="Times New Roman"/>
      <w:sz w:val="24"/>
      <w:szCs w:val="24"/>
    </w:rPr>
  </w:style>
  <w:style w:type="paragraph" w:customStyle="1" w:styleId="1AA02AA5DE8746F1AFB738F4B6D1FAFE">
    <w:name w:val="1AA02AA5DE8746F1AFB738F4B6D1FAFE"/>
    <w:rsid w:val="004A3910"/>
    <w:pPr>
      <w:spacing w:after="100" w:line="240" w:lineRule="auto"/>
    </w:pPr>
    <w:rPr>
      <w:rFonts w:ascii="Times New Roman" w:eastAsiaTheme="minorHAnsi" w:hAnsi="Times New Roman" w:cs="Times New Roman"/>
      <w:sz w:val="24"/>
      <w:szCs w:val="24"/>
    </w:rPr>
  </w:style>
  <w:style w:type="paragraph" w:customStyle="1" w:styleId="759540D96F8B4AF7A72D93FB32A91928">
    <w:name w:val="759540D96F8B4AF7A72D93FB32A91928"/>
    <w:rsid w:val="004A3910"/>
    <w:pPr>
      <w:spacing w:after="100" w:line="240" w:lineRule="auto"/>
    </w:pPr>
    <w:rPr>
      <w:rFonts w:ascii="Times New Roman" w:eastAsiaTheme="minorHAnsi" w:hAnsi="Times New Roman" w:cs="Times New Roman"/>
      <w:sz w:val="24"/>
      <w:szCs w:val="24"/>
    </w:rPr>
  </w:style>
  <w:style w:type="paragraph" w:customStyle="1" w:styleId="6D8E51DB38884D3DB3EAB14D5D1C7A3D">
    <w:name w:val="6D8E51DB38884D3DB3EAB14D5D1C7A3D"/>
    <w:rsid w:val="004A3910"/>
    <w:pPr>
      <w:spacing w:after="100" w:line="240" w:lineRule="auto"/>
    </w:pPr>
    <w:rPr>
      <w:rFonts w:ascii="Times New Roman" w:eastAsiaTheme="minorHAnsi" w:hAnsi="Times New Roman" w:cs="Times New Roman"/>
      <w:sz w:val="24"/>
      <w:szCs w:val="24"/>
    </w:rPr>
  </w:style>
  <w:style w:type="paragraph" w:customStyle="1" w:styleId="BF1803605B674B7EAFE3C278E96E7E8E">
    <w:name w:val="BF1803605B674B7EAFE3C278E96E7E8E"/>
    <w:rsid w:val="004A3910"/>
    <w:pPr>
      <w:spacing w:after="100" w:line="240" w:lineRule="auto"/>
    </w:pPr>
    <w:rPr>
      <w:rFonts w:ascii="Times New Roman" w:eastAsiaTheme="minorHAnsi" w:hAnsi="Times New Roman" w:cs="Times New Roman"/>
      <w:sz w:val="24"/>
      <w:szCs w:val="24"/>
    </w:rPr>
  </w:style>
  <w:style w:type="paragraph" w:customStyle="1" w:styleId="604DA0B62EB5465996BDADB03EE8EBF3">
    <w:name w:val="604DA0B62EB5465996BDADB03EE8EBF3"/>
    <w:rsid w:val="004A3910"/>
    <w:pPr>
      <w:spacing w:after="100" w:line="240" w:lineRule="auto"/>
    </w:pPr>
    <w:rPr>
      <w:rFonts w:ascii="Times New Roman" w:eastAsiaTheme="minorHAnsi" w:hAnsi="Times New Roman" w:cs="Times New Roman"/>
      <w:sz w:val="24"/>
      <w:szCs w:val="24"/>
    </w:rPr>
  </w:style>
  <w:style w:type="paragraph" w:customStyle="1" w:styleId="340F057CA28C47BB9A3CB78096DB43F4">
    <w:name w:val="340F057CA28C47BB9A3CB78096DB43F4"/>
    <w:rsid w:val="004A3910"/>
    <w:pPr>
      <w:spacing w:after="100" w:line="240" w:lineRule="auto"/>
    </w:pPr>
    <w:rPr>
      <w:rFonts w:ascii="Times New Roman" w:eastAsiaTheme="minorHAnsi" w:hAnsi="Times New Roman" w:cs="Times New Roman"/>
      <w:sz w:val="24"/>
      <w:szCs w:val="24"/>
    </w:rPr>
  </w:style>
  <w:style w:type="paragraph" w:customStyle="1" w:styleId="2FB7ABDD507740A09BC10DF5C93CDD57">
    <w:name w:val="2FB7ABDD507740A09BC10DF5C93CDD57"/>
    <w:rsid w:val="004A3910"/>
    <w:pPr>
      <w:spacing w:after="100" w:line="240" w:lineRule="auto"/>
    </w:pPr>
    <w:rPr>
      <w:rFonts w:ascii="Times New Roman" w:eastAsiaTheme="minorHAnsi" w:hAnsi="Times New Roman" w:cs="Times New Roman"/>
      <w:sz w:val="24"/>
      <w:szCs w:val="24"/>
    </w:rPr>
  </w:style>
  <w:style w:type="paragraph" w:customStyle="1" w:styleId="3B49023148DD45E098CE23B4A6B77AA4">
    <w:name w:val="3B49023148DD45E098CE23B4A6B77AA4"/>
    <w:rsid w:val="004A3910"/>
    <w:pPr>
      <w:spacing w:after="100" w:line="240" w:lineRule="auto"/>
    </w:pPr>
    <w:rPr>
      <w:rFonts w:ascii="Times New Roman" w:eastAsiaTheme="minorHAnsi" w:hAnsi="Times New Roman" w:cs="Times New Roman"/>
      <w:sz w:val="24"/>
      <w:szCs w:val="24"/>
    </w:rPr>
  </w:style>
  <w:style w:type="paragraph" w:customStyle="1" w:styleId="5D61BF4B3AC94F2D8105AE63C4275BD3">
    <w:name w:val="5D61BF4B3AC94F2D8105AE63C4275BD3"/>
    <w:rsid w:val="004A3910"/>
    <w:pPr>
      <w:spacing w:after="100" w:line="240" w:lineRule="auto"/>
    </w:pPr>
    <w:rPr>
      <w:rFonts w:ascii="Times New Roman" w:eastAsiaTheme="minorHAnsi" w:hAnsi="Times New Roman" w:cs="Times New Roman"/>
      <w:sz w:val="24"/>
      <w:szCs w:val="24"/>
    </w:rPr>
  </w:style>
  <w:style w:type="paragraph" w:customStyle="1" w:styleId="2A1C58ED1903400F838F623AF6E54AD3">
    <w:name w:val="2A1C58ED1903400F838F623AF6E54AD3"/>
    <w:rsid w:val="004A3910"/>
    <w:pPr>
      <w:spacing w:after="100" w:line="240" w:lineRule="auto"/>
    </w:pPr>
    <w:rPr>
      <w:rFonts w:ascii="Times New Roman" w:eastAsiaTheme="minorHAnsi" w:hAnsi="Times New Roman" w:cs="Times New Roman"/>
      <w:sz w:val="24"/>
      <w:szCs w:val="24"/>
    </w:rPr>
  </w:style>
  <w:style w:type="paragraph" w:customStyle="1" w:styleId="E8757D7ACDDC4991B8DDCD8BBAB768A5">
    <w:name w:val="E8757D7ACDDC4991B8DDCD8BBAB768A5"/>
    <w:rsid w:val="004A3910"/>
    <w:pPr>
      <w:spacing w:after="100" w:line="240" w:lineRule="auto"/>
    </w:pPr>
    <w:rPr>
      <w:rFonts w:ascii="Times New Roman" w:eastAsiaTheme="minorHAnsi" w:hAnsi="Times New Roman" w:cs="Times New Roman"/>
      <w:sz w:val="24"/>
      <w:szCs w:val="24"/>
    </w:rPr>
  </w:style>
  <w:style w:type="paragraph" w:customStyle="1" w:styleId="75707B1AC445476AAA7555CBF095714B">
    <w:name w:val="75707B1AC445476AAA7555CBF095714B"/>
    <w:rsid w:val="004A3910"/>
    <w:pPr>
      <w:spacing w:after="100" w:line="240" w:lineRule="auto"/>
    </w:pPr>
    <w:rPr>
      <w:rFonts w:ascii="Times New Roman" w:eastAsiaTheme="minorHAnsi" w:hAnsi="Times New Roman" w:cs="Times New Roman"/>
      <w:sz w:val="24"/>
      <w:szCs w:val="24"/>
    </w:rPr>
  </w:style>
  <w:style w:type="paragraph" w:customStyle="1" w:styleId="3E97F533FC944507BC700149DD50AA09">
    <w:name w:val="3E97F533FC944507BC700149DD50AA09"/>
    <w:rsid w:val="004A3910"/>
    <w:pPr>
      <w:spacing w:after="100" w:line="240" w:lineRule="auto"/>
    </w:pPr>
    <w:rPr>
      <w:rFonts w:ascii="Times New Roman" w:eastAsiaTheme="minorHAnsi" w:hAnsi="Times New Roman" w:cs="Times New Roman"/>
      <w:sz w:val="24"/>
      <w:szCs w:val="24"/>
    </w:rPr>
  </w:style>
  <w:style w:type="paragraph" w:customStyle="1" w:styleId="BC8F3FB89F4B401785A27443C4983F62">
    <w:name w:val="BC8F3FB89F4B401785A27443C4983F62"/>
    <w:rsid w:val="004A3910"/>
    <w:pPr>
      <w:spacing w:after="100" w:line="240" w:lineRule="auto"/>
    </w:pPr>
    <w:rPr>
      <w:rFonts w:ascii="Times New Roman" w:eastAsiaTheme="minorHAnsi" w:hAnsi="Times New Roman" w:cs="Times New Roman"/>
      <w:sz w:val="24"/>
      <w:szCs w:val="24"/>
    </w:rPr>
  </w:style>
  <w:style w:type="paragraph" w:customStyle="1" w:styleId="D4C9A96989144276A3E90D82B8B86B3D">
    <w:name w:val="D4C9A96989144276A3E90D82B8B86B3D"/>
    <w:rsid w:val="004A3910"/>
    <w:pPr>
      <w:spacing w:after="100" w:line="240" w:lineRule="auto"/>
    </w:pPr>
    <w:rPr>
      <w:rFonts w:ascii="Times New Roman" w:eastAsiaTheme="minorHAnsi" w:hAnsi="Times New Roman" w:cs="Times New Roman"/>
      <w:sz w:val="24"/>
      <w:szCs w:val="24"/>
    </w:rPr>
  </w:style>
  <w:style w:type="paragraph" w:customStyle="1" w:styleId="B952433C535545F9A8078D61D10449E016">
    <w:name w:val="B952433C535545F9A8078D61D10449E016"/>
    <w:rsid w:val="004A391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35">
    <w:name w:val="6C5D5B925C9842B1B2B69914C9C53AD235"/>
    <w:rsid w:val="004A391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9">
    <w:name w:val="BCC09F921BE54B1DAF16E9A0C85E624C39"/>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C4453FAECDB448309C832D561E1A096B4">
    <w:name w:val="C4453FAECDB448309C832D561E1A096B4"/>
    <w:rsid w:val="004A3910"/>
    <w:pPr>
      <w:spacing w:after="100" w:line="240" w:lineRule="auto"/>
    </w:pPr>
    <w:rPr>
      <w:rFonts w:ascii="Times New Roman" w:eastAsiaTheme="minorHAnsi" w:hAnsi="Times New Roman" w:cs="Times New Roman"/>
      <w:sz w:val="24"/>
      <w:szCs w:val="24"/>
    </w:rPr>
  </w:style>
  <w:style w:type="paragraph" w:customStyle="1" w:styleId="0A29C254263F4018A790F7988EABD90039">
    <w:name w:val="0A29C254263F4018A790F7988EABD90039"/>
    <w:rsid w:val="004A3910"/>
    <w:pPr>
      <w:spacing w:after="100" w:line="240" w:lineRule="auto"/>
    </w:pPr>
    <w:rPr>
      <w:rFonts w:ascii="Times New Roman" w:eastAsiaTheme="minorHAnsi" w:hAnsi="Times New Roman" w:cs="Times New Roman"/>
      <w:sz w:val="24"/>
      <w:szCs w:val="24"/>
    </w:rPr>
  </w:style>
  <w:style w:type="paragraph" w:customStyle="1" w:styleId="1F45783298A64AAE811DF0514D5B959C4">
    <w:name w:val="1F45783298A64AAE811DF0514D5B959C4"/>
    <w:rsid w:val="004A3910"/>
    <w:pPr>
      <w:spacing w:after="100" w:line="240" w:lineRule="auto"/>
    </w:pPr>
    <w:rPr>
      <w:rFonts w:ascii="Times New Roman" w:eastAsiaTheme="minorHAnsi" w:hAnsi="Times New Roman" w:cs="Times New Roman"/>
      <w:sz w:val="24"/>
      <w:szCs w:val="24"/>
    </w:rPr>
  </w:style>
  <w:style w:type="paragraph" w:customStyle="1" w:styleId="A39FD8EABA37434282A6BD7AC775F84C39">
    <w:name w:val="A39FD8EABA37434282A6BD7AC775F84C39"/>
    <w:rsid w:val="004A3910"/>
    <w:pPr>
      <w:spacing w:after="100" w:line="240" w:lineRule="auto"/>
    </w:pPr>
    <w:rPr>
      <w:rFonts w:ascii="Times New Roman" w:eastAsiaTheme="minorHAnsi" w:hAnsi="Times New Roman" w:cs="Times New Roman"/>
      <w:sz w:val="24"/>
      <w:szCs w:val="24"/>
    </w:rPr>
  </w:style>
  <w:style w:type="paragraph" w:customStyle="1" w:styleId="780BAEE1CD364D8FB3FAD1817E6C813E39">
    <w:name w:val="780BAEE1CD364D8FB3FAD1817E6C813E39"/>
    <w:rsid w:val="004A3910"/>
    <w:pPr>
      <w:spacing w:after="100" w:line="240" w:lineRule="auto"/>
    </w:pPr>
    <w:rPr>
      <w:rFonts w:ascii="Times New Roman" w:eastAsiaTheme="minorHAnsi" w:hAnsi="Times New Roman" w:cs="Times New Roman"/>
      <w:sz w:val="24"/>
      <w:szCs w:val="24"/>
    </w:rPr>
  </w:style>
  <w:style w:type="paragraph" w:customStyle="1" w:styleId="009D7B260C674ADFA3643A952EEA060939">
    <w:name w:val="009D7B260C674ADFA3643A952EEA060939"/>
    <w:rsid w:val="004A3910"/>
    <w:pPr>
      <w:spacing w:after="100" w:line="240" w:lineRule="auto"/>
    </w:pPr>
    <w:rPr>
      <w:rFonts w:ascii="Times New Roman" w:eastAsiaTheme="minorHAnsi" w:hAnsi="Times New Roman" w:cs="Times New Roman"/>
      <w:sz w:val="24"/>
      <w:szCs w:val="24"/>
    </w:rPr>
  </w:style>
  <w:style w:type="paragraph" w:customStyle="1" w:styleId="DB4691E81DC449F6A25AB6CA7614B5C539">
    <w:name w:val="DB4691E81DC449F6A25AB6CA7614B5C539"/>
    <w:rsid w:val="004A3910"/>
    <w:pPr>
      <w:spacing w:after="100" w:line="240" w:lineRule="auto"/>
    </w:pPr>
    <w:rPr>
      <w:rFonts w:ascii="Times New Roman" w:eastAsiaTheme="minorHAnsi" w:hAnsi="Times New Roman" w:cs="Times New Roman"/>
      <w:sz w:val="24"/>
      <w:szCs w:val="24"/>
    </w:rPr>
  </w:style>
  <w:style w:type="paragraph" w:customStyle="1" w:styleId="4F03F832F43542ED8A74275B123AD3A414">
    <w:name w:val="4F03F832F43542ED8A74275B123AD3A414"/>
    <w:rsid w:val="004A3910"/>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14">
    <w:name w:val="5897D084C033406A89D5AF5ACAE627DB14"/>
    <w:rsid w:val="004A3910"/>
    <w:pPr>
      <w:spacing w:after="100" w:line="240" w:lineRule="auto"/>
    </w:pPr>
    <w:rPr>
      <w:rFonts w:ascii="Times New Roman" w:eastAsiaTheme="minorHAnsi" w:hAnsi="Times New Roman" w:cs="Times New Roman"/>
      <w:sz w:val="24"/>
      <w:szCs w:val="24"/>
    </w:rPr>
  </w:style>
  <w:style w:type="paragraph" w:customStyle="1" w:styleId="A3654E75347A4F4C989DAF11835B96BE14">
    <w:name w:val="A3654E75347A4F4C989DAF11835B96BE14"/>
    <w:rsid w:val="004A3910"/>
    <w:pPr>
      <w:spacing w:after="100" w:line="240" w:lineRule="auto"/>
    </w:pPr>
    <w:rPr>
      <w:rFonts w:ascii="Times New Roman" w:eastAsiaTheme="minorHAnsi" w:hAnsi="Times New Roman" w:cs="Times New Roman"/>
      <w:sz w:val="24"/>
      <w:szCs w:val="24"/>
    </w:rPr>
  </w:style>
  <w:style w:type="paragraph" w:customStyle="1" w:styleId="F1329F2962A4439C97B81E297AB5CE843">
    <w:name w:val="F1329F2962A4439C97B81E297AB5CE843"/>
    <w:rsid w:val="004A3910"/>
    <w:pPr>
      <w:spacing w:after="100" w:line="240" w:lineRule="auto"/>
    </w:pPr>
    <w:rPr>
      <w:rFonts w:ascii="Times New Roman" w:eastAsiaTheme="minorHAnsi" w:hAnsi="Times New Roman" w:cs="Times New Roman"/>
      <w:sz w:val="24"/>
      <w:szCs w:val="24"/>
    </w:rPr>
  </w:style>
  <w:style w:type="paragraph" w:customStyle="1" w:styleId="F37CE950C00F47568D249584193F3C283">
    <w:name w:val="F37CE950C00F47568D249584193F3C283"/>
    <w:rsid w:val="004A3910"/>
    <w:pPr>
      <w:spacing w:after="100" w:line="240" w:lineRule="auto"/>
    </w:pPr>
    <w:rPr>
      <w:rFonts w:ascii="Times New Roman" w:eastAsiaTheme="minorHAnsi" w:hAnsi="Times New Roman" w:cs="Times New Roman"/>
      <w:sz w:val="24"/>
      <w:szCs w:val="24"/>
    </w:rPr>
  </w:style>
  <w:style w:type="paragraph" w:customStyle="1" w:styleId="F0582E9DFD544C598DB0374AD9CE883E3">
    <w:name w:val="F0582E9DFD544C598DB0374AD9CE883E3"/>
    <w:rsid w:val="004A3910"/>
    <w:pPr>
      <w:spacing w:after="100" w:line="240" w:lineRule="auto"/>
    </w:pPr>
    <w:rPr>
      <w:rFonts w:ascii="Times New Roman" w:eastAsiaTheme="minorHAnsi" w:hAnsi="Times New Roman" w:cs="Times New Roman"/>
      <w:sz w:val="24"/>
      <w:szCs w:val="24"/>
    </w:rPr>
  </w:style>
  <w:style w:type="paragraph" w:customStyle="1" w:styleId="C59839B441B8458BA088B71BBFE810583">
    <w:name w:val="C59839B441B8458BA088B71BBFE810583"/>
    <w:rsid w:val="004A3910"/>
    <w:pPr>
      <w:spacing w:after="100" w:line="240" w:lineRule="auto"/>
    </w:pPr>
    <w:rPr>
      <w:rFonts w:ascii="Times New Roman" w:eastAsiaTheme="minorHAnsi" w:hAnsi="Times New Roman" w:cs="Times New Roman"/>
      <w:sz w:val="24"/>
      <w:szCs w:val="24"/>
    </w:rPr>
  </w:style>
  <w:style w:type="paragraph" w:customStyle="1" w:styleId="BA952A6CE13143DBBB2F2D5DBDFF9F7C2">
    <w:name w:val="BA952A6CE13143DBBB2F2D5DBDFF9F7C2"/>
    <w:rsid w:val="004A3910"/>
    <w:pPr>
      <w:spacing w:after="100" w:line="240" w:lineRule="auto"/>
    </w:pPr>
    <w:rPr>
      <w:rFonts w:ascii="Times New Roman" w:eastAsiaTheme="minorHAnsi" w:hAnsi="Times New Roman" w:cs="Times New Roman"/>
      <w:sz w:val="24"/>
      <w:szCs w:val="24"/>
    </w:rPr>
  </w:style>
  <w:style w:type="paragraph" w:customStyle="1" w:styleId="8A8FDA5042914D588CB67011AA1912B62">
    <w:name w:val="8A8FDA5042914D588CB67011AA1912B62"/>
    <w:rsid w:val="004A3910"/>
    <w:pPr>
      <w:spacing w:after="100" w:line="240" w:lineRule="auto"/>
    </w:pPr>
    <w:rPr>
      <w:rFonts w:ascii="Times New Roman" w:eastAsiaTheme="minorHAnsi" w:hAnsi="Times New Roman" w:cs="Times New Roman"/>
      <w:sz w:val="24"/>
      <w:szCs w:val="24"/>
    </w:rPr>
  </w:style>
  <w:style w:type="paragraph" w:customStyle="1" w:styleId="1630FA63EBBE42A082498E8303F08C7A2">
    <w:name w:val="1630FA63EBBE42A082498E8303F08C7A2"/>
    <w:rsid w:val="004A3910"/>
    <w:pPr>
      <w:spacing w:after="100" w:line="240" w:lineRule="auto"/>
    </w:pPr>
    <w:rPr>
      <w:rFonts w:ascii="Times New Roman" w:eastAsiaTheme="minorHAnsi" w:hAnsi="Times New Roman" w:cs="Times New Roman"/>
      <w:sz w:val="24"/>
      <w:szCs w:val="24"/>
    </w:rPr>
  </w:style>
  <w:style w:type="paragraph" w:customStyle="1" w:styleId="61EE93F9E9A646C5A7C040922D7199472">
    <w:name w:val="61EE93F9E9A646C5A7C040922D7199472"/>
    <w:rsid w:val="004A3910"/>
    <w:pPr>
      <w:spacing w:after="100" w:line="240" w:lineRule="auto"/>
    </w:pPr>
    <w:rPr>
      <w:rFonts w:ascii="Times New Roman" w:eastAsiaTheme="minorHAnsi" w:hAnsi="Times New Roman" w:cs="Times New Roman"/>
      <w:sz w:val="24"/>
      <w:szCs w:val="24"/>
    </w:rPr>
  </w:style>
  <w:style w:type="paragraph" w:customStyle="1" w:styleId="69F22BA9FD724877AE4DF48E14E830452">
    <w:name w:val="69F22BA9FD724877AE4DF48E14E830452"/>
    <w:rsid w:val="004A3910"/>
    <w:pPr>
      <w:spacing w:after="100" w:line="240" w:lineRule="auto"/>
    </w:pPr>
    <w:rPr>
      <w:rFonts w:ascii="Times New Roman" w:eastAsiaTheme="minorHAnsi" w:hAnsi="Times New Roman" w:cs="Times New Roman"/>
      <w:sz w:val="24"/>
      <w:szCs w:val="24"/>
    </w:rPr>
  </w:style>
  <w:style w:type="paragraph" w:customStyle="1" w:styleId="FB3B09F36B5F4E52B5372D1D629443E62">
    <w:name w:val="FB3B09F36B5F4E52B5372D1D629443E62"/>
    <w:rsid w:val="004A3910"/>
    <w:pPr>
      <w:spacing w:after="100" w:line="240" w:lineRule="auto"/>
    </w:pPr>
    <w:rPr>
      <w:rFonts w:ascii="Times New Roman" w:eastAsiaTheme="minorHAnsi" w:hAnsi="Times New Roman" w:cs="Times New Roman"/>
      <w:sz w:val="24"/>
      <w:szCs w:val="24"/>
    </w:rPr>
  </w:style>
  <w:style w:type="paragraph" w:customStyle="1" w:styleId="45FEF86C5EAD455880247341338A299E2">
    <w:name w:val="45FEF86C5EAD455880247341338A299E2"/>
    <w:rsid w:val="004A3910"/>
    <w:pPr>
      <w:spacing w:after="100" w:line="240" w:lineRule="auto"/>
    </w:pPr>
    <w:rPr>
      <w:rFonts w:ascii="Times New Roman" w:eastAsiaTheme="minorHAnsi" w:hAnsi="Times New Roman" w:cs="Times New Roman"/>
      <w:sz w:val="24"/>
      <w:szCs w:val="24"/>
    </w:rPr>
  </w:style>
  <w:style w:type="paragraph" w:customStyle="1" w:styleId="61B2B5147A8F45908856E425BF8454452">
    <w:name w:val="61B2B5147A8F45908856E425BF8454452"/>
    <w:rsid w:val="004A3910"/>
    <w:pPr>
      <w:spacing w:after="100" w:line="240" w:lineRule="auto"/>
    </w:pPr>
    <w:rPr>
      <w:rFonts w:ascii="Times New Roman" w:eastAsiaTheme="minorHAnsi" w:hAnsi="Times New Roman" w:cs="Times New Roman"/>
      <w:sz w:val="24"/>
      <w:szCs w:val="24"/>
    </w:rPr>
  </w:style>
  <w:style w:type="paragraph" w:customStyle="1" w:styleId="E43DF4EF925040BDA5A038DD87F7FBD32">
    <w:name w:val="E43DF4EF925040BDA5A038DD87F7FBD32"/>
    <w:rsid w:val="004A3910"/>
    <w:pPr>
      <w:spacing w:after="100" w:line="240" w:lineRule="auto"/>
    </w:pPr>
    <w:rPr>
      <w:rFonts w:ascii="Times New Roman" w:eastAsiaTheme="minorHAnsi" w:hAnsi="Times New Roman" w:cs="Times New Roman"/>
      <w:sz w:val="24"/>
      <w:szCs w:val="24"/>
    </w:rPr>
  </w:style>
  <w:style w:type="paragraph" w:customStyle="1" w:styleId="D30780EC49ED40EDAF8F5FEA427D79B92">
    <w:name w:val="D30780EC49ED40EDAF8F5FEA427D79B92"/>
    <w:rsid w:val="004A3910"/>
    <w:pPr>
      <w:spacing w:after="100" w:line="240" w:lineRule="auto"/>
    </w:pPr>
    <w:rPr>
      <w:rFonts w:ascii="Times New Roman" w:eastAsiaTheme="minorHAnsi" w:hAnsi="Times New Roman" w:cs="Times New Roman"/>
      <w:sz w:val="24"/>
      <w:szCs w:val="24"/>
    </w:rPr>
  </w:style>
  <w:style w:type="paragraph" w:customStyle="1" w:styleId="EA3BF38AE59B40F28F2B49ACE99C3D2D2">
    <w:name w:val="EA3BF38AE59B40F28F2B49ACE99C3D2D2"/>
    <w:rsid w:val="004A3910"/>
    <w:pPr>
      <w:spacing w:after="100" w:line="240" w:lineRule="auto"/>
    </w:pPr>
    <w:rPr>
      <w:rFonts w:ascii="Times New Roman" w:eastAsiaTheme="minorHAnsi" w:hAnsi="Times New Roman" w:cs="Times New Roman"/>
      <w:sz w:val="24"/>
      <w:szCs w:val="24"/>
    </w:rPr>
  </w:style>
  <w:style w:type="paragraph" w:customStyle="1" w:styleId="B571DAFCC07F4380A75D79E04B80C3972">
    <w:name w:val="B571DAFCC07F4380A75D79E04B80C3972"/>
    <w:rsid w:val="004A3910"/>
    <w:pPr>
      <w:spacing w:after="100" w:line="240" w:lineRule="auto"/>
    </w:pPr>
    <w:rPr>
      <w:rFonts w:ascii="Times New Roman" w:eastAsiaTheme="minorHAnsi" w:hAnsi="Times New Roman" w:cs="Times New Roman"/>
      <w:sz w:val="24"/>
      <w:szCs w:val="24"/>
    </w:rPr>
  </w:style>
  <w:style w:type="paragraph" w:customStyle="1" w:styleId="42A0A1F7BDA04D948C8CD4DCFE23BBAC2">
    <w:name w:val="42A0A1F7BDA04D948C8CD4DCFE23BBAC2"/>
    <w:rsid w:val="004A3910"/>
    <w:pPr>
      <w:spacing w:after="100" w:line="240" w:lineRule="auto"/>
    </w:pPr>
    <w:rPr>
      <w:rFonts w:ascii="Times New Roman" w:eastAsiaTheme="minorHAnsi" w:hAnsi="Times New Roman" w:cs="Times New Roman"/>
      <w:sz w:val="24"/>
      <w:szCs w:val="24"/>
    </w:rPr>
  </w:style>
  <w:style w:type="paragraph" w:customStyle="1" w:styleId="70FABBCE4A77480A93508181E0F5F8892">
    <w:name w:val="70FABBCE4A77480A93508181E0F5F8892"/>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DE7EA5244FFF44C586F9F14CA8F7A2D72">
    <w:name w:val="DE7EA5244FFF44C586F9F14CA8F7A2D72"/>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7A9FC35CE96242D3AE00F809296D075A2">
    <w:name w:val="7A9FC35CE96242D3AE00F809296D075A2"/>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6E22AC37C0FA4F8C9D66436A33D4B6692">
    <w:name w:val="6E22AC37C0FA4F8C9D66436A33D4B6692"/>
    <w:rsid w:val="004A3910"/>
    <w:pPr>
      <w:spacing w:after="100" w:line="240" w:lineRule="auto"/>
    </w:pPr>
    <w:rPr>
      <w:rFonts w:ascii="Times New Roman" w:eastAsiaTheme="minorHAnsi" w:hAnsi="Times New Roman" w:cs="Times New Roman"/>
      <w:sz w:val="24"/>
      <w:szCs w:val="24"/>
    </w:rPr>
  </w:style>
  <w:style w:type="paragraph" w:customStyle="1" w:styleId="F0961E3BAFF041F49B9F5E2E24C4465A2">
    <w:name w:val="F0961E3BAFF041F49B9F5E2E24C4465A2"/>
    <w:rsid w:val="004A3910"/>
    <w:pPr>
      <w:spacing w:after="100" w:line="240" w:lineRule="auto"/>
    </w:pPr>
    <w:rPr>
      <w:rFonts w:ascii="Times New Roman" w:eastAsiaTheme="minorHAnsi" w:hAnsi="Times New Roman" w:cs="Times New Roman"/>
      <w:sz w:val="24"/>
      <w:szCs w:val="24"/>
    </w:rPr>
  </w:style>
  <w:style w:type="paragraph" w:customStyle="1" w:styleId="CEE8F70D3F5A4C5CBBEA114CD22B515A2">
    <w:name w:val="CEE8F70D3F5A4C5CBBEA114CD22B515A2"/>
    <w:rsid w:val="004A3910"/>
    <w:pPr>
      <w:spacing w:after="100" w:line="240" w:lineRule="auto"/>
    </w:pPr>
    <w:rPr>
      <w:rFonts w:ascii="Times New Roman" w:eastAsiaTheme="minorHAnsi" w:hAnsi="Times New Roman" w:cs="Times New Roman"/>
      <w:sz w:val="24"/>
      <w:szCs w:val="24"/>
    </w:rPr>
  </w:style>
  <w:style w:type="paragraph" w:customStyle="1" w:styleId="5FD4CAD2299E49D09E31ED377DA529932">
    <w:name w:val="5FD4CAD2299E49D09E31ED377DA529932"/>
    <w:rsid w:val="004A3910"/>
    <w:pPr>
      <w:spacing w:after="100" w:line="240" w:lineRule="auto"/>
    </w:pPr>
    <w:rPr>
      <w:rFonts w:ascii="Times New Roman" w:eastAsiaTheme="minorHAnsi" w:hAnsi="Times New Roman" w:cs="Times New Roman"/>
      <w:sz w:val="24"/>
      <w:szCs w:val="24"/>
    </w:rPr>
  </w:style>
  <w:style w:type="paragraph" w:customStyle="1" w:styleId="C8308E22100A4CD683E2B866F070D1DD2">
    <w:name w:val="C8308E22100A4CD683E2B866F070D1DD2"/>
    <w:rsid w:val="004A3910"/>
    <w:pPr>
      <w:spacing w:after="100" w:line="240" w:lineRule="auto"/>
    </w:pPr>
    <w:rPr>
      <w:rFonts w:ascii="Times New Roman" w:eastAsiaTheme="minorHAnsi" w:hAnsi="Times New Roman" w:cs="Times New Roman"/>
      <w:sz w:val="24"/>
      <w:szCs w:val="24"/>
    </w:rPr>
  </w:style>
  <w:style w:type="paragraph" w:customStyle="1" w:styleId="912A7B7BE5C040B3AABEC402C52635D51">
    <w:name w:val="912A7B7BE5C040B3AABEC402C52635D51"/>
    <w:rsid w:val="004A3910"/>
    <w:pPr>
      <w:spacing w:after="100" w:line="240" w:lineRule="auto"/>
    </w:pPr>
    <w:rPr>
      <w:rFonts w:ascii="Times New Roman" w:eastAsiaTheme="minorHAnsi" w:hAnsi="Times New Roman" w:cs="Times New Roman"/>
      <w:sz w:val="24"/>
      <w:szCs w:val="24"/>
    </w:rPr>
  </w:style>
  <w:style w:type="paragraph" w:customStyle="1" w:styleId="A26B16A0599F43DDA640262C25E3F82E2">
    <w:name w:val="A26B16A0599F43DDA640262C25E3F82E2"/>
    <w:rsid w:val="004A3910"/>
    <w:pPr>
      <w:spacing w:after="100" w:line="240" w:lineRule="auto"/>
    </w:pPr>
    <w:rPr>
      <w:rFonts w:ascii="Times New Roman" w:eastAsiaTheme="minorHAnsi" w:hAnsi="Times New Roman" w:cs="Times New Roman"/>
      <w:sz w:val="24"/>
      <w:szCs w:val="24"/>
    </w:rPr>
  </w:style>
  <w:style w:type="paragraph" w:customStyle="1" w:styleId="E57BB3E3E4074839B3935C363990408B2">
    <w:name w:val="E57BB3E3E4074839B3935C363990408B2"/>
    <w:rsid w:val="004A3910"/>
    <w:pPr>
      <w:spacing w:after="100" w:line="240" w:lineRule="auto"/>
    </w:pPr>
    <w:rPr>
      <w:rFonts w:ascii="Times New Roman" w:eastAsiaTheme="minorHAnsi" w:hAnsi="Times New Roman" w:cs="Times New Roman"/>
      <w:sz w:val="24"/>
      <w:szCs w:val="24"/>
    </w:rPr>
  </w:style>
  <w:style w:type="paragraph" w:customStyle="1" w:styleId="ED667854CC17432BB7B4F1C4A25EF2522">
    <w:name w:val="ED667854CC17432BB7B4F1C4A25EF2522"/>
    <w:rsid w:val="004A3910"/>
    <w:pPr>
      <w:spacing w:after="100" w:line="240" w:lineRule="auto"/>
    </w:pPr>
    <w:rPr>
      <w:rFonts w:ascii="Times New Roman" w:eastAsiaTheme="minorHAnsi" w:hAnsi="Times New Roman" w:cs="Times New Roman"/>
      <w:sz w:val="24"/>
      <w:szCs w:val="24"/>
    </w:rPr>
  </w:style>
  <w:style w:type="paragraph" w:customStyle="1" w:styleId="7C228B741F644C329BCF4A6A06E9ECF52">
    <w:name w:val="7C228B741F644C329BCF4A6A06E9ECF52"/>
    <w:rsid w:val="004A3910"/>
    <w:pPr>
      <w:spacing w:after="100" w:line="240" w:lineRule="auto"/>
    </w:pPr>
    <w:rPr>
      <w:rFonts w:ascii="Times New Roman" w:eastAsiaTheme="minorHAnsi" w:hAnsi="Times New Roman" w:cs="Times New Roman"/>
      <w:sz w:val="24"/>
      <w:szCs w:val="24"/>
    </w:rPr>
  </w:style>
  <w:style w:type="paragraph" w:customStyle="1" w:styleId="DB8BDAA4794F435E9460365735B7614D2">
    <w:name w:val="DB8BDAA4794F435E9460365735B7614D2"/>
    <w:rsid w:val="004A3910"/>
    <w:pPr>
      <w:spacing w:after="100" w:line="240" w:lineRule="auto"/>
    </w:pPr>
    <w:rPr>
      <w:rFonts w:ascii="Times New Roman" w:eastAsiaTheme="minorHAnsi" w:hAnsi="Times New Roman" w:cs="Times New Roman"/>
      <w:sz w:val="24"/>
      <w:szCs w:val="24"/>
    </w:rPr>
  </w:style>
  <w:style w:type="paragraph" w:customStyle="1" w:styleId="FA708FE0414F4F05ABB5E8FB8A7590292">
    <w:name w:val="FA708FE0414F4F05ABB5E8FB8A7590292"/>
    <w:rsid w:val="004A3910"/>
    <w:pPr>
      <w:spacing w:after="100" w:line="240" w:lineRule="auto"/>
    </w:pPr>
    <w:rPr>
      <w:rFonts w:ascii="Times New Roman" w:eastAsiaTheme="minorHAnsi" w:hAnsi="Times New Roman" w:cs="Times New Roman"/>
      <w:sz w:val="24"/>
      <w:szCs w:val="24"/>
    </w:rPr>
  </w:style>
  <w:style w:type="paragraph" w:customStyle="1" w:styleId="1E096A8A81634BFA8B055258B356623F2">
    <w:name w:val="1E096A8A81634BFA8B055258B356623F2"/>
    <w:rsid w:val="004A3910"/>
    <w:pPr>
      <w:spacing w:after="100" w:line="240" w:lineRule="auto"/>
    </w:pPr>
    <w:rPr>
      <w:rFonts w:ascii="Times New Roman" w:eastAsiaTheme="minorHAnsi" w:hAnsi="Times New Roman" w:cs="Times New Roman"/>
      <w:sz w:val="24"/>
      <w:szCs w:val="24"/>
    </w:rPr>
  </w:style>
  <w:style w:type="paragraph" w:customStyle="1" w:styleId="1EF04358CED7450C815481E9083E17832">
    <w:name w:val="1EF04358CED7450C815481E9083E17832"/>
    <w:rsid w:val="004A3910"/>
    <w:pPr>
      <w:spacing w:after="100" w:line="240" w:lineRule="auto"/>
    </w:pPr>
    <w:rPr>
      <w:rFonts w:ascii="Times New Roman" w:eastAsiaTheme="minorHAnsi" w:hAnsi="Times New Roman" w:cs="Times New Roman"/>
      <w:sz w:val="24"/>
      <w:szCs w:val="24"/>
    </w:rPr>
  </w:style>
  <w:style w:type="paragraph" w:customStyle="1" w:styleId="2B50F060DFED4C4BBF0CED73C7CAE0B62">
    <w:name w:val="2B50F060DFED4C4BBF0CED73C7CAE0B62"/>
    <w:rsid w:val="004A3910"/>
    <w:pPr>
      <w:spacing w:after="100" w:line="240" w:lineRule="auto"/>
    </w:pPr>
    <w:rPr>
      <w:rFonts w:ascii="Times New Roman" w:eastAsiaTheme="minorHAnsi" w:hAnsi="Times New Roman" w:cs="Times New Roman"/>
      <w:sz w:val="24"/>
      <w:szCs w:val="24"/>
    </w:rPr>
  </w:style>
  <w:style w:type="paragraph" w:customStyle="1" w:styleId="89C25943B5504F788BEE3D590843E6EC2">
    <w:name w:val="89C25943B5504F788BEE3D590843E6EC2"/>
    <w:rsid w:val="004A3910"/>
    <w:pPr>
      <w:spacing w:after="100" w:line="240" w:lineRule="auto"/>
    </w:pPr>
    <w:rPr>
      <w:rFonts w:ascii="Times New Roman" w:eastAsiaTheme="minorHAnsi" w:hAnsi="Times New Roman" w:cs="Times New Roman"/>
      <w:sz w:val="24"/>
      <w:szCs w:val="24"/>
    </w:rPr>
  </w:style>
  <w:style w:type="paragraph" w:customStyle="1" w:styleId="F4F45BCC632D46228222DDF12CD37E982">
    <w:name w:val="F4F45BCC632D46228222DDF12CD37E982"/>
    <w:rsid w:val="004A3910"/>
    <w:pPr>
      <w:spacing w:after="100" w:line="240" w:lineRule="auto"/>
    </w:pPr>
    <w:rPr>
      <w:rFonts w:ascii="Times New Roman" w:eastAsiaTheme="minorHAnsi" w:hAnsi="Times New Roman" w:cs="Times New Roman"/>
      <w:sz w:val="24"/>
      <w:szCs w:val="24"/>
    </w:rPr>
  </w:style>
  <w:style w:type="paragraph" w:customStyle="1" w:styleId="543F20C898864B61B840AE6DDA97F01E2">
    <w:name w:val="543F20C898864B61B840AE6DDA97F01E2"/>
    <w:rsid w:val="004A3910"/>
    <w:pPr>
      <w:spacing w:after="100" w:line="240" w:lineRule="auto"/>
    </w:pPr>
    <w:rPr>
      <w:rFonts w:ascii="Times New Roman" w:eastAsiaTheme="minorHAnsi" w:hAnsi="Times New Roman" w:cs="Times New Roman"/>
      <w:sz w:val="24"/>
      <w:szCs w:val="24"/>
    </w:rPr>
  </w:style>
  <w:style w:type="paragraph" w:customStyle="1" w:styleId="B32B894B679C41C0BD77A751C21BAEED2">
    <w:name w:val="B32B894B679C41C0BD77A751C21BAEED2"/>
    <w:rsid w:val="004A3910"/>
    <w:pPr>
      <w:spacing w:after="100" w:line="240" w:lineRule="auto"/>
    </w:pPr>
    <w:rPr>
      <w:rFonts w:ascii="Times New Roman" w:eastAsiaTheme="minorHAnsi" w:hAnsi="Times New Roman" w:cs="Times New Roman"/>
      <w:sz w:val="24"/>
      <w:szCs w:val="24"/>
    </w:rPr>
  </w:style>
  <w:style w:type="paragraph" w:customStyle="1" w:styleId="888385548F154F06BF1F280F539E4E982">
    <w:name w:val="888385548F154F06BF1F280F539E4E982"/>
    <w:rsid w:val="004A3910"/>
    <w:pPr>
      <w:spacing w:after="100" w:line="240" w:lineRule="auto"/>
    </w:pPr>
    <w:rPr>
      <w:rFonts w:ascii="Times New Roman" w:eastAsiaTheme="minorHAnsi" w:hAnsi="Times New Roman" w:cs="Times New Roman"/>
      <w:sz w:val="24"/>
      <w:szCs w:val="24"/>
    </w:rPr>
  </w:style>
  <w:style w:type="paragraph" w:customStyle="1" w:styleId="F3E226CE76C44AF68F290CFE05B2BC012">
    <w:name w:val="F3E226CE76C44AF68F290CFE05B2BC012"/>
    <w:rsid w:val="004A3910"/>
    <w:pPr>
      <w:spacing w:after="100" w:line="240" w:lineRule="auto"/>
    </w:pPr>
    <w:rPr>
      <w:rFonts w:ascii="Times New Roman" w:eastAsiaTheme="minorHAnsi" w:hAnsi="Times New Roman" w:cs="Times New Roman"/>
      <w:sz w:val="24"/>
      <w:szCs w:val="24"/>
    </w:rPr>
  </w:style>
  <w:style w:type="paragraph" w:customStyle="1" w:styleId="A71493AE39B0415DB9FFCC2F5EF97E942">
    <w:name w:val="A71493AE39B0415DB9FFCC2F5EF97E942"/>
    <w:rsid w:val="004A3910"/>
    <w:pPr>
      <w:spacing w:after="100" w:line="240" w:lineRule="auto"/>
    </w:pPr>
    <w:rPr>
      <w:rFonts w:ascii="Times New Roman" w:eastAsiaTheme="minorHAnsi" w:hAnsi="Times New Roman" w:cs="Times New Roman"/>
      <w:sz w:val="24"/>
      <w:szCs w:val="24"/>
    </w:rPr>
  </w:style>
  <w:style w:type="paragraph" w:customStyle="1" w:styleId="5FB7DAAD4015428197014391109B73072">
    <w:name w:val="5FB7DAAD4015428197014391109B73072"/>
    <w:rsid w:val="004A3910"/>
    <w:pPr>
      <w:spacing w:after="100" w:line="240" w:lineRule="auto"/>
    </w:pPr>
    <w:rPr>
      <w:rFonts w:ascii="Times New Roman" w:eastAsiaTheme="minorHAnsi" w:hAnsi="Times New Roman" w:cs="Times New Roman"/>
      <w:sz w:val="24"/>
      <w:szCs w:val="24"/>
    </w:rPr>
  </w:style>
  <w:style w:type="paragraph" w:customStyle="1" w:styleId="14DAED0B74874BFBB6A903A166B20FA42">
    <w:name w:val="14DAED0B74874BFBB6A903A166B20FA42"/>
    <w:rsid w:val="004A3910"/>
    <w:pPr>
      <w:spacing w:after="100" w:line="240" w:lineRule="auto"/>
    </w:pPr>
    <w:rPr>
      <w:rFonts w:ascii="Times New Roman" w:eastAsiaTheme="minorHAnsi" w:hAnsi="Times New Roman" w:cs="Times New Roman"/>
      <w:sz w:val="24"/>
      <w:szCs w:val="24"/>
    </w:rPr>
  </w:style>
  <w:style w:type="paragraph" w:customStyle="1" w:styleId="A33A0E515141473992B514F09D30F3732">
    <w:name w:val="A33A0E515141473992B514F09D30F3732"/>
    <w:rsid w:val="004A3910"/>
    <w:pPr>
      <w:spacing w:after="100" w:line="240" w:lineRule="auto"/>
    </w:pPr>
    <w:rPr>
      <w:rFonts w:ascii="Times New Roman" w:eastAsiaTheme="minorHAnsi" w:hAnsi="Times New Roman" w:cs="Times New Roman"/>
      <w:sz w:val="24"/>
      <w:szCs w:val="24"/>
    </w:rPr>
  </w:style>
  <w:style w:type="paragraph" w:customStyle="1" w:styleId="3A72F6FCB73A48EBB61EAF67A4CACCC62">
    <w:name w:val="3A72F6FCB73A48EBB61EAF67A4CACCC62"/>
    <w:rsid w:val="004A3910"/>
    <w:pPr>
      <w:spacing w:after="100" w:line="240" w:lineRule="auto"/>
    </w:pPr>
    <w:rPr>
      <w:rFonts w:ascii="Times New Roman" w:eastAsiaTheme="minorHAnsi" w:hAnsi="Times New Roman" w:cs="Times New Roman"/>
      <w:sz w:val="24"/>
      <w:szCs w:val="24"/>
    </w:rPr>
  </w:style>
  <w:style w:type="paragraph" w:customStyle="1" w:styleId="5F852B841FAA496EA52B9DE6258F67B32">
    <w:name w:val="5F852B841FAA496EA52B9DE6258F67B32"/>
    <w:rsid w:val="004A3910"/>
    <w:pPr>
      <w:spacing w:after="100" w:line="240" w:lineRule="auto"/>
    </w:pPr>
    <w:rPr>
      <w:rFonts w:ascii="Times New Roman" w:eastAsiaTheme="minorHAnsi" w:hAnsi="Times New Roman" w:cs="Times New Roman"/>
      <w:sz w:val="24"/>
      <w:szCs w:val="24"/>
    </w:rPr>
  </w:style>
  <w:style w:type="paragraph" w:customStyle="1" w:styleId="705D76749C514257B604C5EFFCBCF81C2">
    <w:name w:val="705D76749C514257B604C5EFFCBCF81C2"/>
    <w:rsid w:val="004A3910"/>
    <w:pPr>
      <w:spacing w:after="100" w:line="240" w:lineRule="auto"/>
    </w:pPr>
    <w:rPr>
      <w:rFonts w:ascii="Times New Roman" w:eastAsiaTheme="minorHAnsi" w:hAnsi="Times New Roman" w:cs="Times New Roman"/>
      <w:sz w:val="24"/>
      <w:szCs w:val="24"/>
    </w:rPr>
  </w:style>
  <w:style w:type="paragraph" w:customStyle="1" w:styleId="905275695B3A4690BD526878856099E22">
    <w:name w:val="905275695B3A4690BD526878856099E22"/>
    <w:rsid w:val="004A3910"/>
    <w:pPr>
      <w:spacing w:after="100" w:line="240" w:lineRule="auto"/>
    </w:pPr>
    <w:rPr>
      <w:rFonts w:ascii="Times New Roman" w:eastAsiaTheme="minorHAnsi" w:hAnsi="Times New Roman" w:cs="Times New Roman"/>
      <w:sz w:val="24"/>
      <w:szCs w:val="24"/>
    </w:rPr>
  </w:style>
  <w:style w:type="paragraph" w:customStyle="1" w:styleId="B9BBDE77421D4F58B8DAEA4A0ED28A3C1">
    <w:name w:val="B9BBDE77421D4F58B8DAEA4A0ED28A3C1"/>
    <w:rsid w:val="004A3910"/>
    <w:pPr>
      <w:spacing w:after="100" w:line="240" w:lineRule="auto"/>
    </w:pPr>
    <w:rPr>
      <w:rFonts w:ascii="Times New Roman" w:eastAsiaTheme="minorHAnsi" w:hAnsi="Times New Roman" w:cs="Times New Roman"/>
      <w:sz w:val="24"/>
      <w:szCs w:val="24"/>
    </w:rPr>
  </w:style>
  <w:style w:type="paragraph" w:customStyle="1" w:styleId="D57CC3CD5DAF403CABBF7F55939A97971">
    <w:name w:val="D57CC3CD5DAF403CABBF7F55939A97971"/>
    <w:rsid w:val="004A3910"/>
    <w:pPr>
      <w:spacing w:after="100" w:line="240" w:lineRule="auto"/>
    </w:pPr>
    <w:rPr>
      <w:rFonts w:ascii="Times New Roman" w:eastAsiaTheme="minorHAnsi" w:hAnsi="Times New Roman" w:cs="Times New Roman"/>
      <w:sz w:val="24"/>
      <w:szCs w:val="24"/>
    </w:rPr>
  </w:style>
  <w:style w:type="paragraph" w:customStyle="1" w:styleId="1E9A914A96F4446DBCE2A0957D2109A11">
    <w:name w:val="1E9A914A96F4446DBCE2A0957D2109A11"/>
    <w:rsid w:val="004A3910"/>
    <w:pPr>
      <w:spacing w:after="100" w:line="240" w:lineRule="auto"/>
    </w:pPr>
    <w:rPr>
      <w:rFonts w:ascii="Times New Roman" w:eastAsiaTheme="minorHAnsi" w:hAnsi="Times New Roman" w:cs="Times New Roman"/>
      <w:sz w:val="24"/>
      <w:szCs w:val="24"/>
    </w:rPr>
  </w:style>
  <w:style w:type="paragraph" w:customStyle="1" w:styleId="2EF28BD31F744025AD8703C182A98D771">
    <w:name w:val="2EF28BD31F744025AD8703C182A98D771"/>
    <w:rsid w:val="004A3910"/>
    <w:pPr>
      <w:spacing w:after="100" w:line="240" w:lineRule="auto"/>
    </w:pPr>
    <w:rPr>
      <w:rFonts w:ascii="Times New Roman" w:eastAsiaTheme="minorHAnsi" w:hAnsi="Times New Roman" w:cs="Times New Roman"/>
      <w:sz w:val="24"/>
      <w:szCs w:val="24"/>
    </w:rPr>
  </w:style>
  <w:style w:type="paragraph" w:customStyle="1" w:styleId="F5B34AF55D844A1DB3856602E2E837651">
    <w:name w:val="F5B34AF55D844A1DB3856602E2E837651"/>
    <w:rsid w:val="004A3910"/>
    <w:pPr>
      <w:spacing w:after="100" w:line="240" w:lineRule="auto"/>
    </w:pPr>
    <w:rPr>
      <w:rFonts w:ascii="Times New Roman" w:eastAsiaTheme="minorHAnsi" w:hAnsi="Times New Roman" w:cs="Times New Roman"/>
      <w:sz w:val="24"/>
      <w:szCs w:val="24"/>
    </w:rPr>
  </w:style>
  <w:style w:type="paragraph" w:customStyle="1" w:styleId="14540022B9DE4401A15BF62CC5C1DA951">
    <w:name w:val="14540022B9DE4401A15BF62CC5C1DA951"/>
    <w:rsid w:val="004A3910"/>
    <w:pPr>
      <w:spacing w:after="100" w:line="240" w:lineRule="auto"/>
    </w:pPr>
    <w:rPr>
      <w:rFonts w:ascii="Times New Roman" w:eastAsiaTheme="minorHAnsi" w:hAnsi="Times New Roman" w:cs="Times New Roman"/>
      <w:sz w:val="24"/>
      <w:szCs w:val="24"/>
    </w:rPr>
  </w:style>
  <w:style w:type="paragraph" w:customStyle="1" w:styleId="54D5E4B2A92E4043A5E325F92A5A86CF1">
    <w:name w:val="54D5E4B2A92E4043A5E325F92A5A86CF1"/>
    <w:rsid w:val="004A3910"/>
    <w:pPr>
      <w:spacing w:after="100" w:line="240" w:lineRule="auto"/>
    </w:pPr>
    <w:rPr>
      <w:rFonts w:ascii="Times New Roman" w:eastAsiaTheme="minorHAnsi" w:hAnsi="Times New Roman" w:cs="Times New Roman"/>
      <w:sz w:val="24"/>
      <w:szCs w:val="24"/>
    </w:rPr>
  </w:style>
  <w:style w:type="paragraph" w:customStyle="1" w:styleId="C6CC07D096D342BAADD811692D0A91F11">
    <w:name w:val="C6CC07D096D342BAADD811692D0A91F11"/>
    <w:rsid w:val="004A3910"/>
    <w:pPr>
      <w:spacing w:after="100" w:line="240" w:lineRule="auto"/>
    </w:pPr>
    <w:rPr>
      <w:rFonts w:ascii="Times New Roman" w:eastAsiaTheme="minorHAnsi" w:hAnsi="Times New Roman" w:cs="Times New Roman"/>
      <w:sz w:val="24"/>
      <w:szCs w:val="24"/>
    </w:rPr>
  </w:style>
  <w:style w:type="paragraph" w:customStyle="1" w:styleId="DC179975C2E8422AB4453FD380B7470D1">
    <w:name w:val="DC179975C2E8422AB4453FD380B7470D1"/>
    <w:rsid w:val="004A3910"/>
    <w:pPr>
      <w:spacing w:after="100" w:line="240" w:lineRule="auto"/>
    </w:pPr>
    <w:rPr>
      <w:rFonts w:ascii="Times New Roman" w:eastAsiaTheme="minorHAnsi" w:hAnsi="Times New Roman" w:cs="Times New Roman"/>
      <w:sz w:val="24"/>
      <w:szCs w:val="24"/>
    </w:rPr>
  </w:style>
  <w:style w:type="paragraph" w:customStyle="1" w:styleId="5115E30455644BB1819C298ECAC751A11">
    <w:name w:val="5115E30455644BB1819C298ECAC751A11"/>
    <w:rsid w:val="004A3910"/>
    <w:pPr>
      <w:spacing w:after="100" w:line="240" w:lineRule="auto"/>
    </w:pPr>
    <w:rPr>
      <w:rFonts w:ascii="Times New Roman" w:eastAsiaTheme="minorHAnsi" w:hAnsi="Times New Roman" w:cs="Times New Roman"/>
      <w:sz w:val="24"/>
      <w:szCs w:val="24"/>
    </w:rPr>
  </w:style>
  <w:style w:type="paragraph" w:customStyle="1" w:styleId="071DCEB09CFF4CE0A1B847275229EC261">
    <w:name w:val="071DCEB09CFF4CE0A1B847275229EC261"/>
    <w:rsid w:val="004A391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93B02486EB4446B7857FF8EF33B32D1">
    <w:name w:val="2093B02486EB4446B7857FF8EF33B32D1"/>
    <w:rsid w:val="004A3910"/>
    <w:pPr>
      <w:spacing w:after="100" w:line="240" w:lineRule="auto"/>
    </w:pPr>
    <w:rPr>
      <w:rFonts w:ascii="Times New Roman" w:eastAsiaTheme="minorHAnsi" w:hAnsi="Times New Roman" w:cs="Times New Roman"/>
      <w:sz w:val="24"/>
      <w:szCs w:val="24"/>
    </w:rPr>
  </w:style>
  <w:style w:type="paragraph" w:customStyle="1" w:styleId="33209ECEC5544143B2196DFEE29EB2A21">
    <w:name w:val="33209ECEC5544143B2196DFEE29EB2A21"/>
    <w:rsid w:val="004A3910"/>
    <w:pPr>
      <w:spacing w:after="100" w:line="240" w:lineRule="auto"/>
    </w:pPr>
    <w:rPr>
      <w:rFonts w:ascii="Times New Roman" w:eastAsiaTheme="minorHAnsi" w:hAnsi="Times New Roman" w:cs="Times New Roman"/>
      <w:sz w:val="24"/>
      <w:szCs w:val="24"/>
    </w:rPr>
  </w:style>
  <w:style w:type="paragraph" w:customStyle="1" w:styleId="DEDA0AD317FC42BDB0F27D65ED52374F1">
    <w:name w:val="DEDA0AD317FC42BDB0F27D65ED52374F1"/>
    <w:rsid w:val="004A3910"/>
    <w:pPr>
      <w:spacing w:after="100" w:line="240" w:lineRule="auto"/>
    </w:pPr>
    <w:rPr>
      <w:rFonts w:ascii="Times New Roman" w:eastAsiaTheme="minorHAnsi" w:hAnsi="Times New Roman" w:cs="Times New Roman"/>
      <w:sz w:val="24"/>
      <w:szCs w:val="24"/>
    </w:rPr>
  </w:style>
  <w:style w:type="paragraph" w:customStyle="1" w:styleId="1AA02AA5DE8746F1AFB738F4B6D1FAFE1">
    <w:name w:val="1AA02AA5DE8746F1AFB738F4B6D1FAFE1"/>
    <w:rsid w:val="004A3910"/>
    <w:pPr>
      <w:spacing w:after="100" w:line="240" w:lineRule="auto"/>
    </w:pPr>
    <w:rPr>
      <w:rFonts w:ascii="Times New Roman" w:eastAsiaTheme="minorHAnsi" w:hAnsi="Times New Roman" w:cs="Times New Roman"/>
      <w:sz w:val="24"/>
      <w:szCs w:val="24"/>
    </w:rPr>
  </w:style>
  <w:style w:type="paragraph" w:customStyle="1" w:styleId="759540D96F8B4AF7A72D93FB32A919281">
    <w:name w:val="759540D96F8B4AF7A72D93FB32A919281"/>
    <w:rsid w:val="004A3910"/>
    <w:pPr>
      <w:spacing w:after="100" w:line="240" w:lineRule="auto"/>
    </w:pPr>
    <w:rPr>
      <w:rFonts w:ascii="Times New Roman" w:eastAsiaTheme="minorHAnsi" w:hAnsi="Times New Roman" w:cs="Times New Roman"/>
      <w:sz w:val="24"/>
      <w:szCs w:val="24"/>
    </w:rPr>
  </w:style>
  <w:style w:type="paragraph" w:customStyle="1" w:styleId="6D8E51DB38884D3DB3EAB14D5D1C7A3D1">
    <w:name w:val="6D8E51DB38884D3DB3EAB14D5D1C7A3D1"/>
    <w:rsid w:val="004A3910"/>
    <w:pPr>
      <w:spacing w:after="100" w:line="240" w:lineRule="auto"/>
    </w:pPr>
    <w:rPr>
      <w:rFonts w:ascii="Times New Roman" w:eastAsiaTheme="minorHAnsi" w:hAnsi="Times New Roman" w:cs="Times New Roman"/>
      <w:sz w:val="24"/>
      <w:szCs w:val="24"/>
    </w:rPr>
  </w:style>
  <w:style w:type="paragraph" w:customStyle="1" w:styleId="BF1803605B674B7EAFE3C278E96E7E8E1">
    <w:name w:val="BF1803605B674B7EAFE3C278E96E7E8E1"/>
    <w:rsid w:val="004A3910"/>
    <w:pPr>
      <w:spacing w:after="100" w:line="240" w:lineRule="auto"/>
    </w:pPr>
    <w:rPr>
      <w:rFonts w:ascii="Times New Roman" w:eastAsiaTheme="minorHAnsi" w:hAnsi="Times New Roman" w:cs="Times New Roman"/>
      <w:sz w:val="24"/>
      <w:szCs w:val="24"/>
    </w:rPr>
  </w:style>
  <w:style w:type="paragraph" w:customStyle="1" w:styleId="604DA0B62EB5465996BDADB03EE8EBF31">
    <w:name w:val="604DA0B62EB5465996BDADB03EE8EBF31"/>
    <w:rsid w:val="004A3910"/>
    <w:pPr>
      <w:spacing w:after="100" w:line="240" w:lineRule="auto"/>
    </w:pPr>
    <w:rPr>
      <w:rFonts w:ascii="Times New Roman" w:eastAsiaTheme="minorHAnsi" w:hAnsi="Times New Roman" w:cs="Times New Roman"/>
      <w:sz w:val="24"/>
      <w:szCs w:val="24"/>
    </w:rPr>
  </w:style>
  <w:style w:type="paragraph" w:customStyle="1" w:styleId="340F057CA28C47BB9A3CB78096DB43F41">
    <w:name w:val="340F057CA28C47BB9A3CB78096DB43F41"/>
    <w:rsid w:val="004A3910"/>
    <w:pPr>
      <w:spacing w:after="100" w:line="240" w:lineRule="auto"/>
    </w:pPr>
    <w:rPr>
      <w:rFonts w:ascii="Times New Roman" w:eastAsiaTheme="minorHAnsi" w:hAnsi="Times New Roman" w:cs="Times New Roman"/>
      <w:sz w:val="24"/>
      <w:szCs w:val="24"/>
    </w:rPr>
  </w:style>
  <w:style w:type="paragraph" w:customStyle="1" w:styleId="2FB7ABDD507740A09BC10DF5C93CDD571">
    <w:name w:val="2FB7ABDD507740A09BC10DF5C93CDD571"/>
    <w:rsid w:val="004A3910"/>
    <w:pPr>
      <w:spacing w:after="100" w:line="240" w:lineRule="auto"/>
    </w:pPr>
    <w:rPr>
      <w:rFonts w:ascii="Times New Roman" w:eastAsiaTheme="minorHAnsi" w:hAnsi="Times New Roman" w:cs="Times New Roman"/>
      <w:sz w:val="24"/>
      <w:szCs w:val="24"/>
    </w:rPr>
  </w:style>
  <w:style w:type="paragraph" w:customStyle="1" w:styleId="3B49023148DD45E098CE23B4A6B77AA41">
    <w:name w:val="3B49023148DD45E098CE23B4A6B77AA41"/>
    <w:rsid w:val="004A3910"/>
    <w:pPr>
      <w:spacing w:after="100" w:line="240" w:lineRule="auto"/>
    </w:pPr>
    <w:rPr>
      <w:rFonts w:ascii="Times New Roman" w:eastAsiaTheme="minorHAnsi" w:hAnsi="Times New Roman" w:cs="Times New Roman"/>
      <w:sz w:val="24"/>
      <w:szCs w:val="24"/>
    </w:rPr>
  </w:style>
  <w:style w:type="paragraph" w:customStyle="1" w:styleId="5D61BF4B3AC94F2D8105AE63C4275BD31">
    <w:name w:val="5D61BF4B3AC94F2D8105AE63C4275BD31"/>
    <w:rsid w:val="004A3910"/>
    <w:pPr>
      <w:spacing w:after="100" w:line="240" w:lineRule="auto"/>
    </w:pPr>
    <w:rPr>
      <w:rFonts w:ascii="Times New Roman" w:eastAsiaTheme="minorHAnsi" w:hAnsi="Times New Roman" w:cs="Times New Roman"/>
      <w:sz w:val="24"/>
      <w:szCs w:val="24"/>
    </w:rPr>
  </w:style>
  <w:style w:type="paragraph" w:customStyle="1" w:styleId="2A1C58ED1903400F838F623AF6E54AD31">
    <w:name w:val="2A1C58ED1903400F838F623AF6E54AD31"/>
    <w:rsid w:val="004A3910"/>
    <w:pPr>
      <w:spacing w:after="100" w:line="240" w:lineRule="auto"/>
    </w:pPr>
    <w:rPr>
      <w:rFonts w:ascii="Times New Roman" w:eastAsiaTheme="minorHAnsi" w:hAnsi="Times New Roman" w:cs="Times New Roman"/>
      <w:sz w:val="24"/>
      <w:szCs w:val="24"/>
    </w:rPr>
  </w:style>
  <w:style w:type="paragraph" w:customStyle="1" w:styleId="E8757D7ACDDC4991B8DDCD8BBAB768A51">
    <w:name w:val="E8757D7ACDDC4991B8DDCD8BBAB768A51"/>
    <w:rsid w:val="004A3910"/>
    <w:pPr>
      <w:spacing w:after="100" w:line="240" w:lineRule="auto"/>
    </w:pPr>
    <w:rPr>
      <w:rFonts w:ascii="Times New Roman" w:eastAsiaTheme="minorHAnsi" w:hAnsi="Times New Roman" w:cs="Times New Roman"/>
      <w:sz w:val="24"/>
      <w:szCs w:val="24"/>
    </w:rPr>
  </w:style>
  <w:style w:type="paragraph" w:customStyle="1" w:styleId="75707B1AC445476AAA7555CBF095714B1">
    <w:name w:val="75707B1AC445476AAA7555CBF095714B1"/>
    <w:rsid w:val="004A3910"/>
    <w:pPr>
      <w:spacing w:after="100" w:line="240" w:lineRule="auto"/>
    </w:pPr>
    <w:rPr>
      <w:rFonts w:ascii="Times New Roman" w:eastAsiaTheme="minorHAnsi" w:hAnsi="Times New Roman" w:cs="Times New Roman"/>
      <w:sz w:val="24"/>
      <w:szCs w:val="24"/>
    </w:rPr>
  </w:style>
  <w:style w:type="paragraph" w:customStyle="1" w:styleId="3E97F533FC944507BC700149DD50AA091">
    <w:name w:val="3E97F533FC944507BC700149DD50AA091"/>
    <w:rsid w:val="004A3910"/>
    <w:pPr>
      <w:spacing w:after="100" w:line="240" w:lineRule="auto"/>
    </w:pPr>
    <w:rPr>
      <w:rFonts w:ascii="Times New Roman" w:eastAsiaTheme="minorHAnsi" w:hAnsi="Times New Roman" w:cs="Times New Roman"/>
      <w:sz w:val="24"/>
      <w:szCs w:val="24"/>
    </w:rPr>
  </w:style>
  <w:style w:type="paragraph" w:customStyle="1" w:styleId="BC8F3FB89F4B401785A27443C4983F621">
    <w:name w:val="BC8F3FB89F4B401785A27443C4983F621"/>
    <w:rsid w:val="004A3910"/>
    <w:pPr>
      <w:spacing w:after="100" w:line="240" w:lineRule="auto"/>
    </w:pPr>
    <w:rPr>
      <w:rFonts w:ascii="Times New Roman" w:eastAsiaTheme="minorHAnsi" w:hAnsi="Times New Roman" w:cs="Times New Roman"/>
      <w:sz w:val="24"/>
      <w:szCs w:val="24"/>
    </w:rPr>
  </w:style>
  <w:style w:type="paragraph" w:customStyle="1" w:styleId="D4C9A96989144276A3E90D82B8B86B3D1">
    <w:name w:val="D4C9A96989144276A3E90D82B8B86B3D1"/>
    <w:rsid w:val="004A3910"/>
    <w:pPr>
      <w:spacing w:after="100" w:line="240" w:lineRule="auto"/>
    </w:pPr>
    <w:rPr>
      <w:rFonts w:ascii="Times New Roman" w:eastAsiaTheme="minorHAnsi" w:hAnsi="Times New Roman" w:cs="Times New Roman"/>
      <w:sz w:val="24"/>
      <w:szCs w:val="24"/>
    </w:rPr>
  </w:style>
  <w:style w:type="paragraph" w:customStyle="1" w:styleId="B952433C535545F9A8078D61D10449E017">
    <w:name w:val="B952433C535545F9A8078D61D10449E017"/>
    <w:rsid w:val="004A391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36">
    <w:name w:val="6C5D5B925C9842B1B2B69914C9C53AD236"/>
    <w:rsid w:val="004A391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40">
    <w:name w:val="BCC09F921BE54B1DAF16E9A0C85E624C40"/>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C4453FAECDB448309C832D561E1A096B5">
    <w:name w:val="C4453FAECDB448309C832D561E1A096B5"/>
    <w:rsid w:val="004A3910"/>
    <w:pPr>
      <w:spacing w:after="100" w:line="240" w:lineRule="auto"/>
    </w:pPr>
    <w:rPr>
      <w:rFonts w:ascii="Times New Roman" w:eastAsiaTheme="minorHAnsi" w:hAnsi="Times New Roman" w:cs="Times New Roman"/>
      <w:sz w:val="24"/>
      <w:szCs w:val="24"/>
    </w:rPr>
  </w:style>
  <w:style w:type="paragraph" w:customStyle="1" w:styleId="0A29C254263F4018A790F7988EABD90040">
    <w:name w:val="0A29C254263F4018A790F7988EABD90040"/>
    <w:rsid w:val="004A3910"/>
    <w:pPr>
      <w:spacing w:after="100" w:line="240" w:lineRule="auto"/>
    </w:pPr>
    <w:rPr>
      <w:rFonts w:ascii="Times New Roman" w:eastAsiaTheme="minorHAnsi" w:hAnsi="Times New Roman" w:cs="Times New Roman"/>
      <w:sz w:val="24"/>
      <w:szCs w:val="24"/>
    </w:rPr>
  </w:style>
  <w:style w:type="paragraph" w:customStyle="1" w:styleId="1F45783298A64AAE811DF0514D5B959C5">
    <w:name w:val="1F45783298A64AAE811DF0514D5B959C5"/>
    <w:rsid w:val="004A3910"/>
    <w:pPr>
      <w:spacing w:after="100" w:line="240" w:lineRule="auto"/>
    </w:pPr>
    <w:rPr>
      <w:rFonts w:ascii="Times New Roman" w:eastAsiaTheme="minorHAnsi" w:hAnsi="Times New Roman" w:cs="Times New Roman"/>
      <w:sz w:val="24"/>
      <w:szCs w:val="24"/>
    </w:rPr>
  </w:style>
  <w:style w:type="paragraph" w:customStyle="1" w:styleId="A39FD8EABA37434282A6BD7AC775F84C40">
    <w:name w:val="A39FD8EABA37434282A6BD7AC775F84C40"/>
    <w:rsid w:val="004A3910"/>
    <w:pPr>
      <w:spacing w:after="100" w:line="240" w:lineRule="auto"/>
    </w:pPr>
    <w:rPr>
      <w:rFonts w:ascii="Times New Roman" w:eastAsiaTheme="minorHAnsi" w:hAnsi="Times New Roman" w:cs="Times New Roman"/>
      <w:sz w:val="24"/>
      <w:szCs w:val="24"/>
    </w:rPr>
  </w:style>
  <w:style w:type="paragraph" w:customStyle="1" w:styleId="780BAEE1CD364D8FB3FAD1817E6C813E40">
    <w:name w:val="780BAEE1CD364D8FB3FAD1817E6C813E40"/>
    <w:rsid w:val="004A3910"/>
    <w:pPr>
      <w:spacing w:after="100" w:line="240" w:lineRule="auto"/>
    </w:pPr>
    <w:rPr>
      <w:rFonts w:ascii="Times New Roman" w:eastAsiaTheme="minorHAnsi" w:hAnsi="Times New Roman" w:cs="Times New Roman"/>
      <w:sz w:val="24"/>
      <w:szCs w:val="24"/>
    </w:rPr>
  </w:style>
  <w:style w:type="paragraph" w:customStyle="1" w:styleId="009D7B260C674ADFA3643A952EEA060940">
    <w:name w:val="009D7B260C674ADFA3643A952EEA060940"/>
    <w:rsid w:val="004A3910"/>
    <w:pPr>
      <w:spacing w:after="100" w:line="240" w:lineRule="auto"/>
    </w:pPr>
    <w:rPr>
      <w:rFonts w:ascii="Times New Roman" w:eastAsiaTheme="minorHAnsi" w:hAnsi="Times New Roman" w:cs="Times New Roman"/>
      <w:sz w:val="24"/>
      <w:szCs w:val="24"/>
    </w:rPr>
  </w:style>
  <w:style w:type="paragraph" w:customStyle="1" w:styleId="DB4691E81DC449F6A25AB6CA7614B5C540">
    <w:name w:val="DB4691E81DC449F6A25AB6CA7614B5C540"/>
    <w:rsid w:val="004A3910"/>
    <w:pPr>
      <w:spacing w:after="100" w:line="240" w:lineRule="auto"/>
    </w:pPr>
    <w:rPr>
      <w:rFonts w:ascii="Times New Roman" w:eastAsiaTheme="minorHAnsi" w:hAnsi="Times New Roman" w:cs="Times New Roman"/>
      <w:sz w:val="24"/>
      <w:szCs w:val="24"/>
    </w:rPr>
  </w:style>
  <w:style w:type="paragraph" w:customStyle="1" w:styleId="4F03F832F43542ED8A74275B123AD3A415">
    <w:name w:val="4F03F832F43542ED8A74275B123AD3A415"/>
    <w:rsid w:val="004A3910"/>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15">
    <w:name w:val="5897D084C033406A89D5AF5ACAE627DB15"/>
    <w:rsid w:val="004A3910"/>
    <w:pPr>
      <w:spacing w:after="100" w:line="240" w:lineRule="auto"/>
    </w:pPr>
    <w:rPr>
      <w:rFonts w:ascii="Times New Roman" w:eastAsiaTheme="minorHAnsi" w:hAnsi="Times New Roman" w:cs="Times New Roman"/>
      <w:sz w:val="24"/>
      <w:szCs w:val="24"/>
    </w:rPr>
  </w:style>
  <w:style w:type="paragraph" w:customStyle="1" w:styleId="A3654E75347A4F4C989DAF11835B96BE15">
    <w:name w:val="A3654E75347A4F4C989DAF11835B96BE15"/>
    <w:rsid w:val="004A3910"/>
    <w:pPr>
      <w:spacing w:after="100" w:line="240" w:lineRule="auto"/>
    </w:pPr>
    <w:rPr>
      <w:rFonts w:ascii="Times New Roman" w:eastAsiaTheme="minorHAnsi" w:hAnsi="Times New Roman" w:cs="Times New Roman"/>
      <w:sz w:val="24"/>
      <w:szCs w:val="24"/>
    </w:rPr>
  </w:style>
  <w:style w:type="paragraph" w:customStyle="1" w:styleId="F1329F2962A4439C97B81E297AB5CE844">
    <w:name w:val="F1329F2962A4439C97B81E297AB5CE844"/>
    <w:rsid w:val="004A3910"/>
    <w:pPr>
      <w:spacing w:after="100" w:line="240" w:lineRule="auto"/>
    </w:pPr>
    <w:rPr>
      <w:rFonts w:ascii="Times New Roman" w:eastAsiaTheme="minorHAnsi" w:hAnsi="Times New Roman" w:cs="Times New Roman"/>
      <w:sz w:val="24"/>
      <w:szCs w:val="24"/>
    </w:rPr>
  </w:style>
  <w:style w:type="paragraph" w:customStyle="1" w:styleId="F37CE950C00F47568D249584193F3C284">
    <w:name w:val="F37CE950C00F47568D249584193F3C284"/>
    <w:rsid w:val="004A3910"/>
    <w:pPr>
      <w:spacing w:after="100" w:line="240" w:lineRule="auto"/>
    </w:pPr>
    <w:rPr>
      <w:rFonts w:ascii="Times New Roman" w:eastAsiaTheme="minorHAnsi" w:hAnsi="Times New Roman" w:cs="Times New Roman"/>
      <w:sz w:val="24"/>
      <w:szCs w:val="24"/>
    </w:rPr>
  </w:style>
  <w:style w:type="paragraph" w:customStyle="1" w:styleId="F0582E9DFD544C598DB0374AD9CE883E4">
    <w:name w:val="F0582E9DFD544C598DB0374AD9CE883E4"/>
    <w:rsid w:val="004A3910"/>
    <w:pPr>
      <w:spacing w:after="100" w:line="240" w:lineRule="auto"/>
    </w:pPr>
    <w:rPr>
      <w:rFonts w:ascii="Times New Roman" w:eastAsiaTheme="minorHAnsi" w:hAnsi="Times New Roman" w:cs="Times New Roman"/>
      <w:sz w:val="24"/>
      <w:szCs w:val="24"/>
    </w:rPr>
  </w:style>
  <w:style w:type="paragraph" w:customStyle="1" w:styleId="C59839B441B8458BA088B71BBFE810584">
    <w:name w:val="C59839B441B8458BA088B71BBFE810584"/>
    <w:rsid w:val="004A3910"/>
    <w:pPr>
      <w:spacing w:after="100" w:line="240" w:lineRule="auto"/>
    </w:pPr>
    <w:rPr>
      <w:rFonts w:ascii="Times New Roman" w:eastAsiaTheme="minorHAnsi" w:hAnsi="Times New Roman" w:cs="Times New Roman"/>
      <w:sz w:val="24"/>
      <w:szCs w:val="24"/>
    </w:rPr>
  </w:style>
  <w:style w:type="paragraph" w:customStyle="1" w:styleId="BA952A6CE13143DBBB2F2D5DBDFF9F7C3">
    <w:name w:val="BA952A6CE13143DBBB2F2D5DBDFF9F7C3"/>
    <w:rsid w:val="004A3910"/>
    <w:pPr>
      <w:spacing w:after="100" w:line="240" w:lineRule="auto"/>
    </w:pPr>
    <w:rPr>
      <w:rFonts w:ascii="Times New Roman" w:eastAsiaTheme="minorHAnsi" w:hAnsi="Times New Roman" w:cs="Times New Roman"/>
      <w:sz w:val="24"/>
      <w:szCs w:val="24"/>
    </w:rPr>
  </w:style>
  <w:style w:type="paragraph" w:customStyle="1" w:styleId="8A8FDA5042914D588CB67011AA1912B63">
    <w:name w:val="8A8FDA5042914D588CB67011AA1912B63"/>
    <w:rsid w:val="004A3910"/>
    <w:pPr>
      <w:spacing w:after="100" w:line="240" w:lineRule="auto"/>
    </w:pPr>
    <w:rPr>
      <w:rFonts w:ascii="Times New Roman" w:eastAsiaTheme="minorHAnsi" w:hAnsi="Times New Roman" w:cs="Times New Roman"/>
      <w:sz w:val="24"/>
      <w:szCs w:val="24"/>
    </w:rPr>
  </w:style>
  <w:style w:type="paragraph" w:customStyle="1" w:styleId="1630FA63EBBE42A082498E8303F08C7A3">
    <w:name w:val="1630FA63EBBE42A082498E8303F08C7A3"/>
    <w:rsid w:val="004A3910"/>
    <w:pPr>
      <w:spacing w:after="100" w:line="240" w:lineRule="auto"/>
    </w:pPr>
    <w:rPr>
      <w:rFonts w:ascii="Times New Roman" w:eastAsiaTheme="minorHAnsi" w:hAnsi="Times New Roman" w:cs="Times New Roman"/>
      <w:sz w:val="24"/>
      <w:szCs w:val="24"/>
    </w:rPr>
  </w:style>
  <w:style w:type="paragraph" w:customStyle="1" w:styleId="61EE93F9E9A646C5A7C040922D7199473">
    <w:name w:val="61EE93F9E9A646C5A7C040922D7199473"/>
    <w:rsid w:val="004A3910"/>
    <w:pPr>
      <w:spacing w:after="100" w:line="240" w:lineRule="auto"/>
    </w:pPr>
    <w:rPr>
      <w:rFonts w:ascii="Times New Roman" w:eastAsiaTheme="minorHAnsi" w:hAnsi="Times New Roman" w:cs="Times New Roman"/>
      <w:sz w:val="24"/>
      <w:szCs w:val="24"/>
    </w:rPr>
  </w:style>
  <w:style w:type="paragraph" w:customStyle="1" w:styleId="69F22BA9FD724877AE4DF48E14E830453">
    <w:name w:val="69F22BA9FD724877AE4DF48E14E830453"/>
    <w:rsid w:val="004A3910"/>
    <w:pPr>
      <w:spacing w:after="100" w:line="240" w:lineRule="auto"/>
    </w:pPr>
    <w:rPr>
      <w:rFonts w:ascii="Times New Roman" w:eastAsiaTheme="minorHAnsi" w:hAnsi="Times New Roman" w:cs="Times New Roman"/>
      <w:sz w:val="24"/>
      <w:szCs w:val="24"/>
    </w:rPr>
  </w:style>
  <w:style w:type="paragraph" w:customStyle="1" w:styleId="FB3B09F36B5F4E52B5372D1D629443E63">
    <w:name w:val="FB3B09F36B5F4E52B5372D1D629443E63"/>
    <w:rsid w:val="004A3910"/>
    <w:pPr>
      <w:spacing w:after="100" w:line="240" w:lineRule="auto"/>
    </w:pPr>
    <w:rPr>
      <w:rFonts w:ascii="Times New Roman" w:eastAsiaTheme="minorHAnsi" w:hAnsi="Times New Roman" w:cs="Times New Roman"/>
      <w:sz w:val="24"/>
      <w:szCs w:val="24"/>
    </w:rPr>
  </w:style>
  <w:style w:type="paragraph" w:customStyle="1" w:styleId="45FEF86C5EAD455880247341338A299E3">
    <w:name w:val="45FEF86C5EAD455880247341338A299E3"/>
    <w:rsid w:val="004A3910"/>
    <w:pPr>
      <w:spacing w:after="100" w:line="240" w:lineRule="auto"/>
    </w:pPr>
    <w:rPr>
      <w:rFonts w:ascii="Times New Roman" w:eastAsiaTheme="minorHAnsi" w:hAnsi="Times New Roman" w:cs="Times New Roman"/>
      <w:sz w:val="24"/>
      <w:szCs w:val="24"/>
    </w:rPr>
  </w:style>
  <w:style w:type="paragraph" w:customStyle="1" w:styleId="61B2B5147A8F45908856E425BF8454453">
    <w:name w:val="61B2B5147A8F45908856E425BF8454453"/>
    <w:rsid w:val="004A3910"/>
    <w:pPr>
      <w:spacing w:after="100" w:line="240" w:lineRule="auto"/>
    </w:pPr>
    <w:rPr>
      <w:rFonts w:ascii="Times New Roman" w:eastAsiaTheme="minorHAnsi" w:hAnsi="Times New Roman" w:cs="Times New Roman"/>
      <w:sz w:val="24"/>
      <w:szCs w:val="24"/>
    </w:rPr>
  </w:style>
  <w:style w:type="paragraph" w:customStyle="1" w:styleId="E43DF4EF925040BDA5A038DD87F7FBD33">
    <w:name w:val="E43DF4EF925040BDA5A038DD87F7FBD33"/>
    <w:rsid w:val="004A3910"/>
    <w:pPr>
      <w:spacing w:after="100" w:line="240" w:lineRule="auto"/>
    </w:pPr>
    <w:rPr>
      <w:rFonts w:ascii="Times New Roman" w:eastAsiaTheme="minorHAnsi" w:hAnsi="Times New Roman" w:cs="Times New Roman"/>
      <w:sz w:val="24"/>
      <w:szCs w:val="24"/>
    </w:rPr>
  </w:style>
  <w:style w:type="paragraph" w:customStyle="1" w:styleId="D30780EC49ED40EDAF8F5FEA427D79B93">
    <w:name w:val="D30780EC49ED40EDAF8F5FEA427D79B93"/>
    <w:rsid w:val="004A3910"/>
    <w:pPr>
      <w:spacing w:after="100" w:line="240" w:lineRule="auto"/>
    </w:pPr>
    <w:rPr>
      <w:rFonts w:ascii="Times New Roman" w:eastAsiaTheme="minorHAnsi" w:hAnsi="Times New Roman" w:cs="Times New Roman"/>
      <w:sz w:val="24"/>
      <w:szCs w:val="24"/>
    </w:rPr>
  </w:style>
  <w:style w:type="paragraph" w:customStyle="1" w:styleId="EA3BF38AE59B40F28F2B49ACE99C3D2D3">
    <w:name w:val="EA3BF38AE59B40F28F2B49ACE99C3D2D3"/>
    <w:rsid w:val="004A3910"/>
    <w:pPr>
      <w:spacing w:after="100" w:line="240" w:lineRule="auto"/>
    </w:pPr>
    <w:rPr>
      <w:rFonts w:ascii="Times New Roman" w:eastAsiaTheme="minorHAnsi" w:hAnsi="Times New Roman" w:cs="Times New Roman"/>
      <w:sz w:val="24"/>
      <w:szCs w:val="24"/>
    </w:rPr>
  </w:style>
  <w:style w:type="paragraph" w:customStyle="1" w:styleId="B571DAFCC07F4380A75D79E04B80C3973">
    <w:name w:val="B571DAFCC07F4380A75D79E04B80C3973"/>
    <w:rsid w:val="004A3910"/>
    <w:pPr>
      <w:spacing w:after="100" w:line="240" w:lineRule="auto"/>
    </w:pPr>
    <w:rPr>
      <w:rFonts w:ascii="Times New Roman" w:eastAsiaTheme="minorHAnsi" w:hAnsi="Times New Roman" w:cs="Times New Roman"/>
      <w:sz w:val="24"/>
      <w:szCs w:val="24"/>
    </w:rPr>
  </w:style>
  <w:style w:type="paragraph" w:customStyle="1" w:styleId="42A0A1F7BDA04D948C8CD4DCFE23BBAC3">
    <w:name w:val="42A0A1F7BDA04D948C8CD4DCFE23BBAC3"/>
    <w:rsid w:val="004A3910"/>
    <w:pPr>
      <w:spacing w:after="100" w:line="240" w:lineRule="auto"/>
    </w:pPr>
    <w:rPr>
      <w:rFonts w:ascii="Times New Roman" w:eastAsiaTheme="minorHAnsi" w:hAnsi="Times New Roman" w:cs="Times New Roman"/>
      <w:sz w:val="24"/>
      <w:szCs w:val="24"/>
    </w:rPr>
  </w:style>
  <w:style w:type="paragraph" w:customStyle="1" w:styleId="70FABBCE4A77480A93508181E0F5F8893">
    <w:name w:val="70FABBCE4A77480A93508181E0F5F8893"/>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DE7EA5244FFF44C586F9F14CA8F7A2D73">
    <w:name w:val="DE7EA5244FFF44C586F9F14CA8F7A2D73"/>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7A9FC35CE96242D3AE00F809296D075A3">
    <w:name w:val="7A9FC35CE96242D3AE00F809296D075A3"/>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6E22AC37C0FA4F8C9D66436A33D4B6693">
    <w:name w:val="6E22AC37C0FA4F8C9D66436A33D4B6693"/>
    <w:rsid w:val="004A3910"/>
    <w:pPr>
      <w:spacing w:after="100" w:line="240" w:lineRule="auto"/>
    </w:pPr>
    <w:rPr>
      <w:rFonts w:ascii="Times New Roman" w:eastAsiaTheme="minorHAnsi" w:hAnsi="Times New Roman" w:cs="Times New Roman"/>
      <w:sz w:val="24"/>
      <w:szCs w:val="24"/>
    </w:rPr>
  </w:style>
  <w:style w:type="paragraph" w:customStyle="1" w:styleId="F0961E3BAFF041F49B9F5E2E24C4465A3">
    <w:name w:val="F0961E3BAFF041F49B9F5E2E24C4465A3"/>
    <w:rsid w:val="004A3910"/>
    <w:pPr>
      <w:spacing w:after="100" w:line="240" w:lineRule="auto"/>
    </w:pPr>
    <w:rPr>
      <w:rFonts w:ascii="Times New Roman" w:eastAsiaTheme="minorHAnsi" w:hAnsi="Times New Roman" w:cs="Times New Roman"/>
      <w:sz w:val="24"/>
      <w:szCs w:val="24"/>
    </w:rPr>
  </w:style>
  <w:style w:type="paragraph" w:customStyle="1" w:styleId="CEE8F70D3F5A4C5CBBEA114CD22B515A3">
    <w:name w:val="CEE8F70D3F5A4C5CBBEA114CD22B515A3"/>
    <w:rsid w:val="004A3910"/>
    <w:pPr>
      <w:spacing w:after="100" w:line="240" w:lineRule="auto"/>
    </w:pPr>
    <w:rPr>
      <w:rFonts w:ascii="Times New Roman" w:eastAsiaTheme="minorHAnsi" w:hAnsi="Times New Roman" w:cs="Times New Roman"/>
      <w:sz w:val="24"/>
      <w:szCs w:val="24"/>
    </w:rPr>
  </w:style>
  <w:style w:type="paragraph" w:customStyle="1" w:styleId="5FD4CAD2299E49D09E31ED377DA529933">
    <w:name w:val="5FD4CAD2299E49D09E31ED377DA529933"/>
    <w:rsid w:val="004A3910"/>
    <w:pPr>
      <w:spacing w:after="100" w:line="240" w:lineRule="auto"/>
    </w:pPr>
    <w:rPr>
      <w:rFonts w:ascii="Times New Roman" w:eastAsiaTheme="minorHAnsi" w:hAnsi="Times New Roman" w:cs="Times New Roman"/>
      <w:sz w:val="24"/>
      <w:szCs w:val="24"/>
    </w:rPr>
  </w:style>
  <w:style w:type="paragraph" w:customStyle="1" w:styleId="C8308E22100A4CD683E2B866F070D1DD3">
    <w:name w:val="C8308E22100A4CD683E2B866F070D1DD3"/>
    <w:rsid w:val="004A3910"/>
    <w:pPr>
      <w:spacing w:after="100" w:line="240" w:lineRule="auto"/>
    </w:pPr>
    <w:rPr>
      <w:rFonts w:ascii="Times New Roman" w:eastAsiaTheme="minorHAnsi" w:hAnsi="Times New Roman" w:cs="Times New Roman"/>
      <w:sz w:val="24"/>
      <w:szCs w:val="24"/>
    </w:rPr>
  </w:style>
  <w:style w:type="paragraph" w:customStyle="1" w:styleId="912A7B7BE5C040B3AABEC402C52635D52">
    <w:name w:val="912A7B7BE5C040B3AABEC402C52635D52"/>
    <w:rsid w:val="004A3910"/>
    <w:pPr>
      <w:spacing w:after="100" w:line="240" w:lineRule="auto"/>
    </w:pPr>
    <w:rPr>
      <w:rFonts w:ascii="Times New Roman" w:eastAsiaTheme="minorHAnsi" w:hAnsi="Times New Roman" w:cs="Times New Roman"/>
      <w:sz w:val="24"/>
      <w:szCs w:val="24"/>
    </w:rPr>
  </w:style>
  <w:style w:type="paragraph" w:customStyle="1" w:styleId="A26B16A0599F43DDA640262C25E3F82E3">
    <w:name w:val="A26B16A0599F43DDA640262C25E3F82E3"/>
    <w:rsid w:val="004A3910"/>
    <w:pPr>
      <w:spacing w:after="100" w:line="240" w:lineRule="auto"/>
    </w:pPr>
    <w:rPr>
      <w:rFonts w:ascii="Times New Roman" w:eastAsiaTheme="minorHAnsi" w:hAnsi="Times New Roman" w:cs="Times New Roman"/>
      <w:sz w:val="24"/>
      <w:szCs w:val="24"/>
    </w:rPr>
  </w:style>
  <w:style w:type="paragraph" w:customStyle="1" w:styleId="E57BB3E3E4074839B3935C363990408B3">
    <w:name w:val="E57BB3E3E4074839B3935C363990408B3"/>
    <w:rsid w:val="004A3910"/>
    <w:pPr>
      <w:spacing w:after="100" w:line="240" w:lineRule="auto"/>
    </w:pPr>
    <w:rPr>
      <w:rFonts w:ascii="Times New Roman" w:eastAsiaTheme="minorHAnsi" w:hAnsi="Times New Roman" w:cs="Times New Roman"/>
      <w:sz w:val="24"/>
      <w:szCs w:val="24"/>
    </w:rPr>
  </w:style>
  <w:style w:type="paragraph" w:customStyle="1" w:styleId="ED667854CC17432BB7B4F1C4A25EF2523">
    <w:name w:val="ED667854CC17432BB7B4F1C4A25EF2523"/>
    <w:rsid w:val="004A3910"/>
    <w:pPr>
      <w:spacing w:after="100" w:line="240" w:lineRule="auto"/>
    </w:pPr>
    <w:rPr>
      <w:rFonts w:ascii="Times New Roman" w:eastAsiaTheme="minorHAnsi" w:hAnsi="Times New Roman" w:cs="Times New Roman"/>
      <w:sz w:val="24"/>
      <w:szCs w:val="24"/>
    </w:rPr>
  </w:style>
  <w:style w:type="paragraph" w:customStyle="1" w:styleId="7C228B741F644C329BCF4A6A06E9ECF53">
    <w:name w:val="7C228B741F644C329BCF4A6A06E9ECF53"/>
    <w:rsid w:val="004A3910"/>
    <w:pPr>
      <w:spacing w:after="100" w:line="240" w:lineRule="auto"/>
    </w:pPr>
    <w:rPr>
      <w:rFonts w:ascii="Times New Roman" w:eastAsiaTheme="minorHAnsi" w:hAnsi="Times New Roman" w:cs="Times New Roman"/>
      <w:sz w:val="24"/>
      <w:szCs w:val="24"/>
    </w:rPr>
  </w:style>
  <w:style w:type="paragraph" w:customStyle="1" w:styleId="DB8BDAA4794F435E9460365735B7614D3">
    <w:name w:val="DB8BDAA4794F435E9460365735B7614D3"/>
    <w:rsid w:val="004A3910"/>
    <w:pPr>
      <w:spacing w:after="100" w:line="240" w:lineRule="auto"/>
    </w:pPr>
    <w:rPr>
      <w:rFonts w:ascii="Times New Roman" w:eastAsiaTheme="minorHAnsi" w:hAnsi="Times New Roman" w:cs="Times New Roman"/>
      <w:sz w:val="24"/>
      <w:szCs w:val="24"/>
    </w:rPr>
  </w:style>
  <w:style w:type="paragraph" w:customStyle="1" w:styleId="FA708FE0414F4F05ABB5E8FB8A7590293">
    <w:name w:val="FA708FE0414F4F05ABB5E8FB8A7590293"/>
    <w:rsid w:val="004A3910"/>
    <w:pPr>
      <w:spacing w:after="100" w:line="240" w:lineRule="auto"/>
    </w:pPr>
    <w:rPr>
      <w:rFonts w:ascii="Times New Roman" w:eastAsiaTheme="minorHAnsi" w:hAnsi="Times New Roman" w:cs="Times New Roman"/>
      <w:sz w:val="24"/>
      <w:szCs w:val="24"/>
    </w:rPr>
  </w:style>
  <w:style w:type="paragraph" w:customStyle="1" w:styleId="1E096A8A81634BFA8B055258B356623F3">
    <w:name w:val="1E096A8A81634BFA8B055258B356623F3"/>
    <w:rsid w:val="004A3910"/>
    <w:pPr>
      <w:spacing w:after="100" w:line="240" w:lineRule="auto"/>
    </w:pPr>
    <w:rPr>
      <w:rFonts w:ascii="Times New Roman" w:eastAsiaTheme="minorHAnsi" w:hAnsi="Times New Roman" w:cs="Times New Roman"/>
      <w:sz w:val="24"/>
      <w:szCs w:val="24"/>
    </w:rPr>
  </w:style>
  <w:style w:type="paragraph" w:customStyle="1" w:styleId="1EF04358CED7450C815481E9083E17833">
    <w:name w:val="1EF04358CED7450C815481E9083E17833"/>
    <w:rsid w:val="004A3910"/>
    <w:pPr>
      <w:spacing w:after="100" w:line="240" w:lineRule="auto"/>
    </w:pPr>
    <w:rPr>
      <w:rFonts w:ascii="Times New Roman" w:eastAsiaTheme="minorHAnsi" w:hAnsi="Times New Roman" w:cs="Times New Roman"/>
      <w:sz w:val="24"/>
      <w:szCs w:val="24"/>
    </w:rPr>
  </w:style>
  <w:style w:type="paragraph" w:customStyle="1" w:styleId="2B50F060DFED4C4BBF0CED73C7CAE0B63">
    <w:name w:val="2B50F060DFED4C4BBF0CED73C7CAE0B63"/>
    <w:rsid w:val="004A3910"/>
    <w:pPr>
      <w:spacing w:after="100" w:line="240" w:lineRule="auto"/>
    </w:pPr>
    <w:rPr>
      <w:rFonts w:ascii="Times New Roman" w:eastAsiaTheme="minorHAnsi" w:hAnsi="Times New Roman" w:cs="Times New Roman"/>
      <w:sz w:val="24"/>
      <w:szCs w:val="24"/>
    </w:rPr>
  </w:style>
  <w:style w:type="paragraph" w:customStyle="1" w:styleId="89C25943B5504F788BEE3D590843E6EC3">
    <w:name w:val="89C25943B5504F788BEE3D590843E6EC3"/>
    <w:rsid w:val="004A3910"/>
    <w:pPr>
      <w:spacing w:after="100" w:line="240" w:lineRule="auto"/>
    </w:pPr>
    <w:rPr>
      <w:rFonts w:ascii="Times New Roman" w:eastAsiaTheme="minorHAnsi" w:hAnsi="Times New Roman" w:cs="Times New Roman"/>
      <w:sz w:val="24"/>
      <w:szCs w:val="24"/>
    </w:rPr>
  </w:style>
  <w:style w:type="paragraph" w:customStyle="1" w:styleId="F4F45BCC632D46228222DDF12CD37E983">
    <w:name w:val="F4F45BCC632D46228222DDF12CD37E983"/>
    <w:rsid w:val="004A3910"/>
    <w:pPr>
      <w:spacing w:after="100" w:line="240" w:lineRule="auto"/>
    </w:pPr>
    <w:rPr>
      <w:rFonts w:ascii="Times New Roman" w:eastAsiaTheme="minorHAnsi" w:hAnsi="Times New Roman" w:cs="Times New Roman"/>
      <w:sz w:val="24"/>
      <w:szCs w:val="24"/>
    </w:rPr>
  </w:style>
  <w:style w:type="paragraph" w:customStyle="1" w:styleId="543F20C898864B61B840AE6DDA97F01E3">
    <w:name w:val="543F20C898864B61B840AE6DDA97F01E3"/>
    <w:rsid w:val="004A3910"/>
    <w:pPr>
      <w:spacing w:after="100" w:line="240" w:lineRule="auto"/>
    </w:pPr>
    <w:rPr>
      <w:rFonts w:ascii="Times New Roman" w:eastAsiaTheme="minorHAnsi" w:hAnsi="Times New Roman" w:cs="Times New Roman"/>
      <w:sz w:val="24"/>
      <w:szCs w:val="24"/>
    </w:rPr>
  </w:style>
  <w:style w:type="paragraph" w:customStyle="1" w:styleId="B32B894B679C41C0BD77A751C21BAEED3">
    <w:name w:val="B32B894B679C41C0BD77A751C21BAEED3"/>
    <w:rsid w:val="004A3910"/>
    <w:pPr>
      <w:spacing w:after="100" w:line="240" w:lineRule="auto"/>
    </w:pPr>
    <w:rPr>
      <w:rFonts w:ascii="Times New Roman" w:eastAsiaTheme="minorHAnsi" w:hAnsi="Times New Roman" w:cs="Times New Roman"/>
      <w:sz w:val="24"/>
      <w:szCs w:val="24"/>
    </w:rPr>
  </w:style>
  <w:style w:type="paragraph" w:customStyle="1" w:styleId="888385548F154F06BF1F280F539E4E983">
    <w:name w:val="888385548F154F06BF1F280F539E4E983"/>
    <w:rsid w:val="004A3910"/>
    <w:pPr>
      <w:spacing w:after="100" w:line="240" w:lineRule="auto"/>
    </w:pPr>
    <w:rPr>
      <w:rFonts w:ascii="Times New Roman" w:eastAsiaTheme="minorHAnsi" w:hAnsi="Times New Roman" w:cs="Times New Roman"/>
      <w:sz w:val="24"/>
      <w:szCs w:val="24"/>
    </w:rPr>
  </w:style>
  <w:style w:type="paragraph" w:customStyle="1" w:styleId="F3E226CE76C44AF68F290CFE05B2BC013">
    <w:name w:val="F3E226CE76C44AF68F290CFE05B2BC013"/>
    <w:rsid w:val="004A3910"/>
    <w:pPr>
      <w:spacing w:after="100" w:line="240" w:lineRule="auto"/>
    </w:pPr>
    <w:rPr>
      <w:rFonts w:ascii="Times New Roman" w:eastAsiaTheme="minorHAnsi" w:hAnsi="Times New Roman" w:cs="Times New Roman"/>
      <w:sz w:val="24"/>
      <w:szCs w:val="24"/>
    </w:rPr>
  </w:style>
  <w:style w:type="paragraph" w:customStyle="1" w:styleId="A71493AE39B0415DB9FFCC2F5EF97E943">
    <w:name w:val="A71493AE39B0415DB9FFCC2F5EF97E943"/>
    <w:rsid w:val="004A3910"/>
    <w:pPr>
      <w:spacing w:after="100" w:line="240" w:lineRule="auto"/>
    </w:pPr>
    <w:rPr>
      <w:rFonts w:ascii="Times New Roman" w:eastAsiaTheme="minorHAnsi" w:hAnsi="Times New Roman" w:cs="Times New Roman"/>
      <w:sz w:val="24"/>
      <w:szCs w:val="24"/>
    </w:rPr>
  </w:style>
  <w:style w:type="paragraph" w:customStyle="1" w:styleId="5FB7DAAD4015428197014391109B73073">
    <w:name w:val="5FB7DAAD4015428197014391109B73073"/>
    <w:rsid w:val="004A3910"/>
    <w:pPr>
      <w:spacing w:after="100" w:line="240" w:lineRule="auto"/>
    </w:pPr>
    <w:rPr>
      <w:rFonts w:ascii="Times New Roman" w:eastAsiaTheme="minorHAnsi" w:hAnsi="Times New Roman" w:cs="Times New Roman"/>
      <w:sz w:val="24"/>
      <w:szCs w:val="24"/>
    </w:rPr>
  </w:style>
  <w:style w:type="paragraph" w:customStyle="1" w:styleId="14DAED0B74874BFBB6A903A166B20FA43">
    <w:name w:val="14DAED0B74874BFBB6A903A166B20FA43"/>
    <w:rsid w:val="004A3910"/>
    <w:pPr>
      <w:spacing w:after="100" w:line="240" w:lineRule="auto"/>
    </w:pPr>
    <w:rPr>
      <w:rFonts w:ascii="Times New Roman" w:eastAsiaTheme="minorHAnsi" w:hAnsi="Times New Roman" w:cs="Times New Roman"/>
      <w:sz w:val="24"/>
      <w:szCs w:val="24"/>
    </w:rPr>
  </w:style>
  <w:style w:type="paragraph" w:customStyle="1" w:styleId="A33A0E515141473992B514F09D30F3733">
    <w:name w:val="A33A0E515141473992B514F09D30F3733"/>
    <w:rsid w:val="004A3910"/>
    <w:pPr>
      <w:spacing w:after="100" w:line="240" w:lineRule="auto"/>
    </w:pPr>
    <w:rPr>
      <w:rFonts w:ascii="Times New Roman" w:eastAsiaTheme="minorHAnsi" w:hAnsi="Times New Roman" w:cs="Times New Roman"/>
      <w:sz w:val="24"/>
      <w:szCs w:val="24"/>
    </w:rPr>
  </w:style>
  <w:style w:type="paragraph" w:customStyle="1" w:styleId="3A72F6FCB73A48EBB61EAF67A4CACCC63">
    <w:name w:val="3A72F6FCB73A48EBB61EAF67A4CACCC63"/>
    <w:rsid w:val="004A3910"/>
    <w:pPr>
      <w:spacing w:after="100" w:line="240" w:lineRule="auto"/>
    </w:pPr>
    <w:rPr>
      <w:rFonts w:ascii="Times New Roman" w:eastAsiaTheme="minorHAnsi" w:hAnsi="Times New Roman" w:cs="Times New Roman"/>
      <w:sz w:val="24"/>
      <w:szCs w:val="24"/>
    </w:rPr>
  </w:style>
  <w:style w:type="paragraph" w:customStyle="1" w:styleId="5F852B841FAA496EA52B9DE6258F67B33">
    <w:name w:val="5F852B841FAA496EA52B9DE6258F67B33"/>
    <w:rsid w:val="004A3910"/>
    <w:pPr>
      <w:spacing w:after="100" w:line="240" w:lineRule="auto"/>
    </w:pPr>
    <w:rPr>
      <w:rFonts w:ascii="Times New Roman" w:eastAsiaTheme="minorHAnsi" w:hAnsi="Times New Roman" w:cs="Times New Roman"/>
      <w:sz w:val="24"/>
      <w:szCs w:val="24"/>
    </w:rPr>
  </w:style>
  <w:style w:type="paragraph" w:customStyle="1" w:styleId="705D76749C514257B604C5EFFCBCF81C3">
    <w:name w:val="705D76749C514257B604C5EFFCBCF81C3"/>
    <w:rsid w:val="004A3910"/>
    <w:pPr>
      <w:spacing w:after="100" w:line="240" w:lineRule="auto"/>
    </w:pPr>
    <w:rPr>
      <w:rFonts w:ascii="Times New Roman" w:eastAsiaTheme="minorHAnsi" w:hAnsi="Times New Roman" w:cs="Times New Roman"/>
      <w:sz w:val="24"/>
      <w:szCs w:val="24"/>
    </w:rPr>
  </w:style>
  <w:style w:type="paragraph" w:customStyle="1" w:styleId="905275695B3A4690BD526878856099E23">
    <w:name w:val="905275695B3A4690BD526878856099E23"/>
    <w:rsid w:val="004A3910"/>
    <w:pPr>
      <w:spacing w:after="100" w:line="240" w:lineRule="auto"/>
    </w:pPr>
    <w:rPr>
      <w:rFonts w:ascii="Times New Roman" w:eastAsiaTheme="minorHAnsi" w:hAnsi="Times New Roman" w:cs="Times New Roman"/>
      <w:sz w:val="24"/>
      <w:szCs w:val="24"/>
    </w:rPr>
  </w:style>
  <w:style w:type="paragraph" w:customStyle="1" w:styleId="B9BBDE77421D4F58B8DAEA4A0ED28A3C2">
    <w:name w:val="B9BBDE77421D4F58B8DAEA4A0ED28A3C2"/>
    <w:rsid w:val="004A3910"/>
    <w:pPr>
      <w:spacing w:after="100" w:line="240" w:lineRule="auto"/>
    </w:pPr>
    <w:rPr>
      <w:rFonts w:ascii="Times New Roman" w:eastAsiaTheme="minorHAnsi" w:hAnsi="Times New Roman" w:cs="Times New Roman"/>
      <w:sz w:val="24"/>
      <w:szCs w:val="24"/>
    </w:rPr>
  </w:style>
  <w:style w:type="paragraph" w:customStyle="1" w:styleId="D57CC3CD5DAF403CABBF7F55939A97972">
    <w:name w:val="D57CC3CD5DAF403CABBF7F55939A97972"/>
    <w:rsid w:val="004A3910"/>
    <w:pPr>
      <w:spacing w:after="100" w:line="240" w:lineRule="auto"/>
    </w:pPr>
    <w:rPr>
      <w:rFonts w:ascii="Times New Roman" w:eastAsiaTheme="minorHAnsi" w:hAnsi="Times New Roman" w:cs="Times New Roman"/>
      <w:sz w:val="24"/>
      <w:szCs w:val="24"/>
    </w:rPr>
  </w:style>
  <w:style w:type="paragraph" w:customStyle="1" w:styleId="1E9A914A96F4446DBCE2A0957D2109A12">
    <w:name w:val="1E9A914A96F4446DBCE2A0957D2109A12"/>
    <w:rsid w:val="004A3910"/>
    <w:pPr>
      <w:spacing w:after="100" w:line="240" w:lineRule="auto"/>
    </w:pPr>
    <w:rPr>
      <w:rFonts w:ascii="Times New Roman" w:eastAsiaTheme="minorHAnsi" w:hAnsi="Times New Roman" w:cs="Times New Roman"/>
      <w:sz w:val="24"/>
      <w:szCs w:val="24"/>
    </w:rPr>
  </w:style>
  <w:style w:type="paragraph" w:customStyle="1" w:styleId="2EF28BD31F744025AD8703C182A98D772">
    <w:name w:val="2EF28BD31F744025AD8703C182A98D772"/>
    <w:rsid w:val="004A3910"/>
    <w:pPr>
      <w:spacing w:after="100" w:line="240" w:lineRule="auto"/>
    </w:pPr>
    <w:rPr>
      <w:rFonts w:ascii="Times New Roman" w:eastAsiaTheme="minorHAnsi" w:hAnsi="Times New Roman" w:cs="Times New Roman"/>
      <w:sz w:val="24"/>
      <w:szCs w:val="24"/>
    </w:rPr>
  </w:style>
  <w:style w:type="paragraph" w:customStyle="1" w:styleId="F5B34AF55D844A1DB3856602E2E837652">
    <w:name w:val="F5B34AF55D844A1DB3856602E2E837652"/>
    <w:rsid w:val="004A3910"/>
    <w:pPr>
      <w:spacing w:after="100" w:line="240" w:lineRule="auto"/>
    </w:pPr>
    <w:rPr>
      <w:rFonts w:ascii="Times New Roman" w:eastAsiaTheme="minorHAnsi" w:hAnsi="Times New Roman" w:cs="Times New Roman"/>
      <w:sz w:val="24"/>
      <w:szCs w:val="24"/>
    </w:rPr>
  </w:style>
  <w:style w:type="paragraph" w:customStyle="1" w:styleId="14540022B9DE4401A15BF62CC5C1DA952">
    <w:name w:val="14540022B9DE4401A15BF62CC5C1DA952"/>
    <w:rsid w:val="004A3910"/>
    <w:pPr>
      <w:spacing w:after="100" w:line="240" w:lineRule="auto"/>
    </w:pPr>
    <w:rPr>
      <w:rFonts w:ascii="Times New Roman" w:eastAsiaTheme="minorHAnsi" w:hAnsi="Times New Roman" w:cs="Times New Roman"/>
      <w:sz w:val="24"/>
      <w:szCs w:val="24"/>
    </w:rPr>
  </w:style>
  <w:style w:type="paragraph" w:customStyle="1" w:styleId="54D5E4B2A92E4043A5E325F92A5A86CF2">
    <w:name w:val="54D5E4B2A92E4043A5E325F92A5A86CF2"/>
    <w:rsid w:val="004A3910"/>
    <w:pPr>
      <w:spacing w:after="100" w:line="240" w:lineRule="auto"/>
    </w:pPr>
    <w:rPr>
      <w:rFonts w:ascii="Times New Roman" w:eastAsiaTheme="minorHAnsi" w:hAnsi="Times New Roman" w:cs="Times New Roman"/>
      <w:sz w:val="24"/>
      <w:szCs w:val="24"/>
    </w:rPr>
  </w:style>
  <w:style w:type="paragraph" w:customStyle="1" w:styleId="C6CC07D096D342BAADD811692D0A91F12">
    <w:name w:val="C6CC07D096D342BAADD811692D0A91F12"/>
    <w:rsid w:val="004A3910"/>
    <w:pPr>
      <w:spacing w:after="100" w:line="240" w:lineRule="auto"/>
    </w:pPr>
    <w:rPr>
      <w:rFonts w:ascii="Times New Roman" w:eastAsiaTheme="minorHAnsi" w:hAnsi="Times New Roman" w:cs="Times New Roman"/>
      <w:sz w:val="24"/>
      <w:szCs w:val="24"/>
    </w:rPr>
  </w:style>
  <w:style w:type="paragraph" w:customStyle="1" w:styleId="DC179975C2E8422AB4453FD380B7470D2">
    <w:name w:val="DC179975C2E8422AB4453FD380B7470D2"/>
    <w:rsid w:val="004A3910"/>
    <w:pPr>
      <w:spacing w:after="100" w:line="240" w:lineRule="auto"/>
    </w:pPr>
    <w:rPr>
      <w:rFonts w:ascii="Times New Roman" w:eastAsiaTheme="minorHAnsi" w:hAnsi="Times New Roman" w:cs="Times New Roman"/>
      <w:sz w:val="24"/>
      <w:szCs w:val="24"/>
    </w:rPr>
  </w:style>
  <w:style w:type="paragraph" w:customStyle="1" w:styleId="5115E30455644BB1819C298ECAC751A12">
    <w:name w:val="5115E30455644BB1819C298ECAC751A12"/>
    <w:rsid w:val="004A3910"/>
    <w:pPr>
      <w:spacing w:after="100" w:line="240" w:lineRule="auto"/>
    </w:pPr>
    <w:rPr>
      <w:rFonts w:ascii="Times New Roman" w:eastAsiaTheme="minorHAnsi" w:hAnsi="Times New Roman" w:cs="Times New Roman"/>
      <w:sz w:val="24"/>
      <w:szCs w:val="24"/>
    </w:rPr>
  </w:style>
  <w:style w:type="paragraph" w:customStyle="1" w:styleId="071DCEB09CFF4CE0A1B847275229EC262">
    <w:name w:val="071DCEB09CFF4CE0A1B847275229EC262"/>
    <w:rsid w:val="004A391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93B02486EB4446B7857FF8EF33B32D2">
    <w:name w:val="2093B02486EB4446B7857FF8EF33B32D2"/>
    <w:rsid w:val="004A3910"/>
    <w:pPr>
      <w:spacing w:after="100" w:line="240" w:lineRule="auto"/>
    </w:pPr>
    <w:rPr>
      <w:rFonts w:ascii="Times New Roman" w:eastAsiaTheme="minorHAnsi" w:hAnsi="Times New Roman" w:cs="Times New Roman"/>
      <w:sz w:val="24"/>
      <w:szCs w:val="24"/>
    </w:rPr>
  </w:style>
  <w:style w:type="paragraph" w:customStyle="1" w:styleId="33209ECEC5544143B2196DFEE29EB2A22">
    <w:name w:val="33209ECEC5544143B2196DFEE29EB2A22"/>
    <w:rsid w:val="004A3910"/>
    <w:pPr>
      <w:spacing w:after="100" w:line="240" w:lineRule="auto"/>
    </w:pPr>
    <w:rPr>
      <w:rFonts w:ascii="Times New Roman" w:eastAsiaTheme="minorHAnsi" w:hAnsi="Times New Roman" w:cs="Times New Roman"/>
      <w:sz w:val="24"/>
      <w:szCs w:val="24"/>
    </w:rPr>
  </w:style>
  <w:style w:type="paragraph" w:customStyle="1" w:styleId="DEDA0AD317FC42BDB0F27D65ED52374F2">
    <w:name w:val="DEDA0AD317FC42BDB0F27D65ED52374F2"/>
    <w:rsid w:val="004A3910"/>
    <w:pPr>
      <w:spacing w:after="100" w:line="240" w:lineRule="auto"/>
    </w:pPr>
    <w:rPr>
      <w:rFonts w:ascii="Times New Roman" w:eastAsiaTheme="minorHAnsi" w:hAnsi="Times New Roman" w:cs="Times New Roman"/>
      <w:sz w:val="24"/>
      <w:szCs w:val="24"/>
    </w:rPr>
  </w:style>
  <w:style w:type="paragraph" w:customStyle="1" w:styleId="1AA02AA5DE8746F1AFB738F4B6D1FAFE2">
    <w:name w:val="1AA02AA5DE8746F1AFB738F4B6D1FAFE2"/>
    <w:rsid w:val="004A3910"/>
    <w:pPr>
      <w:spacing w:after="100" w:line="240" w:lineRule="auto"/>
    </w:pPr>
    <w:rPr>
      <w:rFonts w:ascii="Times New Roman" w:eastAsiaTheme="minorHAnsi" w:hAnsi="Times New Roman" w:cs="Times New Roman"/>
      <w:sz w:val="24"/>
      <w:szCs w:val="24"/>
    </w:rPr>
  </w:style>
  <w:style w:type="paragraph" w:customStyle="1" w:styleId="759540D96F8B4AF7A72D93FB32A919282">
    <w:name w:val="759540D96F8B4AF7A72D93FB32A919282"/>
    <w:rsid w:val="004A3910"/>
    <w:pPr>
      <w:spacing w:after="100" w:line="240" w:lineRule="auto"/>
    </w:pPr>
    <w:rPr>
      <w:rFonts w:ascii="Times New Roman" w:eastAsiaTheme="minorHAnsi" w:hAnsi="Times New Roman" w:cs="Times New Roman"/>
      <w:sz w:val="24"/>
      <w:szCs w:val="24"/>
    </w:rPr>
  </w:style>
  <w:style w:type="paragraph" w:customStyle="1" w:styleId="6D8E51DB38884D3DB3EAB14D5D1C7A3D2">
    <w:name w:val="6D8E51DB38884D3DB3EAB14D5D1C7A3D2"/>
    <w:rsid w:val="004A3910"/>
    <w:pPr>
      <w:spacing w:after="100" w:line="240" w:lineRule="auto"/>
    </w:pPr>
    <w:rPr>
      <w:rFonts w:ascii="Times New Roman" w:eastAsiaTheme="minorHAnsi" w:hAnsi="Times New Roman" w:cs="Times New Roman"/>
      <w:sz w:val="24"/>
      <w:szCs w:val="24"/>
    </w:rPr>
  </w:style>
  <w:style w:type="paragraph" w:customStyle="1" w:styleId="BF1803605B674B7EAFE3C278E96E7E8E2">
    <w:name w:val="BF1803605B674B7EAFE3C278E96E7E8E2"/>
    <w:rsid w:val="004A3910"/>
    <w:pPr>
      <w:spacing w:after="100" w:line="240" w:lineRule="auto"/>
    </w:pPr>
    <w:rPr>
      <w:rFonts w:ascii="Times New Roman" w:eastAsiaTheme="minorHAnsi" w:hAnsi="Times New Roman" w:cs="Times New Roman"/>
      <w:sz w:val="24"/>
      <w:szCs w:val="24"/>
    </w:rPr>
  </w:style>
  <w:style w:type="paragraph" w:customStyle="1" w:styleId="604DA0B62EB5465996BDADB03EE8EBF32">
    <w:name w:val="604DA0B62EB5465996BDADB03EE8EBF32"/>
    <w:rsid w:val="004A3910"/>
    <w:pPr>
      <w:spacing w:after="100" w:line="240" w:lineRule="auto"/>
    </w:pPr>
    <w:rPr>
      <w:rFonts w:ascii="Times New Roman" w:eastAsiaTheme="minorHAnsi" w:hAnsi="Times New Roman" w:cs="Times New Roman"/>
      <w:sz w:val="24"/>
      <w:szCs w:val="24"/>
    </w:rPr>
  </w:style>
  <w:style w:type="paragraph" w:customStyle="1" w:styleId="340F057CA28C47BB9A3CB78096DB43F42">
    <w:name w:val="340F057CA28C47BB9A3CB78096DB43F42"/>
    <w:rsid w:val="004A3910"/>
    <w:pPr>
      <w:spacing w:after="100" w:line="240" w:lineRule="auto"/>
    </w:pPr>
    <w:rPr>
      <w:rFonts w:ascii="Times New Roman" w:eastAsiaTheme="minorHAnsi" w:hAnsi="Times New Roman" w:cs="Times New Roman"/>
      <w:sz w:val="24"/>
      <w:szCs w:val="24"/>
    </w:rPr>
  </w:style>
  <w:style w:type="paragraph" w:customStyle="1" w:styleId="2FB7ABDD507740A09BC10DF5C93CDD572">
    <w:name w:val="2FB7ABDD507740A09BC10DF5C93CDD572"/>
    <w:rsid w:val="004A3910"/>
    <w:pPr>
      <w:spacing w:after="100" w:line="240" w:lineRule="auto"/>
    </w:pPr>
    <w:rPr>
      <w:rFonts w:ascii="Times New Roman" w:eastAsiaTheme="minorHAnsi" w:hAnsi="Times New Roman" w:cs="Times New Roman"/>
      <w:sz w:val="24"/>
      <w:szCs w:val="24"/>
    </w:rPr>
  </w:style>
  <w:style w:type="paragraph" w:customStyle="1" w:styleId="3B49023148DD45E098CE23B4A6B77AA42">
    <w:name w:val="3B49023148DD45E098CE23B4A6B77AA42"/>
    <w:rsid w:val="004A3910"/>
    <w:pPr>
      <w:spacing w:after="100" w:line="240" w:lineRule="auto"/>
    </w:pPr>
    <w:rPr>
      <w:rFonts w:ascii="Times New Roman" w:eastAsiaTheme="minorHAnsi" w:hAnsi="Times New Roman" w:cs="Times New Roman"/>
      <w:sz w:val="24"/>
      <w:szCs w:val="24"/>
    </w:rPr>
  </w:style>
  <w:style w:type="paragraph" w:customStyle="1" w:styleId="5D61BF4B3AC94F2D8105AE63C4275BD32">
    <w:name w:val="5D61BF4B3AC94F2D8105AE63C4275BD32"/>
    <w:rsid w:val="004A3910"/>
    <w:pPr>
      <w:spacing w:after="100" w:line="240" w:lineRule="auto"/>
    </w:pPr>
    <w:rPr>
      <w:rFonts w:ascii="Times New Roman" w:eastAsiaTheme="minorHAnsi" w:hAnsi="Times New Roman" w:cs="Times New Roman"/>
      <w:sz w:val="24"/>
      <w:szCs w:val="24"/>
    </w:rPr>
  </w:style>
  <w:style w:type="paragraph" w:customStyle="1" w:styleId="2A1C58ED1903400F838F623AF6E54AD32">
    <w:name w:val="2A1C58ED1903400F838F623AF6E54AD32"/>
    <w:rsid w:val="004A3910"/>
    <w:pPr>
      <w:spacing w:after="100" w:line="240" w:lineRule="auto"/>
    </w:pPr>
    <w:rPr>
      <w:rFonts w:ascii="Times New Roman" w:eastAsiaTheme="minorHAnsi" w:hAnsi="Times New Roman" w:cs="Times New Roman"/>
      <w:sz w:val="24"/>
      <w:szCs w:val="24"/>
    </w:rPr>
  </w:style>
  <w:style w:type="paragraph" w:customStyle="1" w:styleId="E8757D7ACDDC4991B8DDCD8BBAB768A52">
    <w:name w:val="E8757D7ACDDC4991B8DDCD8BBAB768A52"/>
    <w:rsid w:val="004A3910"/>
    <w:pPr>
      <w:spacing w:after="100" w:line="240" w:lineRule="auto"/>
    </w:pPr>
    <w:rPr>
      <w:rFonts w:ascii="Times New Roman" w:eastAsiaTheme="minorHAnsi" w:hAnsi="Times New Roman" w:cs="Times New Roman"/>
      <w:sz w:val="24"/>
      <w:szCs w:val="24"/>
    </w:rPr>
  </w:style>
  <w:style w:type="paragraph" w:customStyle="1" w:styleId="75707B1AC445476AAA7555CBF095714B2">
    <w:name w:val="75707B1AC445476AAA7555CBF095714B2"/>
    <w:rsid w:val="004A3910"/>
    <w:pPr>
      <w:spacing w:after="100" w:line="240" w:lineRule="auto"/>
    </w:pPr>
    <w:rPr>
      <w:rFonts w:ascii="Times New Roman" w:eastAsiaTheme="minorHAnsi" w:hAnsi="Times New Roman" w:cs="Times New Roman"/>
      <w:sz w:val="24"/>
      <w:szCs w:val="24"/>
    </w:rPr>
  </w:style>
  <w:style w:type="paragraph" w:customStyle="1" w:styleId="3E97F533FC944507BC700149DD50AA092">
    <w:name w:val="3E97F533FC944507BC700149DD50AA092"/>
    <w:rsid w:val="004A3910"/>
    <w:pPr>
      <w:spacing w:after="100" w:line="240" w:lineRule="auto"/>
    </w:pPr>
    <w:rPr>
      <w:rFonts w:ascii="Times New Roman" w:eastAsiaTheme="minorHAnsi" w:hAnsi="Times New Roman" w:cs="Times New Roman"/>
      <w:sz w:val="24"/>
      <w:szCs w:val="24"/>
    </w:rPr>
  </w:style>
  <w:style w:type="paragraph" w:customStyle="1" w:styleId="BC8F3FB89F4B401785A27443C4983F622">
    <w:name w:val="BC8F3FB89F4B401785A27443C4983F622"/>
    <w:rsid w:val="004A3910"/>
    <w:pPr>
      <w:spacing w:after="100" w:line="240" w:lineRule="auto"/>
    </w:pPr>
    <w:rPr>
      <w:rFonts w:ascii="Times New Roman" w:eastAsiaTheme="minorHAnsi" w:hAnsi="Times New Roman" w:cs="Times New Roman"/>
      <w:sz w:val="24"/>
      <w:szCs w:val="24"/>
    </w:rPr>
  </w:style>
  <w:style w:type="paragraph" w:customStyle="1" w:styleId="D4C9A96989144276A3E90D82B8B86B3D2">
    <w:name w:val="D4C9A96989144276A3E90D82B8B86B3D2"/>
    <w:rsid w:val="004A3910"/>
    <w:pPr>
      <w:spacing w:after="100" w:line="240" w:lineRule="auto"/>
    </w:pPr>
    <w:rPr>
      <w:rFonts w:ascii="Times New Roman" w:eastAsiaTheme="minorHAnsi" w:hAnsi="Times New Roman" w:cs="Times New Roman"/>
      <w:sz w:val="24"/>
      <w:szCs w:val="24"/>
    </w:rPr>
  </w:style>
  <w:style w:type="paragraph" w:customStyle="1" w:styleId="B952433C535545F9A8078D61D10449E018">
    <w:name w:val="B952433C535545F9A8078D61D10449E018"/>
    <w:rsid w:val="004A391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37">
    <w:name w:val="6C5D5B925C9842B1B2B69914C9C53AD237"/>
    <w:rsid w:val="004A391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41">
    <w:name w:val="BCC09F921BE54B1DAF16E9A0C85E624C41"/>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C4453FAECDB448309C832D561E1A096B6">
    <w:name w:val="C4453FAECDB448309C832D561E1A096B6"/>
    <w:rsid w:val="004A3910"/>
    <w:pPr>
      <w:spacing w:after="100" w:line="240" w:lineRule="auto"/>
    </w:pPr>
    <w:rPr>
      <w:rFonts w:ascii="Times New Roman" w:eastAsiaTheme="minorHAnsi" w:hAnsi="Times New Roman" w:cs="Times New Roman"/>
      <w:sz w:val="24"/>
      <w:szCs w:val="24"/>
    </w:rPr>
  </w:style>
  <w:style w:type="paragraph" w:customStyle="1" w:styleId="0A29C254263F4018A790F7988EABD90041">
    <w:name w:val="0A29C254263F4018A790F7988EABD90041"/>
    <w:rsid w:val="004A3910"/>
    <w:pPr>
      <w:spacing w:after="100" w:line="240" w:lineRule="auto"/>
    </w:pPr>
    <w:rPr>
      <w:rFonts w:ascii="Times New Roman" w:eastAsiaTheme="minorHAnsi" w:hAnsi="Times New Roman" w:cs="Times New Roman"/>
      <w:sz w:val="24"/>
      <w:szCs w:val="24"/>
    </w:rPr>
  </w:style>
  <w:style w:type="paragraph" w:customStyle="1" w:styleId="1F45783298A64AAE811DF0514D5B959C6">
    <w:name w:val="1F45783298A64AAE811DF0514D5B959C6"/>
    <w:rsid w:val="004A3910"/>
    <w:pPr>
      <w:spacing w:after="100" w:line="240" w:lineRule="auto"/>
    </w:pPr>
    <w:rPr>
      <w:rFonts w:ascii="Times New Roman" w:eastAsiaTheme="minorHAnsi" w:hAnsi="Times New Roman" w:cs="Times New Roman"/>
      <w:sz w:val="24"/>
      <w:szCs w:val="24"/>
    </w:rPr>
  </w:style>
  <w:style w:type="paragraph" w:customStyle="1" w:styleId="A39FD8EABA37434282A6BD7AC775F84C41">
    <w:name w:val="A39FD8EABA37434282A6BD7AC775F84C41"/>
    <w:rsid w:val="004A3910"/>
    <w:pPr>
      <w:spacing w:after="100" w:line="240" w:lineRule="auto"/>
    </w:pPr>
    <w:rPr>
      <w:rFonts w:ascii="Times New Roman" w:eastAsiaTheme="minorHAnsi" w:hAnsi="Times New Roman" w:cs="Times New Roman"/>
      <w:sz w:val="24"/>
      <w:szCs w:val="24"/>
    </w:rPr>
  </w:style>
  <w:style w:type="paragraph" w:customStyle="1" w:styleId="780BAEE1CD364D8FB3FAD1817E6C813E41">
    <w:name w:val="780BAEE1CD364D8FB3FAD1817E6C813E41"/>
    <w:rsid w:val="004A3910"/>
    <w:pPr>
      <w:spacing w:after="100" w:line="240" w:lineRule="auto"/>
    </w:pPr>
    <w:rPr>
      <w:rFonts w:ascii="Times New Roman" w:eastAsiaTheme="minorHAnsi" w:hAnsi="Times New Roman" w:cs="Times New Roman"/>
      <w:sz w:val="24"/>
      <w:szCs w:val="24"/>
    </w:rPr>
  </w:style>
  <w:style w:type="paragraph" w:customStyle="1" w:styleId="009D7B260C674ADFA3643A952EEA060941">
    <w:name w:val="009D7B260C674ADFA3643A952EEA060941"/>
    <w:rsid w:val="004A3910"/>
    <w:pPr>
      <w:spacing w:after="100" w:line="240" w:lineRule="auto"/>
    </w:pPr>
    <w:rPr>
      <w:rFonts w:ascii="Times New Roman" w:eastAsiaTheme="minorHAnsi" w:hAnsi="Times New Roman" w:cs="Times New Roman"/>
      <w:sz w:val="24"/>
      <w:szCs w:val="24"/>
    </w:rPr>
  </w:style>
  <w:style w:type="paragraph" w:customStyle="1" w:styleId="DB4691E81DC449F6A25AB6CA7614B5C541">
    <w:name w:val="DB4691E81DC449F6A25AB6CA7614B5C541"/>
    <w:rsid w:val="004A3910"/>
    <w:pPr>
      <w:spacing w:after="100" w:line="240" w:lineRule="auto"/>
    </w:pPr>
    <w:rPr>
      <w:rFonts w:ascii="Times New Roman" w:eastAsiaTheme="minorHAnsi" w:hAnsi="Times New Roman" w:cs="Times New Roman"/>
      <w:sz w:val="24"/>
      <w:szCs w:val="24"/>
    </w:rPr>
  </w:style>
  <w:style w:type="paragraph" w:customStyle="1" w:styleId="4F03F832F43542ED8A74275B123AD3A416">
    <w:name w:val="4F03F832F43542ED8A74275B123AD3A416"/>
    <w:rsid w:val="004A3910"/>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16">
    <w:name w:val="5897D084C033406A89D5AF5ACAE627DB16"/>
    <w:rsid w:val="004A3910"/>
    <w:pPr>
      <w:spacing w:after="100" w:line="240" w:lineRule="auto"/>
    </w:pPr>
    <w:rPr>
      <w:rFonts w:ascii="Times New Roman" w:eastAsiaTheme="minorHAnsi" w:hAnsi="Times New Roman" w:cs="Times New Roman"/>
      <w:sz w:val="24"/>
      <w:szCs w:val="24"/>
    </w:rPr>
  </w:style>
  <w:style w:type="paragraph" w:customStyle="1" w:styleId="A3654E75347A4F4C989DAF11835B96BE16">
    <w:name w:val="A3654E75347A4F4C989DAF11835B96BE16"/>
    <w:rsid w:val="004A3910"/>
    <w:pPr>
      <w:spacing w:after="100" w:line="240" w:lineRule="auto"/>
    </w:pPr>
    <w:rPr>
      <w:rFonts w:ascii="Times New Roman" w:eastAsiaTheme="minorHAnsi" w:hAnsi="Times New Roman" w:cs="Times New Roman"/>
      <w:sz w:val="24"/>
      <w:szCs w:val="24"/>
    </w:rPr>
  </w:style>
  <w:style w:type="paragraph" w:customStyle="1" w:styleId="F1329F2962A4439C97B81E297AB5CE845">
    <w:name w:val="F1329F2962A4439C97B81E297AB5CE845"/>
    <w:rsid w:val="004A3910"/>
    <w:pPr>
      <w:spacing w:after="100" w:line="240" w:lineRule="auto"/>
    </w:pPr>
    <w:rPr>
      <w:rFonts w:ascii="Times New Roman" w:eastAsiaTheme="minorHAnsi" w:hAnsi="Times New Roman" w:cs="Times New Roman"/>
      <w:sz w:val="24"/>
      <w:szCs w:val="24"/>
    </w:rPr>
  </w:style>
  <w:style w:type="paragraph" w:customStyle="1" w:styleId="F37CE950C00F47568D249584193F3C285">
    <w:name w:val="F37CE950C00F47568D249584193F3C285"/>
    <w:rsid w:val="004A3910"/>
    <w:pPr>
      <w:spacing w:after="100" w:line="240" w:lineRule="auto"/>
    </w:pPr>
    <w:rPr>
      <w:rFonts w:ascii="Times New Roman" w:eastAsiaTheme="minorHAnsi" w:hAnsi="Times New Roman" w:cs="Times New Roman"/>
      <w:sz w:val="24"/>
      <w:szCs w:val="24"/>
    </w:rPr>
  </w:style>
  <w:style w:type="paragraph" w:customStyle="1" w:styleId="F0582E9DFD544C598DB0374AD9CE883E5">
    <w:name w:val="F0582E9DFD544C598DB0374AD9CE883E5"/>
    <w:rsid w:val="004A3910"/>
    <w:pPr>
      <w:spacing w:after="100" w:line="240" w:lineRule="auto"/>
    </w:pPr>
    <w:rPr>
      <w:rFonts w:ascii="Times New Roman" w:eastAsiaTheme="minorHAnsi" w:hAnsi="Times New Roman" w:cs="Times New Roman"/>
      <w:sz w:val="24"/>
      <w:szCs w:val="24"/>
    </w:rPr>
  </w:style>
  <w:style w:type="paragraph" w:customStyle="1" w:styleId="C59839B441B8458BA088B71BBFE810585">
    <w:name w:val="C59839B441B8458BA088B71BBFE810585"/>
    <w:rsid w:val="004A3910"/>
    <w:pPr>
      <w:spacing w:after="100" w:line="240" w:lineRule="auto"/>
    </w:pPr>
    <w:rPr>
      <w:rFonts w:ascii="Times New Roman" w:eastAsiaTheme="minorHAnsi" w:hAnsi="Times New Roman" w:cs="Times New Roman"/>
      <w:sz w:val="24"/>
      <w:szCs w:val="24"/>
    </w:rPr>
  </w:style>
  <w:style w:type="paragraph" w:customStyle="1" w:styleId="BA952A6CE13143DBBB2F2D5DBDFF9F7C4">
    <w:name w:val="BA952A6CE13143DBBB2F2D5DBDFF9F7C4"/>
    <w:rsid w:val="004A3910"/>
    <w:pPr>
      <w:spacing w:after="100" w:line="240" w:lineRule="auto"/>
    </w:pPr>
    <w:rPr>
      <w:rFonts w:ascii="Times New Roman" w:eastAsiaTheme="minorHAnsi" w:hAnsi="Times New Roman" w:cs="Times New Roman"/>
      <w:sz w:val="24"/>
      <w:szCs w:val="24"/>
    </w:rPr>
  </w:style>
  <w:style w:type="paragraph" w:customStyle="1" w:styleId="8A8FDA5042914D588CB67011AA1912B64">
    <w:name w:val="8A8FDA5042914D588CB67011AA1912B64"/>
    <w:rsid w:val="004A3910"/>
    <w:pPr>
      <w:spacing w:after="100" w:line="240" w:lineRule="auto"/>
    </w:pPr>
    <w:rPr>
      <w:rFonts w:ascii="Times New Roman" w:eastAsiaTheme="minorHAnsi" w:hAnsi="Times New Roman" w:cs="Times New Roman"/>
      <w:sz w:val="24"/>
      <w:szCs w:val="24"/>
    </w:rPr>
  </w:style>
  <w:style w:type="paragraph" w:customStyle="1" w:styleId="1630FA63EBBE42A082498E8303F08C7A4">
    <w:name w:val="1630FA63EBBE42A082498E8303F08C7A4"/>
    <w:rsid w:val="004A3910"/>
    <w:pPr>
      <w:spacing w:after="100" w:line="240" w:lineRule="auto"/>
    </w:pPr>
    <w:rPr>
      <w:rFonts w:ascii="Times New Roman" w:eastAsiaTheme="minorHAnsi" w:hAnsi="Times New Roman" w:cs="Times New Roman"/>
      <w:sz w:val="24"/>
      <w:szCs w:val="24"/>
    </w:rPr>
  </w:style>
  <w:style w:type="paragraph" w:customStyle="1" w:styleId="61EE93F9E9A646C5A7C040922D7199474">
    <w:name w:val="61EE93F9E9A646C5A7C040922D7199474"/>
    <w:rsid w:val="004A3910"/>
    <w:pPr>
      <w:spacing w:after="100" w:line="240" w:lineRule="auto"/>
    </w:pPr>
    <w:rPr>
      <w:rFonts w:ascii="Times New Roman" w:eastAsiaTheme="minorHAnsi" w:hAnsi="Times New Roman" w:cs="Times New Roman"/>
      <w:sz w:val="24"/>
      <w:szCs w:val="24"/>
    </w:rPr>
  </w:style>
  <w:style w:type="paragraph" w:customStyle="1" w:styleId="69F22BA9FD724877AE4DF48E14E830454">
    <w:name w:val="69F22BA9FD724877AE4DF48E14E830454"/>
    <w:rsid w:val="004A3910"/>
    <w:pPr>
      <w:spacing w:after="100" w:line="240" w:lineRule="auto"/>
    </w:pPr>
    <w:rPr>
      <w:rFonts w:ascii="Times New Roman" w:eastAsiaTheme="minorHAnsi" w:hAnsi="Times New Roman" w:cs="Times New Roman"/>
      <w:sz w:val="24"/>
      <w:szCs w:val="24"/>
    </w:rPr>
  </w:style>
  <w:style w:type="paragraph" w:customStyle="1" w:styleId="FB3B09F36B5F4E52B5372D1D629443E64">
    <w:name w:val="FB3B09F36B5F4E52B5372D1D629443E64"/>
    <w:rsid w:val="004A3910"/>
    <w:pPr>
      <w:spacing w:after="100" w:line="240" w:lineRule="auto"/>
    </w:pPr>
    <w:rPr>
      <w:rFonts w:ascii="Times New Roman" w:eastAsiaTheme="minorHAnsi" w:hAnsi="Times New Roman" w:cs="Times New Roman"/>
      <w:sz w:val="24"/>
      <w:szCs w:val="24"/>
    </w:rPr>
  </w:style>
  <w:style w:type="paragraph" w:customStyle="1" w:styleId="45FEF86C5EAD455880247341338A299E4">
    <w:name w:val="45FEF86C5EAD455880247341338A299E4"/>
    <w:rsid w:val="004A3910"/>
    <w:pPr>
      <w:spacing w:after="100" w:line="240" w:lineRule="auto"/>
    </w:pPr>
    <w:rPr>
      <w:rFonts w:ascii="Times New Roman" w:eastAsiaTheme="minorHAnsi" w:hAnsi="Times New Roman" w:cs="Times New Roman"/>
      <w:sz w:val="24"/>
      <w:szCs w:val="24"/>
    </w:rPr>
  </w:style>
  <w:style w:type="paragraph" w:customStyle="1" w:styleId="61B2B5147A8F45908856E425BF8454454">
    <w:name w:val="61B2B5147A8F45908856E425BF8454454"/>
    <w:rsid w:val="004A3910"/>
    <w:pPr>
      <w:spacing w:after="100" w:line="240" w:lineRule="auto"/>
    </w:pPr>
    <w:rPr>
      <w:rFonts w:ascii="Times New Roman" w:eastAsiaTheme="minorHAnsi" w:hAnsi="Times New Roman" w:cs="Times New Roman"/>
      <w:sz w:val="24"/>
      <w:szCs w:val="24"/>
    </w:rPr>
  </w:style>
  <w:style w:type="paragraph" w:customStyle="1" w:styleId="E43DF4EF925040BDA5A038DD87F7FBD34">
    <w:name w:val="E43DF4EF925040BDA5A038DD87F7FBD34"/>
    <w:rsid w:val="004A3910"/>
    <w:pPr>
      <w:spacing w:after="100" w:line="240" w:lineRule="auto"/>
    </w:pPr>
    <w:rPr>
      <w:rFonts w:ascii="Times New Roman" w:eastAsiaTheme="minorHAnsi" w:hAnsi="Times New Roman" w:cs="Times New Roman"/>
      <w:sz w:val="24"/>
      <w:szCs w:val="24"/>
    </w:rPr>
  </w:style>
  <w:style w:type="paragraph" w:customStyle="1" w:styleId="D30780EC49ED40EDAF8F5FEA427D79B94">
    <w:name w:val="D30780EC49ED40EDAF8F5FEA427D79B94"/>
    <w:rsid w:val="004A3910"/>
    <w:pPr>
      <w:spacing w:after="100" w:line="240" w:lineRule="auto"/>
    </w:pPr>
    <w:rPr>
      <w:rFonts w:ascii="Times New Roman" w:eastAsiaTheme="minorHAnsi" w:hAnsi="Times New Roman" w:cs="Times New Roman"/>
      <w:sz w:val="24"/>
      <w:szCs w:val="24"/>
    </w:rPr>
  </w:style>
  <w:style w:type="paragraph" w:customStyle="1" w:styleId="EA3BF38AE59B40F28F2B49ACE99C3D2D4">
    <w:name w:val="EA3BF38AE59B40F28F2B49ACE99C3D2D4"/>
    <w:rsid w:val="004A3910"/>
    <w:pPr>
      <w:spacing w:after="100" w:line="240" w:lineRule="auto"/>
    </w:pPr>
    <w:rPr>
      <w:rFonts w:ascii="Times New Roman" w:eastAsiaTheme="minorHAnsi" w:hAnsi="Times New Roman" w:cs="Times New Roman"/>
      <w:sz w:val="24"/>
      <w:szCs w:val="24"/>
    </w:rPr>
  </w:style>
  <w:style w:type="paragraph" w:customStyle="1" w:styleId="B571DAFCC07F4380A75D79E04B80C3974">
    <w:name w:val="B571DAFCC07F4380A75D79E04B80C3974"/>
    <w:rsid w:val="004A3910"/>
    <w:pPr>
      <w:spacing w:after="100" w:line="240" w:lineRule="auto"/>
    </w:pPr>
    <w:rPr>
      <w:rFonts w:ascii="Times New Roman" w:eastAsiaTheme="minorHAnsi" w:hAnsi="Times New Roman" w:cs="Times New Roman"/>
      <w:sz w:val="24"/>
      <w:szCs w:val="24"/>
    </w:rPr>
  </w:style>
  <w:style w:type="paragraph" w:customStyle="1" w:styleId="42A0A1F7BDA04D948C8CD4DCFE23BBAC4">
    <w:name w:val="42A0A1F7BDA04D948C8CD4DCFE23BBAC4"/>
    <w:rsid w:val="004A3910"/>
    <w:pPr>
      <w:spacing w:after="100" w:line="240" w:lineRule="auto"/>
    </w:pPr>
    <w:rPr>
      <w:rFonts w:ascii="Times New Roman" w:eastAsiaTheme="minorHAnsi" w:hAnsi="Times New Roman" w:cs="Times New Roman"/>
      <w:sz w:val="24"/>
      <w:szCs w:val="24"/>
    </w:rPr>
  </w:style>
  <w:style w:type="paragraph" w:customStyle="1" w:styleId="70FABBCE4A77480A93508181E0F5F8894">
    <w:name w:val="70FABBCE4A77480A93508181E0F5F8894"/>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DE7EA5244FFF44C586F9F14CA8F7A2D74">
    <w:name w:val="DE7EA5244FFF44C586F9F14CA8F7A2D74"/>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7A9FC35CE96242D3AE00F809296D075A4">
    <w:name w:val="7A9FC35CE96242D3AE00F809296D075A4"/>
    <w:rsid w:val="004A3910"/>
    <w:pPr>
      <w:spacing w:before="200" w:after="100" w:line="240" w:lineRule="auto"/>
      <w:outlineLvl w:val="1"/>
    </w:pPr>
    <w:rPr>
      <w:rFonts w:ascii="Times New Roman" w:eastAsiaTheme="minorHAnsi" w:hAnsi="Times New Roman" w:cs="Times New Roman"/>
      <w:b/>
      <w:i/>
      <w:sz w:val="24"/>
      <w:szCs w:val="24"/>
    </w:rPr>
  </w:style>
  <w:style w:type="paragraph" w:customStyle="1" w:styleId="6E22AC37C0FA4F8C9D66436A33D4B6694">
    <w:name w:val="6E22AC37C0FA4F8C9D66436A33D4B6694"/>
    <w:rsid w:val="004A3910"/>
    <w:pPr>
      <w:spacing w:after="100" w:line="240" w:lineRule="auto"/>
    </w:pPr>
    <w:rPr>
      <w:rFonts w:ascii="Times New Roman" w:eastAsiaTheme="minorHAnsi" w:hAnsi="Times New Roman" w:cs="Times New Roman"/>
      <w:sz w:val="24"/>
      <w:szCs w:val="24"/>
    </w:rPr>
  </w:style>
  <w:style w:type="paragraph" w:customStyle="1" w:styleId="F0961E3BAFF041F49B9F5E2E24C4465A4">
    <w:name w:val="F0961E3BAFF041F49B9F5E2E24C4465A4"/>
    <w:rsid w:val="004A3910"/>
    <w:pPr>
      <w:spacing w:after="100" w:line="240" w:lineRule="auto"/>
    </w:pPr>
    <w:rPr>
      <w:rFonts w:ascii="Times New Roman" w:eastAsiaTheme="minorHAnsi" w:hAnsi="Times New Roman" w:cs="Times New Roman"/>
      <w:sz w:val="24"/>
      <w:szCs w:val="24"/>
    </w:rPr>
  </w:style>
  <w:style w:type="paragraph" w:customStyle="1" w:styleId="CEE8F70D3F5A4C5CBBEA114CD22B515A4">
    <w:name w:val="CEE8F70D3F5A4C5CBBEA114CD22B515A4"/>
    <w:rsid w:val="004A3910"/>
    <w:pPr>
      <w:spacing w:after="100" w:line="240" w:lineRule="auto"/>
    </w:pPr>
    <w:rPr>
      <w:rFonts w:ascii="Times New Roman" w:eastAsiaTheme="minorHAnsi" w:hAnsi="Times New Roman" w:cs="Times New Roman"/>
      <w:sz w:val="24"/>
      <w:szCs w:val="24"/>
    </w:rPr>
  </w:style>
  <w:style w:type="paragraph" w:customStyle="1" w:styleId="5FD4CAD2299E49D09E31ED377DA529934">
    <w:name w:val="5FD4CAD2299E49D09E31ED377DA529934"/>
    <w:rsid w:val="004A3910"/>
    <w:pPr>
      <w:spacing w:after="100" w:line="240" w:lineRule="auto"/>
    </w:pPr>
    <w:rPr>
      <w:rFonts w:ascii="Times New Roman" w:eastAsiaTheme="minorHAnsi" w:hAnsi="Times New Roman" w:cs="Times New Roman"/>
      <w:sz w:val="24"/>
      <w:szCs w:val="24"/>
    </w:rPr>
  </w:style>
  <w:style w:type="paragraph" w:customStyle="1" w:styleId="C8308E22100A4CD683E2B866F070D1DD4">
    <w:name w:val="C8308E22100A4CD683E2B866F070D1DD4"/>
    <w:rsid w:val="004A3910"/>
    <w:pPr>
      <w:spacing w:after="100" w:line="240" w:lineRule="auto"/>
    </w:pPr>
    <w:rPr>
      <w:rFonts w:ascii="Times New Roman" w:eastAsiaTheme="minorHAnsi" w:hAnsi="Times New Roman" w:cs="Times New Roman"/>
      <w:sz w:val="24"/>
      <w:szCs w:val="24"/>
    </w:rPr>
  </w:style>
  <w:style w:type="paragraph" w:customStyle="1" w:styleId="912A7B7BE5C040B3AABEC402C52635D53">
    <w:name w:val="912A7B7BE5C040B3AABEC402C52635D53"/>
    <w:rsid w:val="004A3910"/>
    <w:pPr>
      <w:spacing w:after="100" w:line="240" w:lineRule="auto"/>
    </w:pPr>
    <w:rPr>
      <w:rFonts w:ascii="Times New Roman" w:eastAsiaTheme="minorHAnsi" w:hAnsi="Times New Roman" w:cs="Times New Roman"/>
      <w:sz w:val="24"/>
      <w:szCs w:val="24"/>
    </w:rPr>
  </w:style>
  <w:style w:type="paragraph" w:customStyle="1" w:styleId="A26B16A0599F43DDA640262C25E3F82E4">
    <w:name w:val="A26B16A0599F43DDA640262C25E3F82E4"/>
    <w:rsid w:val="004A3910"/>
    <w:pPr>
      <w:spacing w:after="100" w:line="240" w:lineRule="auto"/>
    </w:pPr>
    <w:rPr>
      <w:rFonts w:ascii="Times New Roman" w:eastAsiaTheme="minorHAnsi" w:hAnsi="Times New Roman" w:cs="Times New Roman"/>
      <w:sz w:val="24"/>
      <w:szCs w:val="24"/>
    </w:rPr>
  </w:style>
  <w:style w:type="paragraph" w:customStyle="1" w:styleId="E57BB3E3E4074839B3935C363990408B4">
    <w:name w:val="E57BB3E3E4074839B3935C363990408B4"/>
    <w:rsid w:val="004A3910"/>
    <w:pPr>
      <w:spacing w:after="100" w:line="240" w:lineRule="auto"/>
    </w:pPr>
    <w:rPr>
      <w:rFonts w:ascii="Times New Roman" w:eastAsiaTheme="minorHAnsi" w:hAnsi="Times New Roman" w:cs="Times New Roman"/>
      <w:sz w:val="24"/>
      <w:szCs w:val="24"/>
    </w:rPr>
  </w:style>
  <w:style w:type="paragraph" w:customStyle="1" w:styleId="ED667854CC17432BB7B4F1C4A25EF2524">
    <w:name w:val="ED667854CC17432BB7B4F1C4A25EF2524"/>
    <w:rsid w:val="004A3910"/>
    <w:pPr>
      <w:spacing w:after="100" w:line="240" w:lineRule="auto"/>
    </w:pPr>
    <w:rPr>
      <w:rFonts w:ascii="Times New Roman" w:eastAsiaTheme="minorHAnsi" w:hAnsi="Times New Roman" w:cs="Times New Roman"/>
      <w:sz w:val="24"/>
      <w:szCs w:val="24"/>
    </w:rPr>
  </w:style>
  <w:style w:type="paragraph" w:customStyle="1" w:styleId="7C228B741F644C329BCF4A6A06E9ECF54">
    <w:name w:val="7C228B741F644C329BCF4A6A06E9ECF54"/>
    <w:rsid w:val="004A3910"/>
    <w:pPr>
      <w:spacing w:after="100" w:line="240" w:lineRule="auto"/>
    </w:pPr>
    <w:rPr>
      <w:rFonts w:ascii="Times New Roman" w:eastAsiaTheme="minorHAnsi" w:hAnsi="Times New Roman" w:cs="Times New Roman"/>
      <w:sz w:val="24"/>
      <w:szCs w:val="24"/>
    </w:rPr>
  </w:style>
  <w:style w:type="paragraph" w:customStyle="1" w:styleId="DB8BDAA4794F435E9460365735B7614D4">
    <w:name w:val="DB8BDAA4794F435E9460365735B7614D4"/>
    <w:rsid w:val="004A3910"/>
    <w:pPr>
      <w:spacing w:after="100" w:line="240" w:lineRule="auto"/>
    </w:pPr>
    <w:rPr>
      <w:rFonts w:ascii="Times New Roman" w:eastAsiaTheme="minorHAnsi" w:hAnsi="Times New Roman" w:cs="Times New Roman"/>
      <w:sz w:val="24"/>
      <w:szCs w:val="24"/>
    </w:rPr>
  </w:style>
  <w:style w:type="paragraph" w:customStyle="1" w:styleId="FA708FE0414F4F05ABB5E8FB8A7590294">
    <w:name w:val="FA708FE0414F4F05ABB5E8FB8A7590294"/>
    <w:rsid w:val="004A3910"/>
    <w:pPr>
      <w:spacing w:after="100" w:line="240" w:lineRule="auto"/>
    </w:pPr>
    <w:rPr>
      <w:rFonts w:ascii="Times New Roman" w:eastAsiaTheme="minorHAnsi" w:hAnsi="Times New Roman" w:cs="Times New Roman"/>
      <w:sz w:val="24"/>
      <w:szCs w:val="24"/>
    </w:rPr>
  </w:style>
  <w:style w:type="paragraph" w:customStyle="1" w:styleId="1E096A8A81634BFA8B055258B356623F4">
    <w:name w:val="1E096A8A81634BFA8B055258B356623F4"/>
    <w:rsid w:val="004A3910"/>
    <w:pPr>
      <w:spacing w:after="100" w:line="240" w:lineRule="auto"/>
    </w:pPr>
    <w:rPr>
      <w:rFonts w:ascii="Times New Roman" w:eastAsiaTheme="minorHAnsi" w:hAnsi="Times New Roman" w:cs="Times New Roman"/>
      <w:sz w:val="24"/>
      <w:szCs w:val="24"/>
    </w:rPr>
  </w:style>
  <w:style w:type="paragraph" w:customStyle="1" w:styleId="1EF04358CED7450C815481E9083E17834">
    <w:name w:val="1EF04358CED7450C815481E9083E17834"/>
    <w:rsid w:val="004A3910"/>
    <w:pPr>
      <w:spacing w:after="100" w:line="240" w:lineRule="auto"/>
    </w:pPr>
    <w:rPr>
      <w:rFonts w:ascii="Times New Roman" w:eastAsiaTheme="minorHAnsi" w:hAnsi="Times New Roman" w:cs="Times New Roman"/>
      <w:sz w:val="24"/>
      <w:szCs w:val="24"/>
    </w:rPr>
  </w:style>
  <w:style w:type="paragraph" w:customStyle="1" w:styleId="2B50F060DFED4C4BBF0CED73C7CAE0B64">
    <w:name w:val="2B50F060DFED4C4BBF0CED73C7CAE0B64"/>
    <w:rsid w:val="004A3910"/>
    <w:pPr>
      <w:spacing w:after="100" w:line="240" w:lineRule="auto"/>
    </w:pPr>
    <w:rPr>
      <w:rFonts w:ascii="Times New Roman" w:eastAsiaTheme="minorHAnsi" w:hAnsi="Times New Roman" w:cs="Times New Roman"/>
      <w:sz w:val="24"/>
      <w:szCs w:val="24"/>
    </w:rPr>
  </w:style>
  <w:style w:type="paragraph" w:customStyle="1" w:styleId="89C25943B5504F788BEE3D590843E6EC4">
    <w:name w:val="89C25943B5504F788BEE3D590843E6EC4"/>
    <w:rsid w:val="004A3910"/>
    <w:pPr>
      <w:spacing w:after="100" w:line="240" w:lineRule="auto"/>
    </w:pPr>
    <w:rPr>
      <w:rFonts w:ascii="Times New Roman" w:eastAsiaTheme="minorHAnsi" w:hAnsi="Times New Roman" w:cs="Times New Roman"/>
      <w:sz w:val="24"/>
      <w:szCs w:val="24"/>
    </w:rPr>
  </w:style>
  <w:style w:type="paragraph" w:customStyle="1" w:styleId="F4F45BCC632D46228222DDF12CD37E984">
    <w:name w:val="F4F45BCC632D46228222DDF12CD37E984"/>
    <w:rsid w:val="004A3910"/>
    <w:pPr>
      <w:spacing w:after="100" w:line="240" w:lineRule="auto"/>
    </w:pPr>
    <w:rPr>
      <w:rFonts w:ascii="Times New Roman" w:eastAsiaTheme="minorHAnsi" w:hAnsi="Times New Roman" w:cs="Times New Roman"/>
      <w:sz w:val="24"/>
      <w:szCs w:val="24"/>
    </w:rPr>
  </w:style>
  <w:style w:type="paragraph" w:customStyle="1" w:styleId="543F20C898864B61B840AE6DDA97F01E4">
    <w:name w:val="543F20C898864B61B840AE6DDA97F01E4"/>
    <w:rsid w:val="004A3910"/>
    <w:pPr>
      <w:spacing w:after="100" w:line="240" w:lineRule="auto"/>
    </w:pPr>
    <w:rPr>
      <w:rFonts w:ascii="Times New Roman" w:eastAsiaTheme="minorHAnsi" w:hAnsi="Times New Roman" w:cs="Times New Roman"/>
      <w:sz w:val="24"/>
      <w:szCs w:val="24"/>
    </w:rPr>
  </w:style>
  <w:style w:type="paragraph" w:customStyle="1" w:styleId="B32B894B679C41C0BD77A751C21BAEED4">
    <w:name w:val="B32B894B679C41C0BD77A751C21BAEED4"/>
    <w:rsid w:val="004A3910"/>
    <w:pPr>
      <w:spacing w:after="100" w:line="240" w:lineRule="auto"/>
    </w:pPr>
    <w:rPr>
      <w:rFonts w:ascii="Times New Roman" w:eastAsiaTheme="minorHAnsi" w:hAnsi="Times New Roman" w:cs="Times New Roman"/>
      <w:sz w:val="24"/>
      <w:szCs w:val="24"/>
    </w:rPr>
  </w:style>
  <w:style w:type="paragraph" w:customStyle="1" w:styleId="888385548F154F06BF1F280F539E4E984">
    <w:name w:val="888385548F154F06BF1F280F539E4E984"/>
    <w:rsid w:val="004A3910"/>
    <w:pPr>
      <w:spacing w:after="100" w:line="240" w:lineRule="auto"/>
    </w:pPr>
    <w:rPr>
      <w:rFonts w:ascii="Times New Roman" w:eastAsiaTheme="minorHAnsi" w:hAnsi="Times New Roman" w:cs="Times New Roman"/>
      <w:sz w:val="24"/>
      <w:szCs w:val="24"/>
    </w:rPr>
  </w:style>
  <w:style w:type="paragraph" w:customStyle="1" w:styleId="F3E226CE76C44AF68F290CFE05B2BC014">
    <w:name w:val="F3E226CE76C44AF68F290CFE05B2BC014"/>
    <w:rsid w:val="004A3910"/>
    <w:pPr>
      <w:spacing w:after="100" w:line="240" w:lineRule="auto"/>
    </w:pPr>
    <w:rPr>
      <w:rFonts w:ascii="Times New Roman" w:eastAsiaTheme="minorHAnsi" w:hAnsi="Times New Roman" w:cs="Times New Roman"/>
      <w:sz w:val="24"/>
      <w:szCs w:val="24"/>
    </w:rPr>
  </w:style>
  <w:style w:type="paragraph" w:customStyle="1" w:styleId="A71493AE39B0415DB9FFCC2F5EF97E944">
    <w:name w:val="A71493AE39B0415DB9FFCC2F5EF97E944"/>
    <w:rsid w:val="004A3910"/>
    <w:pPr>
      <w:spacing w:after="100" w:line="240" w:lineRule="auto"/>
    </w:pPr>
    <w:rPr>
      <w:rFonts w:ascii="Times New Roman" w:eastAsiaTheme="minorHAnsi" w:hAnsi="Times New Roman" w:cs="Times New Roman"/>
      <w:sz w:val="24"/>
      <w:szCs w:val="24"/>
    </w:rPr>
  </w:style>
  <w:style w:type="paragraph" w:customStyle="1" w:styleId="5FB7DAAD4015428197014391109B73074">
    <w:name w:val="5FB7DAAD4015428197014391109B73074"/>
    <w:rsid w:val="004A3910"/>
    <w:pPr>
      <w:spacing w:after="100" w:line="240" w:lineRule="auto"/>
    </w:pPr>
    <w:rPr>
      <w:rFonts w:ascii="Times New Roman" w:eastAsiaTheme="minorHAnsi" w:hAnsi="Times New Roman" w:cs="Times New Roman"/>
      <w:sz w:val="24"/>
      <w:szCs w:val="24"/>
    </w:rPr>
  </w:style>
  <w:style w:type="paragraph" w:customStyle="1" w:styleId="14DAED0B74874BFBB6A903A166B20FA44">
    <w:name w:val="14DAED0B74874BFBB6A903A166B20FA44"/>
    <w:rsid w:val="004A3910"/>
    <w:pPr>
      <w:spacing w:after="100" w:line="240" w:lineRule="auto"/>
    </w:pPr>
    <w:rPr>
      <w:rFonts w:ascii="Times New Roman" w:eastAsiaTheme="minorHAnsi" w:hAnsi="Times New Roman" w:cs="Times New Roman"/>
      <w:sz w:val="24"/>
      <w:szCs w:val="24"/>
    </w:rPr>
  </w:style>
  <w:style w:type="paragraph" w:customStyle="1" w:styleId="A33A0E515141473992B514F09D30F3734">
    <w:name w:val="A33A0E515141473992B514F09D30F3734"/>
    <w:rsid w:val="004A3910"/>
    <w:pPr>
      <w:spacing w:after="100" w:line="240" w:lineRule="auto"/>
    </w:pPr>
    <w:rPr>
      <w:rFonts w:ascii="Times New Roman" w:eastAsiaTheme="minorHAnsi" w:hAnsi="Times New Roman" w:cs="Times New Roman"/>
      <w:sz w:val="24"/>
      <w:szCs w:val="24"/>
    </w:rPr>
  </w:style>
  <w:style w:type="paragraph" w:customStyle="1" w:styleId="3A72F6FCB73A48EBB61EAF67A4CACCC64">
    <w:name w:val="3A72F6FCB73A48EBB61EAF67A4CACCC64"/>
    <w:rsid w:val="004A3910"/>
    <w:pPr>
      <w:spacing w:after="100" w:line="240" w:lineRule="auto"/>
    </w:pPr>
    <w:rPr>
      <w:rFonts w:ascii="Times New Roman" w:eastAsiaTheme="minorHAnsi" w:hAnsi="Times New Roman" w:cs="Times New Roman"/>
      <w:sz w:val="24"/>
      <w:szCs w:val="24"/>
    </w:rPr>
  </w:style>
  <w:style w:type="paragraph" w:customStyle="1" w:styleId="5F852B841FAA496EA52B9DE6258F67B34">
    <w:name w:val="5F852B841FAA496EA52B9DE6258F67B34"/>
    <w:rsid w:val="004A3910"/>
    <w:pPr>
      <w:spacing w:after="100" w:line="240" w:lineRule="auto"/>
    </w:pPr>
    <w:rPr>
      <w:rFonts w:ascii="Times New Roman" w:eastAsiaTheme="minorHAnsi" w:hAnsi="Times New Roman" w:cs="Times New Roman"/>
      <w:sz w:val="24"/>
      <w:szCs w:val="24"/>
    </w:rPr>
  </w:style>
  <w:style w:type="paragraph" w:customStyle="1" w:styleId="705D76749C514257B604C5EFFCBCF81C4">
    <w:name w:val="705D76749C514257B604C5EFFCBCF81C4"/>
    <w:rsid w:val="004A3910"/>
    <w:pPr>
      <w:spacing w:after="100" w:line="240" w:lineRule="auto"/>
    </w:pPr>
    <w:rPr>
      <w:rFonts w:ascii="Times New Roman" w:eastAsiaTheme="minorHAnsi" w:hAnsi="Times New Roman" w:cs="Times New Roman"/>
      <w:sz w:val="24"/>
      <w:szCs w:val="24"/>
    </w:rPr>
  </w:style>
  <w:style w:type="paragraph" w:customStyle="1" w:styleId="905275695B3A4690BD526878856099E24">
    <w:name w:val="905275695B3A4690BD526878856099E24"/>
    <w:rsid w:val="004A3910"/>
    <w:pPr>
      <w:spacing w:after="100" w:line="240" w:lineRule="auto"/>
    </w:pPr>
    <w:rPr>
      <w:rFonts w:ascii="Times New Roman" w:eastAsiaTheme="minorHAnsi" w:hAnsi="Times New Roman" w:cs="Times New Roman"/>
      <w:sz w:val="24"/>
      <w:szCs w:val="24"/>
    </w:rPr>
  </w:style>
  <w:style w:type="paragraph" w:customStyle="1" w:styleId="B9BBDE77421D4F58B8DAEA4A0ED28A3C3">
    <w:name w:val="B9BBDE77421D4F58B8DAEA4A0ED28A3C3"/>
    <w:rsid w:val="004A3910"/>
    <w:pPr>
      <w:spacing w:after="100" w:line="240" w:lineRule="auto"/>
    </w:pPr>
    <w:rPr>
      <w:rFonts w:ascii="Times New Roman" w:eastAsiaTheme="minorHAnsi" w:hAnsi="Times New Roman" w:cs="Times New Roman"/>
      <w:sz w:val="24"/>
      <w:szCs w:val="24"/>
    </w:rPr>
  </w:style>
  <w:style w:type="paragraph" w:customStyle="1" w:styleId="D57CC3CD5DAF403CABBF7F55939A97973">
    <w:name w:val="D57CC3CD5DAF403CABBF7F55939A97973"/>
    <w:rsid w:val="004A3910"/>
    <w:pPr>
      <w:spacing w:after="100" w:line="240" w:lineRule="auto"/>
    </w:pPr>
    <w:rPr>
      <w:rFonts w:ascii="Times New Roman" w:eastAsiaTheme="minorHAnsi" w:hAnsi="Times New Roman" w:cs="Times New Roman"/>
      <w:sz w:val="24"/>
      <w:szCs w:val="24"/>
    </w:rPr>
  </w:style>
  <w:style w:type="paragraph" w:customStyle="1" w:styleId="1E9A914A96F4446DBCE2A0957D2109A13">
    <w:name w:val="1E9A914A96F4446DBCE2A0957D2109A13"/>
    <w:rsid w:val="004A3910"/>
    <w:pPr>
      <w:spacing w:after="100" w:line="240" w:lineRule="auto"/>
    </w:pPr>
    <w:rPr>
      <w:rFonts w:ascii="Times New Roman" w:eastAsiaTheme="minorHAnsi" w:hAnsi="Times New Roman" w:cs="Times New Roman"/>
      <w:sz w:val="24"/>
      <w:szCs w:val="24"/>
    </w:rPr>
  </w:style>
  <w:style w:type="paragraph" w:customStyle="1" w:styleId="2EF28BD31F744025AD8703C182A98D773">
    <w:name w:val="2EF28BD31F744025AD8703C182A98D773"/>
    <w:rsid w:val="004A3910"/>
    <w:pPr>
      <w:spacing w:after="100" w:line="240" w:lineRule="auto"/>
    </w:pPr>
    <w:rPr>
      <w:rFonts w:ascii="Times New Roman" w:eastAsiaTheme="minorHAnsi" w:hAnsi="Times New Roman" w:cs="Times New Roman"/>
      <w:sz w:val="24"/>
      <w:szCs w:val="24"/>
    </w:rPr>
  </w:style>
  <w:style w:type="paragraph" w:customStyle="1" w:styleId="F5B34AF55D844A1DB3856602E2E837653">
    <w:name w:val="F5B34AF55D844A1DB3856602E2E837653"/>
    <w:rsid w:val="004A3910"/>
    <w:pPr>
      <w:spacing w:after="100" w:line="240" w:lineRule="auto"/>
    </w:pPr>
    <w:rPr>
      <w:rFonts w:ascii="Times New Roman" w:eastAsiaTheme="minorHAnsi" w:hAnsi="Times New Roman" w:cs="Times New Roman"/>
      <w:sz w:val="24"/>
      <w:szCs w:val="24"/>
    </w:rPr>
  </w:style>
  <w:style w:type="paragraph" w:customStyle="1" w:styleId="14540022B9DE4401A15BF62CC5C1DA953">
    <w:name w:val="14540022B9DE4401A15BF62CC5C1DA953"/>
    <w:rsid w:val="004A3910"/>
    <w:pPr>
      <w:spacing w:after="100" w:line="240" w:lineRule="auto"/>
    </w:pPr>
    <w:rPr>
      <w:rFonts w:ascii="Times New Roman" w:eastAsiaTheme="minorHAnsi" w:hAnsi="Times New Roman" w:cs="Times New Roman"/>
      <w:sz w:val="24"/>
      <w:szCs w:val="24"/>
    </w:rPr>
  </w:style>
  <w:style w:type="paragraph" w:customStyle="1" w:styleId="54D5E4B2A92E4043A5E325F92A5A86CF3">
    <w:name w:val="54D5E4B2A92E4043A5E325F92A5A86CF3"/>
    <w:rsid w:val="004A3910"/>
    <w:pPr>
      <w:spacing w:after="100" w:line="240" w:lineRule="auto"/>
    </w:pPr>
    <w:rPr>
      <w:rFonts w:ascii="Times New Roman" w:eastAsiaTheme="minorHAnsi" w:hAnsi="Times New Roman" w:cs="Times New Roman"/>
      <w:sz w:val="24"/>
      <w:szCs w:val="24"/>
    </w:rPr>
  </w:style>
  <w:style w:type="paragraph" w:customStyle="1" w:styleId="C6CC07D096D342BAADD811692D0A91F13">
    <w:name w:val="C6CC07D096D342BAADD811692D0A91F13"/>
    <w:rsid w:val="004A3910"/>
    <w:pPr>
      <w:spacing w:after="100" w:line="240" w:lineRule="auto"/>
    </w:pPr>
    <w:rPr>
      <w:rFonts w:ascii="Times New Roman" w:eastAsiaTheme="minorHAnsi" w:hAnsi="Times New Roman" w:cs="Times New Roman"/>
      <w:sz w:val="24"/>
      <w:szCs w:val="24"/>
    </w:rPr>
  </w:style>
  <w:style w:type="paragraph" w:customStyle="1" w:styleId="DC179975C2E8422AB4453FD380B7470D3">
    <w:name w:val="DC179975C2E8422AB4453FD380B7470D3"/>
    <w:rsid w:val="004A3910"/>
    <w:pPr>
      <w:spacing w:after="100" w:line="240" w:lineRule="auto"/>
    </w:pPr>
    <w:rPr>
      <w:rFonts w:ascii="Times New Roman" w:eastAsiaTheme="minorHAnsi" w:hAnsi="Times New Roman" w:cs="Times New Roman"/>
      <w:sz w:val="24"/>
      <w:szCs w:val="24"/>
    </w:rPr>
  </w:style>
  <w:style w:type="paragraph" w:customStyle="1" w:styleId="5115E30455644BB1819C298ECAC751A13">
    <w:name w:val="5115E30455644BB1819C298ECAC751A13"/>
    <w:rsid w:val="004A3910"/>
    <w:pPr>
      <w:spacing w:after="100" w:line="240" w:lineRule="auto"/>
    </w:pPr>
    <w:rPr>
      <w:rFonts w:ascii="Times New Roman" w:eastAsiaTheme="minorHAnsi" w:hAnsi="Times New Roman" w:cs="Times New Roman"/>
      <w:sz w:val="24"/>
      <w:szCs w:val="24"/>
    </w:rPr>
  </w:style>
  <w:style w:type="paragraph" w:customStyle="1" w:styleId="071DCEB09CFF4CE0A1B847275229EC263">
    <w:name w:val="071DCEB09CFF4CE0A1B847275229EC263"/>
    <w:rsid w:val="004A391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93B02486EB4446B7857FF8EF33B32D3">
    <w:name w:val="2093B02486EB4446B7857FF8EF33B32D3"/>
    <w:rsid w:val="004A3910"/>
    <w:pPr>
      <w:spacing w:after="100" w:line="240" w:lineRule="auto"/>
    </w:pPr>
    <w:rPr>
      <w:rFonts w:ascii="Times New Roman" w:eastAsiaTheme="minorHAnsi" w:hAnsi="Times New Roman" w:cs="Times New Roman"/>
      <w:sz w:val="24"/>
      <w:szCs w:val="24"/>
    </w:rPr>
  </w:style>
  <w:style w:type="paragraph" w:customStyle="1" w:styleId="33209ECEC5544143B2196DFEE29EB2A23">
    <w:name w:val="33209ECEC5544143B2196DFEE29EB2A23"/>
    <w:rsid w:val="004A3910"/>
    <w:pPr>
      <w:spacing w:after="100" w:line="240" w:lineRule="auto"/>
    </w:pPr>
    <w:rPr>
      <w:rFonts w:ascii="Times New Roman" w:eastAsiaTheme="minorHAnsi" w:hAnsi="Times New Roman" w:cs="Times New Roman"/>
      <w:sz w:val="24"/>
      <w:szCs w:val="24"/>
    </w:rPr>
  </w:style>
  <w:style w:type="paragraph" w:customStyle="1" w:styleId="DEDA0AD317FC42BDB0F27D65ED52374F3">
    <w:name w:val="DEDA0AD317FC42BDB0F27D65ED52374F3"/>
    <w:rsid w:val="004A3910"/>
    <w:pPr>
      <w:spacing w:after="100" w:line="240" w:lineRule="auto"/>
    </w:pPr>
    <w:rPr>
      <w:rFonts w:ascii="Times New Roman" w:eastAsiaTheme="minorHAnsi" w:hAnsi="Times New Roman" w:cs="Times New Roman"/>
      <w:sz w:val="24"/>
      <w:szCs w:val="24"/>
    </w:rPr>
  </w:style>
  <w:style w:type="paragraph" w:customStyle="1" w:styleId="1AA02AA5DE8746F1AFB738F4B6D1FAFE3">
    <w:name w:val="1AA02AA5DE8746F1AFB738F4B6D1FAFE3"/>
    <w:rsid w:val="004A3910"/>
    <w:pPr>
      <w:spacing w:after="100" w:line="240" w:lineRule="auto"/>
    </w:pPr>
    <w:rPr>
      <w:rFonts w:ascii="Times New Roman" w:eastAsiaTheme="minorHAnsi" w:hAnsi="Times New Roman" w:cs="Times New Roman"/>
      <w:sz w:val="24"/>
      <w:szCs w:val="24"/>
    </w:rPr>
  </w:style>
  <w:style w:type="paragraph" w:customStyle="1" w:styleId="759540D96F8B4AF7A72D93FB32A919283">
    <w:name w:val="759540D96F8B4AF7A72D93FB32A919283"/>
    <w:rsid w:val="004A3910"/>
    <w:pPr>
      <w:spacing w:after="100" w:line="240" w:lineRule="auto"/>
    </w:pPr>
    <w:rPr>
      <w:rFonts w:ascii="Times New Roman" w:eastAsiaTheme="minorHAnsi" w:hAnsi="Times New Roman" w:cs="Times New Roman"/>
      <w:sz w:val="24"/>
      <w:szCs w:val="24"/>
    </w:rPr>
  </w:style>
  <w:style w:type="paragraph" w:customStyle="1" w:styleId="6D8E51DB38884D3DB3EAB14D5D1C7A3D3">
    <w:name w:val="6D8E51DB38884D3DB3EAB14D5D1C7A3D3"/>
    <w:rsid w:val="004A3910"/>
    <w:pPr>
      <w:spacing w:after="100" w:line="240" w:lineRule="auto"/>
    </w:pPr>
    <w:rPr>
      <w:rFonts w:ascii="Times New Roman" w:eastAsiaTheme="minorHAnsi" w:hAnsi="Times New Roman" w:cs="Times New Roman"/>
      <w:sz w:val="24"/>
      <w:szCs w:val="24"/>
    </w:rPr>
  </w:style>
  <w:style w:type="paragraph" w:customStyle="1" w:styleId="BF1803605B674B7EAFE3C278E96E7E8E3">
    <w:name w:val="BF1803605B674B7EAFE3C278E96E7E8E3"/>
    <w:rsid w:val="004A3910"/>
    <w:pPr>
      <w:spacing w:after="100" w:line="240" w:lineRule="auto"/>
    </w:pPr>
    <w:rPr>
      <w:rFonts w:ascii="Times New Roman" w:eastAsiaTheme="minorHAnsi" w:hAnsi="Times New Roman" w:cs="Times New Roman"/>
      <w:sz w:val="24"/>
      <w:szCs w:val="24"/>
    </w:rPr>
  </w:style>
  <w:style w:type="paragraph" w:customStyle="1" w:styleId="604DA0B62EB5465996BDADB03EE8EBF33">
    <w:name w:val="604DA0B62EB5465996BDADB03EE8EBF33"/>
    <w:rsid w:val="004A3910"/>
    <w:pPr>
      <w:spacing w:after="100" w:line="240" w:lineRule="auto"/>
    </w:pPr>
    <w:rPr>
      <w:rFonts w:ascii="Times New Roman" w:eastAsiaTheme="minorHAnsi" w:hAnsi="Times New Roman" w:cs="Times New Roman"/>
      <w:sz w:val="24"/>
      <w:szCs w:val="24"/>
    </w:rPr>
  </w:style>
  <w:style w:type="paragraph" w:customStyle="1" w:styleId="340F057CA28C47BB9A3CB78096DB43F43">
    <w:name w:val="340F057CA28C47BB9A3CB78096DB43F43"/>
    <w:rsid w:val="004A3910"/>
    <w:pPr>
      <w:spacing w:after="100" w:line="240" w:lineRule="auto"/>
    </w:pPr>
    <w:rPr>
      <w:rFonts w:ascii="Times New Roman" w:eastAsiaTheme="minorHAnsi" w:hAnsi="Times New Roman" w:cs="Times New Roman"/>
      <w:sz w:val="24"/>
      <w:szCs w:val="24"/>
    </w:rPr>
  </w:style>
  <w:style w:type="paragraph" w:customStyle="1" w:styleId="2FB7ABDD507740A09BC10DF5C93CDD573">
    <w:name w:val="2FB7ABDD507740A09BC10DF5C93CDD573"/>
    <w:rsid w:val="004A3910"/>
    <w:pPr>
      <w:spacing w:after="100" w:line="240" w:lineRule="auto"/>
    </w:pPr>
    <w:rPr>
      <w:rFonts w:ascii="Times New Roman" w:eastAsiaTheme="minorHAnsi" w:hAnsi="Times New Roman" w:cs="Times New Roman"/>
      <w:sz w:val="24"/>
      <w:szCs w:val="24"/>
    </w:rPr>
  </w:style>
  <w:style w:type="paragraph" w:customStyle="1" w:styleId="3B49023148DD45E098CE23B4A6B77AA43">
    <w:name w:val="3B49023148DD45E098CE23B4A6B77AA43"/>
    <w:rsid w:val="004A3910"/>
    <w:pPr>
      <w:spacing w:after="100" w:line="240" w:lineRule="auto"/>
    </w:pPr>
    <w:rPr>
      <w:rFonts w:ascii="Times New Roman" w:eastAsiaTheme="minorHAnsi" w:hAnsi="Times New Roman" w:cs="Times New Roman"/>
      <w:sz w:val="24"/>
      <w:szCs w:val="24"/>
    </w:rPr>
  </w:style>
  <w:style w:type="paragraph" w:customStyle="1" w:styleId="5D61BF4B3AC94F2D8105AE63C4275BD33">
    <w:name w:val="5D61BF4B3AC94F2D8105AE63C4275BD33"/>
    <w:rsid w:val="004A3910"/>
    <w:pPr>
      <w:spacing w:after="100" w:line="240" w:lineRule="auto"/>
    </w:pPr>
    <w:rPr>
      <w:rFonts w:ascii="Times New Roman" w:eastAsiaTheme="minorHAnsi" w:hAnsi="Times New Roman" w:cs="Times New Roman"/>
      <w:sz w:val="24"/>
      <w:szCs w:val="24"/>
    </w:rPr>
  </w:style>
  <w:style w:type="paragraph" w:customStyle="1" w:styleId="2A1C58ED1903400F838F623AF6E54AD33">
    <w:name w:val="2A1C58ED1903400F838F623AF6E54AD33"/>
    <w:rsid w:val="004A3910"/>
    <w:pPr>
      <w:spacing w:after="100" w:line="240" w:lineRule="auto"/>
    </w:pPr>
    <w:rPr>
      <w:rFonts w:ascii="Times New Roman" w:eastAsiaTheme="minorHAnsi" w:hAnsi="Times New Roman" w:cs="Times New Roman"/>
      <w:sz w:val="24"/>
      <w:szCs w:val="24"/>
    </w:rPr>
  </w:style>
  <w:style w:type="paragraph" w:customStyle="1" w:styleId="E8757D7ACDDC4991B8DDCD8BBAB768A53">
    <w:name w:val="E8757D7ACDDC4991B8DDCD8BBAB768A53"/>
    <w:rsid w:val="004A3910"/>
    <w:pPr>
      <w:spacing w:after="100" w:line="240" w:lineRule="auto"/>
    </w:pPr>
    <w:rPr>
      <w:rFonts w:ascii="Times New Roman" w:eastAsiaTheme="minorHAnsi" w:hAnsi="Times New Roman" w:cs="Times New Roman"/>
      <w:sz w:val="24"/>
      <w:szCs w:val="24"/>
    </w:rPr>
  </w:style>
  <w:style w:type="paragraph" w:customStyle="1" w:styleId="75707B1AC445476AAA7555CBF095714B3">
    <w:name w:val="75707B1AC445476AAA7555CBF095714B3"/>
    <w:rsid w:val="004A3910"/>
    <w:pPr>
      <w:spacing w:after="100" w:line="240" w:lineRule="auto"/>
    </w:pPr>
    <w:rPr>
      <w:rFonts w:ascii="Times New Roman" w:eastAsiaTheme="minorHAnsi" w:hAnsi="Times New Roman" w:cs="Times New Roman"/>
      <w:sz w:val="24"/>
      <w:szCs w:val="24"/>
    </w:rPr>
  </w:style>
  <w:style w:type="paragraph" w:customStyle="1" w:styleId="3E97F533FC944507BC700149DD50AA093">
    <w:name w:val="3E97F533FC944507BC700149DD50AA093"/>
    <w:rsid w:val="004A3910"/>
    <w:pPr>
      <w:spacing w:after="100" w:line="240" w:lineRule="auto"/>
    </w:pPr>
    <w:rPr>
      <w:rFonts w:ascii="Times New Roman" w:eastAsiaTheme="minorHAnsi" w:hAnsi="Times New Roman" w:cs="Times New Roman"/>
      <w:sz w:val="24"/>
      <w:szCs w:val="24"/>
    </w:rPr>
  </w:style>
  <w:style w:type="paragraph" w:customStyle="1" w:styleId="BC8F3FB89F4B401785A27443C4983F623">
    <w:name w:val="BC8F3FB89F4B401785A27443C4983F623"/>
    <w:rsid w:val="004A3910"/>
    <w:pPr>
      <w:spacing w:after="100" w:line="240" w:lineRule="auto"/>
    </w:pPr>
    <w:rPr>
      <w:rFonts w:ascii="Times New Roman" w:eastAsiaTheme="minorHAnsi" w:hAnsi="Times New Roman" w:cs="Times New Roman"/>
      <w:sz w:val="24"/>
      <w:szCs w:val="24"/>
    </w:rPr>
  </w:style>
  <w:style w:type="paragraph" w:customStyle="1" w:styleId="D4C9A96989144276A3E90D82B8B86B3D3">
    <w:name w:val="D4C9A96989144276A3E90D82B8B86B3D3"/>
    <w:rsid w:val="004A3910"/>
    <w:pPr>
      <w:spacing w:after="100" w:line="240" w:lineRule="auto"/>
    </w:pPr>
    <w:rPr>
      <w:rFonts w:ascii="Times New Roman" w:eastAsiaTheme="minorHAnsi" w:hAnsi="Times New Roman" w:cs="Times New Roman"/>
      <w:sz w:val="24"/>
      <w:szCs w:val="24"/>
    </w:rPr>
  </w:style>
  <w:style w:type="paragraph" w:customStyle="1" w:styleId="B9B742FAB3C249298892355A91A01DD0">
    <w:name w:val="B9B742FAB3C249298892355A91A01DD0"/>
    <w:rsid w:val="004A3910"/>
  </w:style>
  <w:style w:type="paragraph" w:customStyle="1" w:styleId="3CD4F3A087204DF3A7772D02D4485039">
    <w:name w:val="3CD4F3A087204DF3A7772D02D4485039"/>
    <w:rsid w:val="004A3910"/>
  </w:style>
  <w:style w:type="paragraph" w:customStyle="1" w:styleId="C63B71BC9A684B05940EEF9C1EE0574B">
    <w:name w:val="C63B71BC9A684B05940EEF9C1EE0574B"/>
    <w:rsid w:val="004A3910"/>
  </w:style>
  <w:style w:type="paragraph" w:customStyle="1" w:styleId="58C852EB124147E99803E3D042F05BD2">
    <w:name w:val="58C852EB124147E99803E3D042F05BD2"/>
    <w:rsid w:val="004A3910"/>
  </w:style>
  <w:style w:type="paragraph" w:customStyle="1" w:styleId="78032CBCC76D4BC38481EEF1EA7D7D2F">
    <w:name w:val="78032CBCC76D4BC38481EEF1EA7D7D2F"/>
    <w:rsid w:val="004A3910"/>
  </w:style>
  <w:style w:type="paragraph" w:customStyle="1" w:styleId="D09056A83FB5476B9C1E5263AB10BA5C">
    <w:name w:val="D09056A83FB5476B9C1E5263AB10BA5C"/>
    <w:rsid w:val="004A3910"/>
  </w:style>
  <w:style w:type="paragraph" w:customStyle="1" w:styleId="31B2921D6D5A4AB9AE5E3B605441EA17">
    <w:name w:val="31B2921D6D5A4AB9AE5E3B605441EA17"/>
    <w:rsid w:val="004A3910"/>
  </w:style>
  <w:style w:type="paragraph" w:customStyle="1" w:styleId="739906AF6D674BE398F9D7D5D61619EF">
    <w:name w:val="739906AF6D674BE398F9D7D5D61619EF"/>
    <w:rsid w:val="004A3910"/>
  </w:style>
  <w:style w:type="paragraph" w:customStyle="1" w:styleId="3D3E730A2F744CBF99B3AC24A24B61ED">
    <w:name w:val="3D3E730A2F744CBF99B3AC24A24B61ED"/>
    <w:rsid w:val="004A3910"/>
  </w:style>
  <w:style w:type="paragraph" w:customStyle="1" w:styleId="0FE3BA5BD6D64FC99288708E09534D00">
    <w:name w:val="0FE3BA5BD6D64FC99288708E09534D00"/>
    <w:rsid w:val="004A3910"/>
  </w:style>
  <w:style w:type="paragraph" w:customStyle="1" w:styleId="642221D5AFDE4620AD8C7AA415E527EB">
    <w:name w:val="642221D5AFDE4620AD8C7AA415E527EB"/>
    <w:rsid w:val="004A3910"/>
  </w:style>
  <w:style w:type="paragraph" w:customStyle="1" w:styleId="C21D40C902A84AAABB63E0BA9439D323">
    <w:name w:val="C21D40C902A84AAABB63E0BA9439D323"/>
    <w:rsid w:val="004A3910"/>
  </w:style>
  <w:style w:type="paragraph" w:customStyle="1" w:styleId="C04BE12583AC4F678C1616083B04A8FB">
    <w:name w:val="C04BE12583AC4F678C1616083B04A8FB"/>
    <w:rsid w:val="004A3910"/>
  </w:style>
  <w:style w:type="paragraph" w:customStyle="1" w:styleId="CA1CD8423D534981879DCD53EC3F6E13">
    <w:name w:val="CA1CD8423D534981879DCD53EC3F6E13"/>
    <w:rsid w:val="005B7964"/>
  </w:style>
  <w:style w:type="paragraph" w:customStyle="1" w:styleId="2CC1E7CB34AD4DB386EEB0209DEE5E9D">
    <w:name w:val="2CC1E7CB34AD4DB386EEB0209DEE5E9D"/>
    <w:rsid w:val="005B7964"/>
  </w:style>
  <w:style w:type="paragraph" w:customStyle="1" w:styleId="8B8E5FAB37314799A007D16055D4AAE4">
    <w:name w:val="8B8E5FAB37314799A007D16055D4AAE4"/>
    <w:rsid w:val="005B7964"/>
  </w:style>
  <w:style w:type="paragraph" w:customStyle="1" w:styleId="FDD0F6DC476E435E89475082F8178214">
    <w:name w:val="FDD0F6DC476E435E89475082F8178214"/>
    <w:rsid w:val="005B7964"/>
  </w:style>
  <w:style w:type="paragraph" w:customStyle="1" w:styleId="4CFF1598ED334BEB8AD04C5B0D0B3AA0">
    <w:name w:val="4CFF1598ED334BEB8AD04C5B0D0B3AA0"/>
    <w:rsid w:val="005B7964"/>
  </w:style>
  <w:style w:type="paragraph" w:customStyle="1" w:styleId="41779638C71F42979747D35AB84B194D">
    <w:name w:val="41779638C71F42979747D35AB84B194D"/>
    <w:rsid w:val="005B7964"/>
  </w:style>
  <w:style w:type="paragraph" w:customStyle="1" w:styleId="ACB874513B5A4090A1B55C39F4FAD306">
    <w:name w:val="ACB874513B5A4090A1B55C39F4FAD306"/>
    <w:rsid w:val="005B7964"/>
  </w:style>
  <w:style w:type="paragraph" w:customStyle="1" w:styleId="B02B65F916844A8397103D54251699B7">
    <w:name w:val="B02B65F916844A8397103D54251699B7"/>
    <w:rsid w:val="005B7964"/>
  </w:style>
  <w:style w:type="paragraph" w:customStyle="1" w:styleId="9F84A600183846508791A8EC9CB67826">
    <w:name w:val="9F84A600183846508791A8EC9CB67826"/>
    <w:rsid w:val="005B7964"/>
  </w:style>
  <w:style w:type="paragraph" w:customStyle="1" w:styleId="B012503C3F11460BA1487CAD3F1BCA00">
    <w:name w:val="B012503C3F11460BA1487CAD3F1BCA00"/>
    <w:rsid w:val="005B7964"/>
  </w:style>
  <w:style w:type="paragraph" w:customStyle="1" w:styleId="6B61145AF3D74898BC0F30747300F877">
    <w:name w:val="6B61145AF3D74898BC0F30747300F877"/>
    <w:rsid w:val="005B7964"/>
  </w:style>
  <w:style w:type="paragraph" w:customStyle="1" w:styleId="B952433C535545F9A8078D61D10449E019">
    <w:name w:val="B952433C535545F9A8078D61D10449E019"/>
    <w:rsid w:val="005B796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38">
    <w:name w:val="6C5D5B925C9842B1B2B69914C9C53AD238"/>
    <w:rsid w:val="005B796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42">
    <w:name w:val="BCC09F921BE54B1DAF16E9A0C85E624C42"/>
    <w:rsid w:val="005B7964"/>
    <w:pPr>
      <w:spacing w:before="200" w:after="100" w:line="240" w:lineRule="auto"/>
      <w:outlineLvl w:val="1"/>
    </w:pPr>
    <w:rPr>
      <w:rFonts w:ascii="Times New Roman" w:eastAsiaTheme="minorHAnsi" w:hAnsi="Times New Roman" w:cs="Times New Roman"/>
      <w:b/>
      <w:i/>
      <w:sz w:val="24"/>
      <w:szCs w:val="24"/>
    </w:rPr>
  </w:style>
  <w:style w:type="paragraph" w:customStyle="1" w:styleId="C4453FAECDB448309C832D561E1A096B7">
    <w:name w:val="C4453FAECDB448309C832D561E1A096B7"/>
    <w:rsid w:val="005B7964"/>
    <w:pPr>
      <w:spacing w:after="100" w:line="240" w:lineRule="auto"/>
    </w:pPr>
    <w:rPr>
      <w:rFonts w:ascii="Times New Roman" w:eastAsiaTheme="minorHAnsi" w:hAnsi="Times New Roman" w:cs="Times New Roman"/>
      <w:sz w:val="24"/>
      <w:szCs w:val="24"/>
    </w:rPr>
  </w:style>
  <w:style w:type="paragraph" w:customStyle="1" w:styleId="0A29C254263F4018A790F7988EABD90042">
    <w:name w:val="0A29C254263F4018A790F7988EABD90042"/>
    <w:rsid w:val="005B7964"/>
    <w:pPr>
      <w:spacing w:after="100" w:line="240" w:lineRule="auto"/>
    </w:pPr>
    <w:rPr>
      <w:rFonts w:ascii="Times New Roman" w:eastAsiaTheme="minorHAnsi" w:hAnsi="Times New Roman" w:cs="Times New Roman"/>
      <w:sz w:val="24"/>
      <w:szCs w:val="24"/>
    </w:rPr>
  </w:style>
  <w:style w:type="paragraph" w:customStyle="1" w:styleId="1F45783298A64AAE811DF0514D5B959C7">
    <w:name w:val="1F45783298A64AAE811DF0514D5B959C7"/>
    <w:rsid w:val="005B7964"/>
    <w:pPr>
      <w:spacing w:after="100" w:line="240" w:lineRule="auto"/>
    </w:pPr>
    <w:rPr>
      <w:rFonts w:ascii="Times New Roman" w:eastAsiaTheme="minorHAnsi" w:hAnsi="Times New Roman" w:cs="Times New Roman"/>
      <w:sz w:val="24"/>
      <w:szCs w:val="24"/>
    </w:rPr>
  </w:style>
  <w:style w:type="paragraph" w:customStyle="1" w:styleId="A39FD8EABA37434282A6BD7AC775F84C42">
    <w:name w:val="A39FD8EABA37434282A6BD7AC775F84C42"/>
    <w:rsid w:val="005B7964"/>
    <w:pPr>
      <w:spacing w:after="100" w:line="240" w:lineRule="auto"/>
    </w:pPr>
    <w:rPr>
      <w:rFonts w:ascii="Times New Roman" w:eastAsiaTheme="minorHAnsi" w:hAnsi="Times New Roman" w:cs="Times New Roman"/>
      <w:sz w:val="24"/>
      <w:szCs w:val="24"/>
    </w:rPr>
  </w:style>
  <w:style w:type="paragraph" w:customStyle="1" w:styleId="780BAEE1CD364D8FB3FAD1817E6C813E42">
    <w:name w:val="780BAEE1CD364D8FB3FAD1817E6C813E42"/>
    <w:rsid w:val="005B7964"/>
    <w:pPr>
      <w:spacing w:after="100" w:line="240" w:lineRule="auto"/>
    </w:pPr>
    <w:rPr>
      <w:rFonts w:ascii="Times New Roman" w:eastAsiaTheme="minorHAnsi" w:hAnsi="Times New Roman" w:cs="Times New Roman"/>
      <w:sz w:val="24"/>
      <w:szCs w:val="24"/>
    </w:rPr>
  </w:style>
  <w:style w:type="paragraph" w:customStyle="1" w:styleId="009D7B260C674ADFA3643A952EEA060942">
    <w:name w:val="009D7B260C674ADFA3643A952EEA060942"/>
    <w:rsid w:val="005B7964"/>
    <w:pPr>
      <w:spacing w:after="100" w:line="240" w:lineRule="auto"/>
    </w:pPr>
    <w:rPr>
      <w:rFonts w:ascii="Times New Roman" w:eastAsiaTheme="minorHAnsi" w:hAnsi="Times New Roman" w:cs="Times New Roman"/>
      <w:sz w:val="24"/>
      <w:szCs w:val="24"/>
    </w:rPr>
  </w:style>
  <w:style w:type="paragraph" w:customStyle="1" w:styleId="DB4691E81DC449F6A25AB6CA7614B5C542">
    <w:name w:val="DB4691E81DC449F6A25AB6CA7614B5C542"/>
    <w:rsid w:val="005B7964"/>
    <w:pPr>
      <w:spacing w:after="100" w:line="240" w:lineRule="auto"/>
    </w:pPr>
    <w:rPr>
      <w:rFonts w:ascii="Times New Roman" w:eastAsiaTheme="minorHAnsi" w:hAnsi="Times New Roman" w:cs="Times New Roman"/>
      <w:sz w:val="24"/>
      <w:szCs w:val="24"/>
    </w:rPr>
  </w:style>
  <w:style w:type="paragraph" w:customStyle="1" w:styleId="4F03F832F43542ED8A74275B123AD3A417">
    <w:name w:val="4F03F832F43542ED8A74275B123AD3A417"/>
    <w:rsid w:val="005B7964"/>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17">
    <w:name w:val="5897D084C033406A89D5AF5ACAE627DB17"/>
    <w:rsid w:val="005B7964"/>
    <w:pPr>
      <w:spacing w:after="100" w:line="240" w:lineRule="auto"/>
    </w:pPr>
    <w:rPr>
      <w:rFonts w:ascii="Times New Roman" w:eastAsiaTheme="minorHAnsi" w:hAnsi="Times New Roman" w:cs="Times New Roman"/>
      <w:sz w:val="24"/>
      <w:szCs w:val="24"/>
    </w:rPr>
  </w:style>
  <w:style w:type="paragraph" w:customStyle="1" w:styleId="A3654E75347A4F4C989DAF11835B96BE17">
    <w:name w:val="A3654E75347A4F4C989DAF11835B96BE17"/>
    <w:rsid w:val="005B7964"/>
    <w:pPr>
      <w:spacing w:after="100" w:line="240" w:lineRule="auto"/>
    </w:pPr>
    <w:rPr>
      <w:rFonts w:ascii="Times New Roman" w:eastAsiaTheme="minorHAnsi" w:hAnsi="Times New Roman" w:cs="Times New Roman"/>
      <w:sz w:val="24"/>
      <w:szCs w:val="24"/>
    </w:rPr>
  </w:style>
  <w:style w:type="paragraph" w:customStyle="1" w:styleId="F1329F2962A4439C97B81E297AB5CE846">
    <w:name w:val="F1329F2962A4439C97B81E297AB5CE846"/>
    <w:rsid w:val="005B7964"/>
    <w:pPr>
      <w:spacing w:after="100" w:line="240" w:lineRule="auto"/>
    </w:pPr>
    <w:rPr>
      <w:rFonts w:ascii="Times New Roman" w:eastAsiaTheme="minorHAnsi" w:hAnsi="Times New Roman" w:cs="Times New Roman"/>
      <w:sz w:val="24"/>
      <w:szCs w:val="24"/>
    </w:rPr>
  </w:style>
  <w:style w:type="paragraph" w:customStyle="1" w:styleId="F37CE950C00F47568D249584193F3C286">
    <w:name w:val="F37CE950C00F47568D249584193F3C286"/>
    <w:rsid w:val="005B7964"/>
    <w:pPr>
      <w:spacing w:after="100" w:line="240" w:lineRule="auto"/>
    </w:pPr>
    <w:rPr>
      <w:rFonts w:ascii="Times New Roman" w:eastAsiaTheme="minorHAnsi" w:hAnsi="Times New Roman" w:cs="Times New Roman"/>
      <w:sz w:val="24"/>
      <w:szCs w:val="24"/>
    </w:rPr>
  </w:style>
  <w:style w:type="paragraph" w:customStyle="1" w:styleId="F0582E9DFD544C598DB0374AD9CE883E6">
    <w:name w:val="F0582E9DFD544C598DB0374AD9CE883E6"/>
    <w:rsid w:val="005B7964"/>
    <w:pPr>
      <w:spacing w:after="100" w:line="240" w:lineRule="auto"/>
    </w:pPr>
    <w:rPr>
      <w:rFonts w:ascii="Times New Roman" w:eastAsiaTheme="minorHAnsi" w:hAnsi="Times New Roman" w:cs="Times New Roman"/>
      <w:sz w:val="24"/>
      <w:szCs w:val="24"/>
    </w:rPr>
  </w:style>
  <w:style w:type="paragraph" w:customStyle="1" w:styleId="C59839B441B8458BA088B71BBFE810586">
    <w:name w:val="C59839B441B8458BA088B71BBFE810586"/>
    <w:rsid w:val="005B7964"/>
    <w:pPr>
      <w:spacing w:after="100" w:line="240" w:lineRule="auto"/>
    </w:pPr>
    <w:rPr>
      <w:rFonts w:ascii="Times New Roman" w:eastAsiaTheme="minorHAnsi" w:hAnsi="Times New Roman" w:cs="Times New Roman"/>
      <w:sz w:val="24"/>
      <w:szCs w:val="24"/>
    </w:rPr>
  </w:style>
  <w:style w:type="paragraph" w:customStyle="1" w:styleId="BA952A6CE13143DBBB2F2D5DBDFF9F7C5">
    <w:name w:val="BA952A6CE13143DBBB2F2D5DBDFF9F7C5"/>
    <w:rsid w:val="005B7964"/>
    <w:pPr>
      <w:spacing w:after="100" w:line="240" w:lineRule="auto"/>
    </w:pPr>
    <w:rPr>
      <w:rFonts w:ascii="Times New Roman" w:eastAsiaTheme="minorHAnsi" w:hAnsi="Times New Roman" w:cs="Times New Roman"/>
      <w:sz w:val="24"/>
      <w:szCs w:val="24"/>
    </w:rPr>
  </w:style>
  <w:style w:type="paragraph" w:customStyle="1" w:styleId="8A8FDA5042914D588CB67011AA1912B65">
    <w:name w:val="8A8FDA5042914D588CB67011AA1912B65"/>
    <w:rsid w:val="005B7964"/>
    <w:pPr>
      <w:spacing w:after="100" w:line="240" w:lineRule="auto"/>
    </w:pPr>
    <w:rPr>
      <w:rFonts w:ascii="Times New Roman" w:eastAsiaTheme="minorHAnsi" w:hAnsi="Times New Roman" w:cs="Times New Roman"/>
      <w:sz w:val="24"/>
      <w:szCs w:val="24"/>
    </w:rPr>
  </w:style>
  <w:style w:type="paragraph" w:customStyle="1" w:styleId="1630FA63EBBE42A082498E8303F08C7A5">
    <w:name w:val="1630FA63EBBE42A082498E8303F08C7A5"/>
    <w:rsid w:val="005B7964"/>
    <w:pPr>
      <w:spacing w:after="100" w:line="240" w:lineRule="auto"/>
    </w:pPr>
    <w:rPr>
      <w:rFonts w:ascii="Times New Roman" w:eastAsiaTheme="minorHAnsi" w:hAnsi="Times New Roman" w:cs="Times New Roman"/>
      <w:sz w:val="24"/>
      <w:szCs w:val="24"/>
    </w:rPr>
  </w:style>
  <w:style w:type="paragraph" w:customStyle="1" w:styleId="61EE93F9E9A646C5A7C040922D7199475">
    <w:name w:val="61EE93F9E9A646C5A7C040922D7199475"/>
    <w:rsid w:val="005B7964"/>
    <w:pPr>
      <w:spacing w:after="100" w:line="240" w:lineRule="auto"/>
    </w:pPr>
    <w:rPr>
      <w:rFonts w:ascii="Times New Roman" w:eastAsiaTheme="minorHAnsi" w:hAnsi="Times New Roman" w:cs="Times New Roman"/>
      <w:sz w:val="24"/>
      <w:szCs w:val="24"/>
    </w:rPr>
  </w:style>
  <w:style w:type="paragraph" w:customStyle="1" w:styleId="69F22BA9FD724877AE4DF48E14E830455">
    <w:name w:val="69F22BA9FD724877AE4DF48E14E830455"/>
    <w:rsid w:val="005B7964"/>
    <w:pPr>
      <w:spacing w:after="100" w:line="240" w:lineRule="auto"/>
    </w:pPr>
    <w:rPr>
      <w:rFonts w:ascii="Times New Roman" w:eastAsiaTheme="minorHAnsi" w:hAnsi="Times New Roman" w:cs="Times New Roman"/>
      <w:sz w:val="24"/>
      <w:szCs w:val="24"/>
    </w:rPr>
  </w:style>
  <w:style w:type="paragraph" w:customStyle="1" w:styleId="FB3B09F36B5F4E52B5372D1D629443E65">
    <w:name w:val="FB3B09F36B5F4E52B5372D1D629443E65"/>
    <w:rsid w:val="005B7964"/>
    <w:pPr>
      <w:spacing w:after="100" w:line="240" w:lineRule="auto"/>
    </w:pPr>
    <w:rPr>
      <w:rFonts w:ascii="Times New Roman" w:eastAsiaTheme="minorHAnsi" w:hAnsi="Times New Roman" w:cs="Times New Roman"/>
      <w:sz w:val="24"/>
      <w:szCs w:val="24"/>
    </w:rPr>
  </w:style>
  <w:style w:type="paragraph" w:customStyle="1" w:styleId="45FEF86C5EAD455880247341338A299E5">
    <w:name w:val="45FEF86C5EAD455880247341338A299E5"/>
    <w:rsid w:val="005B7964"/>
    <w:pPr>
      <w:spacing w:after="100" w:line="240" w:lineRule="auto"/>
    </w:pPr>
    <w:rPr>
      <w:rFonts w:ascii="Times New Roman" w:eastAsiaTheme="minorHAnsi" w:hAnsi="Times New Roman" w:cs="Times New Roman"/>
      <w:sz w:val="24"/>
      <w:szCs w:val="24"/>
    </w:rPr>
  </w:style>
  <w:style w:type="paragraph" w:customStyle="1" w:styleId="61B2B5147A8F45908856E425BF8454455">
    <w:name w:val="61B2B5147A8F45908856E425BF8454455"/>
    <w:rsid w:val="005B7964"/>
    <w:pPr>
      <w:spacing w:after="100" w:line="240" w:lineRule="auto"/>
    </w:pPr>
    <w:rPr>
      <w:rFonts w:ascii="Times New Roman" w:eastAsiaTheme="minorHAnsi" w:hAnsi="Times New Roman" w:cs="Times New Roman"/>
      <w:sz w:val="24"/>
      <w:szCs w:val="24"/>
    </w:rPr>
  </w:style>
  <w:style w:type="paragraph" w:customStyle="1" w:styleId="E43DF4EF925040BDA5A038DD87F7FBD35">
    <w:name w:val="E43DF4EF925040BDA5A038DD87F7FBD35"/>
    <w:rsid w:val="005B7964"/>
    <w:pPr>
      <w:spacing w:after="100" w:line="240" w:lineRule="auto"/>
    </w:pPr>
    <w:rPr>
      <w:rFonts w:ascii="Times New Roman" w:eastAsiaTheme="minorHAnsi" w:hAnsi="Times New Roman" w:cs="Times New Roman"/>
      <w:sz w:val="24"/>
      <w:szCs w:val="24"/>
    </w:rPr>
  </w:style>
  <w:style w:type="paragraph" w:customStyle="1" w:styleId="D30780EC49ED40EDAF8F5FEA427D79B95">
    <w:name w:val="D30780EC49ED40EDAF8F5FEA427D79B95"/>
    <w:rsid w:val="005B7964"/>
    <w:pPr>
      <w:spacing w:after="100" w:line="240" w:lineRule="auto"/>
    </w:pPr>
    <w:rPr>
      <w:rFonts w:ascii="Times New Roman" w:eastAsiaTheme="minorHAnsi" w:hAnsi="Times New Roman" w:cs="Times New Roman"/>
      <w:sz w:val="24"/>
      <w:szCs w:val="24"/>
    </w:rPr>
  </w:style>
  <w:style w:type="paragraph" w:customStyle="1" w:styleId="EA3BF38AE59B40F28F2B49ACE99C3D2D5">
    <w:name w:val="EA3BF38AE59B40F28F2B49ACE99C3D2D5"/>
    <w:rsid w:val="005B7964"/>
    <w:pPr>
      <w:spacing w:after="100" w:line="240" w:lineRule="auto"/>
    </w:pPr>
    <w:rPr>
      <w:rFonts w:ascii="Times New Roman" w:eastAsiaTheme="minorHAnsi" w:hAnsi="Times New Roman" w:cs="Times New Roman"/>
      <w:sz w:val="24"/>
      <w:szCs w:val="24"/>
    </w:rPr>
  </w:style>
  <w:style w:type="paragraph" w:customStyle="1" w:styleId="B571DAFCC07F4380A75D79E04B80C3975">
    <w:name w:val="B571DAFCC07F4380A75D79E04B80C3975"/>
    <w:rsid w:val="005B7964"/>
    <w:pPr>
      <w:spacing w:after="100" w:line="240" w:lineRule="auto"/>
    </w:pPr>
    <w:rPr>
      <w:rFonts w:ascii="Times New Roman" w:eastAsiaTheme="minorHAnsi" w:hAnsi="Times New Roman" w:cs="Times New Roman"/>
      <w:sz w:val="24"/>
      <w:szCs w:val="24"/>
    </w:rPr>
  </w:style>
  <w:style w:type="paragraph" w:customStyle="1" w:styleId="42A0A1F7BDA04D948C8CD4DCFE23BBAC5">
    <w:name w:val="42A0A1F7BDA04D948C8CD4DCFE23BBAC5"/>
    <w:rsid w:val="005B7964"/>
    <w:pPr>
      <w:spacing w:after="100" w:line="240" w:lineRule="auto"/>
    </w:pPr>
    <w:rPr>
      <w:rFonts w:ascii="Times New Roman" w:eastAsiaTheme="minorHAnsi" w:hAnsi="Times New Roman" w:cs="Times New Roman"/>
      <w:sz w:val="24"/>
      <w:szCs w:val="24"/>
    </w:rPr>
  </w:style>
  <w:style w:type="paragraph" w:customStyle="1" w:styleId="70FABBCE4A77480A93508181E0F5F8895">
    <w:name w:val="70FABBCE4A77480A93508181E0F5F8895"/>
    <w:rsid w:val="005B7964"/>
    <w:pPr>
      <w:spacing w:before="200" w:after="100" w:line="240" w:lineRule="auto"/>
      <w:outlineLvl w:val="1"/>
    </w:pPr>
    <w:rPr>
      <w:rFonts w:ascii="Times New Roman" w:eastAsiaTheme="minorHAnsi" w:hAnsi="Times New Roman" w:cs="Times New Roman"/>
      <w:b/>
      <w:i/>
      <w:sz w:val="24"/>
      <w:szCs w:val="24"/>
    </w:rPr>
  </w:style>
  <w:style w:type="paragraph" w:customStyle="1" w:styleId="DE7EA5244FFF44C586F9F14CA8F7A2D75">
    <w:name w:val="DE7EA5244FFF44C586F9F14CA8F7A2D75"/>
    <w:rsid w:val="005B7964"/>
    <w:pPr>
      <w:spacing w:before="200" w:after="100" w:line="240" w:lineRule="auto"/>
      <w:outlineLvl w:val="1"/>
    </w:pPr>
    <w:rPr>
      <w:rFonts w:ascii="Times New Roman" w:eastAsiaTheme="minorHAnsi" w:hAnsi="Times New Roman" w:cs="Times New Roman"/>
      <w:b/>
      <w:i/>
      <w:sz w:val="24"/>
      <w:szCs w:val="24"/>
    </w:rPr>
  </w:style>
  <w:style w:type="paragraph" w:customStyle="1" w:styleId="7A9FC35CE96242D3AE00F809296D075A5">
    <w:name w:val="7A9FC35CE96242D3AE00F809296D075A5"/>
    <w:rsid w:val="005B7964"/>
    <w:pPr>
      <w:spacing w:before="200" w:after="100" w:line="240" w:lineRule="auto"/>
      <w:outlineLvl w:val="1"/>
    </w:pPr>
    <w:rPr>
      <w:rFonts w:ascii="Times New Roman" w:eastAsiaTheme="minorHAnsi" w:hAnsi="Times New Roman" w:cs="Times New Roman"/>
      <w:b/>
      <w:i/>
      <w:sz w:val="24"/>
      <w:szCs w:val="24"/>
    </w:rPr>
  </w:style>
  <w:style w:type="paragraph" w:customStyle="1" w:styleId="6E22AC37C0FA4F8C9D66436A33D4B6695">
    <w:name w:val="6E22AC37C0FA4F8C9D66436A33D4B6695"/>
    <w:rsid w:val="005B7964"/>
    <w:pPr>
      <w:spacing w:after="100" w:line="240" w:lineRule="auto"/>
    </w:pPr>
    <w:rPr>
      <w:rFonts w:ascii="Times New Roman" w:eastAsiaTheme="minorHAnsi" w:hAnsi="Times New Roman" w:cs="Times New Roman"/>
      <w:sz w:val="24"/>
      <w:szCs w:val="24"/>
    </w:rPr>
  </w:style>
  <w:style w:type="paragraph" w:customStyle="1" w:styleId="F0961E3BAFF041F49B9F5E2E24C4465A5">
    <w:name w:val="F0961E3BAFF041F49B9F5E2E24C4465A5"/>
    <w:rsid w:val="005B7964"/>
    <w:pPr>
      <w:spacing w:after="100" w:line="240" w:lineRule="auto"/>
    </w:pPr>
    <w:rPr>
      <w:rFonts w:ascii="Times New Roman" w:eastAsiaTheme="minorHAnsi" w:hAnsi="Times New Roman" w:cs="Times New Roman"/>
      <w:sz w:val="24"/>
      <w:szCs w:val="24"/>
    </w:rPr>
  </w:style>
  <w:style w:type="paragraph" w:customStyle="1" w:styleId="CEE8F70D3F5A4C5CBBEA114CD22B515A5">
    <w:name w:val="CEE8F70D3F5A4C5CBBEA114CD22B515A5"/>
    <w:rsid w:val="005B7964"/>
    <w:pPr>
      <w:spacing w:after="100" w:line="240" w:lineRule="auto"/>
    </w:pPr>
    <w:rPr>
      <w:rFonts w:ascii="Times New Roman" w:eastAsiaTheme="minorHAnsi" w:hAnsi="Times New Roman" w:cs="Times New Roman"/>
      <w:sz w:val="24"/>
      <w:szCs w:val="24"/>
    </w:rPr>
  </w:style>
  <w:style w:type="paragraph" w:customStyle="1" w:styleId="5FD4CAD2299E49D09E31ED377DA529935">
    <w:name w:val="5FD4CAD2299E49D09E31ED377DA529935"/>
    <w:rsid w:val="005B7964"/>
    <w:pPr>
      <w:spacing w:after="100" w:line="240" w:lineRule="auto"/>
    </w:pPr>
    <w:rPr>
      <w:rFonts w:ascii="Times New Roman" w:eastAsiaTheme="minorHAnsi" w:hAnsi="Times New Roman" w:cs="Times New Roman"/>
      <w:sz w:val="24"/>
      <w:szCs w:val="24"/>
    </w:rPr>
  </w:style>
  <w:style w:type="paragraph" w:customStyle="1" w:styleId="C8308E22100A4CD683E2B866F070D1DD5">
    <w:name w:val="C8308E22100A4CD683E2B866F070D1DD5"/>
    <w:rsid w:val="005B7964"/>
    <w:pPr>
      <w:spacing w:after="100" w:line="240" w:lineRule="auto"/>
    </w:pPr>
    <w:rPr>
      <w:rFonts w:ascii="Times New Roman" w:eastAsiaTheme="minorHAnsi" w:hAnsi="Times New Roman" w:cs="Times New Roman"/>
      <w:sz w:val="24"/>
      <w:szCs w:val="24"/>
    </w:rPr>
  </w:style>
  <w:style w:type="paragraph" w:customStyle="1" w:styleId="912A7B7BE5C040B3AABEC402C52635D54">
    <w:name w:val="912A7B7BE5C040B3AABEC402C52635D54"/>
    <w:rsid w:val="005B7964"/>
    <w:pPr>
      <w:spacing w:after="100" w:line="240" w:lineRule="auto"/>
    </w:pPr>
    <w:rPr>
      <w:rFonts w:ascii="Times New Roman" w:eastAsiaTheme="minorHAnsi" w:hAnsi="Times New Roman" w:cs="Times New Roman"/>
      <w:sz w:val="24"/>
      <w:szCs w:val="24"/>
    </w:rPr>
  </w:style>
  <w:style w:type="paragraph" w:customStyle="1" w:styleId="A26B16A0599F43DDA640262C25E3F82E5">
    <w:name w:val="A26B16A0599F43DDA640262C25E3F82E5"/>
    <w:rsid w:val="005B7964"/>
    <w:pPr>
      <w:spacing w:after="100" w:line="240" w:lineRule="auto"/>
    </w:pPr>
    <w:rPr>
      <w:rFonts w:ascii="Times New Roman" w:eastAsiaTheme="minorHAnsi" w:hAnsi="Times New Roman" w:cs="Times New Roman"/>
      <w:sz w:val="24"/>
      <w:szCs w:val="24"/>
    </w:rPr>
  </w:style>
  <w:style w:type="paragraph" w:customStyle="1" w:styleId="E57BB3E3E4074839B3935C363990408B5">
    <w:name w:val="E57BB3E3E4074839B3935C363990408B5"/>
    <w:rsid w:val="005B7964"/>
    <w:pPr>
      <w:spacing w:after="100" w:line="240" w:lineRule="auto"/>
    </w:pPr>
    <w:rPr>
      <w:rFonts w:ascii="Times New Roman" w:eastAsiaTheme="minorHAnsi" w:hAnsi="Times New Roman" w:cs="Times New Roman"/>
      <w:sz w:val="24"/>
      <w:szCs w:val="24"/>
    </w:rPr>
  </w:style>
  <w:style w:type="paragraph" w:customStyle="1" w:styleId="FDD0F6DC476E435E89475082F81782141">
    <w:name w:val="FDD0F6DC476E435E89475082F81782141"/>
    <w:rsid w:val="005B7964"/>
    <w:pPr>
      <w:spacing w:after="100" w:line="240" w:lineRule="auto"/>
    </w:pPr>
    <w:rPr>
      <w:rFonts w:ascii="Times New Roman" w:eastAsiaTheme="minorHAnsi" w:hAnsi="Times New Roman" w:cs="Times New Roman"/>
      <w:sz w:val="24"/>
      <w:szCs w:val="24"/>
    </w:rPr>
  </w:style>
  <w:style w:type="paragraph" w:customStyle="1" w:styleId="41779638C71F42979747D35AB84B194D1">
    <w:name w:val="41779638C71F42979747D35AB84B194D1"/>
    <w:rsid w:val="005B7964"/>
    <w:pPr>
      <w:spacing w:after="100" w:line="240" w:lineRule="auto"/>
    </w:pPr>
    <w:rPr>
      <w:rFonts w:ascii="Times New Roman" w:eastAsiaTheme="minorHAnsi" w:hAnsi="Times New Roman" w:cs="Times New Roman"/>
      <w:sz w:val="24"/>
      <w:szCs w:val="24"/>
    </w:rPr>
  </w:style>
  <w:style w:type="paragraph" w:customStyle="1" w:styleId="ED667854CC17432BB7B4F1C4A25EF2525">
    <w:name w:val="ED667854CC17432BB7B4F1C4A25EF2525"/>
    <w:rsid w:val="005B7964"/>
    <w:pPr>
      <w:spacing w:after="100" w:line="240" w:lineRule="auto"/>
    </w:pPr>
    <w:rPr>
      <w:rFonts w:ascii="Times New Roman" w:eastAsiaTheme="minorHAnsi" w:hAnsi="Times New Roman" w:cs="Times New Roman"/>
      <w:sz w:val="24"/>
      <w:szCs w:val="24"/>
    </w:rPr>
  </w:style>
  <w:style w:type="paragraph" w:customStyle="1" w:styleId="7C228B741F644C329BCF4A6A06E9ECF55">
    <w:name w:val="7C228B741F644C329BCF4A6A06E9ECF55"/>
    <w:rsid w:val="005B7964"/>
    <w:pPr>
      <w:spacing w:after="100" w:line="240" w:lineRule="auto"/>
    </w:pPr>
    <w:rPr>
      <w:rFonts w:ascii="Times New Roman" w:eastAsiaTheme="minorHAnsi" w:hAnsi="Times New Roman" w:cs="Times New Roman"/>
      <w:sz w:val="24"/>
      <w:szCs w:val="24"/>
    </w:rPr>
  </w:style>
  <w:style w:type="paragraph" w:customStyle="1" w:styleId="2B50F060DFED4C4BBF0CED73C7CAE0B65">
    <w:name w:val="2B50F060DFED4C4BBF0CED73C7CAE0B65"/>
    <w:rsid w:val="005B7964"/>
    <w:pPr>
      <w:spacing w:after="100" w:line="240" w:lineRule="auto"/>
    </w:pPr>
    <w:rPr>
      <w:rFonts w:ascii="Times New Roman" w:eastAsiaTheme="minorHAnsi" w:hAnsi="Times New Roman" w:cs="Times New Roman"/>
      <w:sz w:val="24"/>
      <w:szCs w:val="24"/>
    </w:rPr>
  </w:style>
  <w:style w:type="paragraph" w:customStyle="1" w:styleId="89C25943B5504F788BEE3D590843E6EC5">
    <w:name w:val="89C25943B5504F788BEE3D590843E6EC5"/>
    <w:rsid w:val="005B7964"/>
    <w:pPr>
      <w:spacing w:after="100" w:line="240" w:lineRule="auto"/>
    </w:pPr>
    <w:rPr>
      <w:rFonts w:ascii="Times New Roman" w:eastAsiaTheme="minorHAnsi" w:hAnsi="Times New Roman" w:cs="Times New Roman"/>
      <w:sz w:val="24"/>
      <w:szCs w:val="24"/>
    </w:rPr>
  </w:style>
  <w:style w:type="paragraph" w:customStyle="1" w:styleId="F4F45BCC632D46228222DDF12CD37E985">
    <w:name w:val="F4F45BCC632D46228222DDF12CD37E985"/>
    <w:rsid w:val="005B7964"/>
    <w:pPr>
      <w:spacing w:after="100" w:line="240" w:lineRule="auto"/>
    </w:pPr>
    <w:rPr>
      <w:rFonts w:ascii="Times New Roman" w:eastAsiaTheme="minorHAnsi" w:hAnsi="Times New Roman" w:cs="Times New Roman"/>
      <w:sz w:val="24"/>
      <w:szCs w:val="24"/>
    </w:rPr>
  </w:style>
  <w:style w:type="paragraph" w:customStyle="1" w:styleId="543F20C898864B61B840AE6DDA97F01E5">
    <w:name w:val="543F20C898864B61B840AE6DDA97F01E5"/>
    <w:rsid w:val="005B7964"/>
    <w:pPr>
      <w:spacing w:after="100" w:line="240" w:lineRule="auto"/>
    </w:pPr>
    <w:rPr>
      <w:rFonts w:ascii="Times New Roman" w:eastAsiaTheme="minorHAnsi" w:hAnsi="Times New Roman" w:cs="Times New Roman"/>
      <w:sz w:val="24"/>
      <w:szCs w:val="24"/>
    </w:rPr>
  </w:style>
  <w:style w:type="paragraph" w:customStyle="1" w:styleId="B32B894B679C41C0BD77A751C21BAEED5">
    <w:name w:val="B32B894B679C41C0BD77A751C21BAEED5"/>
    <w:rsid w:val="005B7964"/>
    <w:pPr>
      <w:spacing w:after="100" w:line="240" w:lineRule="auto"/>
    </w:pPr>
    <w:rPr>
      <w:rFonts w:ascii="Times New Roman" w:eastAsiaTheme="minorHAnsi" w:hAnsi="Times New Roman" w:cs="Times New Roman"/>
      <w:sz w:val="24"/>
      <w:szCs w:val="24"/>
    </w:rPr>
  </w:style>
  <w:style w:type="paragraph" w:customStyle="1" w:styleId="888385548F154F06BF1F280F539E4E985">
    <w:name w:val="888385548F154F06BF1F280F539E4E985"/>
    <w:rsid w:val="005B7964"/>
    <w:pPr>
      <w:spacing w:after="100" w:line="240" w:lineRule="auto"/>
    </w:pPr>
    <w:rPr>
      <w:rFonts w:ascii="Times New Roman" w:eastAsiaTheme="minorHAnsi" w:hAnsi="Times New Roman" w:cs="Times New Roman"/>
      <w:sz w:val="24"/>
      <w:szCs w:val="24"/>
    </w:rPr>
  </w:style>
  <w:style w:type="paragraph" w:customStyle="1" w:styleId="F3E226CE76C44AF68F290CFE05B2BC015">
    <w:name w:val="F3E226CE76C44AF68F290CFE05B2BC015"/>
    <w:rsid w:val="005B7964"/>
    <w:pPr>
      <w:spacing w:after="100" w:line="240" w:lineRule="auto"/>
    </w:pPr>
    <w:rPr>
      <w:rFonts w:ascii="Times New Roman" w:eastAsiaTheme="minorHAnsi" w:hAnsi="Times New Roman" w:cs="Times New Roman"/>
      <w:sz w:val="24"/>
      <w:szCs w:val="24"/>
    </w:rPr>
  </w:style>
  <w:style w:type="paragraph" w:customStyle="1" w:styleId="A71493AE39B0415DB9FFCC2F5EF97E945">
    <w:name w:val="A71493AE39B0415DB9FFCC2F5EF97E945"/>
    <w:rsid w:val="005B7964"/>
    <w:pPr>
      <w:spacing w:after="100" w:line="240" w:lineRule="auto"/>
    </w:pPr>
    <w:rPr>
      <w:rFonts w:ascii="Times New Roman" w:eastAsiaTheme="minorHAnsi" w:hAnsi="Times New Roman" w:cs="Times New Roman"/>
      <w:sz w:val="24"/>
      <w:szCs w:val="24"/>
    </w:rPr>
  </w:style>
  <w:style w:type="paragraph" w:customStyle="1" w:styleId="5FB7DAAD4015428197014391109B73075">
    <w:name w:val="5FB7DAAD4015428197014391109B73075"/>
    <w:rsid w:val="005B7964"/>
    <w:pPr>
      <w:spacing w:after="100" w:line="240" w:lineRule="auto"/>
    </w:pPr>
    <w:rPr>
      <w:rFonts w:ascii="Times New Roman" w:eastAsiaTheme="minorHAnsi" w:hAnsi="Times New Roman" w:cs="Times New Roman"/>
      <w:sz w:val="24"/>
      <w:szCs w:val="24"/>
    </w:rPr>
  </w:style>
  <w:style w:type="paragraph" w:customStyle="1" w:styleId="14DAED0B74874BFBB6A903A166B20FA45">
    <w:name w:val="14DAED0B74874BFBB6A903A166B20FA45"/>
    <w:rsid w:val="005B7964"/>
    <w:pPr>
      <w:spacing w:after="100" w:line="240" w:lineRule="auto"/>
    </w:pPr>
    <w:rPr>
      <w:rFonts w:ascii="Times New Roman" w:eastAsiaTheme="minorHAnsi" w:hAnsi="Times New Roman" w:cs="Times New Roman"/>
      <w:sz w:val="24"/>
      <w:szCs w:val="24"/>
    </w:rPr>
  </w:style>
  <w:style w:type="paragraph" w:customStyle="1" w:styleId="A33A0E515141473992B514F09D30F3735">
    <w:name w:val="A33A0E515141473992B514F09D30F3735"/>
    <w:rsid w:val="005B7964"/>
    <w:pPr>
      <w:spacing w:after="100" w:line="240" w:lineRule="auto"/>
    </w:pPr>
    <w:rPr>
      <w:rFonts w:ascii="Times New Roman" w:eastAsiaTheme="minorHAnsi" w:hAnsi="Times New Roman" w:cs="Times New Roman"/>
      <w:sz w:val="24"/>
      <w:szCs w:val="24"/>
    </w:rPr>
  </w:style>
  <w:style w:type="paragraph" w:customStyle="1" w:styleId="3A72F6FCB73A48EBB61EAF67A4CACCC65">
    <w:name w:val="3A72F6FCB73A48EBB61EAF67A4CACCC65"/>
    <w:rsid w:val="005B7964"/>
    <w:pPr>
      <w:spacing w:after="100" w:line="240" w:lineRule="auto"/>
    </w:pPr>
    <w:rPr>
      <w:rFonts w:ascii="Times New Roman" w:eastAsiaTheme="minorHAnsi" w:hAnsi="Times New Roman" w:cs="Times New Roman"/>
      <w:sz w:val="24"/>
      <w:szCs w:val="24"/>
    </w:rPr>
  </w:style>
  <w:style w:type="paragraph" w:customStyle="1" w:styleId="5F852B841FAA496EA52B9DE6258F67B35">
    <w:name w:val="5F852B841FAA496EA52B9DE6258F67B35"/>
    <w:rsid w:val="005B7964"/>
    <w:pPr>
      <w:spacing w:after="100" w:line="240" w:lineRule="auto"/>
    </w:pPr>
    <w:rPr>
      <w:rFonts w:ascii="Times New Roman" w:eastAsiaTheme="minorHAnsi" w:hAnsi="Times New Roman" w:cs="Times New Roman"/>
      <w:sz w:val="24"/>
      <w:szCs w:val="24"/>
    </w:rPr>
  </w:style>
  <w:style w:type="paragraph" w:customStyle="1" w:styleId="C04BE12583AC4F678C1616083B04A8FB1">
    <w:name w:val="C04BE12583AC4F678C1616083B04A8FB1"/>
    <w:rsid w:val="005B7964"/>
    <w:pPr>
      <w:spacing w:after="100" w:line="240" w:lineRule="auto"/>
    </w:pPr>
    <w:rPr>
      <w:rFonts w:ascii="Times New Roman" w:eastAsiaTheme="minorHAnsi" w:hAnsi="Times New Roman" w:cs="Times New Roman"/>
      <w:sz w:val="24"/>
      <w:szCs w:val="24"/>
    </w:rPr>
  </w:style>
  <w:style w:type="paragraph" w:customStyle="1" w:styleId="705D76749C514257B604C5EFFCBCF81C5">
    <w:name w:val="705D76749C514257B604C5EFFCBCF81C5"/>
    <w:rsid w:val="005B7964"/>
    <w:pPr>
      <w:spacing w:after="100" w:line="240" w:lineRule="auto"/>
    </w:pPr>
    <w:rPr>
      <w:rFonts w:ascii="Times New Roman" w:eastAsiaTheme="minorHAnsi" w:hAnsi="Times New Roman" w:cs="Times New Roman"/>
      <w:sz w:val="24"/>
      <w:szCs w:val="24"/>
    </w:rPr>
  </w:style>
  <w:style w:type="paragraph" w:customStyle="1" w:styleId="905275695B3A4690BD526878856099E25">
    <w:name w:val="905275695B3A4690BD526878856099E25"/>
    <w:rsid w:val="005B7964"/>
    <w:pPr>
      <w:spacing w:after="100" w:line="240" w:lineRule="auto"/>
    </w:pPr>
    <w:rPr>
      <w:rFonts w:ascii="Times New Roman" w:eastAsiaTheme="minorHAnsi" w:hAnsi="Times New Roman" w:cs="Times New Roman"/>
      <w:sz w:val="24"/>
      <w:szCs w:val="24"/>
    </w:rPr>
  </w:style>
  <w:style w:type="paragraph" w:customStyle="1" w:styleId="B9BBDE77421D4F58B8DAEA4A0ED28A3C4">
    <w:name w:val="B9BBDE77421D4F58B8DAEA4A0ED28A3C4"/>
    <w:rsid w:val="005B7964"/>
    <w:pPr>
      <w:spacing w:after="100" w:line="240" w:lineRule="auto"/>
    </w:pPr>
    <w:rPr>
      <w:rFonts w:ascii="Times New Roman" w:eastAsiaTheme="minorHAnsi" w:hAnsi="Times New Roman" w:cs="Times New Roman"/>
      <w:sz w:val="24"/>
      <w:szCs w:val="24"/>
    </w:rPr>
  </w:style>
  <w:style w:type="paragraph" w:customStyle="1" w:styleId="D57CC3CD5DAF403CABBF7F55939A97974">
    <w:name w:val="D57CC3CD5DAF403CABBF7F55939A97974"/>
    <w:rsid w:val="005B7964"/>
    <w:pPr>
      <w:spacing w:after="100" w:line="240" w:lineRule="auto"/>
    </w:pPr>
    <w:rPr>
      <w:rFonts w:ascii="Times New Roman" w:eastAsiaTheme="minorHAnsi" w:hAnsi="Times New Roman" w:cs="Times New Roman"/>
      <w:sz w:val="24"/>
      <w:szCs w:val="24"/>
    </w:rPr>
  </w:style>
  <w:style w:type="paragraph" w:customStyle="1" w:styleId="1E9A914A96F4446DBCE2A0957D2109A14">
    <w:name w:val="1E9A914A96F4446DBCE2A0957D2109A14"/>
    <w:rsid w:val="005B7964"/>
    <w:pPr>
      <w:spacing w:after="100" w:line="240" w:lineRule="auto"/>
    </w:pPr>
    <w:rPr>
      <w:rFonts w:ascii="Times New Roman" w:eastAsiaTheme="minorHAnsi" w:hAnsi="Times New Roman" w:cs="Times New Roman"/>
      <w:sz w:val="24"/>
      <w:szCs w:val="24"/>
    </w:rPr>
  </w:style>
  <w:style w:type="paragraph" w:customStyle="1" w:styleId="2EF28BD31F744025AD8703C182A98D774">
    <w:name w:val="2EF28BD31F744025AD8703C182A98D774"/>
    <w:rsid w:val="005B7964"/>
    <w:pPr>
      <w:spacing w:after="100" w:line="240" w:lineRule="auto"/>
    </w:pPr>
    <w:rPr>
      <w:rFonts w:ascii="Times New Roman" w:eastAsiaTheme="minorHAnsi" w:hAnsi="Times New Roman" w:cs="Times New Roman"/>
      <w:sz w:val="24"/>
      <w:szCs w:val="24"/>
    </w:rPr>
  </w:style>
  <w:style w:type="paragraph" w:customStyle="1" w:styleId="F5B34AF55D844A1DB3856602E2E837654">
    <w:name w:val="F5B34AF55D844A1DB3856602E2E837654"/>
    <w:rsid w:val="005B7964"/>
    <w:pPr>
      <w:spacing w:after="100" w:line="240" w:lineRule="auto"/>
    </w:pPr>
    <w:rPr>
      <w:rFonts w:ascii="Times New Roman" w:eastAsiaTheme="minorHAnsi" w:hAnsi="Times New Roman" w:cs="Times New Roman"/>
      <w:sz w:val="24"/>
      <w:szCs w:val="24"/>
    </w:rPr>
  </w:style>
  <w:style w:type="paragraph" w:customStyle="1" w:styleId="14540022B9DE4401A15BF62CC5C1DA954">
    <w:name w:val="14540022B9DE4401A15BF62CC5C1DA954"/>
    <w:rsid w:val="005B7964"/>
    <w:pPr>
      <w:spacing w:after="100" w:line="240" w:lineRule="auto"/>
    </w:pPr>
    <w:rPr>
      <w:rFonts w:ascii="Times New Roman" w:eastAsiaTheme="minorHAnsi" w:hAnsi="Times New Roman" w:cs="Times New Roman"/>
      <w:sz w:val="24"/>
      <w:szCs w:val="24"/>
    </w:rPr>
  </w:style>
  <w:style w:type="paragraph" w:customStyle="1" w:styleId="54D5E4B2A92E4043A5E325F92A5A86CF4">
    <w:name w:val="54D5E4B2A92E4043A5E325F92A5A86CF4"/>
    <w:rsid w:val="005B7964"/>
    <w:pPr>
      <w:spacing w:after="100" w:line="240" w:lineRule="auto"/>
    </w:pPr>
    <w:rPr>
      <w:rFonts w:ascii="Times New Roman" w:eastAsiaTheme="minorHAnsi" w:hAnsi="Times New Roman" w:cs="Times New Roman"/>
      <w:sz w:val="24"/>
      <w:szCs w:val="24"/>
    </w:rPr>
  </w:style>
  <w:style w:type="paragraph" w:customStyle="1" w:styleId="C6CC07D096D342BAADD811692D0A91F14">
    <w:name w:val="C6CC07D096D342BAADD811692D0A91F14"/>
    <w:rsid w:val="005B7964"/>
    <w:pPr>
      <w:spacing w:after="100" w:line="240" w:lineRule="auto"/>
    </w:pPr>
    <w:rPr>
      <w:rFonts w:ascii="Times New Roman" w:eastAsiaTheme="minorHAnsi" w:hAnsi="Times New Roman" w:cs="Times New Roman"/>
      <w:sz w:val="24"/>
      <w:szCs w:val="24"/>
    </w:rPr>
  </w:style>
  <w:style w:type="paragraph" w:customStyle="1" w:styleId="DC179975C2E8422AB4453FD380B7470D4">
    <w:name w:val="DC179975C2E8422AB4453FD380B7470D4"/>
    <w:rsid w:val="005B7964"/>
    <w:pPr>
      <w:spacing w:after="100" w:line="240" w:lineRule="auto"/>
    </w:pPr>
    <w:rPr>
      <w:rFonts w:ascii="Times New Roman" w:eastAsiaTheme="minorHAnsi" w:hAnsi="Times New Roman" w:cs="Times New Roman"/>
      <w:sz w:val="24"/>
      <w:szCs w:val="24"/>
    </w:rPr>
  </w:style>
  <w:style w:type="paragraph" w:customStyle="1" w:styleId="5115E30455644BB1819C298ECAC751A14">
    <w:name w:val="5115E30455644BB1819C298ECAC751A14"/>
    <w:rsid w:val="005B7964"/>
    <w:pPr>
      <w:spacing w:after="100" w:line="240" w:lineRule="auto"/>
    </w:pPr>
    <w:rPr>
      <w:rFonts w:ascii="Times New Roman" w:eastAsiaTheme="minorHAnsi" w:hAnsi="Times New Roman" w:cs="Times New Roman"/>
      <w:sz w:val="24"/>
      <w:szCs w:val="24"/>
    </w:rPr>
  </w:style>
  <w:style w:type="paragraph" w:customStyle="1" w:styleId="B9B742FAB3C249298892355A91A01DD01">
    <w:name w:val="B9B742FAB3C249298892355A91A01DD01"/>
    <w:rsid w:val="005B7964"/>
    <w:pPr>
      <w:spacing w:after="100" w:line="240" w:lineRule="auto"/>
    </w:pPr>
    <w:rPr>
      <w:rFonts w:ascii="Times New Roman" w:eastAsiaTheme="minorHAnsi" w:hAnsi="Times New Roman" w:cs="Times New Roman"/>
      <w:sz w:val="24"/>
      <w:szCs w:val="24"/>
    </w:rPr>
  </w:style>
  <w:style w:type="paragraph" w:customStyle="1" w:styleId="3CD4F3A087204DF3A7772D02D44850391">
    <w:name w:val="3CD4F3A087204DF3A7772D02D44850391"/>
    <w:rsid w:val="005B7964"/>
    <w:pPr>
      <w:spacing w:after="100" w:line="240" w:lineRule="auto"/>
    </w:pPr>
    <w:rPr>
      <w:rFonts w:ascii="Times New Roman" w:eastAsiaTheme="minorHAnsi" w:hAnsi="Times New Roman" w:cs="Times New Roman"/>
      <w:sz w:val="24"/>
      <w:szCs w:val="24"/>
    </w:rPr>
  </w:style>
  <w:style w:type="paragraph" w:customStyle="1" w:styleId="C63B71BC9A684B05940EEF9C1EE0574B1">
    <w:name w:val="C63B71BC9A684B05940EEF9C1EE0574B1"/>
    <w:rsid w:val="005B7964"/>
    <w:pPr>
      <w:spacing w:after="100" w:line="240" w:lineRule="auto"/>
    </w:pPr>
    <w:rPr>
      <w:rFonts w:ascii="Times New Roman" w:eastAsiaTheme="minorHAnsi" w:hAnsi="Times New Roman" w:cs="Times New Roman"/>
      <w:sz w:val="24"/>
      <w:szCs w:val="24"/>
    </w:rPr>
  </w:style>
  <w:style w:type="paragraph" w:customStyle="1" w:styleId="58C852EB124147E99803E3D042F05BD21">
    <w:name w:val="58C852EB124147E99803E3D042F05BD21"/>
    <w:rsid w:val="005B7964"/>
    <w:pPr>
      <w:spacing w:after="100" w:line="240" w:lineRule="auto"/>
    </w:pPr>
    <w:rPr>
      <w:rFonts w:ascii="Times New Roman" w:eastAsiaTheme="minorHAnsi" w:hAnsi="Times New Roman" w:cs="Times New Roman"/>
      <w:sz w:val="24"/>
      <w:szCs w:val="24"/>
    </w:rPr>
  </w:style>
  <w:style w:type="paragraph" w:customStyle="1" w:styleId="78032CBCC76D4BC38481EEF1EA7D7D2F1">
    <w:name w:val="78032CBCC76D4BC38481EEF1EA7D7D2F1"/>
    <w:rsid w:val="005B7964"/>
    <w:pPr>
      <w:spacing w:after="100" w:line="240" w:lineRule="auto"/>
    </w:pPr>
    <w:rPr>
      <w:rFonts w:ascii="Times New Roman" w:eastAsiaTheme="minorHAnsi" w:hAnsi="Times New Roman" w:cs="Times New Roman"/>
      <w:sz w:val="24"/>
      <w:szCs w:val="24"/>
    </w:rPr>
  </w:style>
  <w:style w:type="paragraph" w:customStyle="1" w:styleId="D09056A83FB5476B9C1E5263AB10BA5C1">
    <w:name w:val="D09056A83FB5476B9C1E5263AB10BA5C1"/>
    <w:rsid w:val="005B7964"/>
    <w:pPr>
      <w:spacing w:after="100" w:line="240" w:lineRule="auto"/>
    </w:pPr>
    <w:rPr>
      <w:rFonts w:ascii="Times New Roman" w:eastAsiaTheme="minorHAnsi" w:hAnsi="Times New Roman" w:cs="Times New Roman"/>
      <w:sz w:val="24"/>
      <w:szCs w:val="24"/>
    </w:rPr>
  </w:style>
  <w:style w:type="paragraph" w:customStyle="1" w:styleId="31B2921D6D5A4AB9AE5E3B605441EA171">
    <w:name w:val="31B2921D6D5A4AB9AE5E3B605441EA171"/>
    <w:rsid w:val="005B7964"/>
    <w:pPr>
      <w:spacing w:after="100" w:line="240" w:lineRule="auto"/>
    </w:pPr>
    <w:rPr>
      <w:rFonts w:ascii="Times New Roman" w:eastAsiaTheme="minorHAnsi" w:hAnsi="Times New Roman" w:cs="Times New Roman"/>
      <w:sz w:val="24"/>
      <w:szCs w:val="24"/>
    </w:rPr>
  </w:style>
  <w:style w:type="paragraph" w:customStyle="1" w:styleId="739906AF6D674BE398F9D7D5D61619EF1">
    <w:name w:val="739906AF6D674BE398F9D7D5D61619EF1"/>
    <w:rsid w:val="005B7964"/>
    <w:pPr>
      <w:spacing w:after="100" w:line="240" w:lineRule="auto"/>
    </w:pPr>
    <w:rPr>
      <w:rFonts w:ascii="Times New Roman" w:eastAsiaTheme="minorHAnsi" w:hAnsi="Times New Roman" w:cs="Times New Roman"/>
      <w:sz w:val="24"/>
      <w:szCs w:val="24"/>
    </w:rPr>
  </w:style>
  <w:style w:type="paragraph" w:customStyle="1" w:styleId="3D3E730A2F744CBF99B3AC24A24B61ED1">
    <w:name w:val="3D3E730A2F744CBF99B3AC24A24B61ED1"/>
    <w:rsid w:val="005B7964"/>
    <w:pPr>
      <w:spacing w:after="100" w:line="240" w:lineRule="auto"/>
    </w:pPr>
    <w:rPr>
      <w:rFonts w:ascii="Times New Roman" w:eastAsiaTheme="minorHAnsi" w:hAnsi="Times New Roman" w:cs="Times New Roman"/>
      <w:sz w:val="24"/>
      <w:szCs w:val="24"/>
    </w:rPr>
  </w:style>
  <w:style w:type="paragraph" w:customStyle="1" w:styleId="0FE3BA5BD6D64FC99288708E09534D001">
    <w:name w:val="0FE3BA5BD6D64FC99288708E09534D001"/>
    <w:rsid w:val="005B7964"/>
    <w:pPr>
      <w:spacing w:after="100" w:line="240" w:lineRule="auto"/>
    </w:pPr>
    <w:rPr>
      <w:rFonts w:ascii="Times New Roman" w:eastAsiaTheme="minorHAnsi" w:hAnsi="Times New Roman" w:cs="Times New Roman"/>
      <w:sz w:val="24"/>
      <w:szCs w:val="24"/>
    </w:rPr>
  </w:style>
  <w:style w:type="paragraph" w:customStyle="1" w:styleId="642221D5AFDE4620AD8C7AA415E527EB1">
    <w:name w:val="642221D5AFDE4620AD8C7AA415E527EB1"/>
    <w:rsid w:val="005B7964"/>
    <w:pPr>
      <w:spacing w:after="100" w:line="240" w:lineRule="auto"/>
    </w:pPr>
    <w:rPr>
      <w:rFonts w:ascii="Times New Roman" w:eastAsiaTheme="minorHAnsi" w:hAnsi="Times New Roman" w:cs="Times New Roman"/>
      <w:sz w:val="24"/>
      <w:szCs w:val="24"/>
    </w:rPr>
  </w:style>
  <w:style w:type="paragraph" w:customStyle="1" w:styleId="C21D40C902A84AAABB63E0BA9439D3231">
    <w:name w:val="C21D40C902A84AAABB63E0BA9439D3231"/>
    <w:rsid w:val="005B7964"/>
    <w:pPr>
      <w:spacing w:after="100" w:line="240" w:lineRule="auto"/>
    </w:pPr>
    <w:rPr>
      <w:rFonts w:ascii="Times New Roman" w:eastAsiaTheme="minorHAnsi" w:hAnsi="Times New Roman" w:cs="Times New Roman"/>
      <w:sz w:val="24"/>
      <w:szCs w:val="24"/>
    </w:rPr>
  </w:style>
  <w:style w:type="paragraph" w:customStyle="1" w:styleId="2093B02486EB4446B7857FF8EF33B32D4">
    <w:name w:val="2093B02486EB4446B7857FF8EF33B32D4"/>
    <w:rsid w:val="005B7964"/>
    <w:pPr>
      <w:spacing w:after="100" w:line="240" w:lineRule="auto"/>
    </w:pPr>
    <w:rPr>
      <w:rFonts w:ascii="Times New Roman" w:eastAsiaTheme="minorHAnsi" w:hAnsi="Times New Roman" w:cs="Times New Roman"/>
      <w:sz w:val="24"/>
      <w:szCs w:val="24"/>
    </w:rPr>
  </w:style>
  <w:style w:type="paragraph" w:customStyle="1" w:styleId="33209ECEC5544143B2196DFEE29EB2A24">
    <w:name w:val="33209ECEC5544143B2196DFEE29EB2A24"/>
    <w:rsid w:val="005B7964"/>
    <w:pPr>
      <w:spacing w:after="100" w:line="240" w:lineRule="auto"/>
    </w:pPr>
    <w:rPr>
      <w:rFonts w:ascii="Times New Roman" w:eastAsiaTheme="minorHAnsi" w:hAnsi="Times New Roman" w:cs="Times New Roman"/>
      <w:sz w:val="24"/>
      <w:szCs w:val="24"/>
    </w:rPr>
  </w:style>
  <w:style w:type="paragraph" w:customStyle="1" w:styleId="DEDA0AD317FC42BDB0F27D65ED52374F4">
    <w:name w:val="DEDA0AD317FC42BDB0F27D65ED52374F4"/>
    <w:rsid w:val="005B7964"/>
    <w:pPr>
      <w:spacing w:after="100" w:line="240" w:lineRule="auto"/>
    </w:pPr>
    <w:rPr>
      <w:rFonts w:ascii="Times New Roman" w:eastAsiaTheme="minorHAnsi" w:hAnsi="Times New Roman" w:cs="Times New Roman"/>
      <w:sz w:val="24"/>
      <w:szCs w:val="24"/>
    </w:rPr>
  </w:style>
  <w:style w:type="paragraph" w:customStyle="1" w:styleId="1AA02AA5DE8746F1AFB738F4B6D1FAFE4">
    <w:name w:val="1AA02AA5DE8746F1AFB738F4B6D1FAFE4"/>
    <w:rsid w:val="005B7964"/>
    <w:pPr>
      <w:spacing w:after="100" w:line="240" w:lineRule="auto"/>
    </w:pPr>
    <w:rPr>
      <w:rFonts w:ascii="Times New Roman" w:eastAsiaTheme="minorHAnsi" w:hAnsi="Times New Roman" w:cs="Times New Roman"/>
      <w:sz w:val="24"/>
      <w:szCs w:val="24"/>
    </w:rPr>
  </w:style>
  <w:style w:type="paragraph" w:customStyle="1" w:styleId="759540D96F8B4AF7A72D93FB32A919284">
    <w:name w:val="759540D96F8B4AF7A72D93FB32A919284"/>
    <w:rsid w:val="005B7964"/>
    <w:pPr>
      <w:spacing w:after="100" w:line="240" w:lineRule="auto"/>
    </w:pPr>
    <w:rPr>
      <w:rFonts w:ascii="Times New Roman" w:eastAsiaTheme="minorHAnsi" w:hAnsi="Times New Roman" w:cs="Times New Roman"/>
      <w:sz w:val="24"/>
      <w:szCs w:val="24"/>
    </w:rPr>
  </w:style>
  <w:style w:type="paragraph" w:customStyle="1" w:styleId="ACB874513B5A4090A1B55C39F4FAD3061">
    <w:name w:val="ACB874513B5A4090A1B55C39F4FAD3061"/>
    <w:rsid w:val="005B7964"/>
    <w:pPr>
      <w:spacing w:after="100" w:line="240" w:lineRule="auto"/>
    </w:pPr>
    <w:rPr>
      <w:rFonts w:ascii="Times New Roman" w:eastAsiaTheme="minorHAnsi" w:hAnsi="Times New Roman" w:cs="Times New Roman"/>
      <w:sz w:val="24"/>
      <w:szCs w:val="24"/>
    </w:rPr>
  </w:style>
  <w:style w:type="paragraph" w:customStyle="1" w:styleId="B02B65F916844A8397103D54251699B71">
    <w:name w:val="B02B65F916844A8397103D54251699B71"/>
    <w:rsid w:val="005B7964"/>
    <w:pPr>
      <w:spacing w:after="100" w:line="240" w:lineRule="auto"/>
    </w:pPr>
    <w:rPr>
      <w:rFonts w:ascii="Times New Roman" w:eastAsiaTheme="minorHAnsi" w:hAnsi="Times New Roman" w:cs="Times New Roman"/>
      <w:sz w:val="24"/>
      <w:szCs w:val="24"/>
    </w:rPr>
  </w:style>
  <w:style w:type="paragraph" w:customStyle="1" w:styleId="9F84A600183846508791A8EC9CB678261">
    <w:name w:val="9F84A600183846508791A8EC9CB678261"/>
    <w:rsid w:val="005B7964"/>
    <w:pPr>
      <w:spacing w:after="100" w:line="240" w:lineRule="auto"/>
    </w:pPr>
    <w:rPr>
      <w:rFonts w:ascii="Times New Roman" w:eastAsiaTheme="minorHAnsi" w:hAnsi="Times New Roman" w:cs="Times New Roman"/>
      <w:sz w:val="24"/>
      <w:szCs w:val="24"/>
    </w:rPr>
  </w:style>
  <w:style w:type="paragraph" w:customStyle="1" w:styleId="B012503C3F11460BA1487CAD3F1BCA001">
    <w:name w:val="B012503C3F11460BA1487CAD3F1BCA001"/>
    <w:rsid w:val="005B7964"/>
    <w:pPr>
      <w:spacing w:after="100" w:line="240" w:lineRule="auto"/>
    </w:pPr>
    <w:rPr>
      <w:rFonts w:ascii="Times New Roman" w:eastAsiaTheme="minorHAnsi" w:hAnsi="Times New Roman" w:cs="Times New Roman"/>
      <w:sz w:val="24"/>
      <w:szCs w:val="24"/>
    </w:rPr>
  </w:style>
  <w:style w:type="paragraph" w:customStyle="1" w:styleId="6B61145AF3D74898BC0F30747300F8771">
    <w:name w:val="6B61145AF3D74898BC0F30747300F8771"/>
    <w:rsid w:val="005B7964"/>
    <w:pPr>
      <w:spacing w:after="100" w:line="240" w:lineRule="auto"/>
    </w:pPr>
    <w:rPr>
      <w:rFonts w:ascii="Times New Roman" w:eastAsiaTheme="minorHAnsi" w:hAnsi="Times New Roman" w:cs="Times New Roman"/>
      <w:sz w:val="24"/>
      <w:szCs w:val="24"/>
    </w:rPr>
  </w:style>
  <w:style w:type="paragraph" w:customStyle="1" w:styleId="3B49023148DD45E098CE23B4A6B77AA44">
    <w:name w:val="3B49023148DD45E098CE23B4A6B77AA44"/>
    <w:rsid w:val="005B7964"/>
    <w:pPr>
      <w:spacing w:after="100" w:line="240" w:lineRule="auto"/>
    </w:pPr>
    <w:rPr>
      <w:rFonts w:ascii="Times New Roman" w:eastAsiaTheme="minorHAnsi" w:hAnsi="Times New Roman" w:cs="Times New Roman"/>
      <w:sz w:val="24"/>
      <w:szCs w:val="24"/>
    </w:rPr>
  </w:style>
  <w:style w:type="paragraph" w:customStyle="1" w:styleId="5D61BF4B3AC94F2D8105AE63C4275BD34">
    <w:name w:val="5D61BF4B3AC94F2D8105AE63C4275BD34"/>
    <w:rsid w:val="005B7964"/>
    <w:pPr>
      <w:spacing w:after="100" w:line="240" w:lineRule="auto"/>
    </w:pPr>
    <w:rPr>
      <w:rFonts w:ascii="Times New Roman" w:eastAsiaTheme="minorHAnsi" w:hAnsi="Times New Roman" w:cs="Times New Roman"/>
      <w:sz w:val="24"/>
      <w:szCs w:val="24"/>
    </w:rPr>
  </w:style>
  <w:style w:type="paragraph" w:customStyle="1" w:styleId="2A1C58ED1903400F838F623AF6E54AD34">
    <w:name w:val="2A1C58ED1903400F838F623AF6E54AD34"/>
    <w:rsid w:val="005B7964"/>
    <w:pPr>
      <w:spacing w:after="100" w:line="240" w:lineRule="auto"/>
    </w:pPr>
    <w:rPr>
      <w:rFonts w:ascii="Times New Roman" w:eastAsiaTheme="minorHAnsi" w:hAnsi="Times New Roman" w:cs="Times New Roman"/>
      <w:sz w:val="24"/>
      <w:szCs w:val="24"/>
    </w:rPr>
  </w:style>
  <w:style w:type="paragraph" w:customStyle="1" w:styleId="E8757D7ACDDC4991B8DDCD8BBAB768A54">
    <w:name w:val="E8757D7ACDDC4991B8DDCD8BBAB768A54"/>
    <w:rsid w:val="005B7964"/>
    <w:pPr>
      <w:spacing w:after="100" w:line="240" w:lineRule="auto"/>
    </w:pPr>
    <w:rPr>
      <w:rFonts w:ascii="Times New Roman" w:eastAsiaTheme="minorHAnsi" w:hAnsi="Times New Roman" w:cs="Times New Roman"/>
      <w:sz w:val="24"/>
      <w:szCs w:val="24"/>
    </w:rPr>
  </w:style>
  <w:style w:type="paragraph" w:customStyle="1" w:styleId="431DB8E0797E4CE7AA32DBCD75BE4094">
    <w:name w:val="431DB8E0797E4CE7AA32DBCD75BE4094"/>
    <w:rsid w:val="005B7964"/>
    <w:pPr>
      <w:spacing w:after="100" w:line="240" w:lineRule="auto"/>
    </w:pPr>
    <w:rPr>
      <w:rFonts w:ascii="Times New Roman" w:eastAsiaTheme="minorHAnsi" w:hAnsi="Times New Roman" w:cs="Times New Roman"/>
      <w:sz w:val="24"/>
      <w:szCs w:val="24"/>
    </w:rPr>
  </w:style>
  <w:style w:type="paragraph" w:customStyle="1" w:styleId="CDAA6C01AA764E89AF20F30A01CB1705">
    <w:name w:val="CDAA6C01AA764E89AF20F30A01CB1705"/>
    <w:rsid w:val="005B7964"/>
    <w:pPr>
      <w:spacing w:after="100" w:line="240" w:lineRule="auto"/>
    </w:pPr>
    <w:rPr>
      <w:rFonts w:ascii="Times New Roman" w:eastAsiaTheme="minorHAnsi" w:hAnsi="Times New Roman" w:cs="Times New Roman"/>
      <w:sz w:val="24"/>
      <w:szCs w:val="24"/>
    </w:rPr>
  </w:style>
  <w:style w:type="paragraph" w:customStyle="1" w:styleId="21C257B1B6FF49E78252455737C5D59C">
    <w:name w:val="21C257B1B6FF49E78252455737C5D59C"/>
    <w:rsid w:val="005B7964"/>
    <w:pPr>
      <w:spacing w:after="100" w:line="240" w:lineRule="auto"/>
    </w:pPr>
    <w:rPr>
      <w:rFonts w:ascii="Times New Roman" w:eastAsiaTheme="minorHAnsi" w:hAnsi="Times New Roman" w:cs="Times New Roman"/>
      <w:sz w:val="24"/>
      <w:szCs w:val="24"/>
    </w:rPr>
  </w:style>
  <w:style w:type="paragraph" w:customStyle="1" w:styleId="010E6CE0ECBE46C1943586CD7A2D5082">
    <w:name w:val="010E6CE0ECBE46C1943586CD7A2D5082"/>
    <w:rsid w:val="005B7964"/>
    <w:pPr>
      <w:spacing w:after="100" w:line="240" w:lineRule="auto"/>
    </w:pPr>
    <w:rPr>
      <w:rFonts w:ascii="Times New Roman" w:eastAsiaTheme="minorHAnsi" w:hAnsi="Times New Roman" w:cs="Times New Roman"/>
      <w:sz w:val="24"/>
      <w:szCs w:val="24"/>
    </w:rPr>
  </w:style>
  <w:style w:type="paragraph" w:customStyle="1" w:styleId="8C86D7DE22ED427BAE3CA69425AD78C5">
    <w:name w:val="8C86D7DE22ED427BAE3CA69425AD78C5"/>
    <w:rsid w:val="005113B4"/>
  </w:style>
  <w:style w:type="paragraph" w:customStyle="1" w:styleId="B952433C535545F9A8078D61D10449E020">
    <w:name w:val="B952433C535545F9A8078D61D10449E020"/>
    <w:rsid w:val="005113B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39">
    <w:name w:val="6C5D5B925C9842B1B2B69914C9C53AD239"/>
    <w:rsid w:val="005113B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43">
    <w:name w:val="BCC09F921BE54B1DAF16E9A0C85E624C43"/>
    <w:rsid w:val="005113B4"/>
    <w:pPr>
      <w:spacing w:before="200" w:after="100" w:line="240" w:lineRule="auto"/>
      <w:outlineLvl w:val="1"/>
    </w:pPr>
    <w:rPr>
      <w:rFonts w:ascii="Times New Roman" w:eastAsiaTheme="minorHAnsi" w:hAnsi="Times New Roman" w:cs="Times New Roman"/>
      <w:b/>
      <w:i/>
      <w:sz w:val="24"/>
      <w:szCs w:val="24"/>
    </w:rPr>
  </w:style>
  <w:style w:type="paragraph" w:customStyle="1" w:styleId="C4453FAECDB448309C832D561E1A096B8">
    <w:name w:val="C4453FAECDB448309C832D561E1A096B8"/>
    <w:rsid w:val="005113B4"/>
    <w:pPr>
      <w:spacing w:after="100" w:line="240" w:lineRule="auto"/>
    </w:pPr>
    <w:rPr>
      <w:rFonts w:ascii="Times New Roman" w:eastAsiaTheme="minorHAnsi" w:hAnsi="Times New Roman" w:cs="Times New Roman"/>
      <w:sz w:val="24"/>
      <w:szCs w:val="24"/>
    </w:rPr>
  </w:style>
  <w:style w:type="paragraph" w:customStyle="1" w:styleId="0A29C254263F4018A790F7988EABD90043">
    <w:name w:val="0A29C254263F4018A790F7988EABD90043"/>
    <w:rsid w:val="005113B4"/>
    <w:pPr>
      <w:spacing w:after="100" w:line="240" w:lineRule="auto"/>
    </w:pPr>
    <w:rPr>
      <w:rFonts w:ascii="Times New Roman" w:eastAsiaTheme="minorHAnsi" w:hAnsi="Times New Roman" w:cs="Times New Roman"/>
      <w:sz w:val="24"/>
      <w:szCs w:val="24"/>
    </w:rPr>
  </w:style>
  <w:style w:type="paragraph" w:customStyle="1" w:styleId="1F45783298A64AAE811DF0514D5B959C8">
    <w:name w:val="1F45783298A64AAE811DF0514D5B959C8"/>
    <w:rsid w:val="005113B4"/>
    <w:pPr>
      <w:spacing w:after="100" w:line="240" w:lineRule="auto"/>
    </w:pPr>
    <w:rPr>
      <w:rFonts w:ascii="Times New Roman" w:eastAsiaTheme="minorHAnsi" w:hAnsi="Times New Roman" w:cs="Times New Roman"/>
      <w:sz w:val="24"/>
      <w:szCs w:val="24"/>
    </w:rPr>
  </w:style>
  <w:style w:type="paragraph" w:customStyle="1" w:styleId="A39FD8EABA37434282A6BD7AC775F84C43">
    <w:name w:val="A39FD8EABA37434282A6BD7AC775F84C43"/>
    <w:rsid w:val="005113B4"/>
    <w:pPr>
      <w:spacing w:after="100" w:line="240" w:lineRule="auto"/>
    </w:pPr>
    <w:rPr>
      <w:rFonts w:ascii="Times New Roman" w:eastAsiaTheme="minorHAnsi" w:hAnsi="Times New Roman" w:cs="Times New Roman"/>
      <w:sz w:val="24"/>
      <w:szCs w:val="24"/>
    </w:rPr>
  </w:style>
  <w:style w:type="paragraph" w:customStyle="1" w:styleId="780BAEE1CD364D8FB3FAD1817E6C813E43">
    <w:name w:val="780BAEE1CD364D8FB3FAD1817E6C813E43"/>
    <w:rsid w:val="005113B4"/>
    <w:pPr>
      <w:spacing w:after="100" w:line="240" w:lineRule="auto"/>
    </w:pPr>
    <w:rPr>
      <w:rFonts w:ascii="Times New Roman" w:eastAsiaTheme="minorHAnsi" w:hAnsi="Times New Roman" w:cs="Times New Roman"/>
      <w:sz w:val="24"/>
      <w:szCs w:val="24"/>
    </w:rPr>
  </w:style>
  <w:style w:type="paragraph" w:customStyle="1" w:styleId="009D7B260C674ADFA3643A952EEA060943">
    <w:name w:val="009D7B260C674ADFA3643A952EEA060943"/>
    <w:rsid w:val="005113B4"/>
    <w:pPr>
      <w:spacing w:after="100" w:line="240" w:lineRule="auto"/>
    </w:pPr>
    <w:rPr>
      <w:rFonts w:ascii="Times New Roman" w:eastAsiaTheme="minorHAnsi" w:hAnsi="Times New Roman" w:cs="Times New Roman"/>
      <w:sz w:val="24"/>
      <w:szCs w:val="24"/>
    </w:rPr>
  </w:style>
  <w:style w:type="paragraph" w:customStyle="1" w:styleId="DB4691E81DC449F6A25AB6CA7614B5C543">
    <w:name w:val="DB4691E81DC449F6A25AB6CA7614B5C543"/>
    <w:rsid w:val="005113B4"/>
    <w:pPr>
      <w:spacing w:after="100" w:line="240" w:lineRule="auto"/>
    </w:pPr>
    <w:rPr>
      <w:rFonts w:ascii="Times New Roman" w:eastAsiaTheme="minorHAnsi" w:hAnsi="Times New Roman" w:cs="Times New Roman"/>
      <w:sz w:val="24"/>
      <w:szCs w:val="24"/>
    </w:rPr>
  </w:style>
  <w:style w:type="paragraph" w:customStyle="1" w:styleId="4F03F832F43542ED8A74275B123AD3A418">
    <w:name w:val="4F03F832F43542ED8A74275B123AD3A418"/>
    <w:rsid w:val="005113B4"/>
    <w:pPr>
      <w:spacing w:after="100" w:line="240" w:lineRule="auto"/>
      <w:ind w:left="720"/>
      <w:contextualSpacing/>
    </w:pPr>
    <w:rPr>
      <w:rFonts w:ascii="Times New Roman" w:eastAsiaTheme="minorHAnsi" w:hAnsi="Times New Roman" w:cs="Times New Roman"/>
      <w:noProof/>
      <w:sz w:val="24"/>
      <w:szCs w:val="24"/>
    </w:rPr>
  </w:style>
  <w:style w:type="paragraph" w:customStyle="1" w:styleId="5897D084C033406A89D5AF5ACAE627DB18">
    <w:name w:val="5897D084C033406A89D5AF5ACAE627DB18"/>
    <w:rsid w:val="005113B4"/>
    <w:pPr>
      <w:spacing w:after="100" w:line="240" w:lineRule="auto"/>
    </w:pPr>
    <w:rPr>
      <w:rFonts w:ascii="Times New Roman" w:eastAsiaTheme="minorHAnsi" w:hAnsi="Times New Roman" w:cs="Times New Roman"/>
      <w:sz w:val="24"/>
      <w:szCs w:val="24"/>
    </w:rPr>
  </w:style>
  <w:style w:type="paragraph" w:customStyle="1" w:styleId="A3654E75347A4F4C989DAF11835B96BE18">
    <w:name w:val="A3654E75347A4F4C989DAF11835B96BE18"/>
    <w:rsid w:val="005113B4"/>
    <w:pPr>
      <w:spacing w:after="100" w:line="240" w:lineRule="auto"/>
    </w:pPr>
    <w:rPr>
      <w:rFonts w:ascii="Times New Roman" w:eastAsiaTheme="minorHAnsi" w:hAnsi="Times New Roman" w:cs="Times New Roman"/>
      <w:sz w:val="24"/>
      <w:szCs w:val="24"/>
    </w:rPr>
  </w:style>
  <w:style w:type="paragraph" w:customStyle="1" w:styleId="F1329F2962A4439C97B81E297AB5CE847">
    <w:name w:val="F1329F2962A4439C97B81E297AB5CE847"/>
    <w:rsid w:val="005113B4"/>
    <w:pPr>
      <w:spacing w:after="100" w:line="240" w:lineRule="auto"/>
    </w:pPr>
    <w:rPr>
      <w:rFonts w:ascii="Times New Roman" w:eastAsiaTheme="minorHAnsi" w:hAnsi="Times New Roman" w:cs="Times New Roman"/>
      <w:sz w:val="24"/>
      <w:szCs w:val="24"/>
    </w:rPr>
  </w:style>
  <w:style w:type="paragraph" w:customStyle="1" w:styleId="F37CE950C00F47568D249584193F3C287">
    <w:name w:val="F37CE950C00F47568D249584193F3C287"/>
    <w:rsid w:val="005113B4"/>
    <w:pPr>
      <w:spacing w:after="100" w:line="240" w:lineRule="auto"/>
    </w:pPr>
    <w:rPr>
      <w:rFonts w:ascii="Times New Roman" w:eastAsiaTheme="minorHAnsi" w:hAnsi="Times New Roman" w:cs="Times New Roman"/>
      <w:sz w:val="24"/>
      <w:szCs w:val="24"/>
    </w:rPr>
  </w:style>
  <w:style w:type="paragraph" w:customStyle="1" w:styleId="F0582E9DFD544C598DB0374AD9CE883E7">
    <w:name w:val="F0582E9DFD544C598DB0374AD9CE883E7"/>
    <w:rsid w:val="005113B4"/>
    <w:pPr>
      <w:spacing w:after="100" w:line="240" w:lineRule="auto"/>
    </w:pPr>
    <w:rPr>
      <w:rFonts w:ascii="Times New Roman" w:eastAsiaTheme="minorHAnsi" w:hAnsi="Times New Roman" w:cs="Times New Roman"/>
      <w:sz w:val="24"/>
      <w:szCs w:val="24"/>
    </w:rPr>
  </w:style>
  <w:style w:type="paragraph" w:customStyle="1" w:styleId="C59839B441B8458BA088B71BBFE810587">
    <w:name w:val="C59839B441B8458BA088B71BBFE810587"/>
    <w:rsid w:val="005113B4"/>
    <w:pPr>
      <w:spacing w:after="100" w:line="240" w:lineRule="auto"/>
    </w:pPr>
    <w:rPr>
      <w:rFonts w:ascii="Times New Roman" w:eastAsiaTheme="minorHAnsi" w:hAnsi="Times New Roman" w:cs="Times New Roman"/>
      <w:sz w:val="24"/>
      <w:szCs w:val="24"/>
    </w:rPr>
  </w:style>
  <w:style w:type="paragraph" w:customStyle="1" w:styleId="BA952A6CE13143DBBB2F2D5DBDFF9F7C6">
    <w:name w:val="BA952A6CE13143DBBB2F2D5DBDFF9F7C6"/>
    <w:rsid w:val="005113B4"/>
    <w:pPr>
      <w:spacing w:after="100" w:line="240" w:lineRule="auto"/>
    </w:pPr>
    <w:rPr>
      <w:rFonts w:ascii="Times New Roman" w:eastAsiaTheme="minorHAnsi" w:hAnsi="Times New Roman" w:cs="Times New Roman"/>
      <w:sz w:val="24"/>
      <w:szCs w:val="24"/>
    </w:rPr>
  </w:style>
  <w:style w:type="paragraph" w:customStyle="1" w:styleId="8A8FDA5042914D588CB67011AA1912B66">
    <w:name w:val="8A8FDA5042914D588CB67011AA1912B66"/>
    <w:rsid w:val="005113B4"/>
    <w:pPr>
      <w:spacing w:after="100" w:line="240" w:lineRule="auto"/>
    </w:pPr>
    <w:rPr>
      <w:rFonts w:ascii="Times New Roman" w:eastAsiaTheme="minorHAnsi" w:hAnsi="Times New Roman" w:cs="Times New Roman"/>
      <w:sz w:val="24"/>
      <w:szCs w:val="24"/>
    </w:rPr>
  </w:style>
  <w:style w:type="paragraph" w:customStyle="1" w:styleId="1630FA63EBBE42A082498E8303F08C7A6">
    <w:name w:val="1630FA63EBBE42A082498E8303F08C7A6"/>
    <w:rsid w:val="005113B4"/>
    <w:pPr>
      <w:spacing w:after="100" w:line="240" w:lineRule="auto"/>
    </w:pPr>
    <w:rPr>
      <w:rFonts w:ascii="Times New Roman" w:eastAsiaTheme="minorHAnsi" w:hAnsi="Times New Roman" w:cs="Times New Roman"/>
      <w:sz w:val="24"/>
      <w:szCs w:val="24"/>
    </w:rPr>
  </w:style>
  <w:style w:type="paragraph" w:customStyle="1" w:styleId="61EE93F9E9A646C5A7C040922D7199476">
    <w:name w:val="61EE93F9E9A646C5A7C040922D7199476"/>
    <w:rsid w:val="005113B4"/>
    <w:pPr>
      <w:spacing w:after="100" w:line="240" w:lineRule="auto"/>
    </w:pPr>
    <w:rPr>
      <w:rFonts w:ascii="Times New Roman" w:eastAsiaTheme="minorHAnsi" w:hAnsi="Times New Roman" w:cs="Times New Roman"/>
      <w:sz w:val="24"/>
      <w:szCs w:val="24"/>
    </w:rPr>
  </w:style>
  <w:style w:type="paragraph" w:customStyle="1" w:styleId="69F22BA9FD724877AE4DF48E14E830456">
    <w:name w:val="69F22BA9FD724877AE4DF48E14E830456"/>
    <w:rsid w:val="005113B4"/>
    <w:pPr>
      <w:spacing w:after="100" w:line="240" w:lineRule="auto"/>
    </w:pPr>
    <w:rPr>
      <w:rFonts w:ascii="Times New Roman" w:eastAsiaTheme="minorHAnsi" w:hAnsi="Times New Roman" w:cs="Times New Roman"/>
      <w:sz w:val="24"/>
      <w:szCs w:val="24"/>
    </w:rPr>
  </w:style>
  <w:style w:type="paragraph" w:customStyle="1" w:styleId="FB3B09F36B5F4E52B5372D1D629443E66">
    <w:name w:val="FB3B09F36B5F4E52B5372D1D629443E66"/>
    <w:rsid w:val="005113B4"/>
    <w:pPr>
      <w:spacing w:after="100" w:line="240" w:lineRule="auto"/>
    </w:pPr>
    <w:rPr>
      <w:rFonts w:ascii="Times New Roman" w:eastAsiaTheme="minorHAnsi" w:hAnsi="Times New Roman" w:cs="Times New Roman"/>
      <w:sz w:val="24"/>
      <w:szCs w:val="24"/>
    </w:rPr>
  </w:style>
  <w:style w:type="paragraph" w:customStyle="1" w:styleId="45FEF86C5EAD455880247341338A299E6">
    <w:name w:val="45FEF86C5EAD455880247341338A299E6"/>
    <w:rsid w:val="005113B4"/>
    <w:pPr>
      <w:spacing w:after="100" w:line="240" w:lineRule="auto"/>
    </w:pPr>
    <w:rPr>
      <w:rFonts w:ascii="Times New Roman" w:eastAsiaTheme="minorHAnsi" w:hAnsi="Times New Roman" w:cs="Times New Roman"/>
      <w:sz w:val="24"/>
      <w:szCs w:val="24"/>
    </w:rPr>
  </w:style>
  <w:style w:type="paragraph" w:customStyle="1" w:styleId="61B2B5147A8F45908856E425BF8454456">
    <w:name w:val="61B2B5147A8F45908856E425BF8454456"/>
    <w:rsid w:val="005113B4"/>
    <w:pPr>
      <w:spacing w:after="100" w:line="240" w:lineRule="auto"/>
    </w:pPr>
    <w:rPr>
      <w:rFonts w:ascii="Times New Roman" w:eastAsiaTheme="minorHAnsi" w:hAnsi="Times New Roman" w:cs="Times New Roman"/>
      <w:sz w:val="24"/>
      <w:szCs w:val="24"/>
    </w:rPr>
  </w:style>
  <w:style w:type="paragraph" w:customStyle="1" w:styleId="E43DF4EF925040BDA5A038DD87F7FBD36">
    <w:name w:val="E43DF4EF925040BDA5A038DD87F7FBD36"/>
    <w:rsid w:val="005113B4"/>
    <w:pPr>
      <w:spacing w:after="100" w:line="240" w:lineRule="auto"/>
    </w:pPr>
    <w:rPr>
      <w:rFonts w:ascii="Times New Roman" w:eastAsiaTheme="minorHAnsi" w:hAnsi="Times New Roman" w:cs="Times New Roman"/>
      <w:sz w:val="24"/>
      <w:szCs w:val="24"/>
    </w:rPr>
  </w:style>
  <w:style w:type="paragraph" w:customStyle="1" w:styleId="D30780EC49ED40EDAF8F5FEA427D79B96">
    <w:name w:val="D30780EC49ED40EDAF8F5FEA427D79B96"/>
    <w:rsid w:val="005113B4"/>
    <w:pPr>
      <w:spacing w:after="100" w:line="240" w:lineRule="auto"/>
    </w:pPr>
    <w:rPr>
      <w:rFonts w:ascii="Times New Roman" w:eastAsiaTheme="minorHAnsi" w:hAnsi="Times New Roman" w:cs="Times New Roman"/>
      <w:sz w:val="24"/>
      <w:szCs w:val="24"/>
    </w:rPr>
  </w:style>
  <w:style w:type="paragraph" w:customStyle="1" w:styleId="EA3BF38AE59B40F28F2B49ACE99C3D2D6">
    <w:name w:val="EA3BF38AE59B40F28F2B49ACE99C3D2D6"/>
    <w:rsid w:val="005113B4"/>
    <w:pPr>
      <w:spacing w:after="100" w:line="240" w:lineRule="auto"/>
    </w:pPr>
    <w:rPr>
      <w:rFonts w:ascii="Times New Roman" w:eastAsiaTheme="minorHAnsi" w:hAnsi="Times New Roman" w:cs="Times New Roman"/>
      <w:sz w:val="24"/>
      <w:szCs w:val="24"/>
    </w:rPr>
  </w:style>
  <w:style w:type="paragraph" w:customStyle="1" w:styleId="B571DAFCC07F4380A75D79E04B80C3976">
    <w:name w:val="B571DAFCC07F4380A75D79E04B80C3976"/>
    <w:rsid w:val="005113B4"/>
    <w:pPr>
      <w:spacing w:after="100" w:line="240" w:lineRule="auto"/>
    </w:pPr>
    <w:rPr>
      <w:rFonts w:ascii="Times New Roman" w:eastAsiaTheme="minorHAnsi" w:hAnsi="Times New Roman" w:cs="Times New Roman"/>
      <w:sz w:val="24"/>
      <w:szCs w:val="24"/>
    </w:rPr>
  </w:style>
  <w:style w:type="paragraph" w:customStyle="1" w:styleId="42A0A1F7BDA04D948C8CD4DCFE23BBAC6">
    <w:name w:val="42A0A1F7BDA04D948C8CD4DCFE23BBAC6"/>
    <w:rsid w:val="005113B4"/>
    <w:pPr>
      <w:spacing w:after="100" w:line="240" w:lineRule="auto"/>
    </w:pPr>
    <w:rPr>
      <w:rFonts w:ascii="Times New Roman" w:eastAsiaTheme="minorHAnsi" w:hAnsi="Times New Roman" w:cs="Times New Roman"/>
      <w:sz w:val="24"/>
      <w:szCs w:val="24"/>
    </w:rPr>
  </w:style>
  <w:style w:type="paragraph" w:customStyle="1" w:styleId="70FABBCE4A77480A93508181E0F5F8896">
    <w:name w:val="70FABBCE4A77480A93508181E0F5F8896"/>
    <w:rsid w:val="005113B4"/>
    <w:pPr>
      <w:spacing w:before="200" w:after="100" w:line="240" w:lineRule="auto"/>
      <w:outlineLvl w:val="1"/>
    </w:pPr>
    <w:rPr>
      <w:rFonts w:ascii="Times New Roman" w:eastAsiaTheme="minorHAnsi" w:hAnsi="Times New Roman" w:cs="Times New Roman"/>
      <w:b/>
      <w:i/>
      <w:sz w:val="24"/>
      <w:szCs w:val="24"/>
    </w:rPr>
  </w:style>
  <w:style w:type="paragraph" w:customStyle="1" w:styleId="DE7EA5244FFF44C586F9F14CA8F7A2D76">
    <w:name w:val="DE7EA5244FFF44C586F9F14CA8F7A2D76"/>
    <w:rsid w:val="005113B4"/>
    <w:pPr>
      <w:spacing w:before="200" w:after="100" w:line="240" w:lineRule="auto"/>
      <w:outlineLvl w:val="1"/>
    </w:pPr>
    <w:rPr>
      <w:rFonts w:ascii="Times New Roman" w:eastAsiaTheme="minorHAnsi" w:hAnsi="Times New Roman" w:cs="Times New Roman"/>
      <w:b/>
      <w:i/>
      <w:sz w:val="24"/>
      <w:szCs w:val="24"/>
    </w:rPr>
  </w:style>
  <w:style w:type="paragraph" w:customStyle="1" w:styleId="7A9FC35CE96242D3AE00F809296D075A6">
    <w:name w:val="7A9FC35CE96242D3AE00F809296D075A6"/>
    <w:rsid w:val="005113B4"/>
    <w:pPr>
      <w:spacing w:before="200" w:after="100" w:line="240" w:lineRule="auto"/>
      <w:outlineLvl w:val="1"/>
    </w:pPr>
    <w:rPr>
      <w:rFonts w:ascii="Times New Roman" w:eastAsiaTheme="minorHAnsi" w:hAnsi="Times New Roman" w:cs="Times New Roman"/>
      <w:b/>
      <w:i/>
      <w:sz w:val="24"/>
      <w:szCs w:val="24"/>
    </w:rPr>
  </w:style>
  <w:style w:type="paragraph" w:customStyle="1" w:styleId="6E22AC37C0FA4F8C9D66436A33D4B6696">
    <w:name w:val="6E22AC37C0FA4F8C9D66436A33D4B6696"/>
    <w:rsid w:val="005113B4"/>
    <w:pPr>
      <w:spacing w:after="100" w:line="240" w:lineRule="auto"/>
    </w:pPr>
    <w:rPr>
      <w:rFonts w:ascii="Times New Roman" w:eastAsiaTheme="minorHAnsi" w:hAnsi="Times New Roman" w:cs="Times New Roman"/>
      <w:sz w:val="24"/>
      <w:szCs w:val="24"/>
    </w:rPr>
  </w:style>
  <w:style w:type="paragraph" w:customStyle="1" w:styleId="F0961E3BAFF041F49B9F5E2E24C4465A6">
    <w:name w:val="F0961E3BAFF041F49B9F5E2E24C4465A6"/>
    <w:rsid w:val="005113B4"/>
    <w:pPr>
      <w:spacing w:after="100" w:line="240" w:lineRule="auto"/>
    </w:pPr>
    <w:rPr>
      <w:rFonts w:ascii="Times New Roman" w:eastAsiaTheme="minorHAnsi" w:hAnsi="Times New Roman" w:cs="Times New Roman"/>
      <w:sz w:val="24"/>
      <w:szCs w:val="24"/>
    </w:rPr>
  </w:style>
  <w:style w:type="paragraph" w:customStyle="1" w:styleId="CEE8F70D3F5A4C5CBBEA114CD22B515A6">
    <w:name w:val="CEE8F70D3F5A4C5CBBEA114CD22B515A6"/>
    <w:rsid w:val="005113B4"/>
    <w:pPr>
      <w:spacing w:after="100" w:line="240" w:lineRule="auto"/>
    </w:pPr>
    <w:rPr>
      <w:rFonts w:ascii="Times New Roman" w:eastAsiaTheme="minorHAnsi" w:hAnsi="Times New Roman" w:cs="Times New Roman"/>
      <w:sz w:val="24"/>
      <w:szCs w:val="24"/>
    </w:rPr>
  </w:style>
  <w:style w:type="paragraph" w:customStyle="1" w:styleId="5FD4CAD2299E49D09E31ED377DA529936">
    <w:name w:val="5FD4CAD2299E49D09E31ED377DA529936"/>
    <w:rsid w:val="005113B4"/>
    <w:pPr>
      <w:spacing w:after="100" w:line="240" w:lineRule="auto"/>
    </w:pPr>
    <w:rPr>
      <w:rFonts w:ascii="Times New Roman" w:eastAsiaTheme="minorHAnsi" w:hAnsi="Times New Roman" w:cs="Times New Roman"/>
      <w:sz w:val="24"/>
      <w:szCs w:val="24"/>
    </w:rPr>
  </w:style>
  <w:style w:type="paragraph" w:customStyle="1" w:styleId="C8308E22100A4CD683E2B866F070D1DD6">
    <w:name w:val="C8308E22100A4CD683E2B866F070D1DD6"/>
    <w:rsid w:val="005113B4"/>
    <w:pPr>
      <w:spacing w:after="100" w:line="240" w:lineRule="auto"/>
    </w:pPr>
    <w:rPr>
      <w:rFonts w:ascii="Times New Roman" w:eastAsiaTheme="minorHAnsi" w:hAnsi="Times New Roman" w:cs="Times New Roman"/>
      <w:sz w:val="24"/>
      <w:szCs w:val="24"/>
    </w:rPr>
  </w:style>
  <w:style w:type="paragraph" w:customStyle="1" w:styleId="912A7B7BE5C040B3AABEC402C52635D55">
    <w:name w:val="912A7B7BE5C040B3AABEC402C52635D55"/>
    <w:rsid w:val="005113B4"/>
    <w:pPr>
      <w:spacing w:after="100" w:line="240" w:lineRule="auto"/>
    </w:pPr>
    <w:rPr>
      <w:rFonts w:ascii="Times New Roman" w:eastAsiaTheme="minorHAnsi" w:hAnsi="Times New Roman" w:cs="Times New Roman"/>
      <w:sz w:val="24"/>
      <w:szCs w:val="24"/>
    </w:rPr>
  </w:style>
  <w:style w:type="paragraph" w:customStyle="1" w:styleId="A26B16A0599F43DDA640262C25E3F82E6">
    <w:name w:val="A26B16A0599F43DDA640262C25E3F82E6"/>
    <w:rsid w:val="005113B4"/>
    <w:pPr>
      <w:spacing w:after="100" w:line="240" w:lineRule="auto"/>
    </w:pPr>
    <w:rPr>
      <w:rFonts w:ascii="Times New Roman" w:eastAsiaTheme="minorHAnsi" w:hAnsi="Times New Roman" w:cs="Times New Roman"/>
      <w:sz w:val="24"/>
      <w:szCs w:val="24"/>
    </w:rPr>
  </w:style>
  <w:style w:type="paragraph" w:customStyle="1" w:styleId="E57BB3E3E4074839B3935C363990408B6">
    <w:name w:val="E57BB3E3E4074839B3935C363990408B6"/>
    <w:rsid w:val="005113B4"/>
    <w:pPr>
      <w:spacing w:after="100" w:line="240" w:lineRule="auto"/>
    </w:pPr>
    <w:rPr>
      <w:rFonts w:ascii="Times New Roman" w:eastAsiaTheme="minorHAnsi" w:hAnsi="Times New Roman" w:cs="Times New Roman"/>
      <w:sz w:val="24"/>
      <w:szCs w:val="24"/>
    </w:rPr>
  </w:style>
  <w:style w:type="paragraph" w:customStyle="1" w:styleId="FDD0F6DC476E435E89475082F81782142">
    <w:name w:val="FDD0F6DC476E435E89475082F81782142"/>
    <w:rsid w:val="005113B4"/>
    <w:pPr>
      <w:spacing w:after="100" w:line="240" w:lineRule="auto"/>
    </w:pPr>
    <w:rPr>
      <w:rFonts w:ascii="Times New Roman" w:eastAsiaTheme="minorHAnsi" w:hAnsi="Times New Roman" w:cs="Times New Roman"/>
      <w:sz w:val="24"/>
      <w:szCs w:val="24"/>
    </w:rPr>
  </w:style>
  <w:style w:type="paragraph" w:customStyle="1" w:styleId="41779638C71F42979747D35AB84B194D2">
    <w:name w:val="41779638C71F42979747D35AB84B194D2"/>
    <w:rsid w:val="005113B4"/>
    <w:pPr>
      <w:spacing w:after="100" w:line="240" w:lineRule="auto"/>
    </w:pPr>
    <w:rPr>
      <w:rFonts w:ascii="Times New Roman" w:eastAsiaTheme="minorHAnsi" w:hAnsi="Times New Roman" w:cs="Times New Roman"/>
      <w:sz w:val="24"/>
      <w:szCs w:val="24"/>
    </w:rPr>
  </w:style>
  <w:style w:type="paragraph" w:customStyle="1" w:styleId="ED667854CC17432BB7B4F1C4A25EF2526">
    <w:name w:val="ED667854CC17432BB7B4F1C4A25EF2526"/>
    <w:rsid w:val="005113B4"/>
    <w:pPr>
      <w:spacing w:after="100" w:line="240" w:lineRule="auto"/>
    </w:pPr>
    <w:rPr>
      <w:rFonts w:ascii="Times New Roman" w:eastAsiaTheme="minorHAnsi" w:hAnsi="Times New Roman" w:cs="Times New Roman"/>
      <w:sz w:val="24"/>
      <w:szCs w:val="24"/>
    </w:rPr>
  </w:style>
  <w:style w:type="paragraph" w:customStyle="1" w:styleId="7C228B741F644C329BCF4A6A06E9ECF56">
    <w:name w:val="7C228B741F644C329BCF4A6A06E9ECF56"/>
    <w:rsid w:val="005113B4"/>
    <w:pPr>
      <w:spacing w:after="100" w:line="240" w:lineRule="auto"/>
    </w:pPr>
    <w:rPr>
      <w:rFonts w:ascii="Times New Roman" w:eastAsiaTheme="minorHAnsi" w:hAnsi="Times New Roman" w:cs="Times New Roman"/>
      <w:sz w:val="24"/>
      <w:szCs w:val="24"/>
    </w:rPr>
  </w:style>
  <w:style w:type="paragraph" w:customStyle="1" w:styleId="2B50F060DFED4C4BBF0CED73C7CAE0B66">
    <w:name w:val="2B50F060DFED4C4BBF0CED73C7CAE0B66"/>
    <w:rsid w:val="005113B4"/>
    <w:pPr>
      <w:spacing w:after="100" w:line="240" w:lineRule="auto"/>
    </w:pPr>
    <w:rPr>
      <w:rFonts w:ascii="Times New Roman" w:eastAsiaTheme="minorHAnsi" w:hAnsi="Times New Roman" w:cs="Times New Roman"/>
      <w:sz w:val="24"/>
      <w:szCs w:val="24"/>
    </w:rPr>
  </w:style>
  <w:style w:type="paragraph" w:customStyle="1" w:styleId="89C25943B5504F788BEE3D590843E6EC6">
    <w:name w:val="89C25943B5504F788BEE3D590843E6EC6"/>
    <w:rsid w:val="005113B4"/>
    <w:pPr>
      <w:spacing w:after="100" w:line="240" w:lineRule="auto"/>
    </w:pPr>
    <w:rPr>
      <w:rFonts w:ascii="Times New Roman" w:eastAsiaTheme="minorHAnsi" w:hAnsi="Times New Roman" w:cs="Times New Roman"/>
      <w:sz w:val="24"/>
      <w:szCs w:val="24"/>
    </w:rPr>
  </w:style>
  <w:style w:type="paragraph" w:customStyle="1" w:styleId="F4F45BCC632D46228222DDF12CD37E986">
    <w:name w:val="F4F45BCC632D46228222DDF12CD37E986"/>
    <w:rsid w:val="005113B4"/>
    <w:pPr>
      <w:spacing w:after="100" w:line="240" w:lineRule="auto"/>
    </w:pPr>
    <w:rPr>
      <w:rFonts w:ascii="Times New Roman" w:eastAsiaTheme="minorHAnsi" w:hAnsi="Times New Roman" w:cs="Times New Roman"/>
      <w:sz w:val="24"/>
      <w:szCs w:val="24"/>
    </w:rPr>
  </w:style>
  <w:style w:type="paragraph" w:customStyle="1" w:styleId="543F20C898864B61B840AE6DDA97F01E6">
    <w:name w:val="543F20C898864B61B840AE6DDA97F01E6"/>
    <w:rsid w:val="005113B4"/>
    <w:pPr>
      <w:spacing w:after="100" w:line="240" w:lineRule="auto"/>
    </w:pPr>
    <w:rPr>
      <w:rFonts w:ascii="Times New Roman" w:eastAsiaTheme="minorHAnsi" w:hAnsi="Times New Roman" w:cs="Times New Roman"/>
      <w:sz w:val="24"/>
      <w:szCs w:val="24"/>
    </w:rPr>
  </w:style>
  <w:style w:type="paragraph" w:customStyle="1" w:styleId="B32B894B679C41C0BD77A751C21BAEED6">
    <w:name w:val="B32B894B679C41C0BD77A751C21BAEED6"/>
    <w:rsid w:val="005113B4"/>
    <w:pPr>
      <w:spacing w:after="100" w:line="240" w:lineRule="auto"/>
    </w:pPr>
    <w:rPr>
      <w:rFonts w:ascii="Times New Roman" w:eastAsiaTheme="minorHAnsi" w:hAnsi="Times New Roman" w:cs="Times New Roman"/>
      <w:sz w:val="24"/>
      <w:szCs w:val="24"/>
    </w:rPr>
  </w:style>
  <w:style w:type="paragraph" w:customStyle="1" w:styleId="888385548F154F06BF1F280F539E4E986">
    <w:name w:val="888385548F154F06BF1F280F539E4E986"/>
    <w:rsid w:val="005113B4"/>
    <w:pPr>
      <w:spacing w:after="100" w:line="240" w:lineRule="auto"/>
    </w:pPr>
    <w:rPr>
      <w:rFonts w:ascii="Times New Roman" w:eastAsiaTheme="minorHAnsi" w:hAnsi="Times New Roman" w:cs="Times New Roman"/>
      <w:sz w:val="24"/>
      <w:szCs w:val="24"/>
    </w:rPr>
  </w:style>
  <w:style w:type="paragraph" w:customStyle="1" w:styleId="F3E226CE76C44AF68F290CFE05B2BC016">
    <w:name w:val="F3E226CE76C44AF68F290CFE05B2BC016"/>
    <w:rsid w:val="005113B4"/>
    <w:pPr>
      <w:spacing w:after="100" w:line="240" w:lineRule="auto"/>
    </w:pPr>
    <w:rPr>
      <w:rFonts w:ascii="Times New Roman" w:eastAsiaTheme="minorHAnsi" w:hAnsi="Times New Roman" w:cs="Times New Roman"/>
      <w:sz w:val="24"/>
      <w:szCs w:val="24"/>
    </w:rPr>
  </w:style>
  <w:style w:type="paragraph" w:customStyle="1" w:styleId="A71493AE39B0415DB9FFCC2F5EF97E946">
    <w:name w:val="A71493AE39B0415DB9FFCC2F5EF97E946"/>
    <w:rsid w:val="005113B4"/>
    <w:pPr>
      <w:spacing w:after="100" w:line="240" w:lineRule="auto"/>
    </w:pPr>
    <w:rPr>
      <w:rFonts w:ascii="Times New Roman" w:eastAsiaTheme="minorHAnsi" w:hAnsi="Times New Roman" w:cs="Times New Roman"/>
      <w:sz w:val="24"/>
      <w:szCs w:val="24"/>
    </w:rPr>
  </w:style>
  <w:style w:type="paragraph" w:customStyle="1" w:styleId="5FB7DAAD4015428197014391109B73076">
    <w:name w:val="5FB7DAAD4015428197014391109B73076"/>
    <w:rsid w:val="005113B4"/>
    <w:pPr>
      <w:spacing w:after="100" w:line="240" w:lineRule="auto"/>
    </w:pPr>
    <w:rPr>
      <w:rFonts w:ascii="Times New Roman" w:eastAsiaTheme="minorHAnsi" w:hAnsi="Times New Roman" w:cs="Times New Roman"/>
      <w:sz w:val="24"/>
      <w:szCs w:val="24"/>
    </w:rPr>
  </w:style>
  <w:style w:type="paragraph" w:customStyle="1" w:styleId="14DAED0B74874BFBB6A903A166B20FA46">
    <w:name w:val="14DAED0B74874BFBB6A903A166B20FA46"/>
    <w:rsid w:val="005113B4"/>
    <w:pPr>
      <w:spacing w:after="100" w:line="240" w:lineRule="auto"/>
    </w:pPr>
    <w:rPr>
      <w:rFonts w:ascii="Times New Roman" w:eastAsiaTheme="minorHAnsi" w:hAnsi="Times New Roman" w:cs="Times New Roman"/>
      <w:sz w:val="24"/>
      <w:szCs w:val="24"/>
    </w:rPr>
  </w:style>
  <w:style w:type="paragraph" w:customStyle="1" w:styleId="A33A0E515141473992B514F09D30F3736">
    <w:name w:val="A33A0E515141473992B514F09D30F3736"/>
    <w:rsid w:val="005113B4"/>
    <w:pPr>
      <w:spacing w:after="100" w:line="240" w:lineRule="auto"/>
    </w:pPr>
    <w:rPr>
      <w:rFonts w:ascii="Times New Roman" w:eastAsiaTheme="minorHAnsi" w:hAnsi="Times New Roman" w:cs="Times New Roman"/>
      <w:sz w:val="24"/>
      <w:szCs w:val="24"/>
    </w:rPr>
  </w:style>
  <w:style w:type="paragraph" w:customStyle="1" w:styleId="3A72F6FCB73A48EBB61EAF67A4CACCC66">
    <w:name w:val="3A72F6FCB73A48EBB61EAF67A4CACCC66"/>
    <w:rsid w:val="005113B4"/>
    <w:pPr>
      <w:spacing w:after="100" w:line="240" w:lineRule="auto"/>
    </w:pPr>
    <w:rPr>
      <w:rFonts w:ascii="Times New Roman" w:eastAsiaTheme="minorHAnsi" w:hAnsi="Times New Roman" w:cs="Times New Roman"/>
      <w:sz w:val="24"/>
      <w:szCs w:val="24"/>
    </w:rPr>
  </w:style>
  <w:style w:type="paragraph" w:customStyle="1" w:styleId="5F852B841FAA496EA52B9DE6258F67B36">
    <w:name w:val="5F852B841FAA496EA52B9DE6258F67B36"/>
    <w:rsid w:val="005113B4"/>
    <w:pPr>
      <w:spacing w:after="100" w:line="240" w:lineRule="auto"/>
    </w:pPr>
    <w:rPr>
      <w:rFonts w:ascii="Times New Roman" w:eastAsiaTheme="minorHAnsi" w:hAnsi="Times New Roman" w:cs="Times New Roman"/>
      <w:sz w:val="24"/>
      <w:szCs w:val="24"/>
    </w:rPr>
  </w:style>
  <w:style w:type="paragraph" w:customStyle="1" w:styleId="C04BE12583AC4F678C1616083B04A8FB2">
    <w:name w:val="C04BE12583AC4F678C1616083B04A8FB2"/>
    <w:rsid w:val="005113B4"/>
    <w:pPr>
      <w:spacing w:after="100" w:line="240" w:lineRule="auto"/>
    </w:pPr>
    <w:rPr>
      <w:rFonts w:ascii="Times New Roman" w:eastAsiaTheme="minorHAnsi" w:hAnsi="Times New Roman" w:cs="Times New Roman"/>
      <w:sz w:val="24"/>
      <w:szCs w:val="24"/>
    </w:rPr>
  </w:style>
  <w:style w:type="paragraph" w:customStyle="1" w:styleId="705D76749C514257B604C5EFFCBCF81C6">
    <w:name w:val="705D76749C514257B604C5EFFCBCF81C6"/>
    <w:rsid w:val="005113B4"/>
    <w:pPr>
      <w:spacing w:after="100" w:line="240" w:lineRule="auto"/>
    </w:pPr>
    <w:rPr>
      <w:rFonts w:ascii="Times New Roman" w:eastAsiaTheme="minorHAnsi" w:hAnsi="Times New Roman" w:cs="Times New Roman"/>
      <w:sz w:val="24"/>
      <w:szCs w:val="24"/>
    </w:rPr>
  </w:style>
  <w:style w:type="paragraph" w:customStyle="1" w:styleId="905275695B3A4690BD526878856099E26">
    <w:name w:val="905275695B3A4690BD526878856099E26"/>
    <w:rsid w:val="005113B4"/>
    <w:pPr>
      <w:spacing w:after="100" w:line="240" w:lineRule="auto"/>
    </w:pPr>
    <w:rPr>
      <w:rFonts w:ascii="Times New Roman" w:eastAsiaTheme="minorHAnsi" w:hAnsi="Times New Roman" w:cs="Times New Roman"/>
      <w:sz w:val="24"/>
      <w:szCs w:val="24"/>
    </w:rPr>
  </w:style>
  <w:style w:type="paragraph" w:customStyle="1" w:styleId="B9BBDE77421D4F58B8DAEA4A0ED28A3C5">
    <w:name w:val="B9BBDE77421D4F58B8DAEA4A0ED28A3C5"/>
    <w:rsid w:val="005113B4"/>
    <w:pPr>
      <w:spacing w:after="100" w:line="240" w:lineRule="auto"/>
    </w:pPr>
    <w:rPr>
      <w:rFonts w:ascii="Times New Roman" w:eastAsiaTheme="minorHAnsi" w:hAnsi="Times New Roman" w:cs="Times New Roman"/>
      <w:sz w:val="24"/>
      <w:szCs w:val="24"/>
    </w:rPr>
  </w:style>
  <w:style w:type="paragraph" w:customStyle="1" w:styleId="D57CC3CD5DAF403CABBF7F55939A97975">
    <w:name w:val="D57CC3CD5DAF403CABBF7F55939A97975"/>
    <w:rsid w:val="005113B4"/>
    <w:pPr>
      <w:spacing w:after="100" w:line="240" w:lineRule="auto"/>
    </w:pPr>
    <w:rPr>
      <w:rFonts w:ascii="Times New Roman" w:eastAsiaTheme="minorHAnsi" w:hAnsi="Times New Roman" w:cs="Times New Roman"/>
      <w:sz w:val="24"/>
      <w:szCs w:val="24"/>
    </w:rPr>
  </w:style>
  <w:style w:type="paragraph" w:customStyle="1" w:styleId="1E9A914A96F4446DBCE2A0957D2109A15">
    <w:name w:val="1E9A914A96F4446DBCE2A0957D2109A15"/>
    <w:rsid w:val="005113B4"/>
    <w:pPr>
      <w:spacing w:after="100" w:line="240" w:lineRule="auto"/>
    </w:pPr>
    <w:rPr>
      <w:rFonts w:ascii="Times New Roman" w:eastAsiaTheme="minorHAnsi" w:hAnsi="Times New Roman" w:cs="Times New Roman"/>
      <w:sz w:val="24"/>
      <w:szCs w:val="24"/>
    </w:rPr>
  </w:style>
  <w:style w:type="paragraph" w:customStyle="1" w:styleId="2EF28BD31F744025AD8703C182A98D775">
    <w:name w:val="2EF28BD31F744025AD8703C182A98D775"/>
    <w:rsid w:val="005113B4"/>
    <w:pPr>
      <w:spacing w:after="100" w:line="240" w:lineRule="auto"/>
    </w:pPr>
    <w:rPr>
      <w:rFonts w:ascii="Times New Roman" w:eastAsiaTheme="minorHAnsi" w:hAnsi="Times New Roman" w:cs="Times New Roman"/>
      <w:sz w:val="24"/>
      <w:szCs w:val="24"/>
    </w:rPr>
  </w:style>
  <w:style w:type="paragraph" w:customStyle="1" w:styleId="F5B34AF55D844A1DB3856602E2E837655">
    <w:name w:val="F5B34AF55D844A1DB3856602E2E837655"/>
    <w:rsid w:val="005113B4"/>
    <w:pPr>
      <w:spacing w:after="100" w:line="240" w:lineRule="auto"/>
    </w:pPr>
    <w:rPr>
      <w:rFonts w:ascii="Times New Roman" w:eastAsiaTheme="minorHAnsi" w:hAnsi="Times New Roman" w:cs="Times New Roman"/>
      <w:sz w:val="24"/>
      <w:szCs w:val="24"/>
    </w:rPr>
  </w:style>
  <w:style w:type="paragraph" w:customStyle="1" w:styleId="14540022B9DE4401A15BF62CC5C1DA955">
    <w:name w:val="14540022B9DE4401A15BF62CC5C1DA955"/>
    <w:rsid w:val="005113B4"/>
    <w:pPr>
      <w:spacing w:after="100" w:line="240" w:lineRule="auto"/>
    </w:pPr>
    <w:rPr>
      <w:rFonts w:ascii="Times New Roman" w:eastAsiaTheme="minorHAnsi" w:hAnsi="Times New Roman" w:cs="Times New Roman"/>
      <w:sz w:val="24"/>
      <w:szCs w:val="24"/>
    </w:rPr>
  </w:style>
  <w:style w:type="paragraph" w:customStyle="1" w:styleId="54D5E4B2A92E4043A5E325F92A5A86CF5">
    <w:name w:val="54D5E4B2A92E4043A5E325F92A5A86CF5"/>
    <w:rsid w:val="005113B4"/>
    <w:pPr>
      <w:spacing w:after="100" w:line="240" w:lineRule="auto"/>
    </w:pPr>
    <w:rPr>
      <w:rFonts w:ascii="Times New Roman" w:eastAsiaTheme="minorHAnsi" w:hAnsi="Times New Roman" w:cs="Times New Roman"/>
      <w:sz w:val="24"/>
      <w:szCs w:val="24"/>
    </w:rPr>
  </w:style>
  <w:style w:type="paragraph" w:customStyle="1" w:styleId="C6CC07D096D342BAADD811692D0A91F15">
    <w:name w:val="C6CC07D096D342BAADD811692D0A91F15"/>
    <w:rsid w:val="005113B4"/>
    <w:pPr>
      <w:spacing w:after="100" w:line="240" w:lineRule="auto"/>
    </w:pPr>
    <w:rPr>
      <w:rFonts w:ascii="Times New Roman" w:eastAsiaTheme="minorHAnsi" w:hAnsi="Times New Roman" w:cs="Times New Roman"/>
      <w:sz w:val="24"/>
      <w:szCs w:val="24"/>
    </w:rPr>
  </w:style>
  <w:style w:type="paragraph" w:customStyle="1" w:styleId="DC179975C2E8422AB4453FD380B7470D5">
    <w:name w:val="DC179975C2E8422AB4453FD380B7470D5"/>
    <w:rsid w:val="005113B4"/>
    <w:pPr>
      <w:spacing w:after="100" w:line="240" w:lineRule="auto"/>
    </w:pPr>
    <w:rPr>
      <w:rFonts w:ascii="Times New Roman" w:eastAsiaTheme="minorHAnsi" w:hAnsi="Times New Roman" w:cs="Times New Roman"/>
      <w:sz w:val="24"/>
      <w:szCs w:val="24"/>
    </w:rPr>
  </w:style>
  <w:style w:type="paragraph" w:customStyle="1" w:styleId="5115E30455644BB1819C298ECAC751A15">
    <w:name w:val="5115E30455644BB1819C298ECAC751A15"/>
    <w:rsid w:val="005113B4"/>
    <w:pPr>
      <w:spacing w:after="100" w:line="240" w:lineRule="auto"/>
    </w:pPr>
    <w:rPr>
      <w:rFonts w:ascii="Times New Roman" w:eastAsiaTheme="minorHAnsi" w:hAnsi="Times New Roman" w:cs="Times New Roman"/>
      <w:sz w:val="24"/>
      <w:szCs w:val="24"/>
    </w:rPr>
  </w:style>
  <w:style w:type="paragraph" w:customStyle="1" w:styleId="B9B742FAB3C249298892355A91A01DD02">
    <w:name w:val="B9B742FAB3C249298892355A91A01DD02"/>
    <w:rsid w:val="005113B4"/>
    <w:pPr>
      <w:spacing w:after="100" w:line="240" w:lineRule="auto"/>
    </w:pPr>
    <w:rPr>
      <w:rFonts w:ascii="Times New Roman" w:eastAsiaTheme="minorHAnsi" w:hAnsi="Times New Roman" w:cs="Times New Roman"/>
      <w:sz w:val="24"/>
      <w:szCs w:val="24"/>
    </w:rPr>
  </w:style>
  <w:style w:type="paragraph" w:customStyle="1" w:styleId="3CD4F3A087204DF3A7772D02D44850392">
    <w:name w:val="3CD4F3A087204DF3A7772D02D44850392"/>
    <w:rsid w:val="005113B4"/>
    <w:pPr>
      <w:spacing w:after="100" w:line="240" w:lineRule="auto"/>
    </w:pPr>
    <w:rPr>
      <w:rFonts w:ascii="Times New Roman" w:eastAsiaTheme="minorHAnsi" w:hAnsi="Times New Roman" w:cs="Times New Roman"/>
      <w:sz w:val="24"/>
      <w:szCs w:val="24"/>
    </w:rPr>
  </w:style>
  <w:style w:type="paragraph" w:customStyle="1" w:styleId="C63B71BC9A684B05940EEF9C1EE0574B2">
    <w:name w:val="C63B71BC9A684B05940EEF9C1EE0574B2"/>
    <w:rsid w:val="005113B4"/>
    <w:pPr>
      <w:spacing w:after="100" w:line="240" w:lineRule="auto"/>
    </w:pPr>
    <w:rPr>
      <w:rFonts w:ascii="Times New Roman" w:eastAsiaTheme="minorHAnsi" w:hAnsi="Times New Roman" w:cs="Times New Roman"/>
      <w:sz w:val="24"/>
      <w:szCs w:val="24"/>
    </w:rPr>
  </w:style>
  <w:style w:type="paragraph" w:customStyle="1" w:styleId="58C852EB124147E99803E3D042F05BD22">
    <w:name w:val="58C852EB124147E99803E3D042F05BD22"/>
    <w:rsid w:val="005113B4"/>
    <w:pPr>
      <w:spacing w:after="100" w:line="240" w:lineRule="auto"/>
    </w:pPr>
    <w:rPr>
      <w:rFonts w:ascii="Times New Roman" w:eastAsiaTheme="minorHAnsi" w:hAnsi="Times New Roman" w:cs="Times New Roman"/>
      <w:sz w:val="24"/>
      <w:szCs w:val="24"/>
    </w:rPr>
  </w:style>
  <w:style w:type="paragraph" w:customStyle="1" w:styleId="78032CBCC76D4BC38481EEF1EA7D7D2F2">
    <w:name w:val="78032CBCC76D4BC38481EEF1EA7D7D2F2"/>
    <w:rsid w:val="005113B4"/>
    <w:pPr>
      <w:spacing w:after="100" w:line="240" w:lineRule="auto"/>
    </w:pPr>
    <w:rPr>
      <w:rFonts w:ascii="Times New Roman" w:eastAsiaTheme="minorHAnsi" w:hAnsi="Times New Roman" w:cs="Times New Roman"/>
      <w:sz w:val="24"/>
      <w:szCs w:val="24"/>
    </w:rPr>
  </w:style>
  <w:style w:type="paragraph" w:customStyle="1" w:styleId="D09056A83FB5476B9C1E5263AB10BA5C2">
    <w:name w:val="D09056A83FB5476B9C1E5263AB10BA5C2"/>
    <w:rsid w:val="005113B4"/>
    <w:pPr>
      <w:spacing w:after="100" w:line="240" w:lineRule="auto"/>
    </w:pPr>
    <w:rPr>
      <w:rFonts w:ascii="Times New Roman" w:eastAsiaTheme="minorHAnsi" w:hAnsi="Times New Roman" w:cs="Times New Roman"/>
      <w:sz w:val="24"/>
      <w:szCs w:val="24"/>
    </w:rPr>
  </w:style>
  <w:style w:type="paragraph" w:customStyle="1" w:styleId="31B2921D6D5A4AB9AE5E3B605441EA172">
    <w:name w:val="31B2921D6D5A4AB9AE5E3B605441EA172"/>
    <w:rsid w:val="005113B4"/>
    <w:pPr>
      <w:spacing w:after="100" w:line="240" w:lineRule="auto"/>
    </w:pPr>
    <w:rPr>
      <w:rFonts w:ascii="Times New Roman" w:eastAsiaTheme="minorHAnsi" w:hAnsi="Times New Roman" w:cs="Times New Roman"/>
      <w:sz w:val="24"/>
      <w:szCs w:val="24"/>
    </w:rPr>
  </w:style>
  <w:style w:type="paragraph" w:customStyle="1" w:styleId="739906AF6D674BE398F9D7D5D61619EF2">
    <w:name w:val="739906AF6D674BE398F9D7D5D61619EF2"/>
    <w:rsid w:val="005113B4"/>
    <w:pPr>
      <w:spacing w:after="100" w:line="240" w:lineRule="auto"/>
    </w:pPr>
    <w:rPr>
      <w:rFonts w:ascii="Times New Roman" w:eastAsiaTheme="minorHAnsi" w:hAnsi="Times New Roman" w:cs="Times New Roman"/>
      <w:sz w:val="24"/>
      <w:szCs w:val="24"/>
    </w:rPr>
  </w:style>
  <w:style w:type="paragraph" w:customStyle="1" w:styleId="3D3E730A2F744CBF99B3AC24A24B61ED2">
    <w:name w:val="3D3E730A2F744CBF99B3AC24A24B61ED2"/>
    <w:rsid w:val="005113B4"/>
    <w:pPr>
      <w:spacing w:after="100" w:line="240" w:lineRule="auto"/>
    </w:pPr>
    <w:rPr>
      <w:rFonts w:ascii="Times New Roman" w:eastAsiaTheme="minorHAnsi" w:hAnsi="Times New Roman" w:cs="Times New Roman"/>
      <w:sz w:val="24"/>
      <w:szCs w:val="24"/>
    </w:rPr>
  </w:style>
  <w:style w:type="paragraph" w:customStyle="1" w:styleId="0FE3BA5BD6D64FC99288708E09534D002">
    <w:name w:val="0FE3BA5BD6D64FC99288708E09534D002"/>
    <w:rsid w:val="005113B4"/>
    <w:pPr>
      <w:spacing w:after="100" w:line="240" w:lineRule="auto"/>
    </w:pPr>
    <w:rPr>
      <w:rFonts w:ascii="Times New Roman" w:eastAsiaTheme="minorHAnsi" w:hAnsi="Times New Roman" w:cs="Times New Roman"/>
      <w:sz w:val="24"/>
      <w:szCs w:val="24"/>
    </w:rPr>
  </w:style>
  <w:style w:type="paragraph" w:customStyle="1" w:styleId="642221D5AFDE4620AD8C7AA415E527EB2">
    <w:name w:val="642221D5AFDE4620AD8C7AA415E527EB2"/>
    <w:rsid w:val="005113B4"/>
    <w:pPr>
      <w:spacing w:after="100" w:line="240" w:lineRule="auto"/>
    </w:pPr>
    <w:rPr>
      <w:rFonts w:ascii="Times New Roman" w:eastAsiaTheme="minorHAnsi" w:hAnsi="Times New Roman" w:cs="Times New Roman"/>
      <w:sz w:val="24"/>
      <w:szCs w:val="24"/>
    </w:rPr>
  </w:style>
  <w:style w:type="paragraph" w:customStyle="1" w:styleId="C21D40C902A84AAABB63E0BA9439D3232">
    <w:name w:val="C21D40C902A84AAABB63E0BA9439D3232"/>
    <w:rsid w:val="005113B4"/>
    <w:pPr>
      <w:spacing w:after="100" w:line="240" w:lineRule="auto"/>
    </w:pPr>
    <w:rPr>
      <w:rFonts w:ascii="Times New Roman" w:eastAsiaTheme="minorHAnsi" w:hAnsi="Times New Roman" w:cs="Times New Roman"/>
      <w:sz w:val="24"/>
      <w:szCs w:val="24"/>
    </w:rPr>
  </w:style>
  <w:style w:type="paragraph" w:customStyle="1" w:styleId="2093B02486EB4446B7857FF8EF33B32D5">
    <w:name w:val="2093B02486EB4446B7857FF8EF33B32D5"/>
    <w:rsid w:val="005113B4"/>
    <w:pPr>
      <w:spacing w:after="100" w:line="240" w:lineRule="auto"/>
    </w:pPr>
    <w:rPr>
      <w:rFonts w:ascii="Times New Roman" w:eastAsiaTheme="minorHAnsi" w:hAnsi="Times New Roman" w:cs="Times New Roman"/>
      <w:sz w:val="24"/>
      <w:szCs w:val="24"/>
    </w:rPr>
  </w:style>
  <w:style w:type="paragraph" w:customStyle="1" w:styleId="33209ECEC5544143B2196DFEE29EB2A25">
    <w:name w:val="33209ECEC5544143B2196DFEE29EB2A25"/>
    <w:rsid w:val="005113B4"/>
    <w:pPr>
      <w:spacing w:after="100" w:line="240" w:lineRule="auto"/>
    </w:pPr>
    <w:rPr>
      <w:rFonts w:ascii="Times New Roman" w:eastAsiaTheme="minorHAnsi" w:hAnsi="Times New Roman" w:cs="Times New Roman"/>
      <w:sz w:val="24"/>
      <w:szCs w:val="24"/>
    </w:rPr>
  </w:style>
  <w:style w:type="paragraph" w:customStyle="1" w:styleId="DEDA0AD317FC42BDB0F27D65ED52374F5">
    <w:name w:val="DEDA0AD317FC42BDB0F27D65ED52374F5"/>
    <w:rsid w:val="005113B4"/>
    <w:pPr>
      <w:spacing w:after="100" w:line="240" w:lineRule="auto"/>
    </w:pPr>
    <w:rPr>
      <w:rFonts w:ascii="Times New Roman" w:eastAsiaTheme="minorHAnsi" w:hAnsi="Times New Roman" w:cs="Times New Roman"/>
      <w:sz w:val="24"/>
      <w:szCs w:val="24"/>
    </w:rPr>
  </w:style>
  <w:style w:type="paragraph" w:customStyle="1" w:styleId="1AA02AA5DE8746F1AFB738F4B6D1FAFE5">
    <w:name w:val="1AA02AA5DE8746F1AFB738F4B6D1FAFE5"/>
    <w:rsid w:val="005113B4"/>
    <w:pPr>
      <w:spacing w:after="100" w:line="240" w:lineRule="auto"/>
    </w:pPr>
    <w:rPr>
      <w:rFonts w:ascii="Times New Roman" w:eastAsiaTheme="minorHAnsi" w:hAnsi="Times New Roman" w:cs="Times New Roman"/>
      <w:sz w:val="24"/>
      <w:szCs w:val="24"/>
    </w:rPr>
  </w:style>
  <w:style w:type="paragraph" w:customStyle="1" w:styleId="759540D96F8B4AF7A72D93FB32A919285">
    <w:name w:val="759540D96F8B4AF7A72D93FB32A919285"/>
    <w:rsid w:val="005113B4"/>
    <w:pPr>
      <w:spacing w:after="100" w:line="240" w:lineRule="auto"/>
    </w:pPr>
    <w:rPr>
      <w:rFonts w:ascii="Times New Roman" w:eastAsiaTheme="minorHAnsi" w:hAnsi="Times New Roman" w:cs="Times New Roman"/>
      <w:sz w:val="24"/>
      <w:szCs w:val="24"/>
    </w:rPr>
  </w:style>
  <w:style w:type="paragraph" w:customStyle="1" w:styleId="3B49023148DD45E098CE23B4A6B77AA45">
    <w:name w:val="3B49023148DD45E098CE23B4A6B77AA45"/>
    <w:rsid w:val="005113B4"/>
    <w:pPr>
      <w:spacing w:after="100" w:line="240" w:lineRule="auto"/>
    </w:pPr>
    <w:rPr>
      <w:rFonts w:ascii="Times New Roman" w:eastAsiaTheme="minorHAnsi" w:hAnsi="Times New Roman" w:cs="Times New Roman"/>
      <w:sz w:val="24"/>
      <w:szCs w:val="24"/>
    </w:rPr>
  </w:style>
  <w:style w:type="paragraph" w:customStyle="1" w:styleId="5D61BF4B3AC94F2D8105AE63C4275BD35">
    <w:name w:val="5D61BF4B3AC94F2D8105AE63C4275BD35"/>
    <w:rsid w:val="005113B4"/>
    <w:pPr>
      <w:spacing w:after="100" w:line="240" w:lineRule="auto"/>
    </w:pPr>
    <w:rPr>
      <w:rFonts w:ascii="Times New Roman" w:eastAsiaTheme="minorHAnsi" w:hAnsi="Times New Roman" w:cs="Times New Roman"/>
      <w:sz w:val="24"/>
      <w:szCs w:val="24"/>
    </w:rPr>
  </w:style>
  <w:style w:type="paragraph" w:customStyle="1" w:styleId="2A1C58ED1903400F838F623AF6E54AD35">
    <w:name w:val="2A1C58ED1903400F838F623AF6E54AD35"/>
    <w:rsid w:val="005113B4"/>
    <w:pPr>
      <w:spacing w:after="100" w:line="240" w:lineRule="auto"/>
    </w:pPr>
    <w:rPr>
      <w:rFonts w:ascii="Times New Roman" w:eastAsiaTheme="minorHAnsi" w:hAnsi="Times New Roman" w:cs="Times New Roman"/>
      <w:sz w:val="24"/>
      <w:szCs w:val="24"/>
    </w:rPr>
  </w:style>
  <w:style w:type="paragraph" w:customStyle="1" w:styleId="E8757D7ACDDC4991B8DDCD8BBAB768A55">
    <w:name w:val="E8757D7ACDDC4991B8DDCD8BBAB768A55"/>
    <w:rsid w:val="005113B4"/>
    <w:pPr>
      <w:spacing w:after="100" w:line="240" w:lineRule="auto"/>
    </w:pPr>
    <w:rPr>
      <w:rFonts w:ascii="Times New Roman" w:eastAsiaTheme="minorHAnsi" w:hAnsi="Times New Roman" w:cs="Times New Roman"/>
      <w:sz w:val="24"/>
      <w:szCs w:val="24"/>
    </w:rPr>
  </w:style>
  <w:style w:type="paragraph" w:customStyle="1" w:styleId="431DB8E0797E4CE7AA32DBCD75BE40941">
    <w:name w:val="431DB8E0797E4CE7AA32DBCD75BE40941"/>
    <w:rsid w:val="005113B4"/>
    <w:pPr>
      <w:spacing w:after="100" w:line="240" w:lineRule="auto"/>
    </w:pPr>
    <w:rPr>
      <w:rFonts w:ascii="Times New Roman" w:eastAsiaTheme="minorHAnsi" w:hAnsi="Times New Roman" w:cs="Times New Roman"/>
      <w:sz w:val="24"/>
      <w:szCs w:val="24"/>
    </w:rPr>
  </w:style>
  <w:style w:type="paragraph" w:customStyle="1" w:styleId="CDAA6C01AA764E89AF20F30A01CB17051">
    <w:name w:val="CDAA6C01AA764E89AF20F30A01CB17051"/>
    <w:rsid w:val="005113B4"/>
    <w:pPr>
      <w:spacing w:after="100" w:line="240" w:lineRule="auto"/>
    </w:pPr>
    <w:rPr>
      <w:rFonts w:ascii="Times New Roman" w:eastAsiaTheme="minorHAnsi" w:hAnsi="Times New Roman" w:cs="Times New Roman"/>
      <w:sz w:val="24"/>
      <w:szCs w:val="24"/>
    </w:rPr>
  </w:style>
  <w:style w:type="paragraph" w:customStyle="1" w:styleId="21C257B1B6FF49E78252455737C5D59C1">
    <w:name w:val="21C257B1B6FF49E78252455737C5D59C1"/>
    <w:rsid w:val="005113B4"/>
    <w:pPr>
      <w:spacing w:after="100" w:line="240" w:lineRule="auto"/>
    </w:pPr>
    <w:rPr>
      <w:rFonts w:ascii="Times New Roman" w:eastAsiaTheme="minorHAnsi" w:hAnsi="Times New Roman" w:cs="Times New Roman"/>
      <w:sz w:val="24"/>
      <w:szCs w:val="24"/>
    </w:rPr>
  </w:style>
  <w:style w:type="paragraph" w:customStyle="1" w:styleId="010E6CE0ECBE46C1943586CD7A2D50821">
    <w:name w:val="010E6CE0ECBE46C1943586CD7A2D50821"/>
    <w:rsid w:val="005113B4"/>
    <w:pPr>
      <w:spacing w:after="100" w:line="240" w:lineRule="auto"/>
    </w:pPr>
    <w:rPr>
      <w:rFonts w:ascii="Times New Roman" w:eastAsiaTheme="minorHAnsi" w:hAnsi="Times New Roman" w:cs="Times New Roman"/>
      <w:sz w:val="24"/>
      <w:szCs w:val="24"/>
    </w:rPr>
  </w:style>
  <w:style w:type="paragraph" w:customStyle="1" w:styleId="B952433C535545F9A8078D61D10449E021">
    <w:name w:val="B952433C535545F9A8078D61D10449E021"/>
    <w:rsid w:val="003512A7"/>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C5D5B925C9842B1B2B69914C9C53AD240">
    <w:name w:val="6C5D5B925C9842B1B2B69914C9C53AD240"/>
    <w:rsid w:val="003512A7"/>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44">
    <w:name w:val="BCC09F921BE54B1DAF16E9A0C85E624C44"/>
    <w:rsid w:val="003512A7"/>
    <w:pPr>
      <w:spacing w:before="200" w:after="100" w:line="240" w:lineRule="auto"/>
      <w:outlineLvl w:val="1"/>
    </w:pPr>
    <w:rPr>
      <w:rFonts w:ascii="Times New Roman" w:eastAsiaTheme="minorHAnsi" w:hAnsi="Times New Roman" w:cs="Times New Roman"/>
      <w:b/>
      <w:i/>
      <w:sz w:val="24"/>
      <w:szCs w:val="24"/>
    </w:rPr>
  </w:style>
  <w:style w:type="paragraph" w:customStyle="1" w:styleId="C4453FAECDB448309C832D561E1A096B9">
    <w:name w:val="C4453FAECDB448309C832D561E1A096B9"/>
    <w:rsid w:val="003512A7"/>
    <w:pPr>
      <w:spacing w:after="100" w:line="240" w:lineRule="auto"/>
    </w:pPr>
    <w:rPr>
      <w:rFonts w:ascii="Times New Roman" w:eastAsiaTheme="minorHAnsi" w:hAnsi="Times New Roman" w:cs="Times New Roman"/>
      <w:sz w:val="24"/>
      <w:szCs w:val="24"/>
    </w:rPr>
  </w:style>
  <w:style w:type="paragraph" w:customStyle="1" w:styleId="0A29C254263F4018A790F7988EABD90044">
    <w:name w:val="0A29C254263F4018A790F7988EABD90044"/>
    <w:rsid w:val="003512A7"/>
    <w:pPr>
      <w:spacing w:after="100" w:line="240" w:lineRule="auto"/>
    </w:pPr>
    <w:rPr>
      <w:rFonts w:ascii="Times New Roman" w:eastAsiaTheme="minorHAnsi"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C630393CE8144A800A8A3CEAB47594" ma:contentTypeVersion="9" ma:contentTypeDescription="Create a new document." ma:contentTypeScope="" ma:versionID="c75a0835bd8f94401b27823b1a7b8a14">
  <xsd:schema xmlns:xsd="http://www.w3.org/2001/XMLSchema" xmlns:xs="http://www.w3.org/2001/XMLSchema" xmlns:p="http://schemas.microsoft.com/office/2006/metadata/properties" xmlns:ns2="b861e7fc-19da-4031-a64e-a7bde0a50142" targetNamespace="http://schemas.microsoft.com/office/2006/metadata/properties" ma:root="true" ma:fieldsID="1e442a8d4ba05b732bd10eda01c19ad4" ns2:_="">
    <xsd:import namespace="b861e7fc-19da-4031-a64e-a7bde0a501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1e7fc-19da-4031-a64e-a7bde0a501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19AAD6-9BD1-4FDA-A81F-941A9D09FFB9}">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e5e658aa-91c4-48b1-ac80-f1b9e1048caf"/>
    <ds:schemaRef ds:uri="http://www.w3.org/XML/1998/namespace"/>
    <ds:schemaRef ds:uri="http://purl.org/dc/elements/1.1/"/>
  </ds:schemaRefs>
</ds:datastoreItem>
</file>

<file path=customXml/itemProps2.xml><?xml version="1.0" encoding="utf-8"?>
<ds:datastoreItem xmlns:ds="http://schemas.openxmlformats.org/officeDocument/2006/customXml" ds:itemID="{BF3925FA-C681-4A39-9FE9-C72DF58BB689}">
  <ds:schemaRefs>
    <ds:schemaRef ds:uri="http://schemas.openxmlformats.org/officeDocument/2006/bibliography"/>
  </ds:schemaRefs>
</ds:datastoreItem>
</file>

<file path=customXml/itemProps3.xml><?xml version="1.0" encoding="utf-8"?>
<ds:datastoreItem xmlns:ds="http://schemas.openxmlformats.org/officeDocument/2006/customXml" ds:itemID="{98AE705C-353E-402B-AA6D-7AD0D397A9AF}">
  <ds:schemaRefs>
    <ds:schemaRef ds:uri="http://schemas.microsoft.com/sharepoint/v3/contenttype/forms"/>
  </ds:schemaRefs>
</ds:datastoreItem>
</file>

<file path=customXml/itemProps4.xml><?xml version="1.0" encoding="utf-8"?>
<ds:datastoreItem xmlns:ds="http://schemas.openxmlformats.org/officeDocument/2006/customXml" ds:itemID="{BC2630B6-E0BE-4D20-9DD3-25F169CE83FA}"/>
</file>

<file path=docProps/app.xml><?xml version="1.0" encoding="utf-8"?>
<Properties xmlns="http://schemas.openxmlformats.org/officeDocument/2006/extended-properties" xmlns:vt="http://schemas.openxmlformats.org/officeDocument/2006/docPropsVTypes">
  <Template>Master Brochure Template Ver 5</Template>
  <TotalTime>1</TotalTime>
  <Pages>10</Pages>
  <Words>2957</Words>
  <Characters>16861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EES AON APPLICATION / BROCHURE</vt:lpstr>
    </vt:vector>
  </TitlesOfParts>
  <Company>Dept. of Veterans Affairs</Company>
  <LinksUpToDate>false</LinksUpToDate>
  <CharactersWithSpaces>19779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AON APPLICATION / BROCHURE</dc:title>
  <dc:subject>Template</dc:subject>
  <dc:creator>Trusty, Jami A.</dc:creator>
  <dc:description>Instructus Media, Ltd.</dc:description>
  <cp:lastModifiedBy>Gruber, Erica</cp:lastModifiedBy>
  <cp:revision>2</cp:revision>
  <cp:lastPrinted>2014-05-14T13:08:00Z</cp:lastPrinted>
  <dcterms:created xsi:type="dcterms:W3CDTF">2021-04-28T19:55:00Z</dcterms:created>
  <dcterms:modified xsi:type="dcterms:W3CDTF">2021-04-28T19:55:00Z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0x01010028C630393CE8144A800A8A3CEAB47594</vt:lpwstr>
  </property>
</Properties>
</file>